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073B4" w14:textId="7951FCEA" w:rsidR="00367C68" w:rsidRDefault="00367C68" w:rsidP="007539A1">
      <w:pPr>
        <w:pStyle w:val="Geenafstand"/>
        <w:spacing w:line="312" w:lineRule="auto"/>
        <w:ind w:left="6372" w:firstLine="708"/>
        <w:rPr>
          <w:rFonts w:ascii="Arial" w:hAnsi="Arial" w:cs="Arial"/>
          <w:b/>
        </w:rPr>
      </w:pPr>
      <w:r w:rsidRPr="007539A1">
        <w:rPr>
          <w:rFonts w:ascii="Arial" w:hAnsi="Arial" w:cs="Arial"/>
          <w:b/>
          <w:noProof/>
          <w:lang w:eastAsia="nl-NL"/>
        </w:rPr>
        <w:drawing>
          <wp:inline distT="0" distB="0" distL="0" distR="0" wp14:anchorId="7C636C4C" wp14:editId="0D3E8A63">
            <wp:extent cx="1479550" cy="1030638"/>
            <wp:effectExtent l="0" t="0" r="6350" b="0"/>
            <wp:docPr id="2" name="Afbeelding 2" descr="N:\Communicatie\Huisstijl\Logo\Stichting BOOR\Logos_BOOR\BOOR_variant_1\BOOR_variant_1_rgb_co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mmunicatie\Huisstijl\Logo\Stichting BOOR\Logos_BOOR\BOOR_variant_1\BOOR_variant_1_rgb_coat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9769" cy="1030791"/>
                    </a:xfrm>
                    <a:prstGeom prst="rect">
                      <a:avLst/>
                    </a:prstGeom>
                    <a:noFill/>
                    <a:ln>
                      <a:noFill/>
                    </a:ln>
                  </pic:spPr>
                </pic:pic>
              </a:graphicData>
            </a:graphic>
          </wp:inline>
        </w:drawing>
      </w:r>
    </w:p>
    <w:p w14:paraId="01AD41F8" w14:textId="77777777" w:rsidR="00550FC8" w:rsidRDefault="00550FC8" w:rsidP="00550FC8">
      <w:pPr>
        <w:pStyle w:val="Default"/>
      </w:pPr>
    </w:p>
    <w:p w14:paraId="6EC87360" w14:textId="128928CB" w:rsidR="00550FC8" w:rsidRDefault="00550FC8" w:rsidP="00550FC8">
      <w:pPr>
        <w:pStyle w:val="Default"/>
        <w:rPr>
          <w:sz w:val="32"/>
          <w:szCs w:val="32"/>
        </w:rPr>
      </w:pPr>
      <w:r>
        <w:t xml:space="preserve"> </w:t>
      </w:r>
      <w:r>
        <w:rPr>
          <w:color w:val="4471C4"/>
          <w:sz w:val="32"/>
          <w:szCs w:val="32"/>
        </w:rPr>
        <w:t xml:space="preserve">Bijlage </w:t>
      </w:r>
      <w:r w:rsidR="00820013">
        <w:rPr>
          <w:color w:val="4471C4"/>
          <w:sz w:val="32"/>
          <w:szCs w:val="32"/>
        </w:rPr>
        <w:t>J -</w:t>
      </w:r>
      <w:r>
        <w:rPr>
          <w:color w:val="4471C4"/>
          <w:sz w:val="32"/>
          <w:szCs w:val="32"/>
        </w:rPr>
        <w:t xml:space="preserve"> Concept Wachtkamerovereenkomst </w:t>
      </w:r>
    </w:p>
    <w:p w14:paraId="3699441A" w14:textId="77777777" w:rsidR="00550FC8" w:rsidRDefault="00550FC8" w:rsidP="00550FC8">
      <w:pPr>
        <w:pStyle w:val="Default"/>
        <w:rPr>
          <w:sz w:val="21"/>
          <w:szCs w:val="21"/>
        </w:rPr>
      </w:pPr>
    </w:p>
    <w:p w14:paraId="1AFF1122" w14:textId="5E63D2C2" w:rsidR="00550FC8" w:rsidRDefault="00550FC8" w:rsidP="00550FC8">
      <w:pPr>
        <w:pStyle w:val="Default"/>
        <w:rPr>
          <w:sz w:val="21"/>
          <w:szCs w:val="21"/>
        </w:rPr>
      </w:pPr>
      <w:r>
        <w:rPr>
          <w:sz w:val="21"/>
          <w:szCs w:val="21"/>
        </w:rPr>
        <w:t xml:space="preserve">DE ONDERGETEKENDEN: </w:t>
      </w:r>
    </w:p>
    <w:p w14:paraId="4640F515" w14:textId="745B781C" w:rsidR="00550FC8" w:rsidRDefault="00550FC8" w:rsidP="00550FC8">
      <w:pPr>
        <w:pStyle w:val="Default"/>
        <w:rPr>
          <w:sz w:val="21"/>
          <w:szCs w:val="21"/>
        </w:rPr>
      </w:pPr>
      <w:r>
        <w:rPr>
          <w:sz w:val="21"/>
          <w:szCs w:val="21"/>
        </w:rPr>
        <w:t>Stichting BOOR</w:t>
      </w:r>
      <w:r>
        <w:rPr>
          <w:sz w:val="21"/>
          <w:szCs w:val="21"/>
        </w:rPr>
        <w:t xml:space="preserve">, ten deze rechtsgeldig vertegenwoordigd door &lt;naam en functie&gt;, hierna te noemen: Opdrachtgever </w:t>
      </w:r>
    </w:p>
    <w:p w14:paraId="4506F527" w14:textId="77777777" w:rsidR="00550FC8" w:rsidRDefault="00550FC8" w:rsidP="00550FC8">
      <w:pPr>
        <w:pStyle w:val="Default"/>
        <w:rPr>
          <w:sz w:val="21"/>
          <w:szCs w:val="21"/>
        </w:rPr>
      </w:pPr>
      <w:r>
        <w:rPr>
          <w:sz w:val="21"/>
          <w:szCs w:val="21"/>
        </w:rPr>
        <w:t xml:space="preserve">en </w:t>
      </w:r>
    </w:p>
    <w:p w14:paraId="36F7C0CB" w14:textId="77777777" w:rsidR="00550FC8" w:rsidRDefault="00550FC8" w:rsidP="00550FC8">
      <w:pPr>
        <w:pStyle w:val="Default"/>
        <w:rPr>
          <w:sz w:val="21"/>
          <w:szCs w:val="21"/>
        </w:rPr>
      </w:pPr>
      <w:r>
        <w:rPr>
          <w:sz w:val="21"/>
          <w:szCs w:val="21"/>
        </w:rPr>
        <w:t xml:space="preserve">&lt;naam en rechtsvorm contractant &gt;, gevestigd te &lt;adres + plaats&gt;, ten deze rechtsgeldig vertegenwoordigd door &lt;de heer/mevrouw&gt;, &lt;naam en functie&gt;, hierna te noemen: Contractant </w:t>
      </w:r>
    </w:p>
    <w:p w14:paraId="59AC0D9A" w14:textId="77777777" w:rsidR="00550FC8" w:rsidRDefault="00550FC8" w:rsidP="00550FC8">
      <w:pPr>
        <w:pStyle w:val="Default"/>
        <w:rPr>
          <w:sz w:val="21"/>
          <w:szCs w:val="21"/>
        </w:rPr>
      </w:pPr>
      <w:r>
        <w:rPr>
          <w:sz w:val="21"/>
          <w:szCs w:val="21"/>
        </w:rPr>
        <w:t xml:space="preserve">gezamenlijk aan te duiden als “Partijen” </w:t>
      </w:r>
    </w:p>
    <w:p w14:paraId="64DCE87C" w14:textId="77777777" w:rsidR="00550FC8" w:rsidRDefault="00550FC8" w:rsidP="00550FC8">
      <w:pPr>
        <w:pStyle w:val="Default"/>
        <w:rPr>
          <w:sz w:val="21"/>
          <w:szCs w:val="21"/>
        </w:rPr>
      </w:pPr>
    </w:p>
    <w:p w14:paraId="3892AF54" w14:textId="77777777" w:rsidR="00550FC8" w:rsidRDefault="00550FC8" w:rsidP="00550FC8">
      <w:pPr>
        <w:pStyle w:val="Default"/>
        <w:rPr>
          <w:sz w:val="21"/>
          <w:szCs w:val="21"/>
        </w:rPr>
      </w:pPr>
      <w:r>
        <w:rPr>
          <w:sz w:val="21"/>
          <w:szCs w:val="21"/>
        </w:rPr>
        <w:t xml:space="preserve">OVERWEGENDE: </w:t>
      </w:r>
    </w:p>
    <w:p w14:paraId="6E5CEFF2" w14:textId="38102D56" w:rsidR="00550FC8" w:rsidRDefault="00550FC8" w:rsidP="00550FC8">
      <w:pPr>
        <w:pStyle w:val="Default"/>
        <w:rPr>
          <w:sz w:val="21"/>
          <w:szCs w:val="21"/>
        </w:rPr>
      </w:pPr>
      <w:r>
        <w:rPr>
          <w:sz w:val="21"/>
          <w:szCs w:val="21"/>
        </w:rPr>
        <w:t xml:space="preserve">1. dat Opdrachtgever op zoek is naar een </w:t>
      </w:r>
      <w:r>
        <w:rPr>
          <w:sz w:val="21"/>
          <w:szCs w:val="21"/>
        </w:rPr>
        <w:t>IAM</w:t>
      </w:r>
      <w:r>
        <w:rPr>
          <w:sz w:val="21"/>
          <w:szCs w:val="21"/>
        </w:rPr>
        <w:t xml:space="preserve">-oplossing; </w:t>
      </w:r>
    </w:p>
    <w:p w14:paraId="7E6E0D39" w14:textId="77777777" w:rsidR="00550FC8" w:rsidRDefault="00550FC8" w:rsidP="00550FC8">
      <w:pPr>
        <w:pStyle w:val="Default"/>
        <w:rPr>
          <w:sz w:val="21"/>
          <w:szCs w:val="21"/>
        </w:rPr>
      </w:pPr>
    </w:p>
    <w:p w14:paraId="5EFE3CB7" w14:textId="1187B243" w:rsidR="00550FC8" w:rsidRDefault="00550FC8" w:rsidP="00550FC8">
      <w:pPr>
        <w:pStyle w:val="Default"/>
        <w:rPr>
          <w:sz w:val="21"/>
          <w:szCs w:val="21"/>
        </w:rPr>
      </w:pPr>
      <w:r>
        <w:rPr>
          <w:sz w:val="21"/>
          <w:szCs w:val="21"/>
        </w:rPr>
        <w:t xml:space="preserve">2. dat de Opdrachtgever hiervoor een Europese Openbare Aanbesteding heeft gehouden, die op </w:t>
      </w:r>
      <w:r>
        <w:rPr>
          <w:sz w:val="21"/>
          <w:szCs w:val="21"/>
        </w:rPr>
        <w:t>&lt;datum&gt;</w:t>
      </w:r>
      <w:r>
        <w:rPr>
          <w:sz w:val="21"/>
          <w:szCs w:val="21"/>
        </w:rPr>
        <w:t xml:space="preserve"> is gepubliceerd op </w:t>
      </w:r>
      <w:proofErr w:type="spellStart"/>
      <w:r>
        <w:rPr>
          <w:sz w:val="21"/>
          <w:szCs w:val="21"/>
        </w:rPr>
        <w:t>TenderNed</w:t>
      </w:r>
      <w:proofErr w:type="spellEnd"/>
      <w:r>
        <w:rPr>
          <w:sz w:val="21"/>
          <w:szCs w:val="21"/>
        </w:rPr>
        <w:t xml:space="preserve"> met het daarbij behorend aanbestedingsdocument d.d. </w:t>
      </w:r>
      <w:r>
        <w:rPr>
          <w:sz w:val="21"/>
          <w:szCs w:val="21"/>
        </w:rPr>
        <w:t>&lt;</w:t>
      </w:r>
      <w:proofErr w:type="spellStart"/>
      <w:r>
        <w:rPr>
          <w:sz w:val="21"/>
          <w:szCs w:val="21"/>
        </w:rPr>
        <w:t>datu,m</w:t>
      </w:r>
      <w:proofErr w:type="spellEnd"/>
      <w:r>
        <w:rPr>
          <w:sz w:val="21"/>
          <w:szCs w:val="21"/>
        </w:rPr>
        <w:t xml:space="preserve">&gt; </w:t>
      </w:r>
      <w:r>
        <w:rPr>
          <w:sz w:val="21"/>
          <w:szCs w:val="21"/>
        </w:rPr>
        <w:t xml:space="preserve">met bijlagen, onder toepassing van de Aanbestedingswet 2012; </w:t>
      </w:r>
    </w:p>
    <w:p w14:paraId="5A6C1FCE" w14:textId="77777777" w:rsidR="00550FC8" w:rsidRDefault="00550FC8" w:rsidP="00550FC8">
      <w:pPr>
        <w:pStyle w:val="Default"/>
        <w:rPr>
          <w:sz w:val="21"/>
          <w:szCs w:val="21"/>
        </w:rPr>
      </w:pPr>
    </w:p>
    <w:p w14:paraId="010D0E30" w14:textId="77777777" w:rsidR="00550FC8" w:rsidRDefault="00550FC8" w:rsidP="00550FC8">
      <w:pPr>
        <w:pStyle w:val="Default"/>
        <w:rPr>
          <w:sz w:val="21"/>
          <w:szCs w:val="21"/>
        </w:rPr>
      </w:pPr>
      <w:r>
        <w:rPr>
          <w:sz w:val="21"/>
          <w:szCs w:val="21"/>
        </w:rPr>
        <w:t xml:space="preserve">3. dat Contractant op grond van zijn inschrijving als tweede in rang is geëindigd; </w:t>
      </w:r>
    </w:p>
    <w:p w14:paraId="6CE5ED93" w14:textId="77777777" w:rsidR="00550FC8" w:rsidRDefault="00550FC8" w:rsidP="00550FC8">
      <w:pPr>
        <w:pStyle w:val="Default"/>
        <w:rPr>
          <w:sz w:val="21"/>
          <w:szCs w:val="21"/>
        </w:rPr>
      </w:pPr>
    </w:p>
    <w:p w14:paraId="4BD80BB3" w14:textId="77777777" w:rsidR="00550FC8" w:rsidRDefault="00550FC8" w:rsidP="00550FC8">
      <w:pPr>
        <w:pStyle w:val="Default"/>
        <w:rPr>
          <w:sz w:val="21"/>
          <w:szCs w:val="21"/>
        </w:rPr>
      </w:pPr>
      <w:r>
        <w:rPr>
          <w:sz w:val="21"/>
          <w:szCs w:val="21"/>
        </w:rPr>
        <w:t xml:space="preserve">4. dat Opdrachtgever voor het geval de Overeenkomst met de oorspronkelijke contractant voortijdig (om welke reden dan ook) eindigt, zich het recht voorbehoudt om, zonder tot een nieuwe aanbesteding genoodzaakt te zijn, de opdracht te laten uitvoeren door de partij die als volgende in rang is geëindigd (Contractant); </w:t>
      </w:r>
    </w:p>
    <w:p w14:paraId="3A45BB9A" w14:textId="77777777" w:rsidR="00550FC8" w:rsidRDefault="00550FC8" w:rsidP="00550FC8">
      <w:pPr>
        <w:pStyle w:val="Default"/>
        <w:rPr>
          <w:sz w:val="21"/>
          <w:szCs w:val="21"/>
        </w:rPr>
      </w:pPr>
    </w:p>
    <w:p w14:paraId="203ADA2A" w14:textId="77777777" w:rsidR="00550FC8" w:rsidRDefault="00550FC8" w:rsidP="00550FC8">
      <w:pPr>
        <w:pStyle w:val="Default"/>
        <w:rPr>
          <w:sz w:val="21"/>
          <w:szCs w:val="21"/>
        </w:rPr>
      </w:pPr>
      <w:r>
        <w:rPr>
          <w:sz w:val="21"/>
          <w:szCs w:val="21"/>
        </w:rPr>
        <w:t xml:space="preserve">5. dat Contractant zich bereid verklaart om de geldigheidsduur van zijn offerte te verlengen voor de duur van deze Wachtkamerovereenkomst en in geval de Overeenkomst met de oorspronkelijke contractant binnen deze duur zou eindigen alsnog een Overeenkomst te sluiten met Opdrachtgever conform de bepalingen van deze Wachtkamerovereenkomst; </w:t>
      </w:r>
    </w:p>
    <w:p w14:paraId="0CD04139" w14:textId="77777777" w:rsidR="00550FC8" w:rsidRDefault="00550FC8" w:rsidP="00550FC8">
      <w:pPr>
        <w:pStyle w:val="Default"/>
        <w:rPr>
          <w:sz w:val="21"/>
          <w:szCs w:val="21"/>
        </w:rPr>
      </w:pPr>
    </w:p>
    <w:p w14:paraId="2C62D185" w14:textId="77777777" w:rsidR="00550FC8" w:rsidRDefault="00550FC8" w:rsidP="00550FC8">
      <w:pPr>
        <w:pStyle w:val="Default"/>
        <w:rPr>
          <w:sz w:val="21"/>
          <w:szCs w:val="21"/>
        </w:rPr>
      </w:pPr>
      <w:r>
        <w:rPr>
          <w:sz w:val="21"/>
          <w:szCs w:val="21"/>
        </w:rPr>
        <w:t xml:space="preserve">6. dat Partijen tegen deze achtergrond onderhavige Wachtkamerovereenkomst met elkaar aangaan onder de navolgende voorwaarden en bedingen, </w:t>
      </w:r>
    </w:p>
    <w:p w14:paraId="660C9C6D" w14:textId="77777777" w:rsidR="00550FC8" w:rsidRDefault="00550FC8" w:rsidP="00550FC8">
      <w:pPr>
        <w:pStyle w:val="Default"/>
        <w:rPr>
          <w:sz w:val="21"/>
          <w:szCs w:val="21"/>
        </w:rPr>
      </w:pPr>
    </w:p>
    <w:p w14:paraId="0CD9FBE2" w14:textId="77777777" w:rsidR="00550FC8" w:rsidRDefault="00550FC8" w:rsidP="00550FC8">
      <w:pPr>
        <w:pStyle w:val="Default"/>
        <w:rPr>
          <w:sz w:val="21"/>
          <w:szCs w:val="21"/>
        </w:rPr>
      </w:pPr>
      <w:r>
        <w:rPr>
          <w:sz w:val="21"/>
          <w:szCs w:val="21"/>
        </w:rPr>
        <w:t xml:space="preserve">VERKLAREN TE ZIJN OVEREEN GEKOMEN ALS VOLGT: </w:t>
      </w:r>
    </w:p>
    <w:p w14:paraId="21A0D15D" w14:textId="77777777" w:rsidR="00550FC8" w:rsidRDefault="00550FC8" w:rsidP="00550FC8">
      <w:pPr>
        <w:pStyle w:val="Default"/>
        <w:rPr>
          <w:sz w:val="21"/>
          <w:szCs w:val="21"/>
        </w:rPr>
      </w:pPr>
      <w:r>
        <w:rPr>
          <w:b/>
          <w:bCs/>
          <w:sz w:val="21"/>
          <w:szCs w:val="21"/>
        </w:rPr>
        <w:t xml:space="preserve">Artikel 1 Begripsomschrijving en contractdocumenten </w:t>
      </w:r>
    </w:p>
    <w:p w14:paraId="318CA278" w14:textId="77777777" w:rsidR="00550FC8" w:rsidRDefault="00550FC8" w:rsidP="00550FC8">
      <w:pPr>
        <w:pStyle w:val="Default"/>
        <w:rPr>
          <w:sz w:val="21"/>
          <w:szCs w:val="21"/>
        </w:rPr>
      </w:pPr>
      <w:r>
        <w:rPr>
          <w:sz w:val="21"/>
          <w:szCs w:val="21"/>
        </w:rPr>
        <w:t xml:space="preserve">1. In deze Wachtkamerovereenkomst wordt een aantal begrippen met hoofdletter geschreven en aan deze begrippen komt onderstaande betekenis toe: </w:t>
      </w:r>
    </w:p>
    <w:p w14:paraId="7B41AC95" w14:textId="77777777" w:rsidR="00550FC8" w:rsidRDefault="00550FC8" w:rsidP="00550FC8">
      <w:pPr>
        <w:pStyle w:val="Default"/>
        <w:rPr>
          <w:sz w:val="21"/>
          <w:szCs w:val="21"/>
        </w:rPr>
      </w:pPr>
    </w:p>
    <w:p w14:paraId="2186CBEA" w14:textId="77777777" w:rsidR="00550FC8" w:rsidRDefault="00550FC8" w:rsidP="00550FC8">
      <w:pPr>
        <w:pStyle w:val="Default"/>
        <w:rPr>
          <w:sz w:val="21"/>
          <w:szCs w:val="21"/>
        </w:rPr>
      </w:pPr>
      <w:r>
        <w:rPr>
          <w:sz w:val="21"/>
          <w:szCs w:val="21"/>
        </w:rPr>
        <w:t xml:space="preserve">Overeenkomst De overeenkomst voor de levering van een ICT oplossing die Opdrachtgever heeft gesloten met &lt;naam winnaar aanbesteding&gt; </w:t>
      </w:r>
    </w:p>
    <w:p w14:paraId="4B49862E" w14:textId="77777777" w:rsidR="00550FC8" w:rsidRDefault="00550FC8" w:rsidP="00550FC8">
      <w:pPr>
        <w:pStyle w:val="Default"/>
        <w:pageBreakBefore/>
        <w:rPr>
          <w:sz w:val="21"/>
          <w:szCs w:val="21"/>
        </w:rPr>
      </w:pPr>
      <w:r>
        <w:rPr>
          <w:sz w:val="21"/>
          <w:szCs w:val="21"/>
        </w:rPr>
        <w:lastRenderedPageBreak/>
        <w:t xml:space="preserve">Opvolgende Overeenkomst De overeenkomst zoals die conform artikel 2 van de Wachtkamerovereenkomst met Contractant wordt gesloten en die de Overeenkomst opvolgt. </w:t>
      </w:r>
    </w:p>
    <w:p w14:paraId="5EAD7910" w14:textId="77777777" w:rsidR="00550FC8" w:rsidRDefault="00550FC8" w:rsidP="00550FC8">
      <w:pPr>
        <w:pStyle w:val="Default"/>
        <w:rPr>
          <w:sz w:val="21"/>
          <w:szCs w:val="21"/>
        </w:rPr>
      </w:pPr>
      <w:r>
        <w:rPr>
          <w:sz w:val="21"/>
          <w:szCs w:val="21"/>
        </w:rPr>
        <w:t xml:space="preserve">Wachtkamerovereenkomst De onderhavige overeenkomst tussen Opdrachtgever en Contractant. </w:t>
      </w:r>
    </w:p>
    <w:p w14:paraId="400A394C" w14:textId="1FB79E51" w:rsidR="00550FC8" w:rsidRDefault="00550FC8" w:rsidP="00550FC8">
      <w:pPr>
        <w:pStyle w:val="Default"/>
        <w:rPr>
          <w:sz w:val="21"/>
          <w:szCs w:val="21"/>
        </w:rPr>
      </w:pPr>
      <w:r>
        <w:rPr>
          <w:sz w:val="21"/>
          <w:szCs w:val="21"/>
        </w:rPr>
        <w:t xml:space="preserve">Aanbestedingsdocument Het onder 2. van de considerans bedoelde aanbestedingsdocument d.d. </w:t>
      </w:r>
      <w:r>
        <w:rPr>
          <w:sz w:val="21"/>
          <w:szCs w:val="21"/>
        </w:rPr>
        <w:t>&lt;datum&gt;</w:t>
      </w:r>
      <w:r>
        <w:rPr>
          <w:sz w:val="21"/>
          <w:szCs w:val="21"/>
        </w:rPr>
        <w:t xml:space="preserve"> met bijlagen inclusief nota’s van inlichtingen. </w:t>
      </w:r>
    </w:p>
    <w:p w14:paraId="11FBB3E7" w14:textId="77777777" w:rsidR="00550FC8" w:rsidRDefault="00550FC8" w:rsidP="00550FC8">
      <w:pPr>
        <w:pStyle w:val="Default"/>
        <w:rPr>
          <w:b/>
          <w:bCs/>
          <w:sz w:val="21"/>
          <w:szCs w:val="21"/>
        </w:rPr>
      </w:pPr>
    </w:p>
    <w:p w14:paraId="6344F452" w14:textId="1DCE64BF" w:rsidR="00550FC8" w:rsidRDefault="00550FC8" w:rsidP="00550FC8">
      <w:pPr>
        <w:pStyle w:val="Default"/>
        <w:rPr>
          <w:sz w:val="21"/>
          <w:szCs w:val="21"/>
        </w:rPr>
      </w:pPr>
      <w:r>
        <w:rPr>
          <w:b/>
          <w:bCs/>
          <w:sz w:val="21"/>
          <w:szCs w:val="21"/>
        </w:rPr>
        <w:t xml:space="preserve">Artikel 2 Voorwerp van de Wachtkamerovereenkomst </w:t>
      </w:r>
    </w:p>
    <w:p w14:paraId="675DD437" w14:textId="77777777" w:rsidR="00550FC8" w:rsidRDefault="00550FC8" w:rsidP="00550FC8">
      <w:pPr>
        <w:pStyle w:val="Default"/>
        <w:rPr>
          <w:sz w:val="21"/>
          <w:szCs w:val="21"/>
        </w:rPr>
      </w:pPr>
      <w:r>
        <w:rPr>
          <w:sz w:val="21"/>
          <w:szCs w:val="21"/>
        </w:rPr>
        <w:t xml:space="preserve">1. In het geval de Overeenkomst tussen Opdrachtgever en &lt;naam winnaar aanbesteding&gt; (voortijdig) tijdens de in artikel 3 bedoelde geldigheidsduur van deze Wachtkamerovereenkomst wordt beëindigd, is Opdrachtgever gerechtigd met Contractant een Opvolgende Overeenkomst (inclusief verwerkersovereenkomst) te sluiten voor de resterende contractperiode, maar is hiertoe niet verplicht. </w:t>
      </w:r>
    </w:p>
    <w:p w14:paraId="15A32770" w14:textId="77777777" w:rsidR="00550FC8" w:rsidRDefault="00550FC8" w:rsidP="00550FC8">
      <w:pPr>
        <w:pStyle w:val="Default"/>
        <w:rPr>
          <w:sz w:val="21"/>
          <w:szCs w:val="21"/>
        </w:rPr>
      </w:pPr>
    </w:p>
    <w:p w14:paraId="2F2CA4EB" w14:textId="77777777" w:rsidR="00550FC8" w:rsidRDefault="00550FC8" w:rsidP="00550FC8">
      <w:pPr>
        <w:pStyle w:val="Default"/>
        <w:rPr>
          <w:sz w:val="21"/>
          <w:szCs w:val="21"/>
        </w:rPr>
      </w:pPr>
      <w:r>
        <w:rPr>
          <w:sz w:val="21"/>
          <w:szCs w:val="21"/>
        </w:rPr>
        <w:t xml:space="preserve">2. De in lid 1 bedoelde Opvolgende Overeenkomst zal conform het model zijn dat als bijlage 7 bij het Aanbestedingsdocument is gevoegd. De verwerkersovereenkomst zal conform het model zijn dat als bijlage 8 bij het Aanbestedingsdocument is gevoegd. Eén en ander met dien verstande dat de bepaling(en) over de duur van de overeenkomst(en) zal (zullen) worden gewijzigd in verband met (en afgestemd worden op) de resterende contractperiode als bedoeld in lid 1. </w:t>
      </w:r>
    </w:p>
    <w:p w14:paraId="5EBF8BCF" w14:textId="77777777" w:rsidR="00550FC8" w:rsidRDefault="00550FC8" w:rsidP="00550FC8">
      <w:pPr>
        <w:pStyle w:val="Default"/>
        <w:rPr>
          <w:sz w:val="21"/>
          <w:szCs w:val="21"/>
        </w:rPr>
      </w:pPr>
    </w:p>
    <w:p w14:paraId="75636621" w14:textId="00D7C166" w:rsidR="00550FC8" w:rsidRDefault="00550FC8" w:rsidP="00550FC8">
      <w:pPr>
        <w:pStyle w:val="Default"/>
        <w:rPr>
          <w:sz w:val="21"/>
          <w:szCs w:val="21"/>
        </w:rPr>
      </w:pPr>
      <w:r>
        <w:rPr>
          <w:sz w:val="21"/>
          <w:szCs w:val="21"/>
        </w:rPr>
        <w:t xml:space="preserve">3. Onder resterende contractperiode als bedoeld in lid 1 wordt verstaan de oorspronkelijke looptijd van 4 jaar te rekenen vanaf XX-XX-XXXX als bedoeld in de Overeenkomst minus de tijd die sindsdien verstreken is, inclusief de periode van verlenging indien en voor zover de Opdrachtgever voor die verlenging kiest. </w:t>
      </w:r>
    </w:p>
    <w:p w14:paraId="0151E957" w14:textId="77777777" w:rsidR="00550FC8" w:rsidRDefault="00550FC8" w:rsidP="00550FC8">
      <w:pPr>
        <w:pStyle w:val="Default"/>
        <w:rPr>
          <w:sz w:val="21"/>
          <w:szCs w:val="21"/>
        </w:rPr>
      </w:pPr>
    </w:p>
    <w:p w14:paraId="3E717111" w14:textId="77777777" w:rsidR="00550FC8" w:rsidRDefault="00550FC8" w:rsidP="00550FC8">
      <w:pPr>
        <w:pStyle w:val="Default"/>
        <w:rPr>
          <w:sz w:val="21"/>
          <w:szCs w:val="21"/>
        </w:rPr>
      </w:pPr>
      <w:r>
        <w:rPr>
          <w:sz w:val="21"/>
          <w:szCs w:val="21"/>
        </w:rPr>
        <w:t xml:space="preserve">4. Alvorens Opdrachtgever daadwerkelijk over gaat tot het sluiten van een Opvolgende Overeenkomst als bedoeld in de vorige leden, zal Opdrachtgever toetsen of Contractant nog voldoet aan de in het Aanbestedingsdocument gestelde geschiktheidseisen en overige eisen en of op hem geen uitsluitingsgronden van toepassing zijn. </w:t>
      </w:r>
    </w:p>
    <w:p w14:paraId="210B7770" w14:textId="77777777" w:rsidR="00550FC8" w:rsidRDefault="00550FC8" w:rsidP="00550FC8">
      <w:pPr>
        <w:pStyle w:val="Default"/>
        <w:rPr>
          <w:sz w:val="21"/>
          <w:szCs w:val="21"/>
        </w:rPr>
      </w:pPr>
    </w:p>
    <w:p w14:paraId="4FF1D5F5" w14:textId="77777777" w:rsidR="00550FC8" w:rsidRDefault="00550FC8" w:rsidP="00550FC8">
      <w:pPr>
        <w:pStyle w:val="Default"/>
        <w:rPr>
          <w:sz w:val="21"/>
          <w:szCs w:val="21"/>
        </w:rPr>
      </w:pPr>
      <w:r>
        <w:rPr>
          <w:sz w:val="21"/>
          <w:szCs w:val="21"/>
        </w:rPr>
        <w:t xml:space="preserve">5. Contractant doet zijn inschrijving gedurende de in artikel 3 bedoelde geldigheidsduur van deze Wachtkamerovereenkomst gestand en verleent bij (voortijdige) beëindiging van de Overeenkomst met de oorspronkelijke contractant op eerste verzoek van Opdrachtgever medewerking aan de feitelijke totstandkoming en uitvoering van de Opvolgende Overeenkomst en de verwerkersovereenkomst voor de resterende contractperiode. </w:t>
      </w:r>
    </w:p>
    <w:p w14:paraId="0BAA02C8" w14:textId="77777777" w:rsidR="00550FC8" w:rsidRDefault="00550FC8" w:rsidP="00550FC8">
      <w:pPr>
        <w:pStyle w:val="Default"/>
        <w:rPr>
          <w:sz w:val="21"/>
          <w:szCs w:val="21"/>
        </w:rPr>
      </w:pPr>
    </w:p>
    <w:p w14:paraId="14395FEA" w14:textId="77777777" w:rsidR="00550FC8" w:rsidRDefault="00550FC8" w:rsidP="00550FC8">
      <w:pPr>
        <w:pStyle w:val="Default"/>
        <w:rPr>
          <w:sz w:val="21"/>
          <w:szCs w:val="21"/>
        </w:rPr>
      </w:pPr>
      <w:r>
        <w:rPr>
          <w:sz w:val="21"/>
          <w:szCs w:val="21"/>
        </w:rPr>
        <w:t xml:space="preserve">6. Contractant zal zo spoedig mogelijk na ondertekening van de Opvolgende Overeenkomst een aanvang maken met de uitvoering van de Opvolgende Overeenkomst. Dit betekent dat de contractant in beginsel binnen één (1) maand na de (voortijdige) beëindiging van de Overeenkomst dient te starten met de implementatie en vervolgens binnen twee (2) maanden na de start van die implementatie volledig operationeel dient te zijn. </w:t>
      </w:r>
    </w:p>
    <w:p w14:paraId="782162C1" w14:textId="77777777" w:rsidR="00550FC8" w:rsidRDefault="00550FC8" w:rsidP="00550FC8">
      <w:pPr>
        <w:pStyle w:val="Default"/>
        <w:rPr>
          <w:sz w:val="21"/>
          <w:szCs w:val="21"/>
        </w:rPr>
      </w:pPr>
    </w:p>
    <w:p w14:paraId="33D682A5" w14:textId="77777777" w:rsidR="00550FC8" w:rsidRDefault="00550FC8" w:rsidP="00550FC8">
      <w:pPr>
        <w:pStyle w:val="Default"/>
        <w:rPr>
          <w:sz w:val="21"/>
          <w:szCs w:val="21"/>
        </w:rPr>
      </w:pPr>
      <w:r>
        <w:rPr>
          <w:sz w:val="21"/>
          <w:szCs w:val="21"/>
        </w:rPr>
        <w:t xml:space="preserve">Partijen maken hierover nadere afspraken. In ieder geval maken Partijen afspraken over de wijze van implementatie en de daarbij behorende mijlpalen, met inachtneming van het gestelde in deze wachtkamerovereenkomst. </w:t>
      </w:r>
    </w:p>
    <w:p w14:paraId="475EC996" w14:textId="77777777" w:rsidR="00550FC8" w:rsidRDefault="00550FC8" w:rsidP="00550FC8">
      <w:pPr>
        <w:pStyle w:val="Default"/>
        <w:pageBreakBefore/>
        <w:rPr>
          <w:sz w:val="21"/>
          <w:szCs w:val="21"/>
        </w:rPr>
      </w:pPr>
      <w:r>
        <w:rPr>
          <w:b/>
          <w:bCs/>
          <w:sz w:val="21"/>
          <w:szCs w:val="21"/>
        </w:rPr>
        <w:lastRenderedPageBreak/>
        <w:t xml:space="preserve">Artikel 3 Geldigheidsduur Wachtkamerovereenkomst </w:t>
      </w:r>
    </w:p>
    <w:p w14:paraId="1A684A93" w14:textId="204DB9F0" w:rsidR="00550FC8" w:rsidRDefault="00550FC8" w:rsidP="00550FC8">
      <w:pPr>
        <w:pStyle w:val="Default"/>
        <w:rPr>
          <w:sz w:val="21"/>
          <w:szCs w:val="21"/>
        </w:rPr>
      </w:pPr>
      <w:r>
        <w:rPr>
          <w:sz w:val="21"/>
          <w:szCs w:val="21"/>
        </w:rPr>
        <w:t xml:space="preserve">1. Deze Wachtkamerovereenkomst wordt aangegaan voor de duur van </w:t>
      </w:r>
      <w:r>
        <w:rPr>
          <w:sz w:val="21"/>
          <w:szCs w:val="21"/>
        </w:rPr>
        <w:t>9 maanden</w:t>
      </w:r>
      <w:r>
        <w:rPr>
          <w:sz w:val="21"/>
          <w:szCs w:val="21"/>
        </w:rPr>
        <w:t xml:space="preserve">, ingaande op &lt;datum van ingang overeenkomst met de winnaar&gt; en eindigt van rechtswege zonder dat daarvoor opzegging is vereist. </w:t>
      </w:r>
    </w:p>
    <w:p w14:paraId="2E019D08" w14:textId="77777777" w:rsidR="00550FC8" w:rsidRDefault="00550FC8" w:rsidP="00550FC8">
      <w:pPr>
        <w:pStyle w:val="Default"/>
        <w:rPr>
          <w:sz w:val="21"/>
          <w:szCs w:val="21"/>
        </w:rPr>
      </w:pPr>
    </w:p>
    <w:p w14:paraId="0EF1F528" w14:textId="77777777" w:rsidR="00550FC8" w:rsidRDefault="00550FC8" w:rsidP="00550FC8">
      <w:pPr>
        <w:pStyle w:val="Default"/>
        <w:rPr>
          <w:sz w:val="21"/>
          <w:szCs w:val="21"/>
        </w:rPr>
      </w:pPr>
      <w:r>
        <w:rPr>
          <w:sz w:val="21"/>
          <w:szCs w:val="21"/>
        </w:rPr>
        <w:t xml:space="preserve">2. In afwijking van het bepaalde in het vorige lid, eindigt deze Wachtkamerovereenkomst, indien Opdrachtgever en Contractant een Opvolgende Overeenkomst sluiten als bedoeld in artikel 2 leden 1 t/m 4 van deze Wachtkamerovereenkomst, van rechtswege op het moment van ondertekening van de Opvolgende Overeenkomst. </w:t>
      </w:r>
    </w:p>
    <w:p w14:paraId="7356AA50" w14:textId="77777777" w:rsidR="00550FC8" w:rsidRDefault="00550FC8" w:rsidP="00550FC8">
      <w:pPr>
        <w:pStyle w:val="Default"/>
        <w:rPr>
          <w:sz w:val="21"/>
          <w:szCs w:val="21"/>
        </w:rPr>
      </w:pPr>
    </w:p>
    <w:p w14:paraId="5ED0B466" w14:textId="77777777" w:rsidR="00550FC8" w:rsidRDefault="00550FC8" w:rsidP="00550FC8">
      <w:pPr>
        <w:pStyle w:val="Default"/>
        <w:numPr>
          <w:ilvl w:val="1"/>
          <w:numId w:val="41"/>
        </w:numPr>
        <w:spacing w:after="15"/>
        <w:rPr>
          <w:sz w:val="21"/>
          <w:szCs w:val="21"/>
        </w:rPr>
      </w:pPr>
      <w:r>
        <w:rPr>
          <w:sz w:val="21"/>
          <w:szCs w:val="21"/>
        </w:rPr>
        <w:t xml:space="preserve">3. Deze Wachtkamerovereenkomst kan door Opdrachtgever met onmiddellijke ingang worden opgezegd indien: a. Contractant in staat van faillissement is verklaard of een verzoekschrift is ingediend strekkende tot faillietverklaring van Contractant of Contractant surseance van betaling heeft aangevraagd; </w:t>
      </w:r>
    </w:p>
    <w:p w14:paraId="07A59848" w14:textId="77777777" w:rsidR="00550FC8" w:rsidRDefault="00550FC8" w:rsidP="00550FC8">
      <w:pPr>
        <w:pStyle w:val="Default"/>
        <w:numPr>
          <w:ilvl w:val="1"/>
          <w:numId w:val="41"/>
        </w:numPr>
        <w:spacing w:after="15"/>
        <w:rPr>
          <w:sz w:val="21"/>
          <w:szCs w:val="21"/>
        </w:rPr>
      </w:pPr>
      <w:r>
        <w:rPr>
          <w:sz w:val="21"/>
          <w:szCs w:val="21"/>
        </w:rPr>
        <w:t xml:space="preserve">b. Contractant zijn verplichtingen betreffende de afdracht van de sociale verzekeringspremies en loonbelasting niet of niet volledig nakomt; </w:t>
      </w:r>
    </w:p>
    <w:p w14:paraId="76CFB2DB" w14:textId="77777777" w:rsidR="00550FC8" w:rsidRDefault="00550FC8" w:rsidP="00550FC8">
      <w:pPr>
        <w:pStyle w:val="Default"/>
        <w:numPr>
          <w:ilvl w:val="1"/>
          <w:numId w:val="41"/>
        </w:numPr>
        <w:spacing w:after="15"/>
        <w:rPr>
          <w:sz w:val="21"/>
          <w:szCs w:val="21"/>
        </w:rPr>
      </w:pPr>
      <w:r>
        <w:rPr>
          <w:sz w:val="21"/>
          <w:szCs w:val="21"/>
        </w:rPr>
        <w:t xml:space="preserve">c. de onderneming van Contractant wordt geliquideerd, of wanneer hij zijn huidige onderneming staakt, of op een aanmerkelijk deel van het vermogen van Contractant beslag wordt gelegd of Contractant anderszins redelijkerwijs niet langer in staat moet worden geacht de verplichtingen uit deze Wachtkamerovereenkomst na te kunnen komen; </w:t>
      </w:r>
    </w:p>
    <w:p w14:paraId="190D7E50" w14:textId="77777777" w:rsidR="00550FC8" w:rsidRDefault="00550FC8" w:rsidP="00550FC8">
      <w:pPr>
        <w:pStyle w:val="Default"/>
        <w:numPr>
          <w:ilvl w:val="1"/>
          <w:numId w:val="41"/>
        </w:numPr>
        <w:spacing w:after="15"/>
        <w:rPr>
          <w:sz w:val="21"/>
          <w:szCs w:val="21"/>
        </w:rPr>
      </w:pPr>
      <w:r>
        <w:rPr>
          <w:sz w:val="21"/>
          <w:szCs w:val="21"/>
        </w:rPr>
        <w:t xml:space="preserve">d. Contractant niet meer voldoet aan de in het Aanbestedingsdocument (Bijlage 4) gestelde geschiktheidseisen en overige eisen geschiktheidseisen en/of overige eisen; </w:t>
      </w:r>
    </w:p>
    <w:p w14:paraId="35B37531" w14:textId="77777777" w:rsidR="00550FC8" w:rsidRDefault="00550FC8" w:rsidP="00550FC8">
      <w:pPr>
        <w:pStyle w:val="Default"/>
        <w:numPr>
          <w:ilvl w:val="1"/>
          <w:numId w:val="41"/>
        </w:numPr>
        <w:rPr>
          <w:sz w:val="21"/>
          <w:szCs w:val="21"/>
        </w:rPr>
      </w:pPr>
      <w:r>
        <w:rPr>
          <w:sz w:val="21"/>
          <w:szCs w:val="21"/>
        </w:rPr>
        <w:t xml:space="preserve">e. (indien van toepassing) Indien de combinatie, waarmee de Contractant de Opdracht wil uitvoeren, wordt ontbonden en uit overleg tussen Opdrachtgever en Contractant is gebleken dat er geen redenen of mogelijkheden zijn om deze Wachtkamerovereenkomst voort te zetten. </w:t>
      </w:r>
    </w:p>
    <w:p w14:paraId="40A3A022" w14:textId="77777777" w:rsidR="00550FC8" w:rsidRDefault="00550FC8" w:rsidP="00550FC8">
      <w:pPr>
        <w:pStyle w:val="Default"/>
        <w:numPr>
          <w:ilvl w:val="1"/>
          <w:numId w:val="41"/>
        </w:numPr>
        <w:rPr>
          <w:sz w:val="21"/>
          <w:szCs w:val="21"/>
        </w:rPr>
      </w:pPr>
    </w:p>
    <w:p w14:paraId="60430F31" w14:textId="77777777" w:rsidR="00550FC8" w:rsidRDefault="00550FC8" w:rsidP="00550FC8">
      <w:pPr>
        <w:pStyle w:val="Default"/>
        <w:rPr>
          <w:sz w:val="21"/>
          <w:szCs w:val="21"/>
        </w:rPr>
      </w:pPr>
    </w:p>
    <w:p w14:paraId="07AAB8A6" w14:textId="77777777" w:rsidR="00550FC8" w:rsidRDefault="00550FC8" w:rsidP="00550FC8">
      <w:pPr>
        <w:pStyle w:val="Default"/>
        <w:rPr>
          <w:sz w:val="21"/>
          <w:szCs w:val="21"/>
        </w:rPr>
      </w:pPr>
      <w:r>
        <w:rPr>
          <w:b/>
          <w:bCs/>
          <w:sz w:val="21"/>
          <w:szCs w:val="21"/>
        </w:rPr>
        <w:t xml:space="preserve">Artikel 4 Investeringen </w:t>
      </w:r>
    </w:p>
    <w:p w14:paraId="3B7A76B8" w14:textId="77777777" w:rsidR="00550FC8" w:rsidRDefault="00550FC8" w:rsidP="00550FC8">
      <w:pPr>
        <w:pStyle w:val="Default"/>
        <w:rPr>
          <w:sz w:val="21"/>
          <w:szCs w:val="21"/>
        </w:rPr>
      </w:pPr>
      <w:r>
        <w:rPr>
          <w:sz w:val="21"/>
          <w:szCs w:val="21"/>
        </w:rPr>
        <w:t xml:space="preserve">Er zal geen verrekening plaatsvinden tussen Contractant en Opdrachtgever van de door Partijen ten behoeve van deze Wachtkamerovereenkomst gedane investeringen. </w:t>
      </w:r>
    </w:p>
    <w:p w14:paraId="7D93CCEE" w14:textId="77777777" w:rsidR="00550FC8" w:rsidRDefault="00550FC8" w:rsidP="00550FC8">
      <w:pPr>
        <w:pStyle w:val="Default"/>
        <w:rPr>
          <w:b/>
          <w:bCs/>
          <w:sz w:val="21"/>
          <w:szCs w:val="21"/>
        </w:rPr>
      </w:pPr>
    </w:p>
    <w:p w14:paraId="64295672" w14:textId="60E2F311" w:rsidR="00550FC8" w:rsidRDefault="00550FC8" w:rsidP="00550FC8">
      <w:pPr>
        <w:pStyle w:val="Default"/>
        <w:rPr>
          <w:sz w:val="21"/>
          <w:szCs w:val="21"/>
        </w:rPr>
      </w:pPr>
      <w:r>
        <w:rPr>
          <w:b/>
          <w:bCs/>
          <w:sz w:val="21"/>
          <w:szCs w:val="21"/>
        </w:rPr>
        <w:t xml:space="preserve">Artikel 5 Toepasselijk recht en geschillen </w:t>
      </w:r>
    </w:p>
    <w:p w14:paraId="20E638F2" w14:textId="77777777" w:rsidR="00550FC8" w:rsidRDefault="00550FC8" w:rsidP="00550FC8">
      <w:pPr>
        <w:pStyle w:val="Default"/>
        <w:rPr>
          <w:sz w:val="21"/>
          <w:szCs w:val="21"/>
        </w:rPr>
      </w:pPr>
      <w:r>
        <w:rPr>
          <w:sz w:val="21"/>
          <w:szCs w:val="21"/>
        </w:rPr>
        <w:t xml:space="preserve">1. Op deze Wachtkamerovereenkomst is Nederlands recht van toepassing. </w:t>
      </w:r>
    </w:p>
    <w:p w14:paraId="3B23541C" w14:textId="77777777" w:rsidR="00550FC8" w:rsidRDefault="00550FC8" w:rsidP="00550FC8">
      <w:pPr>
        <w:pStyle w:val="Default"/>
        <w:rPr>
          <w:sz w:val="21"/>
          <w:szCs w:val="21"/>
        </w:rPr>
      </w:pPr>
    </w:p>
    <w:p w14:paraId="555E98DA" w14:textId="77777777" w:rsidR="00550FC8" w:rsidRDefault="00550FC8" w:rsidP="00550FC8">
      <w:pPr>
        <w:pStyle w:val="Default"/>
        <w:rPr>
          <w:sz w:val="21"/>
          <w:szCs w:val="21"/>
        </w:rPr>
      </w:pPr>
      <w:r>
        <w:rPr>
          <w:sz w:val="21"/>
          <w:szCs w:val="21"/>
        </w:rPr>
        <w:t xml:space="preserve">2. Geschillen voortvloeiend uit deze Wachtkamerovereenkomst worden, voor zover ze tot de competentie van een rechtbank behoren, in eerste instantie voorgelegd aan de daartoe bevoegde rechter van de rechtbank Noord-Nederland, locatie Assen. </w:t>
      </w:r>
    </w:p>
    <w:p w14:paraId="291AC581" w14:textId="77777777" w:rsidR="00550FC8" w:rsidRDefault="00550FC8" w:rsidP="00550FC8">
      <w:pPr>
        <w:pStyle w:val="Default"/>
        <w:rPr>
          <w:sz w:val="21"/>
          <w:szCs w:val="21"/>
        </w:rPr>
      </w:pPr>
    </w:p>
    <w:p w14:paraId="0317A555" w14:textId="77777777" w:rsidR="00550FC8" w:rsidRDefault="00550FC8" w:rsidP="00550FC8">
      <w:pPr>
        <w:pStyle w:val="Default"/>
        <w:rPr>
          <w:sz w:val="21"/>
          <w:szCs w:val="21"/>
        </w:rPr>
      </w:pPr>
      <w:r>
        <w:rPr>
          <w:sz w:val="21"/>
          <w:szCs w:val="21"/>
        </w:rPr>
        <w:t xml:space="preserve">Aldus overeengekomen op de laatste van de hierna genoemde data en in tweevoud ondertekend: </w:t>
      </w:r>
    </w:p>
    <w:p w14:paraId="3D2E5B96" w14:textId="4F70CF4E" w:rsidR="00550FC8" w:rsidRDefault="00550FC8" w:rsidP="00550FC8">
      <w:pPr>
        <w:pStyle w:val="Default"/>
        <w:rPr>
          <w:sz w:val="21"/>
          <w:szCs w:val="21"/>
        </w:rPr>
      </w:pPr>
      <w:r>
        <w:rPr>
          <w:sz w:val="21"/>
          <w:szCs w:val="21"/>
        </w:rPr>
        <w:t xml:space="preserve">&lt;plaats&gt;, &lt;datum&gt;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 xml:space="preserve">&lt;plaats&gt;, &lt;datum&gt; </w:t>
      </w:r>
    </w:p>
    <w:p w14:paraId="367C5BB1" w14:textId="13AD74D1" w:rsidR="00550FC8" w:rsidRDefault="00550FC8" w:rsidP="00550FC8">
      <w:pPr>
        <w:pStyle w:val="Default"/>
        <w:rPr>
          <w:sz w:val="21"/>
          <w:szCs w:val="21"/>
        </w:rPr>
      </w:pPr>
      <w:r>
        <w:rPr>
          <w:sz w:val="21"/>
          <w:szCs w:val="21"/>
        </w:rPr>
        <w:t xml:space="preserve">&lt;Opdrachtgever&gt;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 xml:space="preserve">&lt;Contractant&gt; </w:t>
      </w:r>
    </w:p>
    <w:p w14:paraId="6ECB76D3" w14:textId="55E2EF03" w:rsidR="00550FC8" w:rsidRPr="007539A1" w:rsidRDefault="00550FC8" w:rsidP="00550FC8">
      <w:pPr>
        <w:pStyle w:val="Geenafstand"/>
        <w:spacing w:line="312" w:lineRule="auto"/>
        <w:rPr>
          <w:rFonts w:ascii="Arial" w:hAnsi="Arial" w:cs="Arial"/>
          <w:b/>
        </w:rPr>
      </w:pPr>
      <w:r>
        <w:rPr>
          <w:sz w:val="21"/>
          <w:szCs w:val="21"/>
        </w:rPr>
        <w:t xml:space="preserve">&lt;naam&gt;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&lt;naam&gt;</w:t>
      </w:r>
    </w:p>
    <w:sectPr w:rsidR="00550FC8" w:rsidRPr="007539A1" w:rsidSect="002E73D1">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5536F" w14:textId="77777777" w:rsidR="00EC6E43" w:rsidRDefault="00EC6E43" w:rsidP="005341CA">
      <w:r>
        <w:separator/>
      </w:r>
    </w:p>
  </w:endnote>
  <w:endnote w:type="continuationSeparator" w:id="0">
    <w:p w14:paraId="03449414" w14:textId="77777777" w:rsidR="00EC6E43" w:rsidRDefault="00EC6E43" w:rsidP="005341CA">
      <w:r>
        <w:continuationSeparator/>
      </w:r>
    </w:p>
  </w:endnote>
  <w:endnote w:type="continuationNotice" w:id="1">
    <w:p w14:paraId="63F1D6D9" w14:textId="77777777" w:rsidR="00EC6E43" w:rsidRDefault="00EC6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46371"/>
      <w:docPartObj>
        <w:docPartGallery w:val="Page Numbers (Bottom of Page)"/>
        <w:docPartUnique/>
      </w:docPartObj>
    </w:sdtPr>
    <w:sdtContent>
      <w:p w14:paraId="78B879DF" w14:textId="77777777" w:rsidR="0089241C" w:rsidRDefault="0089241C">
        <w:pPr>
          <w:pStyle w:val="Voettekst"/>
          <w:jc w:val="right"/>
        </w:pPr>
        <w:r>
          <w:fldChar w:fldCharType="begin"/>
        </w:r>
        <w:r>
          <w:instrText>PAGE   \* MERGEFORMAT</w:instrText>
        </w:r>
        <w:r>
          <w:fldChar w:fldCharType="separate"/>
        </w:r>
        <w:r w:rsidR="00FC46FF">
          <w:rPr>
            <w:noProof/>
          </w:rPr>
          <w:t>1</w:t>
        </w:r>
        <w:r>
          <w:fldChar w:fldCharType="end"/>
        </w:r>
      </w:p>
    </w:sdtContent>
  </w:sdt>
  <w:p w14:paraId="58286B14" w14:textId="77777777" w:rsidR="0089241C" w:rsidRDefault="00892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D5457" w14:textId="77777777" w:rsidR="00EC6E43" w:rsidRDefault="00EC6E43" w:rsidP="005341CA">
      <w:r>
        <w:separator/>
      </w:r>
    </w:p>
  </w:footnote>
  <w:footnote w:type="continuationSeparator" w:id="0">
    <w:p w14:paraId="0927E02B" w14:textId="77777777" w:rsidR="00EC6E43" w:rsidRDefault="00EC6E43" w:rsidP="005341CA">
      <w:r>
        <w:continuationSeparator/>
      </w:r>
    </w:p>
  </w:footnote>
  <w:footnote w:type="continuationNotice" w:id="1">
    <w:p w14:paraId="0C343F19" w14:textId="77777777" w:rsidR="00EC6E43" w:rsidRDefault="00EC6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7918"/>
      <w:gridCol w:w="1152"/>
    </w:tblGrid>
    <w:tr w:rsidR="00A81CFD" w14:paraId="0BB53C8E" w14:textId="77777777" w:rsidTr="007F7A6B">
      <w:tc>
        <w:tcPr>
          <w:tcW w:w="0" w:type="auto"/>
        </w:tcPr>
        <w:p w14:paraId="67545311" w14:textId="77777777" w:rsidR="00A81CFD" w:rsidRDefault="00A81CFD" w:rsidP="00BB791A">
          <w:pPr>
            <w:pStyle w:val="Koptekst"/>
            <w:jc w:val="right"/>
            <w:rPr>
              <w:b/>
              <w:bCs/>
            </w:rPr>
          </w:pPr>
        </w:p>
      </w:tc>
      <w:tc>
        <w:tcPr>
          <w:tcW w:w="1152" w:type="dxa"/>
          <w:tcBorders>
            <w:left w:val="nil"/>
          </w:tcBorders>
        </w:tcPr>
        <w:p w14:paraId="2903A3F2" w14:textId="77777777" w:rsidR="00A81CFD" w:rsidRDefault="00A81CFD">
          <w:pPr>
            <w:pStyle w:val="Koptekst"/>
            <w:rPr>
              <w:b/>
              <w:bCs/>
            </w:rPr>
          </w:pPr>
        </w:p>
      </w:tc>
    </w:tr>
  </w:tbl>
  <w:p w14:paraId="42E0CB8F" w14:textId="77777777" w:rsidR="005341CA" w:rsidRDefault="005341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2A7"/>
    <w:multiLevelType w:val="hybridMultilevel"/>
    <w:tmpl w:val="8C46C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C61A78"/>
    <w:multiLevelType w:val="multilevel"/>
    <w:tmpl w:val="96385EE8"/>
    <w:lvl w:ilvl="0">
      <w:start w:val="1"/>
      <w:numFmt w:val="decimal"/>
      <w:lvlText w:val="4.%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474F6E"/>
    <w:multiLevelType w:val="hybridMultilevel"/>
    <w:tmpl w:val="7F0C91CC"/>
    <w:lvl w:ilvl="0" w:tplc="D4A2FADC">
      <w:start w:val="6"/>
      <w:numFmt w:val="bullet"/>
      <w:lvlText w:val="-"/>
      <w:lvlJc w:val="left"/>
      <w:pPr>
        <w:ind w:left="-351" w:hanging="360"/>
      </w:pPr>
      <w:rPr>
        <w:rFonts w:ascii="Calibri" w:eastAsia="Calibri" w:hAnsi="Calibri" w:cs="Times New Roman" w:hint="default"/>
        <w:color w:val="000000"/>
      </w:rPr>
    </w:lvl>
    <w:lvl w:ilvl="1" w:tplc="04130003">
      <w:start w:val="1"/>
      <w:numFmt w:val="bullet"/>
      <w:lvlText w:val="o"/>
      <w:lvlJc w:val="left"/>
      <w:pPr>
        <w:ind w:left="369" w:hanging="360"/>
      </w:pPr>
      <w:rPr>
        <w:rFonts w:ascii="Courier New" w:hAnsi="Courier New" w:cs="Courier New" w:hint="default"/>
      </w:rPr>
    </w:lvl>
    <w:lvl w:ilvl="2" w:tplc="04130005">
      <w:start w:val="1"/>
      <w:numFmt w:val="bullet"/>
      <w:lvlText w:val=""/>
      <w:lvlJc w:val="left"/>
      <w:pPr>
        <w:ind w:left="1089" w:hanging="360"/>
      </w:pPr>
      <w:rPr>
        <w:rFonts w:ascii="Wingdings" w:hAnsi="Wingdings" w:hint="default"/>
      </w:rPr>
    </w:lvl>
    <w:lvl w:ilvl="3" w:tplc="04130001">
      <w:start w:val="1"/>
      <w:numFmt w:val="bullet"/>
      <w:lvlText w:val=""/>
      <w:lvlJc w:val="left"/>
      <w:pPr>
        <w:ind w:left="1809" w:hanging="360"/>
      </w:pPr>
      <w:rPr>
        <w:rFonts w:ascii="Symbol" w:hAnsi="Symbol" w:hint="default"/>
      </w:rPr>
    </w:lvl>
    <w:lvl w:ilvl="4" w:tplc="04130003">
      <w:start w:val="1"/>
      <w:numFmt w:val="bullet"/>
      <w:lvlText w:val="o"/>
      <w:lvlJc w:val="left"/>
      <w:pPr>
        <w:ind w:left="2529" w:hanging="360"/>
      </w:pPr>
      <w:rPr>
        <w:rFonts w:ascii="Courier New" w:hAnsi="Courier New" w:cs="Courier New" w:hint="default"/>
      </w:rPr>
    </w:lvl>
    <w:lvl w:ilvl="5" w:tplc="04130005">
      <w:start w:val="1"/>
      <w:numFmt w:val="bullet"/>
      <w:lvlText w:val=""/>
      <w:lvlJc w:val="left"/>
      <w:pPr>
        <w:ind w:left="3249" w:hanging="360"/>
      </w:pPr>
      <w:rPr>
        <w:rFonts w:ascii="Wingdings" w:hAnsi="Wingdings" w:hint="default"/>
      </w:rPr>
    </w:lvl>
    <w:lvl w:ilvl="6" w:tplc="04130001">
      <w:start w:val="1"/>
      <w:numFmt w:val="bullet"/>
      <w:lvlText w:val=""/>
      <w:lvlJc w:val="left"/>
      <w:pPr>
        <w:ind w:left="3969" w:hanging="360"/>
      </w:pPr>
      <w:rPr>
        <w:rFonts w:ascii="Symbol" w:hAnsi="Symbol" w:hint="default"/>
      </w:rPr>
    </w:lvl>
    <w:lvl w:ilvl="7" w:tplc="04130003">
      <w:start w:val="1"/>
      <w:numFmt w:val="bullet"/>
      <w:lvlText w:val="o"/>
      <w:lvlJc w:val="left"/>
      <w:pPr>
        <w:ind w:left="4689" w:hanging="360"/>
      </w:pPr>
      <w:rPr>
        <w:rFonts w:ascii="Courier New" w:hAnsi="Courier New" w:cs="Courier New" w:hint="default"/>
      </w:rPr>
    </w:lvl>
    <w:lvl w:ilvl="8" w:tplc="04130005">
      <w:start w:val="1"/>
      <w:numFmt w:val="bullet"/>
      <w:lvlText w:val=""/>
      <w:lvlJc w:val="left"/>
      <w:pPr>
        <w:ind w:left="5409" w:hanging="360"/>
      </w:pPr>
      <w:rPr>
        <w:rFonts w:ascii="Wingdings" w:hAnsi="Wingdings" w:hint="default"/>
      </w:rPr>
    </w:lvl>
  </w:abstractNum>
  <w:abstractNum w:abstractNumId="3" w15:restartNumberingAfterBreak="0">
    <w:nsid w:val="1162001D"/>
    <w:multiLevelType w:val="hybridMultilevel"/>
    <w:tmpl w:val="09380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05AED"/>
    <w:multiLevelType w:val="hybridMultilevel"/>
    <w:tmpl w:val="0750D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8D4ECC"/>
    <w:multiLevelType w:val="multilevel"/>
    <w:tmpl w:val="A40AA332"/>
    <w:lvl w:ilvl="0">
      <w:start w:val="1"/>
      <w:numFmt w:val="decimal"/>
      <w:lvlText w:val="7.%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2D499F"/>
    <w:multiLevelType w:val="hybridMultilevel"/>
    <w:tmpl w:val="05500BFA"/>
    <w:lvl w:ilvl="0" w:tplc="AC8C0BEE">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A4116B"/>
    <w:multiLevelType w:val="hybridMultilevel"/>
    <w:tmpl w:val="BF26B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0F10D1"/>
    <w:multiLevelType w:val="hybridMultilevel"/>
    <w:tmpl w:val="A5789E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1A6BB9"/>
    <w:multiLevelType w:val="hybridMultilevel"/>
    <w:tmpl w:val="EF4832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DE52DD"/>
    <w:multiLevelType w:val="hybridMultilevel"/>
    <w:tmpl w:val="81D65518"/>
    <w:lvl w:ilvl="0" w:tplc="8ADA5E3C">
      <w:start w:val="7"/>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0564A8"/>
    <w:multiLevelType w:val="hybridMultilevel"/>
    <w:tmpl w:val="78FE14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457537E"/>
    <w:multiLevelType w:val="hybridMultilevel"/>
    <w:tmpl w:val="87508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7D0A68"/>
    <w:multiLevelType w:val="hybridMultilevel"/>
    <w:tmpl w:val="13D2E2EA"/>
    <w:lvl w:ilvl="0" w:tplc="52840A64">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9117DA"/>
    <w:multiLevelType w:val="hybridMultilevel"/>
    <w:tmpl w:val="5DE6A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936CE0"/>
    <w:multiLevelType w:val="hybridMultilevel"/>
    <w:tmpl w:val="20A6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419C0"/>
    <w:multiLevelType w:val="multilevel"/>
    <w:tmpl w:val="D8548ECE"/>
    <w:lvl w:ilvl="0">
      <w:start w:val="1"/>
      <w:numFmt w:val="decimal"/>
      <w:lvlText w:val="%1"/>
      <w:lvlJc w:val="left"/>
      <w:pPr>
        <w:ind w:left="360" w:hanging="360"/>
      </w:pPr>
      <w:rPr>
        <w:rFonts w:hint="default"/>
      </w:rPr>
    </w:lvl>
    <w:lvl w:ilvl="1">
      <w:start w:val="1"/>
      <w:numFmt w:val="decimal"/>
      <w:lvlText w:val="3.%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6D642C"/>
    <w:multiLevelType w:val="hybridMultilevel"/>
    <w:tmpl w:val="7DDCEA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1D022BA"/>
    <w:multiLevelType w:val="hybridMultilevel"/>
    <w:tmpl w:val="ED3A832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2424E8E"/>
    <w:multiLevelType w:val="hybridMultilevel"/>
    <w:tmpl w:val="540A84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2B211BD"/>
    <w:multiLevelType w:val="hybridMultilevel"/>
    <w:tmpl w:val="BC5465D2"/>
    <w:lvl w:ilvl="0" w:tplc="2F1E1F1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AF579D"/>
    <w:multiLevelType w:val="hybridMultilevel"/>
    <w:tmpl w:val="0C52F4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032E90"/>
    <w:multiLevelType w:val="hybridMultilevel"/>
    <w:tmpl w:val="08C24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EB392C"/>
    <w:multiLevelType w:val="hybridMultilevel"/>
    <w:tmpl w:val="36305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80778A"/>
    <w:multiLevelType w:val="hybridMultilevel"/>
    <w:tmpl w:val="AC6C42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479B526C"/>
    <w:multiLevelType w:val="hybridMultilevel"/>
    <w:tmpl w:val="894CBB3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1A4813"/>
    <w:multiLevelType w:val="hybridMultilevel"/>
    <w:tmpl w:val="B8E242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9E2B16"/>
    <w:multiLevelType w:val="hybridMultilevel"/>
    <w:tmpl w:val="6376326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B62CB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D51455"/>
    <w:multiLevelType w:val="multilevel"/>
    <w:tmpl w:val="119E2CBE"/>
    <w:lvl w:ilvl="0">
      <w:start w:val="1"/>
      <w:numFmt w:val="decimal"/>
      <w:lvlText w:val="6.%1"/>
      <w:lvlJc w:val="left"/>
      <w:pPr>
        <w:ind w:left="510" w:hanging="51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A664F84"/>
    <w:multiLevelType w:val="multilevel"/>
    <w:tmpl w:val="E7C2896E"/>
    <w:lvl w:ilvl="0">
      <w:start w:val="1"/>
      <w:numFmt w:val="decimal"/>
      <w:lvlText w:val="5.%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0346557"/>
    <w:multiLevelType w:val="hybridMultilevel"/>
    <w:tmpl w:val="94A2AE64"/>
    <w:lvl w:ilvl="0" w:tplc="A3B6F82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F30FF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585D40"/>
    <w:multiLevelType w:val="hybridMultilevel"/>
    <w:tmpl w:val="4A621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82778C"/>
    <w:multiLevelType w:val="hybridMultilevel"/>
    <w:tmpl w:val="0136B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7B6437"/>
    <w:multiLevelType w:val="hybridMultilevel"/>
    <w:tmpl w:val="CD98E21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F4638C"/>
    <w:multiLevelType w:val="hybridMultilevel"/>
    <w:tmpl w:val="10A83A22"/>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8D23D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7C9241F"/>
    <w:multiLevelType w:val="hybridMultilevel"/>
    <w:tmpl w:val="F87446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E93FCA"/>
    <w:multiLevelType w:val="multilevel"/>
    <w:tmpl w:val="AC2225A0"/>
    <w:lvl w:ilvl="0">
      <w:start w:val="6"/>
      <w:numFmt w:val="decimal"/>
      <w:lvlText w:val="%1"/>
      <w:lvlJc w:val="left"/>
      <w:pPr>
        <w:ind w:left="360" w:hanging="360"/>
      </w:pPr>
      <w:rPr>
        <w:rFonts w:hint="default"/>
      </w:rPr>
    </w:lvl>
    <w:lvl w:ilvl="1">
      <w:start w:val="1"/>
      <w:numFmt w:val="decimal"/>
      <w:lvlText w:val="8.%2"/>
      <w:lvlJc w:val="left"/>
      <w:pPr>
        <w:ind w:left="964"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40585360">
    <w:abstractNumId w:val="28"/>
  </w:num>
  <w:num w:numId="2" w16cid:durableId="1550217752">
    <w:abstractNumId w:val="32"/>
  </w:num>
  <w:num w:numId="3" w16cid:durableId="1454980061">
    <w:abstractNumId w:val="16"/>
  </w:num>
  <w:num w:numId="4" w16cid:durableId="176967891">
    <w:abstractNumId w:val="1"/>
  </w:num>
  <w:num w:numId="5" w16cid:durableId="1897006544">
    <w:abstractNumId w:val="30"/>
  </w:num>
  <w:num w:numId="6" w16cid:durableId="354967782">
    <w:abstractNumId w:val="29"/>
  </w:num>
  <w:num w:numId="7" w16cid:durableId="133331859">
    <w:abstractNumId w:val="5"/>
  </w:num>
  <w:num w:numId="8" w16cid:durableId="518934148">
    <w:abstractNumId w:val="39"/>
  </w:num>
  <w:num w:numId="9" w16cid:durableId="830173633">
    <w:abstractNumId w:val="6"/>
  </w:num>
  <w:num w:numId="10" w16cid:durableId="1003119568">
    <w:abstractNumId w:val="4"/>
  </w:num>
  <w:num w:numId="11" w16cid:durableId="528683502">
    <w:abstractNumId w:val="12"/>
  </w:num>
  <w:num w:numId="12" w16cid:durableId="189682995">
    <w:abstractNumId w:val="22"/>
  </w:num>
  <w:num w:numId="13" w16cid:durableId="1803112991">
    <w:abstractNumId w:val="11"/>
  </w:num>
  <w:num w:numId="14" w16cid:durableId="121389456">
    <w:abstractNumId w:val="17"/>
  </w:num>
  <w:num w:numId="15" w16cid:durableId="1980919956">
    <w:abstractNumId w:val="13"/>
  </w:num>
  <w:num w:numId="16" w16cid:durableId="1757438943">
    <w:abstractNumId w:val="7"/>
  </w:num>
  <w:num w:numId="17" w16cid:durableId="785661858">
    <w:abstractNumId w:val="10"/>
  </w:num>
  <w:num w:numId="18" w16cid:durableId="991831236">
    <w:abstractNumId w:val="20"/>
  </w:num>
  <w:num w:numId="19" w16cid:durableId="666984603">
    <w:abstractNumId w:val="31"/>
  </w:num>
  <w:num w:numId="20" w16cid:durableId="978193536">
    <w:abstractNumId w:val="23"/>
  </w:num>
  <w:num w:numId="21" w16cid:durableId="298416812">
    <w:abstractNumId w:val="38"/>
  </w:num>
  <w:num w:numId="22" w16cid:durableId="1688746709">
    <w:abstractNumId w:val="8"/>
  </w:num>
  <w:num w:numId="23" w16cid:durableId="911231540">
    <w:abstractNumId w:val="2"/>
  </w:num>
  <w:num w:numId="24" w16cid:durableId="157355295">
    <w:abstractNumId w:val="2"/>
  </w:num>
  <w:num w:numId="25" w16cid:durableId="1191409138">
    <w:abstractNumId w:val="21"/>
  </w:num>
  <w:num w:numId="26" w16cid:durableId="2141918203">
    <w:abstractNumId w:val="9"/>
  </w:num>
  <w:num w:numId="27" w16cid:durableId="1398626443">
    <w:abstractNumId w:val="18"/>
  </w:num>
  <w:num w:numId="28" w16cid:durableId="28386211">
    <w:abstractNumId w:val="27"/>
  </w:num>
  <w:num w:numId="29" w16cid:durableId="1975865293">
    <w:abstractNumId w:val="0"/>
  </w:num>
  <w:num w:numId="30" w16cid:durableId="1959337583">
    <w:abstractNumId w:val="25"/>
  </w:num>
  <w:num w:numId="31" w16cid:durableId="1589969821">
    <w:abstractNumId w:val="3"/>
  </w:num>
  <w:num w:numId="32" w16cid:durableId="1423532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2367157">
    <w:abstractNumId w:val="19"/>
  </w:num>
  <w:num w:numId="34" w16cid:durableId="24992159">
    <w:abstractNumId w:val="26"/>
  </w:num>
  <w:num w:numId="35" w16cid:durableId="658775882">
    <w:abstractNumId w:val="33"/>
  </w:num>
  <w:num w:numId="36" w16cid:durableId="1676760338">
    <w:abstractNumId w:val="35"/>
  </w:num>
  <w:num w:numId="37" w16cid:durableId="2082436248">
    <w:abstractNumId w:val="14"/>
  </w:num>
  <w:num w:numId="38" w16cid:durableId="1254777424">
    <w:abstractNumId w:val="34"/>
  </w:num>
  <w:num w:numId="39" w16cid:durableId="2022392970">
    <w:abstractNumId w:val="36"/>
  </w:num>
  <w:num w:numId="40" w16cid:durableId="911888249">
    <w:abstractNumId w:val="15"/>
  </w:num>
  <w:num w:numId="41" w16cid:durableId="17561972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FC8"/>
    <w:rsid w:val="000101DD"/>
    <w:rsid w:val="00020364"/>
    <w:rsid w:val="000260C2"/>
    <w:rsid w:val="0003414E"/>
    <w:rsid w:val="000348FA"/>
    <w:rsid w:val="000417A4"/>
    <w:rsid w:val="00073A29"/>
    <w:rsid w:val="00076726"/>
    <w:rsid w:val="00080C1F"/>
    <w:rsid w:val="0008469F"/>
    <w:rsid w:val="00096643"/>
    <w:rsid w:val="000A41B0"/>
    <w:rsid w:val="000C18D1"/>
    <w:rsid w:val="000C5A79"/>
    <w:rsid w:val="000C7A7F"/>
    <w:rsid w:val="000F578B"/>
    <w:rsid w:val="00106642"/>
    <w:rsid w:val="00141735"/>
    <w:rsid w:val="00146F8F"/>
    <w:rsid w:val="0014780B"/>
    <w:rsid w:val="001509EF"/>
    <w:rsid w:val="00170B14"/>
    <w:rsid w:val="00181F44"/>
    <w:rsid w:val="001828B7"/>
    <w:rsid w:val="00192F27"/>
    <w:rsid w:val="001A67AD"/>
    <w:rsid w:val="001B05CB"/>
    <w:rsid w:val="001C07EF"/>
    <w:rsid w:val="001C13CA"/>
    <w:rsid w:val="001C6860"/>
    <w:rsid w:val="00202D99"/>
    <w:rsid w:val="0021090F"/>
    <w:rsid w:val="0023736C"/>
    <w:rsid w:val="00254327"/>
    <w:rsid w:val="002720AE"/>
    <w:rsid w:val="00276211"/>
    <w:rsid w:val="002863ED"/>
    <w:rsid w:val="002A5CD7"/>
    <w:rsid w:val="002B73F4"/>
    <w:rsid w:val="002E2C84"/>
    <w:rsid w:val="002E73D1"/>
    <w:rsid w:val="00304933"/>
    <w:rsid w:val="00304B81"/>
    <w:rsid w:val="0031559C"/>
    <w:rsid w:val="0032559B"/>
    <w:rsid w:val="00330780"/>
    <w:rsid w:val="00335975"/>
    <w:rsid w:val="00343158"/>
    <w:rsid w:val="00352EF0"/>
    <w:rsid w:val="00354EFA"/>
    <w:rsid w:val="00367C68"/>
    <w:rsid w:val="00377E23"/>
    <w:rsid w:val="003803A4"/>
    <w:rsid w:val="003821DF"/>
    <w:rsid w:val="00392016"/>
    <w:rsid w:val="003A1160"/>
    <w:rsid w:val="003A42E4"/>
    <w:rsid w:val="003B228C"/>
    <w:rsid w:val="003F2216"/>
    <w:rsid w:val="003F25C2"/>
    <w:rsid w:val="003F78CC"/>
    <w:rsid w:val="00400800"/>
    <w:rsid w:val="00403DA1"/>
    <w:rsid w:val="00415D7F"/>
    <w:rsid w:val="00416A33"/>
    <w:rsid w:val="00425E4F"/>
    <w:rsid w:val="00427DBC"/>
    <w:rsid w:val="00432C35"/>
    <w:rsid w:val="00440ADE"/>
    <w:rsid w:val="004922FA"/>
    <w:rsid w:val="004A1190"/>
    <w:rsid w:val="004B6176"/>
    <w:rsid w:val="004D4A1E"/>
    <w:rsid w:val="00505D0C"/>
    <w:rsid w:val="005060C3"/>
    <w:rsid w:val="00520225"/>
    <w:rsid w:val="00526144"/>
    <w:rsid w:val="0052664D"/>
    <w:rsid w:val="00531D0B"/>
    <w:rsid w:val="005341CA"/>
    <w:rsid w:val="00550D80"/>
    <w:rsid w:val="00550FC8"/>
    <w:rsid w:val="00556714"/>
    <w:rsid w:val="005667AA"/>
    <w:rsid w:val="0056693A"/>
    <w:rsid w:val="00573B24"/>
    <w:rsid w:val="00576D7B"/>
    <w:rsid w:val="005871D9"/>
    <w:rsid w:val="005946F0"/>
    <w:rsid w:val="005A2205"/>
    <w:rsid w:val="005A5B40"/>
    <w:rsid w:val="005A66F2"/>
    <w:rsid w:val="005B0290"/>
    <w:rsid w:val="005B2266"/>
    <w:rsid w:val="005C046D"/>
    <w:rsid w:val="005C0643"/>
    <w:rsid w:val="005C7678"/>
    <w:rsid w:val="005D0850"/>
    <w:rsid w:val="005D2554"/>
    <w:rsid w:val="005E1A2E"/>
    <w:rsid w:val="005F503E"/>
    <w:rsid w:val="00603AC1"/>
    <w:rsid w:val="0060427E"/>
    <w:rsid w:val="00613801"/>
    <w:rsid w:val="00613D62"/>
    <w:rsid w:val="00627378"/>
    <w:rsid w:val="00651DCD"/>
    <w:rsid w:val="006842B4"/>
    <w:rsid w:val="006A07A1"/>
    <w:rsid w:val="006A4798"/>
    <w:rsid w:val="006A70DF"/>
    <w:rsid w:val="006A7935"/>
    <w:rsid w:val="006B07C5"/>
    <w:rsid w:val="006B2280"/>
    <w:rsid w:val="006B2C6D"/>
    <w:rsid w:val="006C4861"/>
    <w:rsid w:val="006C6961"/>
    <w:rsid w:val="006D17DE"/>
    <w:rsid w:val="006E2859"/>
    <w:rsid w:val="006F3EA0"/>
    <w:rsid w:val="007247A6"/>
    <w:rsid w:val="00725A53"/>
    <w:rsid w:val="007355B6"/>
    <w:rsid w:val="007539A1"/>
    <w:rsid w:val="00763DDD"/>
    <w:rsid w:val="0076428C"/>
    <w:rsid w:val="007948F9"/>
    <w:rsid w:val="007A307A"/>
    <w:rsid w:val="007A4692"/>
    <w:rsid w:val="007B1BCE"/>
    <w:rsid w:val="007C02AF"/>
    <w:rsid w:val="007C790C"/>
    <w:rsid w:val="007D2E01"/>
    <w:rsid w:val="007D75B6"/>
    <w:rsid w:val="007E3CF6"/>
    <w:rsid w:val="007F7A6B"/>
    <w:rsid w:val="00810C4F"/>
    <w:rsid w:val="0081463F"/>
    <w:rsid w:val="00820013"/>
    <w:rsid w:val="0082037C"/>
    <w:rsid w:val="00830927"/>
    <w:rsid w:val="0083134D"/>
    <w:rsid w:val="00845778"/>
    <w:rsid w:val="00846638"/>
    <w:rsid w:val="008570D7"/>
    <w:rsid w:val="008618CD"/>
    <w:rsid w:val="00870ED7"/>
    <w:rsid w:val="0087111D"/>
    <w:rsid w:val="00871693"/>
    <w:rsid w:val="008754E6"/>
    <w:rsid w:val="0089241C"/>
    <w:rsid w:val="008B1888"/>
    <w:rsid w:val="008B3EF3"/>
    <w:rsid w:val="008B5C38"/>
    <w:rsid w:val="008C05C7"/>
    <w:rsid w:val="008C3C20"/>
    <w:rsid w:val="008E18D3"/>
    <w:rsid w:val="008E6E1D"/>
    <w:rsid w:val="00910C09"/>
    <w:rsid w:val="009223E8"/>
    <w:rsid w:val="00924BA8"/>
    <w:rsid w:val="0093160A"/>
    <w:rsid w:val="009336A9"/>
    <w:rsid w:val="009525B8"/>
    <w:rsid w:val="00953273"/>
    <w:rsid w:val="0095579A"/>
    <w:rsid w:val="00957912"/>
    <w:rsid w:val="0096013E"/>
    <w:rsid w:val="00976C11"/>
    <w:rsid w:val="009879B5"/>
    <w:rsid w:val="009A221D"/>
    <w:rsid w:val="009B18E5"/>
    <w:rsid w:val="009B6466"/>
    <w:rsid w:val="009C7C5A"/>
    <w:rsid w:val="00A002AE"/>
    <w:rsid w:val="00A01F82"/>
    <w:rsid w:val="00A03370"/>
    <w:rsid w:val="00A2790C"/>
    <w:rsid w:val="00A3485C"/>
    <w:rsid w:val="00A34D01"/>
    <w:rsid w:val="00A36617"/>
    <w:rsid w:val="00A62682"/>
    <w:rsid w:val="00A6489C"/>
    <w:rsid w:val="00A779B4"/>
    <w:rsid w:val="00A81CFD"/>
    <w:rsid w:val="00A833BD"/>
    <w:rsid w:val="00AA3D4E"/>
    <w:rsid w:val="00AA74EF"/>
    <w:rsid w:val="00AA7B24"/>
    <w:rsid w:val="00AC315C"/>
    <w:rsid w:val="00AC572E"/>
    <w:rsid w:val="00B01F52"/>
    <w:rsid w:val="00B06A44"/>
    <w:rsid w:val="00B102B9"/>
    <w:rsid w:val="00B13C24"/>
    <w:rsid w:val="00B14DFC"/>
    <w:rsid w:val="00B32F66"/>
    <w:rsid w:val="00B53665"/>
    <w:rsid w:val="00B5782F"/>
    <w:rsid w:val="00B659BD"/>
    <w:rsid w:val="00B7595A"/>
    <w:rsid w:val="00B81BCF"/>
    <w:rsid w:val="00B83A98"/>
    <w:rsid w:val="00B95B9C"/>
    <w:rsid w:val="00BA59DC"/>
    <w:rsid w:val="00BB76AF"/>
    <w:rsid w:val="00BB791A"/>
    <w:rsid w:val="00BC33C9"/>
    <w:rsid w:val="00BD75D4"/>
    <w:rsid w:val="00BE2C35"/>
    <w:rsid w:val="00BF2089"/>
    <w:rsid w:val="00C123A8"/>
    <w:rsid w:val="00C21998"/>
    <w:rsid w:val="00C27BEA"/>
    <w:rsid w:val="00C311A1"/>
    <w:rsid w:val="00C32040"/>
    <w:rsid w:val="00C35DF4"/>
    <w:rsid w:val="00C47E10"/>
    <w:rsid w:val="00C62694"/>
    <w:rsid w:val="00C66773"/>
    <w:rsid w:val="00C812BE"/>
    <w:rsid w:val="00C81EFC"/>
    <w:rsid w:val="00C90C5A"/>
    <w:rsid w:val="00CC31D4"/>
    <w:rsid w:val="00CD65EC"/>
    <w:rsid w:val="00CE7F78"/>
    <w:rsid w:val="00D043C3"/>
    <w:rsid w:val="00D05003"/>
    <w:rsid w:val="00D21001"/>
    <w:rsid w:val="00D22550"/>
    <w:rsid w:val="00D62808"/>
    <w:rsid w:val="00D642AA"/>
    <w:rsid w:val="00D646BF"/>
    <w:rsid w:val="00D811CC"/>
    <w:rsid w:val="00D813BB"/>
    <w:rsid w:val="00DA0190"/>
    <w:rsid w:val="00DA0D2A"/>
    <w:rsid w:val="00DB420C"/>
    <w:rsid w:val="00DB5D0C"/>
    <w:rsid w:val="00DD4409"/>
    <w:rsid w:val="00DE497C"/>
    <w:rsid w:val="00DF3DCB"/>
    <w:rsid w:val="00DF520B"/>
    <w:rsid w:val="00E21B75"/>
    <w:rsid w:val="00E313F6"/>
    <w:rsid w:val="00E4342A"/>
    <w:rsid w:val="00E4571F"/>
    <w:rsid w:val="00E46CE1"/>
    <w:rsid w:val="00E6397B"/>
    <w:rsid w:val="00E81FAB"/>
    <w:rsid w:val="00E8635C"/>
    <w:rsid w:val="00E86B30"/>
    <w:rsid w:val="00E87C76"/>
    <w:rsid w:val="00E96D13"/>
    <w:rsid w:val="00E97D2A"/>
    <w:rsid w:val="00EB2D72"/>
    <w:rsid w:val="00EB6479"/>
    <w:rsid w:val="00EC2BAB"/>
    <w:rsid w:val="00EC622F"/>
    <w:rsid w:val="00EC6E43"/>
    <w:rsid w:val="00EC7C64"/>
    <w:rsid w:val="00ED5ACB"/>
    <w:rsid w:val="00EE5873"/>
    <w:rsid w:val="00F23C04"/>
    <w:rsid w:val="00F26554"/>
    <w:rsid w:val="00F37B7C"/>
    <w:rsid w:val="00F53386"/>
    <w:rsid w:val="00F66779"/>
    <w:rsid w:val="00F715BC"/>
    <w:rsid w:val="00F77974"/>
    <w:rsid w:val="00F9538A"/>
    <w:rsid w:val="00FB04B6"/>
    <w:rsid w:val="00FC46FF"/>
    <w:rsid w:val="00FC75CE"/>
    <w:rsid w:val="00FD5034"/>
    <w:rsid w:val="00FE7078"/>
    <w:rsid w:val="00FE7723"/>
    <w:rsid w:val="00FF16FB"/>
    <w:rsid w:val="00FF6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AF91A"/>
  <w15:docId w15:val="{14BA89B5-74D8-4B16-B97E-339A6F74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E1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81EFC"/>
    <w:pPr>
      <w:spacing w:after="0" w:line="240" w:lineRule="auto"/>
    </w:pPr>
  </w:style>
  <w:style w:type="table" w:styleId="Tabelraster">
    <w:name w:val="Table Grid"/>
    <w:basedOn w:val="Standaardtabel"/>
    <w:uiPriority w:val="59"/>
    <w:rsid w:val="00C8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6428C"/>
    <w:pPr>
      <w:ind w:left="720"/>
    </w:pPr>
  </w:style>
  <w:style w:type="paragraph" w:styleId="Koptekst">
    <w:name w:val="header"/>
    <w:basedOn w:val="Standaard"/>
    <w:link w:val="KoptekstChar"/>
    <w:uiPriority w:val="99"/>
    <w:unhideWhenUsed/>
    <w:rsid w:val="005341CA"/>
    <w:pPr>
      <w:tabs>
        <w:tab w:val="center" w:pos="4536"/>
        <w:tab w:val="right" w:pos="9072"/>
      </w:tabs>
    </w:pPr>
  </w:style>
  <w:style w:type="character" w:customStyle="1" w:styleId="KoptekstChar">
    <w:name w:val="Koptekst Char"/>
    <w:basedOn w:val="Standaardalinea-lettertype"/>
    <w:link w:val="Koptekst"/>
    <w:uiPriority w:val="99"/>
    <w:rsid w:val="005341CA"/>
  </w:style>
  <w:style w:type="paragraph" w:styleId="Voettekst">
    <w:name w:val="footer"/>
    <w:basedOn w:val="Standaard"/>
    <w:link w:val="VoettekstChar"/>
    <w:uiPriority w:val="99"/>
    <w:unhideWhenUsed/>
    <w:rsid w:val="005341CA"/>
    <w:pPr>
      <w:tabs>
        <w:tab w:val="center" w:pos="4536"/>
        <w:tab w:val="right" w:pos="9072"/>
      </w:tabs>
    </w:pPr>
  </w:style>
  <w:style w:type="character" w:customStyle="1" w:styleId="VoettekstChar">
    <w:name w:val="Voettekst Char"/>
    <w:basedOn w:val="Standaardalinea-lettertype"/>
    <w:link w:val="Voettekst"/>
    <w:uiPriority w:val="99"/>
    <w:rsid w:val="005341CA"/>
  </w:style>
  <w:style w:type="paragraph" w:styleId="Ballontekst">
    <w:name w:val="Balloon Text"/>
    <w:basedOn w:val="Standaard"/>
    <w:link w:val="BallontekstChar"/>
    <w:uiPriority w:val="99"/>
    <w:semiHidden/>
    <w:unhideWhenUsed/>
    <w:rsid w:val="005341CA"/>
    <w:rPr>
      <w:rFonts w:ascii="Tahoma" w:hAnsi="Tahoma" w:cs="Tahoma"/>
      <w:sz w:val="16"/>
      <w:szCs w:val="16"/>
    </w:rPr>
  </w:style>
  <w:style w:type="character" w:customStyle="1" w:styleId="BallontekstChar">
    <w:name w:val="Ballontekst Char"/>
    <w:basedOn w:val="Standaardalinea-lettertype"/>
    <w:link w:val="Ballontekst"/>
    <w:uiPriority w:val="99"/>
    <w:semiHidden/>
    <w:rsid w:val="005341CA"/>
    <w:rPr>
      <w:rFonts w:ascii="Tahoma" w:hAnsi="Tahoma" w:cs="Tahoma"/>
      <w:sz w:val="16"/>
      <w:szCs w:val="16"/>
    </w:rPr>
  </w:style>
  <w:style w:type="paragraph" w:styleId="Tekstzonderopmaak">
    <w:name w:val="Plain Text"/>
    <w:basedOn w:val="Standaard"/>
    <w:link w:val="TekstzonderopmaakChar"/>
    <w:uiPriority w:val="99"/>
    <w:semiHidden/>
    <w:unhideWhenUsed/>
    <w:rsid w:val="00845778"/>
    <w:rPr>
      <w:szCs w:val="21"/>
    </w:rPr>
  </w:style>
  <w:style w:type="character" w:customStyle="1" w:styleId="TekstzonderopmaakChar">
    <w:name w:val="Tekst zonder opmaak Char"/>
    <w:basedOn w:val="Standaardalinea-lettertype"/>
    <w:link w:val="Tekstzonderopmaak"/>
    <w:uiPriority w:val="99"/>
    <w:semiHidden/>
    <w:rsid w:val="00845778"/>
    <w:rPr>
      <w:rFonts w:ascii="Calibri" w:hAnsi="Calibri"/>
      <w:szCs w:val="21"/>
    </w:rPr>
  </w:style>
  <w:style w:type="character" w:styleId="Hyperlink">
    <w:name w:val="Hyperlink"/>
    <w:basedOn w:val="Standaardalinea-lettertype"/>
    <w:uiPriority w:val="99"/>
    <w:unhideWhenUsed/>
    <w:rsid w:val="007A307A"/>
    <w:rPr>
      <w:color w:val="0000FF" w:themeColor="hyperlink"/>
      <w:u w:val="single"/>
    </w:rPr>
  </w:style>
  <w:style w:type="paragraph" w:customStyle="1" w:styleId="Default">
    <w:name w:val="Default"/>
    <w:rsid w:val="006C4861"/>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basedOn w:val="Standaard"/>
    <w:link w:val="VoetnoottekstChar"/>
    <w:uiPriority w:val="99"/>
    <w:semiHidden/>
    <w:unhideWhenUsed/>
    <w:rsid w:val="00871693"/>
    <w:rPr>
      <w:sz w:val="20"/>
      <w:szCs w:val="20"/>
    </w:rPr>
  </w:style>
  <w:style w:type="character" w:customStyle="1" w:styleId="VoetnoottekstChar">
    <w:name w:val="Voetnoottekst Char"/>
    <w:basedOn w:val="Standaardalinea-lettertype"/>
    <w:link w:val="Voetnoottekst"/>
    <w:uiPriority w:val="99"/>
    <w:semiHidden/>
    <w:rsid w:val="00871693"/>
    <w:rPr>
      <w:rFonts w:ascii="Calibri" w:hAnsi="Calibri" w:cs="Times New Roman"/>
      <w:sz w:val="20"/>
      <w:szCs w:val="20"/>
    </w:rPr>
  </w:style>
  <w:style w:type="character" w:styleId="Voetnootmarkering">
    <w:name w:val="footnote reference"/>
    <w:basedOn w:val="Standaardalinea-lettertype"/>
    <w:uiPriority w:val="99"/>
    <w:semiHidden/>
    <w:unhideWhenUsed/>
    <w:rsid w:val="008716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10641">
      <w:bodyDiv w:val="1"/>
      <w:marLeft w:val="0"/>
      <w:marRight w:val="0"/>
      <w:marTop w:val="0"/>
      <w:marBottom w:val="0"/>
      <w:divBdr>
        <w:top w:val="none" w:sz="0" w:space="0" w:color="auto"/>
        <w:left w:val="none" w:sz="0" w:space="0" w:color="auto"/>
        <w:bottom w:val="none" w:sz="0" w:space="0" w:color="auto"/>
        <w:right w:val="none" w:sz="0" w:space="0" w:color="auto"/>
      </w:divBdr>
    </w:div>
    <w:div w:id="440344657">
      <w:bodyDiv w:val="1"/>
      <w:marLeft w:val="0"/>
      <w:marRight w:val="0"/>
      <w:marTop w:val="0"/>
      <w:marBottom w:val="0"/>
      <w:divBdr>
        <w:top w:val="none" w:sz="0" w:space="0" w:color="auto"/>
        <w:left w:val="none" w:sz="0" w:space="0" w:color="auto"/>
        <w:bottom w:val="none" w:sz="0" w:space="0" w:color="auto"/>
        <w:right w:val="none" w:sz="0" w:space="0" w:color="auto"/>
      </w:divBdr>
    </w:div>
    <w:div w:id="821197263">
      <w:bodyDiv w:val="1"/>
      <w:marLeft w:val="0"/>
      <w:marRight w:val="0"/>
      <w:marTop w:val="0"/>
      <w:marBottom w:val="0"/>
      <w:divBdr>
        <w:top w:val="none" w:sz="0" w:space="0" w:color="auto"/>
        <w:left w:val="none" w:sz="0" w:space="0" w:color="auto"/>
        <w:bottom w:val="none" w:sz="0" w:space="0" w:color="auto"/>
        <w:right w:val="none" w:sz="0" w:space="0" w:color="auto"/>
      </w:divBdr>
    </w:div>
    <w:div w:id="1091780998">
      <w:bodyDiv w:val="1"/>
      <w:marLeft w:val="0"/>
      <w:marRight w:val="0"/>
      <w:marTop w:val="0"/>
      <w:marBottom w:val="0"/>
      <w:divBdr>
        <w:top w:val="none" w:sz="0" w:space="0" w:color="auto"/>
        <w:left w:val="none" w:sz="0" w:space="0" w:color="auto"/>
        <w:bottom w:val="none" w:sz="0" w:space="0" w:color="auto"/>
        <w:right w:val="none" w:sz="0" w:space="0" w:color="auto"/>
      </w:divBdr>
    </w:div>
    <w:div w:id="1216701572">
      <w:bodyDiv w:val="1"/>
      <w:marLeft w:val="0"/>
      <w:marRight w:val="0"/>
      <w:marTop w:val="0"/>
      <w:marBottom w:val="0"/>
      <w:divBdr>
        <w:top w:val="none" w:sz="0" w:space="0" w:color="auto"/>
        <w:left w:val="none" w:sz="0" w:space="0" w:color="auto"/>
        <w:bottom w:val="none" w:sz="0" w:space="0" w:color="auto"/>
        <w:right w:val="none" w:sz="0" w:space="0" w:color="auto"/>
      </w:divBdr>
    </w:div>
    <w:div w:id="1231621308">
      <w:bodyDiv w:val="1"/>
      <w:marLeft w:val="0"/>
      <w:marRight w:val="0"/>
      <w:marTop w:val="0"/>
      <w:marBottom w:val="0"/>
      <w:divBdr>
        <w:top w:val="none" w:sz="0" w:space="0" w:color="auto"/>
        <w:left w:val="none" w:sz="0" w:space="0" w:color="auto"/>
        <w:bottom w:val="none" w:sz="0" w:space="0" w:color="auto"/>
        <w:right w:val="none" w:sz="0" w:space="0" w:color="auto"/>
      </w:divBdr>
    </w:div>
    <w:div w:id="1756172740">
      <w:bodyDiv w:val="1"/>
      <w:marLeft w:val="0"/>
      <w:marRight w:val="0"/>
      <w:marTop w:val="0"/>
      <w:marBottom w:val="0"/>
      <w:divBdr>
        <w:top w:val="none" w:sz="0" w:space="0" w:color="auto"/>
        <w:left w:val="none" w:sz="0" w:space="0" w:color="auto"/>
        <w:bottom w:val="none" w:sz="0" w:space="0" w:color="auto"/>
        <w:right w:val="none" w:sz="0" w:space="0" w:color="auto"/>
      </w:divBdr>
    </w:div>
    <w:div w:id="19693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stichtingboornl.sharepoint.com/sites/Organization-assets-library/officetemplates/Leeg%20document%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38F2850CE28E4BAFBE428E5BB71D5F" ma:contentTypeVersion="6" ma:contentTypeDescription="Een nieuw document maken." ma:contentTypeScope="" ma:versionID="b07e816507a747ed1e3d2bc75d3f59f5">
  <xsd:schema xmlns:xsd="http://www.w3.org/2001/XMLSchema" xmlns:xs="http://www.w3.org/2001/XMLSchema" xmlns:p="http://schemas.microsoft.com/office/2006/metadata/properties" xmlns:ns2="e8ec7138-cc41-409c-9d8d-91aff890c803" xmlns:ns3="67eb68f6-a03b-420e-9f7a-2a3ae7836b55" targetNamespace="http://schemas.microsoft.com/office/2006/metadata/properties" ma:root="true" ma:fieldsID="87ba920e8c8a220ff52ee424baf0fa28" ns2:_="" ns3:_="">
    <xsd:import namespace="e8ec7138-cc41-409c-9d8d-91aff890c803"/>
    <xsd:import namespace="67eb68f6-a03b-420e-9f7a-2a3ae7836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c7138-cc41-409c-9d8d-91aff890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b68f6-a03b-420e-9f7a-2a3ae7836b5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29239-987B-45E2-8B62-98429436D25E}">
  <ds:schemaRefs>
    <ds:schemaRef ds:uri="http://schemas.openxmlformats.org/officeDocument/2006/bibliography"/>
  </ds:schemaRefs>
</ds:datastoreItem>
</file>

<file path=customXml/itemProps2.xml><?xml version="1.0" encoding="utf-8"?>
<ds:datastoreItem xmlns:ds="http://schemas.openxmlformats.org/officeDocument/2006/customXml" ds:itemID="{D09D8DE6-55FA-4918-A967-28A038E5BE9C}">
  <ds:schemaRefs>
    <ds:schemaRef ds:uri="http://schemas.microsoft.com/sharepoint/v3/contenttype/forms"/>
  </ds:schemaRefs>
</ds:datastoreItem>
</file>

<file path=customXml/itemProps3.xml><?xml version="1.0" encoding="utf-8"?>
<ds:datastoreItem xmlns:ds="http://schemas.openxmlformats.org/officeDocument/2006/customXml" ds:itemID="{86C7986D-4C42-451E-9065-3BAA9EB1B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c7138-cc41-409c-9d8d-91aff890c803"/>
    <ds:schemaRef ds:uri="67eb68f6-a03b-420e-9f7a-2a3ae7836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95149-0B4F-43A4-8E70-C131EF061F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Leeg%20document%20met%20logo</Template>
  <TotalTime>171</TotalTime>
  <Pages>3</Pages>
  <Words>1155</Words>
  <Characters>6353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Stichting BOOR</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Koert Riemslag</dc:creator>
  <cp:lastModifiedBy>Koert Riemslag</cp:lastModifiedBy>
  <cp:revision>4</cp:revision>
  <cp:lastPrinted>2015-05-13T14:55:00Z</cp:lastPrinted>
  <dcterms:created xsi:type="dcterms:W3CDTF">2024-11-07T08:55:00Z</dcterms:created>
  <dcterms:modified xsi:type="dcterms:W3CDTF">2024-11-08T12:56:00Z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0x0101008838F2850CE28E4BAFBE428E5BB71D5F</vt:lpwstr>
  </property>
</Properties>
</file>