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Pr="00A538E1" w:rsidRDefault="00A1284E" w:rsidP="00A1284E">
            <w:r w:rsidRPr="00A538E1">
              <w:t>Aanbesteding:</w:t>
            </w:r>
          </w:p>
        </w:tc>
        <w:tc>
          <w:tcPr>
            <w:tcW w:w="6237" w:type="dxa"/>
          </w:tcPr>
          <w:p w14:paraId="45185B48" w14:textId="5E91E952" w:rsidR="0011628C" w:rsidRPr="00E00811" w:rsidRDefault="008B08C3" w:rsidP="00C927BB">
            <w:pPr>
              <w:rPr>
                <w:highlight w:val="yellow"/>
              </w:rPr>
            </w:pPr>
            <w:r w:rsidRPr="008B08C3">
              <w:t>ROK Onderhoud en renovatie Openbare verlichting Rheden 2025-2029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Pr="00A538E1" w:rsidRDefault="008E4E7D" w:rsidP="00A1284E">
            <w:r w:rsidRPr="00C83B0E">
              <w:t>Zaaknummer:</w:t>
            </w:r>
            <w:r w:rsidRPr="00A538E1">
              <w:t xml:space="preserve"> </w:t>
            </w:r>
          </w:p>
        </w:tc>
        <w:tc>
          <w:tcPr>
            <w:tcW w:w="6237" w:type="dxa"/>
          </w:tcPr>
          <w:p w14:paraId="23AA7332" w14:textId="582C149C" w:rsidR="008E4E7D" w:rsidRPr="00A538E1" w:rsidRDefault="00C83B0E" w:rsidP="00C927BB">
            <w:r w:rsidRPr="008A6BD3">
              <w:t>2024-004492</w:t>
            </w:r>
          </w:p>
        </w:tc>
      </w:tr>
      <w:tr w:rsidR="0011628C" w14:paraId="275253D6" w14:textId="77777777" w:rsidTr="00E00811">
        <w:trPr>
          <w:trHeight w:val="56"/>
        </w:trPr>
        <w:tc>
          <w:tcPr>
            <w:tcW w:w="2830" w:type="dxa"/>
          </w:tcPr>
          <w:p w14:paraId="17211D1A" w14:textId="71EB894D" w:rsidR="0011628C" w:rsidRPr="008B08C3" w:rsidRDefault="0011628C" w:rsidP="00A1284E">
            <w:pPr>
              <w:rPr>
                <w:highlight w:val="yellow"/>
              </w:rPr>
            </w:pPr>
            <w:r w:rsidRPr="008B08C3">
              <w:rPr>
                <w:highlight w:val="yellow"/>
              </w:rPr>
              <w:t>Datum:</w:t>
            </w:r>
          </w:p>
        </w:tc>
        <w:tc>
          <w:tcPr>
            <w:tcW w:w="6237" w:type="dxa"/>
          </w:tcPr>
          <w:p w14:paraId="6C663028" w14:textId="2BD2EAD0" w:rsidR="0011628C" w:rsidRPr="00E00811" w:rsidRDefault="0011628C" w:rsidP="00C927BB">
            <w:pPr>
              <w:rPr>
                <w:highlight w:val="yellow"/>
              </w:rPr>
            </w:pPr>
          </w:p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3489" w:type="dxa"/>
        <w:tblLook w:val="04A0" w:firstRow="1" w:lastRow="0" w:firstColumn="1" w:lastColumn="0" w:noHBand="0" w:noVBand="1"/>
      </w:tblPr>
      <w:tblGrid>
        <w:gridCol w:w="1593"/>
        <w:gridCol w:w="2251"/>
        <w:gridCol w:w="2329"/>
        <w:gridCol w:w="606"/>
        <w:gridCol w:w="2696"/>
        <w:gridCol w:w="4014"/>
      </w:tblGrid>
      <w:tr w:rsidR="00C13BC7" w:rsidRPr="003735E0" w14:paraId="5AE5B13D" w14:textId="77777777" w:rsidTr="00C13B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3" w:type="dxa"/>
            <w:shd w:val="clear" w:color="auto" w:fill="AEC9FF" w:themeFill="accent2" w:themeFillTint="33"/>
          </w:tcPr>
          <w:p w14:paraId="5FD6D5B4" w14:textId="1C26B815" w:rsidR="00C13BC7" w:rsidRPr="00177E33" w:rsidRDefault="00C13BC7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2251" w:type="dxa"/>
            <w:shd w:val="clear" w:color="auto" w:fill="AEC9FF" w:themeFill="accent2" w:themeFillTint="33"/>
          </w:tcPr>
          <w:p w14:paraId="4FD13EA5" w14:textId="04FBE845" w:rsidR="00C13BC7" w:rsidRPr="00177E33" w:rsidRDefault="00C13BC7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29" w:type="dxa"/>
            <w:shd w:val="clear" w:color="auto" w:fill="AEC9FF" w:themeFill="accent2" w:themeFillTint="33"/>
          </w:tcPr>
          <w:p w14:paraId="295D1B21" w14:textId="69CB8E3C" w:rsidR="00C13BC7" w:rsidRPr="00177E33" w:rsidRDefault="00C13BC7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606" w:type="dxa"/>
            <w:shd w:val="clear" w:color="auto" w:fill="AEC9FF" w:themeFill="accent2" w:themeFillTint="33"/>
          </w:tcPr>
          <w:p w14:paraId="73E69CFF" w14:textId="0569B542" w:rsidR="00C13BC7" w:rsidRPr="00177E33" w:rsidRDefault="00C13BC7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696" w:type="dxa"/>
            <w:shd w:val="clear" w:color="auto" w:fill="AEC9FF" w:themeFill="accent2" w:themeFillTint="33"/>
          </w:tcPr>
          <w:p w14:paraId="7121E4EF" w14:textId="22299D14" w:rsidR="00C13BC7" w:rsidRPr="00177E33" w:rsidRDefault="00C13BC7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Inschrijver</w:t>
            </w:r>
          </w:p>
        </w:tc>
        <w:tc>
          <w:tcPr>
            <w:tcW w:w="4014" w:type="dxa"/>
            <w:shd w:val="clear" w:color="auto" w:fill="AEC9FF" w:themeFill="accent2" w:themeFillTint="33"/>
          </w:tcPr>
          <w:p w14:paraId="3C58A03B" w14:textId="0C790797" w:rsidR="00C13BC7" w:rsidRPr="00177E33" w:rsidRDefault="00C13BC7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C13BC7" w14:paraId="4DF926B4" w14:textId="77777777" w:rsidTr="00C13BC7">
        <w:tc>
          <w:tcPr>
            <w:tcW w:w="1593" w:type="dxa"/>
          </w:tcPr>
          <w:p w14:paraId="15D242CC" w14:textId="77777777" w:rsidR="00C13BC7" w:rsidRPr="00177E33" w:rsidRDefault="00C13BC7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</w:tcPr>
          <w:p w14:paraId="3E593F5C" w14:textId="09DE0B15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329" w:type="dxa"/>
          </w:tcPr>
          <w:p w14:paraId="00E08F8E" w14:textId="18337A0D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606" w:type="dxa"/>
          </w:tcPr>
          <w:p w14:paraId="41EFF9FA" w14:textId="6BAAF2DA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696" w:type="dxa"/>
          </w:tcPr>
          <w:p w14:paraId="2E55B8ED" w14:textId="417975DA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4014" w:type="dxa"/>
          </w:tcPr>
          <w:p w14:paraId="29A41784" w14:textId="679CB3B2" w:rsidR="00C13BC7" w:rsidRPr="00177E33" w:rsidRDefault="00C13BC7" w:rsidP="00C927BB">
            <w:pPr>
              <w:rPr>
                <w:sz w:val="20"/>
              </w:rPr>
            </w:pPr>
          </w:p>
        </w:tc>
      </w:tr>
      <w:tr w:rsidR="00C13BC7" w14:paraId="3FCCFF43" w14:textId="77777777" w:rsidTr="00C13BC7">
        <w:tc>
          <w:tcPr>
            <w:tcW w:w="1593" w:type="dxa"/>
          </w:tcPr>
          <w:p w14:paraId="78869558" w14:textId="77777777" w:rsidR="00C13BC7" w:rsidRPr="00177E33" w:rsidRDefault="00C13BC7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</w:tcPr>
          <w:p w14:paraId="5E1C434F" w14:textId="2692DFB2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329" w:type="dxa"/>
          </w:tcPr>
          <w:p w14:paraId="7D4F0EBA" w14:textId="2FB7505D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606" w:type="dxa"/>
          </w:tcPr>
          <w:p w14:paraId="5CF4FE63" w14:textId="77777777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696" w:type="dxa"/>
          </w:tcPr>
          <w:p w14:paraId="3DD00FE1" w14:textId="265BED9C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4014" w:type="dxa"/>
          </w:tcPr>
          <w:p w14:paraId="71FE0480" w14:textId="388D60B7" w:rsidR="00C13BC7" w:rsidRPr="00177E33" w:rsidRDefault="00C13BC7" w:rsidP="00C927BB">
            <w:pPr>
              <w:rPr>
                <w:sz w:val="20"/>
              </w:rPr>
            </w:pPr>
          </w:p>
        </w:tc>
      </w:tr>
      <w:tr w:rsidR="00C13BC7" w14:paraId="4702381E" w14:textId="77777777" w:rsidTr="00C13BC7">
        <w:tc>
          <w:tcPr>
            <w:tcW w:w="1593" w:type="dxa"/>
          </w:tcPr>
          <w:p w14:paraId="32FB8C69" w14:textId="77777777" w:rsidR="00C13BC7" w:rsidRPr="00177E33" w:rsidRDefault="00C13BC7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</w:tcPr>
          <w:p w14:paraId="77466970" w14:textId="50B13F07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329" w:type="dxa"/>
          </w:tcPr>
          <w:p w14:paraId="6347F0F6" w14:textId="3B15DC4D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606" w:type="dxa"/>
          </w:tcPr>
          <w:p w14:paraId="59F3F032" w14:textId="6C740CA4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696" w:type="dxa"/>
          </w:tcPr>
          <w:p w14:paraId="7E529E67" w14:textId="6B9C7652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4014" w:type="dxa"/>
          </w:tcPr>
          <w:p w14:paraId="4293D95E" w14:textId="5E345FC1" w:rsidR="00C13BC7" w:rsidRPr="00177E33" w:rsidRDefault="00C13BC7" w:rsidP="00C927BB">
            <w:pPr>
              <w:rPr>
                <w:sz w:val="20"/>
              </w:rPr>
            </w:pPr>
          </w:p>
        </w:tc>
      </w:tr>
      <w:tr w:rsidR="00C13BC7" w14:paraId="10D4330F" w14:textId="77777777" w:rsidTr="00C13BC7">
        <w:tc>
          <w:tcPr>
            <w:tcW w:w="1593" w:type="dxa"/>
          </w:tcPr>
          <w:p w14:paraId="14BCDC4B" w14:textId="77777777" w:rsidR="00C13BC7" w:rsidRPr="00177E33" w:rsidRDefault="00C13BC7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</w:tcPr>
          <w:p w14:paraId="2C5BE7BD" w14:textId="6D76B4DA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329" w:type="dxa"/>
          </w:tcPr>
          <w:p w14:paraId="5CD60F5E" w14:textId="15A81D3F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606" w:type="dxa"/>
          </w:tcPr>
          <w:p w14:paraId="1B187935" w14:textId="378C1FAE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696" w:type="dxa"/>
          </w:tcPr>
          <w:p w14:paraId="14EE9F34" w14:textId="3ACBCD34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4014" w:type="dxa"/>
          </w:tcPr>
          <w:p w14:paraId="215E432B" w14:textId="50B06C7B" w:rsidR="00C13BC7" w:rsidRPr="00177E33" w:rsidRDefault="00C13BC7" w:rsidP="00C927BB">
            <w:pPr>
              <w:rPr>
                <w:sz w:val="20"/>
              </w:rPr>
            </w:pPr>
          </w:p>
        </w:tc>
      </w:tr>
      <w:tr w:rsidR="00C13BC7" w14:paraId="3E94EAA8" w14:textId="77777777" w:rsidTr="00C13BC7">
        <w:tc>
          <w:tcPr>
            <w:tcW w:w="1593" w:type="dxa"/>
          </w:tcPr>
          <w:p w14:paraId="4D437E22" w14:textId="77777777" w:rsidR="00C13BC7" w:rsidRPr="00177E33" w:rsidRDefault="00C13BC7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</w:tcPr>
          <w:p w14:paraId="314AC2AF" w14:textId="437C172D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329" w:type="dxa"/>
          </w:tcPr>
          <w:p w14:paraId="1C1B6F5F" w14:textId="3A6B5A83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606" w:type="dxa"/>
          </w:tcPr>
          <w:p w14:paraId="638C410A" w14:textId="22E4B11D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696" w:type="dxa"/>
          </w:tcPr>
          <w:p w14:paraId="16A7F8F3" w14:textId="7E050D85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4014" w:type="dxa"/>
          </w:tcPr>
          <w:p w14:paraId="45062D5C" w14:textId="7CFF5CE4" w:rsidR="00C13BC7" w:rsidRPr="00177E33" w:rsidRDefault="00C13BC7" w:rsidP="00C927BB">
            <w:pPr>
              <w:rPr>
                <w:sz w:val="20"/>
              </w:rPr>
            </w:pPr>
          </w:p>
        </w:tc>
      </w:tr>
      <w:tr w:rsidR="00C13BC7" w14:paraId="2DFC8F01" w14:textId="77777777" w:rsidTr="00C13BC7">
        <w:tc>
          <w:tcPr>
            <w:tcW w:w="1593" w:type="dxa"/>
          </w:tcPr>
          <w:p w14:paraId="68E561AB" w14:textId="77777777" w:rsidR="00C13BC7" w:rsidRPr="00177E33" w:rsidRDefault="00C13BC7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</w:tcPr>
          <w:p w14:paraId="42E0DC0D" w14:textId="3322CAE9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329" w:type="dxa"/>
          </w:tcPr>
          <w:p w14:paraId="4766C407" w14:textId="71390286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606" w:type="dxa"/>
          </w:tcPr>
          <w:p w14:paraId="4C7B0A32" w14:textId="1B3F94B7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696" w:type="dxa"/>
          </w:tcPr>
          <w:p w14:paraId="27430F36" w14:textId="0A91ED0C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4014" w:type="dxa"/>
          </w:tcPr>
          <w:p w14:paraId="52AB456F" w14:textId="2208BE10" w:rsidR="00C13BC7" w:rsidRPr="00177E33" w:rsidRDefault="00C13BC7" w:rsidP="00C927BB">
            <w:pPr>
              <w:rPr>
                <w:sz w:val="20"/>
              </w:rPr>
            </w:pPr>
          </w:p>
        </w:tc>
      </w:tr>
      <w:tr w:rsidR="00C13BC7" w14:paraId="7BCC38EF" w14:textId="77777777" w:rsidTr="00C13BC7">
        <w:tc>
          <w:tcPr>
            <w:tcW w:w="1593" w:type="dxa"/>
          </w:tcPr>
          <w:p w14:paraId="11FF4C12" w14:textId="77777777" w:rsidR="00C13BC7" w:rsidRPr="00177E33" w:rsidRDefault="00C13BC7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</w:tcPr>
          <w:p w14:paraId="0A160132" w14:textId="05882D0F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329" w:type="dxa"/>
          </w:tcPr>
          <w:p w14:paraId="0938868D" w14:textId="51820F0C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606" w:type="dxa"/>
          </w:tcPr>
          <w:p w14:paraId="588E8937" w14:textId="1EF5A9DC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696" w:type="dxa"/>
          </w:tcPr>
          <w:p w14:paraId="6F32F372" w14:textId="58CF2CC7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4014" w:type="dxa"/>
          </w:tcPr>
          <w:p w14:paraId="10B24EE8" w14:textId="63E16377" w:rsidR="00C13BC7" w:rsidRPr="00177E33" w:rsidRDefault="00C13BC7" w:rsidP="00C927BB">
            <w:pPr>
              <w:rPr>
                <w:sz w:val="20"/>
              </w:rPr>
            </w:pPr>
          </w:p>
        </w:tc>
      </w:tr>
      <w:tr w:rsidR="00C13BC7" w14:paraId="458669F9" w14:textId="77777777" w:rsidTr="00C13BC7">
        <w:tc>
          <w:tcPr>
            <w:tcW w:w="1593" w:type="dxa"/>
          </w:tcPr>
          <w:p w14:paraId="532C540D" w14:textId="77777777" w:rsidR="00C13BC7" w:rsidRPr="00177E33" w:rsidRDefault="00C13BC7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</w:tcPr>
          <w:p w14:paraId="66A167CA" w14:textId="4AF3571E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329" w:type="dxa"/>
          </w:tcPr>
          <w:p w14:paraId="59178DE4" w14:textId="588D9754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606" w:type="dxa"/>
          </w:tcPr>
          <w:p w14:paraId="77AB580A" w14:textId="1B3B99F2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696" w:type="dxa"/>
          </w:tcPr>
          <w:p w14:paraId="035D6D46" w14:textId="543548ED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4014" w:type="dxa"/>
          </w:tcPr>
          <w:p w14:paraId="3235D0CD" w14:textId="04002B6F" w:rsidR="00C13BC7" w:rsidRPr="00177E33" w:rsidRDefault="00C13BC7" w:rsidP="00C927BB">
            <w:pPr>
              <w:rPr>
                <w:sz w:val="20"/>
              </w:rPr>
            </w:pPr>
          </w:p>
        </w:tc>
      </w:tr>
      <w:tr w:rsidR="00C13BC7" w14:paraId="111217E5" w14:textId="77777777" w:rsidTr="00C13BC7">
        <w:tc>
          <w:tcPr>
            <w:tcW w:w="1593" w:type="dxa"/>
          </w:tcPr>
          <w:p w14:paraId="2745A2C0" w14:textId="77777777" w:rsidR="00C13BC7" w:rsidRPr="00177E33" w:rsidRDefault="00C13BC7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</w:tcPr>
          <w:p w14:paraId="35815A7F" w14:textId="65D045BD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329" w:type="dxa"/>
          </w:tcPr>
          <w:p w14:paraId="3E797D33" w14:textId="459AFC5D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606" w:type="dxa"/>
          </w:tcPr>
          <w:p w14:paraId="55C4D6CE" w14:textId="6E90D728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696" w:type="dxa"/>
          </w:tcPr>
          <w:p w14:paraId="7B718F66" w14:textId="7461FF6C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4014" w:type="dxa"/>
          </w:tcPr>
          <w:p w14:paraId="4E9731D7" w14:textId="7E8DE338" w:rsidR="00C13BC7" w:rsidRPr="00177E33" w:rsidRDefault="00C13BC7" w:rsidP="00C927BB">
            <w:pPr>
              <w:rPr>
                <w:sz w:val="20"/>
              </w:rPr>
            </w:pPr>
          </w:p>
        </w:tc>
      </w:tr>
      <w:tr w:rsidR="00C13BC7" w14:paraId="0F4F65B8" w14:textId="77777777" w:rsidTr="00C13BC7">
        <w:tc>
          <w:tcPr>
            <w:tcW w:w="1593" w:type="dxa"/>
          </w:tcPr>
          <w:p w14:paraId="3295D2E4" w14:textId="77777777" w:rsidR="00C13BC7" w:rsidRPr="00177E33" w:rsidRDefault="00C13BC7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</w:tcPr>
          <w:p w14:paraId="38C831C6" w14:textId="18AB531A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329" w:type="dxa"/>
          </w:tcPr>
          <w:p w14:paraId="732A592C" w14:textId="6DD17CBD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606" w:type="dxa"/>
          </w:tcPr>
          <w:p w14:paraId="3AABE638" w14:textId="45AF36AE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696" w:type="dxa"/>
          </w:tcPr>
          <w:p w14:paraId="6FABC849" w14:textId="02104838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4014" w:type="dxa"/>
          </w:tcPr>
          <w:p w14:paraId="2C2F7F79" w14:textId="354E79BF" w:rsidR="00C13BC7" w:rsidRPr="00177E33" w:rsidRDefault="00C13BC7" w:rsidP="00C927BB">
            <w:pPr>
              <w:rPr>
                <w:sz w:val="20"/>
              </w:rPr>
            </w:pPr>
          </w:p>
        </w:tc>
      </w:tr>
      <w:tr w:rsidR="00C13BC7" w14:paraId="0D5F077E" w14:textId="77777777" w:rsidTr="00C13BC7">
        <w:tc>
          <w:tcPr>
            <w:tcW w:w="1593" w:type="dxa"/>
          </w:tcPr>
          <w:p w14:paraId="327AF8FA" w14:textId="77777777" w:rsidR="00C13BC7" w:rsidRPr="00177E33" w:rsidRDefault="00C13BC7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</w:tcPr>
          <w:p w14:paraId="32AE4DD6" w14:textId="2F81F757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329" w:type="dxa"/>
          </w:tcPr>
          <w:p w14:paraId="63ECE9C0" w14:textId="16896204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606" w:type="dxa"/>
          </w:tcPr>
          <w:p w14:paraId="12D050E1" w14:textId="3025004D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2696" w:type="dxa"/>
          </w:tcPr>
          <w:p w14:paraId="5CBB9151" w14:textId="7F9FCA68" w:rsidR="00C13BC7" w:rsidRPr="00177E33" w:rsidRDefault="00C13BC7" w:rsidP="00C927BB">
            <w:pPr>
              <w:rPr>
                <w:sz w:val="20"/>
              </w:rPr>
            </w:pPr>
          </w:p>
        </w:tc>
        <w:tc>
          <w:tcPr>
            <w:tcW w:w="4014" w:type="dxa"/>
          </w:tcPr>
          <w:p w14:paraId="22C2B881" w14:textId="621F58A2" w:rsidR="00C13BC7" w:rsidRPr="00177E33" w:rsidRDefault="00C13BC7" w:rsidP="00C927BB">
            <w:pPr>
              <w:rPr>
                <w:sz w:val="20"/>
              </w:rPr>
            </w:pPr>
          </w:p>
        </w:tc>
      </w:tr>
      <w:tr w:rsidR="00C13BC7" w14:paraId="00688F71" w14:textId="77777777" w:rsidTr="00C13BC7">
        <w:tc>
          <w:tcPr>
            <w:tcW w:w="1593" w:type="dxa"/>
          </w:tcPr>
          <w:p w14:paraId="51619D7E" w14:textId="77777777" w:rsidR="00C13BC7" w:rsidRPr="00177E33" w:rsidRDefault="00C13BC7" w:rsidP="008A5CF1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2251" w:type="dxa"/>
          </w:tcPr>
          <w:p w14:paraId="28E3C67D" w14:textId="7DA3D6CF" w:rsidR="00C13BC7" w:rsidRDefault="00C13BC7" w:rsidP="008A5CF1"/>
        </w:tc>
        <w:tc>
          <w:tcPr>
            <w:tcW w:w="2329" w:type="dxa"/>
          </w:tcPr>
          <w:p w14:paraId="45426979" w14:textId="10934AA8" w:rsidR="00C13BC7" w:rsidRDefault="00C13BC7" w:rsidP="008A5CF1"/>
        </w:tc>
        <w:tc>
          <w:tcPr>
            <w:tcW w:w="606" w:type="dxa"/>
          </w:tcPr>
          <w:p w14:paraId="1FD52C6A" w14:textId="521F29CC" w:rsidR="00C13BC7" w:rsidRDefault="00C13BC7" w:rsidP="008A5CF1"/>
        </w:tc>
        <w:tc>
          <w:tcPr>
            <w:tcW w:w="2696" w:type="dxa"/>
          </w:tcPr>
          <w:p w14:paraId="50158FBC" w14:textId="27FA8DD0" w:rsidR="00C13BC7" w:rsidRDefault="00C13BC7" w:rsidP="008A5CF1"/>
        </w:tc>
        <w:tc>
          <w:tcPr>
            <w:tcW w:w="4014" w:type="dxa"/>
          </w:tcPr>
          <w:p w14:paraId="66380619" w14:textId="7AE87233" w:rsidR="00C13BC7" w:rsidRDefault="00C13BC7" w:rsidP="008A5CF1"/>
        </w:tc>
      </w:tr>
      <w:tr w:rsidR="00C13BC7" w14:paraId="3483167E" w14:textId="77777777" w:rsidTr="00C13BC7">
        <w:tc>
          <w:tcPr>
            <w:tcW w:w="1593" w:type="dxa"/>
          </w:tcPr>
          <w:p w14:paraId="49833546" w14:textId="77777777" w:rsidR="00C13BC7" w:rsidRPr="00177E33" w:rsidRDefault="00C13BC7" w:rsidP="008A5CF1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2251" w:type="dxa"/>
          </w:tcPr>
          <w:p w14:paraId="499FA78E" w14:textId="4A12CFB8" w:rsidR="00C13BC7" w:rsidRDefault="00C13BC7" w:rsidP="008A5CF1"/>
        </w:tc>
        <w:tc>
          <w:tcPr>
            <w:tcW w:w="2329" w:type="dxa"/>
          </w:tcPr>
          <w:p w14:paraId="0CEBC65C" w14:textId="21475EF6" w:rsidR="00C13BC7" w:rsidRDefault="00C13BC7" w:rsidP="008A5CF1"/>
        </w:tc>
        <w:tc>
          <w:tcPr>
            <w:tcW w:w="606" w:type="dxa"/>
          </w:tcPr>
          <w:p w14:paraId="4C256DBF" w14:textId="478A5763" w:rsidR="00C13BC7" w:rsidRDefault="00C13BC7" w:rsidP="008A5CF1"/>
        </w:tc>
        <w:tc>
          <w:tcPr>
            <w:tcW w:w="2696" w:type="dxa"/>
          </w:tcPr>
          <w:p w14:paraId="52F00650" w14:textId="1174C3DB" w:rsidR="00C13BC7" w:rsidRDefault="00C13BC7" w:rsidP="008A5CF1"/>
        </w:tc>
        <w:tc>
          <w:tcPr>
            <w:tcW w:w="4014" w:type="dxa"/>
          </w:tcPr>
          <w:p w14:paraId="5D2F014E" w14:textId="4B46B671" w:rsidR="00C13BC7" w:rsidRDefault="00C13BC7" w:rsidP="008A5CF1"/>
        </w:tc>
      </w:tr>
      <w:tr w:rsidR="00C13BC7" w14:paraId="2F674123" w14:textId="77777777" w:rsidTr="00C13BC7">
        <w:tc>
          <w:tcPr>
            <w:tcW w:w="1593" w:type="dxa"/>
          </w:tcPr>
          <w:p w14:paraId="33438450" w14:textId="77777777" w:rsidR="00C13BC7" w:rsidRPr="00177E33" w:rsidRDefault="00C13BC7" w:rsidP="008A5CF1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2251" w:type="dxa"/>
          </w:tcPr>
          <w:p w14:paraId="4037B7B8" w14:textId="40C3CB8C" w:rsidR="00C13BC7" w:rsidRDefault="00C13BC7" w:rsidP="008A5CF1"/>
        </w:tc>
        <w:tc>
          <w:tcPr>
            <w:tcW w:w="2329" w:type="dxa"/>
          </w:tcPr>
          <w:p w14:paraId="348FF2B3" w14:textId="02639124" w:rsidR="00C13BC7" w:rsidRDefault="00C13BC7" w:rsidP="008A5CF1"/>
        </w:tc>
        <w:tc>
          <w:tcPr>
            <w:tcW w:w="606" w:type="dxa"/>
          </w:tcPr>
          <w:p w14:paraId="115E833D" w14:textId="75FCE82A" w:rsidR="00C13BC7" w:rsidRDefault="00C13BC7" w:rsidP="008A5CF1"/>
        </w:tc>
        <w:tc>
          <w:tcPr>
            <w:tcW w:w="2696" w:type="dxa"/>
          </w:tcPr>
          <w:p w14:paraId="71DD7633" w14:textId="4EB7A334" w:rsidR="00C13BC7" w:rsidRDefault="00C13BC7" w:rsidP="008A5CF1"/>
        </w:tc>
        <w:tc>
          <w:tcPr>
            <w:tcW w:w="4014" w:type="dxa"/>
          </w:tcPr>
          <w:p w14:paraId="580C87D3" w14:textId="1F6073A9" w:rsidR="00C13BC7" w:rsidRDefault="00C13BC7" w:rsidP="008A5CF1"/>
        </w:tc>
      </w:tr>
      <w:tr w:rsidR="00C13BC7" w14:paraId="42DAA1D9" w14:textId="77777777" w:rsidTr="00C13BC7">
        <w:tc>
          <w:tcPr>
            <w:tcW w:w="1593" w:type="dxa"/>
          </w:tcPr>
          <w:p w14:paraId="2BBF6D8E" w14:textId="77777777" w:rsidR="00C13BC7" w:rsidRPr="00177E33" w:rsidRDefault="00C13BC7" w:rsidP="00904F25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69DAA5AB" w14:textId="5E190394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2329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04127D19" w14:textId="13AC8FE5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60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5455D1BE" w14:textId="5957AD9F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269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7B5C3F8F" w14:textId="32649FEA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4014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1CFF537A" w14:textId="5448FDF6" w:rsidR="00C13BC7" w:rsidRPr="00177E33" w:rsidRDefault="00C13BC7" w:rsidP="00904F25">
            <w:pPr>
              <w:rPr>
                <w:sz w:val="20"/>
              </w:rPr>
            </w:pPr>
          </w:p>
        </w:tc>
      </w:tr>
      <w:tr w:rsidR="00C13BC7" w14:paraId="570E4CF5" w14:textId="77777777" w:rsidTr="00C13BC7">
        <w:tc>
          <w:tcPr>
            <w:tcW w:w="1593" w:type="dxa"/>
          </w:tcPr>
          <w:p w14:paraId="471F63B0" w14:textId="77777777" w:rsidR="00C13BC7" w:rsidRPr="00177E33" w:rsidRDefault="00C13BC7" w:rsidP="00904F25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1A4043E3" w14:textId="6F221D6F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2329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2E7912FD" w14:textId="607E7A2E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60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75DA3E3C" w14:textId="439905C0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269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50928B31" w14:textId="00AB383C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4014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20F2B955" w14:textId="3018B204" w:rsidR="00C13BC7" w:rsidRPr="00177E33" w:rsidRDefault="00C13BC7" w:rsidP="00904F25">
            <w:pPr>
              <w:rPr>
                <w:sz w:val="20"/>
              </w:rPr>
            </w:pPr>
          </w:p>
        </w:tc>
      </w:tr>
      <w:tr w:rsidR="00C13BC7" w14:paraId="2C51A714" w14:textId="77777777" w:rsidTr="00C13BC7">
        <w:tc>
          <w:tcPr>
            <w:tcW w:w="1593" w:type="dxa"/>
          </w:tcPr>
          <w:p w14:paraId="01FA7AFB" w14:textId="77777777" w:rsidR="00C13BC7" w:rsidRPr="00177E33" w:rsidRDefault="00C13BC7" w:rsidP="00904F25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014CB2D9" w14:textId="708A1435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2329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7675E322" w14:textId="164858F9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60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239777F3" w14:textId="6F4DC9EC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269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04E15B9B" w14:textId="0AD02CA7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4014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5483F0DF" w14:textId="194F87AE" w:rsidR="00C13BC7" w:rsidRPr="00177E33" w:rsidRDefault="00C13BC7" w:rsidP="00904F25">
            <w:pPr>
              <w:rPr>
                <w:sz w:val="20"/>
              </w:rPr>
            </w:pPr>
          </w:p>
        </w:tc>
      </w:tr>
      <w:tr w:rsidR="00C13BC7" w14:paraId="4EC407C8" w14:textId="77777777" w:rsidTr="00C13BC7">
        <w:tc>
          <w:tcPr>
            <w:tcW w:w="1593" w:type="dxa"/>
          </w:tcPr>
          <w:p w14:paraId="02F61D36" w14:textId="77777777" w:rsidR="00C13BC7" w:rsidRPr="00177E33" w:rsidRDefault="00C13BC7" w:rsidP="00904F25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36CB603B" w14:textId="22D86D07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2329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33379971" w14:textId="5C4A20C8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60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77066501" w14:textId="4499D340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269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4B5DD937" w14:textId="7C362797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4014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6A62E493" w14:textId="0A37A356" w:rsidR="00C13BC7" w:rsidRPr="00177E33" w:rsidRDefault="00C13BC7" w:rsidP="00904F25">
            <w:pPr>
              <w:rPr>
                <w:sz w:val="20"/>
              </w:rPr>
            </w:pPr>
          </w:p>
        </w:tc>
      </w:tr>
      <w:tr w:rsidR="00C13BC7" w14:paraId="2305071A" w14:textId="77777777" w:rsidTr="00C13BC7">
        <w:tc>
          <w:tcPr>
            <w:tcW w:w="1593" w:type="dxa"/>
          </w:tcPr>
          <w:p w14:paraId="687FE4DC" w14:textId="77777777" w:rsidR="00C13BC7" w:rsidRPr="00177E33" w:rsidRDefault="00C13BC7" w:rsidP="00904F25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0D7BB4AD" w14:textId="3C9D7785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2329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5DCF01C6" w14:textId="7FC4D146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60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6983FA38" w14:textId="73FB0391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269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072328C3" w14:textId="63DB6D3F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4014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6ADF8253" w14:textId="33673A48" w:rsidR="00C13BC7" w:rsidRPr="00177E33" w:rsidRDefault="00C13BC7" w:rsidP="00904F25">
            <w:pPr>
              <w:rPr>
                <w:sz w:val="20"/>
              </w:rPr>
            </w:pPr>
          </w:p>
        </w:tc>
      </w:tr>
      <w:tr w:rsidR="00C13BC7" w14:paraId="73D40AEC" w14:textId="77777777" w:rsidTr="00C13BC7">
        <w:tc>
          <w:tcPr>
            <w:tcW w:w="1593" w:type="dxa"/>
          </w:tcPr>
          <w:p w14:paraId="1A3569D3" w14:textId="77777777" w:rsidR="00C13BC7" w:rsidRPr="00177E33" w:rsidRDefault="00C13BC7" w:rsidP="00904F25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2251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0E29964D" w14:textId="3F624E71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2329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6C77C8DC" w14:textId="21A12DAF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60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4A61854D" w14:textId="7556E522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269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1A43ABAC" w14:textId="7FFF045A" w:rsidR="00C13BC7" w:rsidRPr="00177E33" w:rsidRDefault="00C13BC7" w:rsidP="00904F25">
            <w:pPr>
              <w:rPr>
                <w:sz w:val="20"/>
              </w:rPr>
            </w:pPr>
          </w:p>
        </w:tc>
        <w:tc>
          <w:tcPr>
            <w:tcW w:w="4014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311DB103" w14:textId="204B5083" w:rsidR="00C13BC7" w:rsidRPr="00177E33" w:rsidRDefault="00C13BC7" w:rsidP="00904F25">
            <w:pPr>
              <w:rPr>
                <w:sz w:val="20"/>
              </w:rPr>
            </w:pPr>
          </w:p>
        </w:tc>
      </w:tr>
      <w:tr w:rsidR="00C13BC7" w14:paraId="64643026" w14:textId="77777777" w:rsidTr="00C13BC7">
        <w:tc>
          <w:tcPr>
            <w:tcW w:w="1593" w:type="dxa"/>
          </w:tcPr>
          <w:p w14:paraId="5D5889C3" w14:textId="77777777" w:rsidR="00C13BC7" w:rsidRPr="00177E33" w:rsidRDefault="00C13BC7" w:rsidP="00904F25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2251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28A9F2CE" w14:textId="503CF3A3" w:rsidR="00C13BC7" w:rsidRPr="00177E33" w:rsidRDefault="00C13BC7" w:rsidP="00904F25"/>
        </w:tc>
        <w:tc>
          <w:tcPr>
            <w:tcW w:w="2329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1AD49112" w14:textId="23ECD891" w:rsidR="00C13BC7" w:rsidRPr="00177E33" w:rsidRDefault="00C13BC7" w:rsidP="00904F25"/>
        </w:tc>
        <w:tc>
          <w:tcPr>
            <w:tcW w:w="60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67CE16E9" w14:textId="6B3679D5" w:rsidR="00C13BC7" w:rsidRPr="00177E33" w:rsidRDefault="00C13BC7" w:rsidP="00904F25"/>
        </w:tc>
        <w:tc>
          <w:tcPr>
            <w:tcW w:w="269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6851CB66" w14:textId="396823E9" w:rsidR="00C13BC7" w:rsidRPr="00177E33" w:rsidRDefault="00C13BC7" w:rsidP="00904F25"/>
        </w:tc>
        <w:tc>
          <w:tcPr>
            <w:tcW w:w="4014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24F4F155" w14:textId="65E5E5A5" w:rsidR="00C13BC7" w:rsidRPr="00177E33" w:rsidRDefault="00C13BC7" w:rsidP="00904F25"/>
        </w:tc>
      </w:tr>
      <w:tr w:rsidR="00C13BC7" w14:paraId="4171DD2B" w14:textId="77777777" w:rsidTr="00C13BC7">
        <w:tc>
          <w:tcPr>
            <w:tcW w:w="1593" w:type="dxa"/>
          </w:tcPr>
          <w:p w14:paraId="7F5D98B0" w14:textId="77777777" w:rsidR="00C13BC7" w:rsidRPr="00177E33" w:rsidRDefault="00C13BC7" w:rsidP="00DB5223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2251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44B7937F" w14:textId="4C1D53F5" w:rsidR="00C13BC7" w:rsidRDefault="00C13BC7" w:rsidP="00DB5223"/>
        </w:tc>
        <w:tc>
          <w:tcPr>
            <w:tcW w:w="2329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51A236D8" w14:textId="52F996DC" w:rsidR="00C13BC7" w:rsidRDefault="00C13BC7" w:rsidP="00DB5223"/>
        </w:tc>
        <w:tc>
          <w:tcPr>
            <w:tcW w:w="60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571ECFCA" w14:textId="4F2B80D0" w:rsidR="00C13BC7" w:rsidRDefault="00C13BC7" w:rsidP="00DB5223"/>
        </w:tc>
        <w:tc>
          <w:tcPr>
            <w:tcW w:w="269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5416519F" w14:textId="4D5BA090" w:rsidR="00C13BC7" w:rsidRDefault="00C13BC7" w:rsidP="00DB5223"/>
        </w:tc>
        <w:tc>
          <w:tcPr>
            <w:tcW w:w="4014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77462769" w14:textId="119ED91E" w:rsidR="00C13BC7" w:rsidRDefault="00C13BC7" w:rsidP="00DB5223"/>
        </w:tc>
      </w:tr>
      <w:tr w:rsidR="00C13BC7" w14:paraId="3D4331F8" w14:textId="77777777" w:rsidTr="00C13BC7">
        <w:tc>
          <w:tcPr>
            <w:tcW w:w="1593" w:type="dxa"/>
          </w:tcPr>
          <w:p w14:paraId="7CBDBBD8" w14:textId="77777777" w:rsidR="00C13BC7" w:rsidRPr="00177E33" w:rsidRDefault="00C13BC7" w:rsidP="00DB5223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2251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15DC5757" w14:textId="2468FE90" w:rsidR="00C13BC7" w:rsidRDefault="00C13BC7" w:rsidP="00DB5223"/>
        </w:tc>
        <w:tc>
          <w:tcPr>
            <w:tcW w:w="2329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410F6079" w14:textId="537AADC3" w:rsidR="00C13BC7" w:rsidRDefault="00C13BC7" w:rsidP="00DB5223"/>
        </w:tc>
        <w:tc>
          <w:tcPr>
            <w:tcW w:w="60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05F4E0D2" w14:textId="2D9F4DDC" w:rsidR="00C13BC7" w:rsidRDefault="00C13BC7" w:rsidP="00DB5223"/>
        </w:tc>
        <w:tc>
          <w:tcPr>
            <w:tcW w:w="269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1E618A1E" w14:textId="1C2AB646" w:rsidR="00C13BC7" w:rsidRDefault="00C13BC7" w:rsidP="00DB5223"/>
        </w:tc>
        <w:tc>
          <w:tcPr>
            <w:tcW w:w="4014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1EFC72B9" w14:textId="016DE330" w:rsidR="00C13BC7" w:rsidRPr="00DB5223" w:rsidRDefault="00C13BC7" w:rsidP="00DB5223">
            <w:pPr>
              <w:rPr>
                <w:sz w:val="20"/>
              </w:rPr>
            </w:pPr>
          </w:p>
        </w:tc>
      </w:tr>
      <w:tr w:rsidR="00C13BC7" w14:paraId="7B691C4E" w14:textId="77777777" w:rsidTr="00C13BC7">
        <w:tc>
          <w:tcPr>
            <w:tcW w:w="1593" w:type="dxa"/>
          </w:tcPr>
          <w:p w14:paraId="5374D5B3" w14:textId="77777777" w:rsidR="00C13BC7" w:rsidRPr="00177E33" w:rsidRDefault="00C13BC7" w:rsidP="00DB5223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2251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44370AB8" w14:textId="33E69A9C" w:rsidR="00C13BC7" w:rsidRDefault="00C13BC7" w:rsidP="00DB5223"/>
        </w:tc>
        <w:tc>
          <w:tcPr>
            <w:tcW w:w="2329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0EA314C1" w14:textId="2BE2B92C" w:rsidR="00C13BC7" w:rsidRDefault="00C13BC7" w:rsidP="00DB5223"/>
        </w:tc>
        <w:tc>
          <w:tcPr>
            <w:tcW w:w="60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215FF6C6" w14:textId="2C574AF1" w:rsidR="00C13BC7" w:rsidRDefault="00C13BC7" w:rsidP="00DB5223"/>
        </w:tc>
        <w:tc>
          <w:tcPr>
            <w:tcW w:w="2696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798AC86B" w14:textId="6AFAA34A" w:rsidR="00C13BC7" w:rsidRDefault="00C13BC7" w:rsidP="00DB5223"/>
        </w:tc>
        <w:tc>
          <w:tcPr>
            <w:tcW w:w="4014" w:type="dxa"/>
            <w:tcBorders>
              <w:top w:val="single" w:sz="4" w:space="0" w:color="12636B"/>
              <w:left w:val="single" w:sz="4" w:space="0" w:color="12636B"/>
              <w:bottom w:val="single" w:sz="4" w:space="0" w:color="12636B"/>
              <w:right w:val="single" w:sz="4" w:space="0" w:color="12636B"/>
            </w:tcBorders>
          </w:tcPr>
          <w:p w14:paraId="5C379D71" w14:textId="0DCEA052" w:rsidR="00C13BC7" w:rsidRDefault="00C13BC7" w:rsidP="00DB5223"/>
        </w:tc>
      </w:tr>
    </w:tbl>
    <w:p w14:paraId="1A517915" w14:textId="77777777" w:rsidR="0011628C" w:rsidRDefault="0011628C" w:rsidP="00C927BB"/>
    <w:p w14:paraId="5E9BA3C7" w14:textId="77777777" w:rsidR="006E1578" w:rsidRDefault="006E1578" w:rsidP="00C927BB"/>
    <w:p w14:paraId="1D846B6E" w14:textId="77777777" w:rsidR="006E1578" w:rsidRDefault="006E1578" w:rsidP="00C927BB"/>
    <w:p w14:paraId="0EF08D21" w14:textId="77777777" w:rsidR="006E1578" w:rsidRDefault="006E1578" w:rsidP="00C927BB"/>
    <w:p w14:paraId="16BDB8BB" w14:textId="77777777" w:rsidR="006E1578" w:rsidRDefault="006E1578" w:rsidP="00C927BB"/>
    <w:p w14:paraId="397E6B8F" w14:textId="77777777" w:rsidR="006E1578" w:rsidRDefault="006E1578" w:rsidP="00C927BB"/>
    <w:p w14:paraId="57761294" w14:textId="77777777" w:rsidR="006E1578" w:rsidRDefault="006E1578" w:rsidP="00C927BB"/>
    <w:p w14:paraId="6DC0862B" w14:textId="77777777" w:rsidR="006E1578" w:rsidRDefault="006E1578" w:rsidP="00C927BB"/>
    <w:p w14:paraId="1CC93706" w14:textId="77777777" w:rsidR="006E1578" w:rsidRDefault="006E1578" w:rsidP="00C927BB"/>
    <w:p w14:paraId="256956F0" w14:textId="77777777" w:rsidR="006E1578" w:rsidRDefault="006E1578" w:rsidP="00C927BB"/>
    <w:p w14:paraId="047EC535" w14:textId="77777777" w:rsidR="006E1578" w:rsidRDefault="006E1578" w:rsidP="00C927BB"/>
    <w:p w14:paraId="1CF70D3A" w14:textId="77777777" w:rsidR="006E1578" w:rsidRDefault="006E1578" w:rsidP="00C927BB"/>
    <w:p w14:paraId="7764F218" w14:textId="77777777" w:rsidR="006E1578" w:rsidRDefault="006E1578" w:rsidP="00C927BB"/>
    <w:p w14:paraId="372406F8" w14:textId="77777777" w:rsidR="006E1578" w:rsidRDefault="006E1578" w:rsidP="00C927BB"/>
    <w:p w14:paraId="449605BD" w14:textId="77777777" w:rsidR="006E1578" w:rsidRDefault="006E1578" w:rsidP="00C927BB"/>
    <w:p w14:paraId="6EC9CA22" w14:textId="77777777" w:rsidR="006E1578" w:rsidRDefault="006E1578" w:rsidP="00C927BB"/>
    <w:p w14:paraId="48475FD7" w14:textId="77777777" w:rsidR="006E1578" w:rsidRDefault="006E1578" w:rsidP="00C927BB"/>
    <w:p w14:paraId="14941BDC" w14:textId="77777777" w:rsidR="00ED1C01" w:rsidRDefault="00ED1C01" w:rsidP="00C927BB"/>
    <w:p w14:paraId="666A6DF2" w14:textId="77777777" w:rsidR="00ED1C01" w:rsidRDefault="00ED1C01" w:rsidP="00C927BB"/>
    <w:p w14:paraId="16B68C03" w14:textId="77777777" w:rsidR="00ED1C01" w:rsidRDefault="00ED1C01" w:rsidP="00C927BB"/>
    <w:p w14:paraId="7090CE1B" w14:textId="77777777" w:rsidR="00ED1C01" w:rsidRDefault="00ED1C01" w:rsidP="00C927BB"/>
    <w:p w14:paraId="70928414" w14:textId="77777777" w:rsidR="00ED1C01" w:rsidRDefault="00ED1C01" w:rsidP="00C927BB"/>
    <w:p w14:paraId="5AE70D19" w14:textId="77777777" w:rsidR="00ED1C01" w:rsidRDefault="00ED1C01" w:rsidP="00C927BB"/>
    <w:p w14:paraId="0EACB231" w14:textId="77777777" w:rsidR="00ED1C01" w:rsidRDefault="00ED1C01" w:rsidP="00C927BB"/>
    <w:p w14:paraId="3D283B64" w14:textId="77777777" w:rsidR="00ED1C01" w:rsidRDefault="00ED1C01" w:rsidP="00C927BB"/>
    <w:p w14:paraId="5215F01D" w14:textId="77777777" w:rsidR="006E1578" w:rsidRPr="00C927BB" w:rsidRDefault="006E1578" w:rsidP="00C927BB"/>
    <w:sectPr w:rsidR="006E1578" w:rsidRPr="00C927BB" w:rsidSect="00B9798E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8ABB6" w14:textId="77777777" w:rsidR="00226307" w:rsidRDefault="00226307">
      <w:r>
        <w:separator/>
      </w:r>
    </w:p>
  </w:endnote>
  <w:endnote w:type="continuationSeparator" w:id="0">
    <w:p w14:paraId="395410F4" w14:textId="77777777" w:rsidR="00226307" w:rsidRDefault="00226307">
      <w:r>
        <w:continuationSeparator/>
      </w:r>
    </w:p>
  </w:endnote>
  <w:endnote w:type="continuationNotice" w:id="1">
    <w:p w14:paraId="51F61101" w14:textId="77777777" w:rsidR="00226307" w:rsidRDefault="002263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144AE63" w:rsidR="007F749B" w:rsidRDefault="00002408" w:rsidP="007F749B">
          <w:pPr>
            <w:pStyle w:val="HuisstijlArnhem"/>
            <w:rPr>
              <w:sz w:val="16"/>
            </w:rPr>
          </w:pPr>
          <w:r>
            <w:rPr>
              <w:sz w:val="16"/>
            </w:rPr>
            <w:t xml:space="preserve">Hoofdstraat </w:t>
          </w:r>
          <w:r w:rsidR="007F749B" w:rsidRPr="00B81B43">
            <w:rPr>
              <w:sz w:val="16"/>
            </w:rPr>
            <w:t>3 • Postbus 9</w:t>
          </w:r>
          <w:r>
            <w:rPr>
              <w:sz w:val="16"/>
            </w:rPr>
            <w:t>11</w:t>
          </w:r>
          <w:r w:rsidR="007F749B" w:rsidRPr="00B81B43">
            <w:rPr>
              <w:sz w:val="16"/>
            </w:rPr>
            <w:t xml:space="preserve">0 • </w:t>
          </w:r>
          <w:r>
            <w:rPr>
              <w:sz w:val="16"/>
            </w:rPr>
            <w:t>6994 ZJ DE STEEG</w:t>
          </w:r>
          <w:r w:rsidR="00AE3060">
            <w:rPr>
              <w:sz w:val="16"/>
            </w:rPr>
            <w:t xml:space="preserve"> (</w:t>
          </w:r>
          <w:r w:rsidR="00A93454">
            <w:rPr>
              <w:sz w:val="16"/>
            </w:rPr>
            <w:t xml:space="preserve">Tijdelijk bezoekadres: President Kennedylaan 104 </w:t>
          </w:r>
          <w:r w:rsidR="00607874">
            <w:rPr>
              <w:sz w:val="16"/>
            </w:rPr>
            <w:t xml:space="preserve">- </w:t>
          </w:r>
          <w:r w:rsidR="00A93454">
            <w:rPr>
              <w:sz w:val="16"/>
            </w:rPr>
            <w:t>108</w:t>
          </w:r>
          <w:r w:rsidR="00607874">
            <w:rPr>
              <w:sz w:val="16"/>
            </w:rPr>
            <w:t xml:space="preserve"> </w:t>
          </w:r>
          <w:r w:rsidR="00607874" w:rsidRPr="00B81B43">
            <w:rPr>
              <w:sz w:val="16"/>
            </w:rPr>
            <w:t xml:space="preserve">• </w:t>
          </w:r>
          <w:r w:rsidR="00A93454">
            <w:rPr>
              <w:sz w:val="16"/>
            </w:rPr>
            <w:t>6883 AX Velp)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0FEC07E0" w:rsidR="00B86F80" w:rsidRDefault="00A93454" w:rsidP="007F749B">
          <w:pPr>
            <w:pStyle w:val="HuisstijlArnhem"/>
            <w:rPr>
              <w:sz w:val="16"/>
            </w:rPr>
          </w:pPr>
          <w:r>
            <w:rPr>
              <w:sz w:val="16"/>
            </w:rPr>
            <w:t xml:space="preserve">Hoofdstraat </w:t>
          </w:r>
          <w:r w:rsidRPr="00B81B43">
            <w:rPr>
              <w:sz w:val="16"/>
            </w:rPr>
            <w:t>3 • Postbus 9</w:t>
          </w:r>
          <w:r>
            <w:rPr>
              <w:sz w:val="16"/>
            </w:rPr>
            <w:t>11</w:t>
          </w:r>
          <w:r w:rsidRPr="00B81B43">
            <w:rPr>
              <w:sz w:val="16"/>
            </w:rPr>
            <w:t xml:space="preserve">0 • </w:t>
          </w:r>
          <w:r>
            <w:rPr>
              <w:sz w:val="16"/>
            </w:rPr>
            <w:t>6994 ZJ DE STEEG (Tijdelijk bezoekadres: President Kennedylaan 104 – 108 6883 AX Velp)</w:t>
          </w:r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0" w:name="BM_CiroNummer"/>
          <w:bookmarkEnd w:id="0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83BBA" w14:textId="77777777" w:rsidR="00226307" w:rsidRDefault="00226307">
      <w:r>
        <w:separator/>
      </w:r>
    </w:p>
  </w:footnote>
  <w:footnote w:type="continuationSeparator" w:id="0">
    <w:p w14:paraId="7DC330C5" w14:textId="77777777" w:rsidR="00226307" w:rsidRDefault="00226307">
      <w:r>
        <w:continuationSeparator/>
      </w:r>
    </w:p>
  </w:footnote>
  <w:footnote w:type="continuationNotice" w:id="1">
    <w:p w14:paraId="70E3458E" w14:textId="77777777" w:rsidR="00226307" w:rsidRDefault="002263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7BDC1" w14:textId="5AF70B3B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CBD54" w14:textId="20E295E1" w:rsidR="00872F4E" w:rsidRDefault="00E00811" w:rsidP="00ED56D9">
    <w:pPr>
      <w:rPr>
        <w:sz w:val="40"/>
        <w:szCs w:val="40"/>
      </w:rPr>
    </w:pPr>
    <w:r>
      <w:rPr>
        <w:b/>
        <w:noProof/>
      </w:rPr>
      <w:drawing>
        <wp:anchor distT="0" distB="0" distL="114300" distR="114300" simplePos="0" relativeHeight="251660288" behindDoc="0" locked="0" layoutInCell="1" allowOverlap="1" wp14:anchorId="63D17069" wp14:editId="23BF3640">
          <wp:simplePos x="0" y="0"/>
          <wp:positionH relativeFrom="column">
            <wp:posOffset>7971155</wp:posOffset>
          </wp:positionH>
          <wp:positionV relativeFrom="paragraph">
            <wp:posOffset>-191135</wp:posOffset>
          </wp:positionV>
          <wp:extent cx="3525926" cy="723866"/>
          <wp:effectExtent l="0" t="0" r="0" b="635"/>
          <wp:wrapNone/>
          <wp:docPr id="6" name="Afbeelding 1" descr="Afbeelding met Lettertype, Graphics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1" descr="Afbeelding met Lettertype, Graphics, logo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5926" cy="7238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B0E">
      <w:rPr>
        <w:sz w:val="40"/>
        <w:szCs w:val="40"/>
      </w:rPr>
      <w:t>Vragen</w:t>
    </w:r>
    <w:r w:rsidR="00ED56D9" w:rsidRPr="00ED56D9">
      <w:rPr>
        <w:sz w:val="40"/>
        <w:szCs w:val="40"/>
      </w:rPr>
      <w:t xml:space="preserve"> Nota van Inlichtingen</w:t>
    </w:r>
  </w:p>
  <w:p w14:paraId="2A0CADF1" w14:textId="5232E55E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02408"/>
    <w:rsid w:val="0004169E"/>
    <w:rsid w:val="00044043"/>
    <w:rsid w:val="00046CCD"/>
    <w:rsid w:val="0005019B"/>
    <w:rsid w:val="000562AD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4AA7"/>
    <w:rsid w:val="001468F9"/>
    <w:rsid w:val="00160267"/>
    <w:rsid w:val="00162E18"/>
    <w:rsid w:val="001657FA"/>
    <w:rsid w:val="00170D79"/>
    <w:rsid w:val="00177E33"/>
    <w:rsid w:val="00187DE3"/>
    <w:rsid w:val="001A69A7"/>
    <w:rsid w:val="001B0445"/>
    <w:rsid w:val="001B3325"/>
    <w:rsid w:val="001B4133"/>
    <w:rsid w:val="001B79A4"/>
    <w:rsid w:val="001C06AD"/>
    <w:rsid w:val="001C3CC3"/>
    <w:rsid w:val="001D2624"/>
    <w:rsid w:val="001D5F38"/>
    <w:rsid w:val="001E4EB8"/>
    <w:rsid w:val="002160B8"/>
    <w:rsid w:val="00221BD5"/>
    <w:rsid w:val="00226307"/>
    <w:rsid w:val="002642E3"/>
    <w:rsid w:val="00276AEA"/>
    <w:rsid w:val="00286CDA"/>
    <w:rsid w:val="002A0145"/>
    <w:rsid w:val="002A1DA4"/>
    <w:rsid w:val="002B0CD9"/>
    <w:rsid w:val="002C0AAD"/>
    <w:rsid w:val="002D1A46"/>
    <w:rsid w:val="002E0D4F"/>
    <w:rsid w:val="003062F0"/>
    <w:rsid w:val="0031222D"/>
    <w:rsid w:val="00315C2C"/>
    <w:rsid w:val="00343808"/>
    <w:rsid w:val="00344DB4"/>
    <w:rsid w:val="00344F6A"/>
    <w:rsid w:val="00360FBE"/>
    <w:rsid w:val="00361587"/>
    <w:rsid w:val="0036267B"/>
    <w:rsid w:val="00371E5D"/>
    <w:rsid w:val="003735E0"/>
    <w:rsid w:val="003945A4"/>
    <w:rsid w:val="003A31CA"/>
    <w:rsid w:val="003B2764"/>
    <w:rsid w:val="003F51A1"/>
    <w:rsid w:val="00400BC2"/>
    <w:rsid w:val="0041022E"/>
    <w:rsid w:val="004103FB"/>
    <w:rsid w:val="00411C2B"/>
    <w:rsid w:val="004325E2"/>
    <w:rsid w:val="0044704A"/>
    <w:rsid w:val="00466176"/>
    <w:rsid w:val="00467FDE"/>
    <w:rsid w:val="00470FAC"/>
    <w:rsid w:val="004716ED"/>
    <w:rsid w:val="00493C36"/>
    <w:rsid w:val="004A29B1"/>
    <w:rsid w:val="004E2834"/>
    <w:rsid w:val="004E5CED"/>
    <w:rsid w:val="004F54EA"/>
    <w:rsid w:val="00503A75"/>
    <w:rsid w:val="005138A2"/>
    <w:rsid w:val="00525F07"/>
    <w:rsid w:val="00527740"/>
    <w:rsid w:val="00544951"/>
    <w:rsid w:val="00552AFF"/>
    <w:rsid w:val="0055504E"/>
    <w:rsid w:val="005555F7"/>
    <w:rsid w:val="00556264"/>
    <w:rsid w:val="00562CA9"/>
    <w:rsid w:val="00573CCC"/>
    <w:rsid w:val="0058628E"/>
    <w:rsid w:val="005A7960"/>
    <w:rsid w:val="005C365D"/>
    <w:rsid w:val="005D2A9F"/>
    <w:rsid w:val="005F0259"/>
    <w:rsid w:val="005F1E41"/>
    <w:rsid w:val="005F2E1B"/>
    <w:rsid w:val="005F6DF7"/>
    <w:rsid w:val="006015A2"/>
    <w:rsid w:val="00607874"/>
    <w:rsid w:val="00616FD3"/>
    <w:rsid w:val="0061739A"/>
    <w:rsid w:val="006337A1"/>
    <w:rsid w:val="00636073"/>
    <w:rsid w:val="00643878"/>
    <w:rsid w:val="00645520"/>
    <w:rsid w:val="00647158"/>
    <w:rsid w:val="0065030D"/>
    <w:rsid w:val="0065109C"/>
    <w:rsid w:val="00656945"/>
    <w:rsid w:val="00664DC4"/>
    <w:rsid w:val="006671F2"/>
    <w:rsid w:val="00676BA4"/>
    <w:rsid w:val="006811B2"/>
    <w:rsid w:val="00683F92"/>
    <w:rsid w:val="006A257A"/>
    <w:rsid w:val="006B0CC1"/>
    <w:rsid w:val="006B11E7"/>
    <w:rsid w:val="006B5D87"/>
    <w:rsid w:val="006E1578"/>
    <w:rsid w:val="00705E51"/>
    <w:rsid w:val="00715EC1"/>
    <w:rsid w:val="00722955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3FB2"/>
    <w:rsid w:val="007B4847"/>
    <w:rsid w:val="007B7FDF"/>
    <w:rsid w:val="007D5925"/>
    <w:rsid w:val="007F06D3"/>
    <w:rsid w:val="007F749B"/>
    <w:rsid w:val="008111DC"/>
    <w:rsid w:val="00811A19"/>
    <w:rsid w:val="00822EB4"/>
    <w:rsid w:val="00835B0E"/>
    <w:rsid w:val="00853103"/>
    <w:rsid w:val="00857141"/>
    <w:rsid w:val="008664BC"/>
    <w:rsid w:val="00872F4E"/>
    <w:rsid w:val="00877899"/>
    <w:rsid w:val="008A5CF1"/>
    <w:rsid w:val="008B08C3"/>
    <w:rsid w:val="008B0B6E"/>
    <w:rsid w:val="008C65F1"/>
    <w:rsid w:val="008D6374"/>
    <w:rsid w:val="008D753C"/>
    <w:rsid w:val="008E4E7D"/>
    <w:rsid w:val="00904F25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9E1327"/>
    <w:rsid w:val="00A05329"/>
    <w:rsid w:val="00A1284E"/>
    <w:rsid w:val="00A15CAC"/>
    <w:rsid w:val="00A35390"/>
    <w:rsid w:val="00A50BB1"/>
    <w:rsid w:val="00A538E1"/>
    <w:rsid w:val="00A546BD"/>
    <w:rsid w:val="00A72B87"/>
    <w:rsid w:val="00A81B93"/>
    <w:rsid w:val="00A82C7C"/>
    <w:rsid w:val="00A83271"/>
    <w:rsid w:val="00A93454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E3060"/>
    <w:rsid w:val="00AF1F1A"/>
    <w:rsid w:val="00AF2A93"/>
    <w:rsid w:val="00AF6B47"/>
    <w:rsid w:val="00B03FDD"/>
    <w:rsid w:val="00B1140A"/>
    <w:rsid w:val="00B21091"/>
    <w:rsid w:val="00B27212"/>
    <w:rsid w:val="00B365CC"/>
    <w:rsid w:val="00B458DC"/>
    <w:rsid w:val="00B56060"/>
    <w:rsid w:val="00B602EB"/>
    <w:rsid w:val="00B731DA"/>
    <w:rsid w:val="00B77E62"/>
    <w:rsid w:val="00B86F80"/>
    <w:rsid w:val="00B94077"/>
    <w:rsid w:val="00B9798E"/>
    <w:rsid w:val="00BA3D78"/>
    <w:rsid w:val="00BA5E91"/>
    <w:rsid w:val="00BB477B"/>
    <w:rsid w:val="00BE78DC"/>
    <w:rsid w:val="00BF5B11"/>
    <w:rsid w:val="00C010E9"/>
    <w:rsid w:val="00C13BC7"/>
    <w:rsid w:val="00C24947"/>
    <w:rsid w:val="00C63C74"/>
    <w:rsid w:val="00C7206F"/>
    <w:rsid w:val="00C83B0E"/>
    <w:rsid w:val="00C87266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0724"/>
    <w:rsid w:val="00D128EB"/>
    <w:rsid w:val="00D278A9"/>
    <w:rsid w:val="00D52634"/>
    <w:rsid w:val="00D5422A"/>
    <w:rsid w:val="00D7031F"/>
    <w:rsid w:val="00D90D15"/>
    <w:rsid w:val="00D95CDA"/>
    <w:rsid w:val="00DA4DF1"/>
    <w:rsid w:val="00DB3EA9"/>
    <w:rsid w:val="00DB5223"/>
    <w:rsid w:val="00DC0B50"/>
    <w:rsid w:val="00DC38F7"/>
    <w:rsid w:val="00DC4F9A"/>
    <w:rsid w:val="00DD2CCE"/>
    <w:rsid w:val="00DD2EA7"/>
    <w:rsid w:val="00DD4F22"/>
    <w:rsid w:val="00DF621E"/>
    <w:rsid w:val="00E00811"/>
    <w:rsid w:val="00E15D67"/>
    <w:rsid w:val="00E31032"/>
    <w:rsid w:val="00E4454C"/>
    <w:rsid w:val="00E45FF1"/>
    <w:rsid w:val="00E81514"/>
    <w:rsid w:val="00E97B48"/>
    <w:rsid w:val="00EA099F"/>
    <w:rsid w:val="00EA68C5"/>
    <w:rsid w:val="00EB5B08"/>
    <w:rsid w:val="00ED1C01"/>
    <w:rsid w:val="00ED56D9"/>
    <w:rsid w:val="00ED68BD"/>
    <w:rsid w:val="00F0321D"/>
    <w:rsid w:val="00F07EAD"/>
    <w:rsid w:val="00F16DE9"/>
    <w:rsid w:val="00F60EC9"/>
    <w:rsid w:val="00F612FA"/>
    <w:rsid w:val="00F64D7D"/>
    <w:rsid w:val="00F6770C"/>
    <w:rsid w:val="00F73848"/>
    <w:rsid w:val="00F75B2B"/>
    <w:rsid w:val="00F77A85"/>
    <w:rsid w:val="00F80D0E"/>
    <w:rsid w:val="00F866A7"/>
    <w:rsid w:val="00F914E0"/>
    <w:rsid w:val="00F96380"/>
    <w:rsid w:val="00FA0E7F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C20D30A-976D-4E02-94BD-9F482229A43E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4f35b267-bd6d-4640-8cf6-c0951f2bf4bb"/>
    <ds:schemaRef ds:uri="3b4fbce7-7457-4077-8822-5fd466340b0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6FD7CF2-21DB-4066-A5B5-44CE15B46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3</TotalTime>
  <Pages>1</Pages>
  <Words>44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Michiel van der Veer</cp:lastModifiedBy>
  <cp:revision>10</cp:revision>
  <cp:lastPrinted>2022-11-03T17:21:00Z</cp:lastPrinted>
  <dcterms:created xsi:type="dcterms:W3CDTF">2024-07-30T11:37:00Z</dcterms:created>
  <dcterms:modified xsi:type="dcterms:W3CDTF">2024-11-11T10:16:00Z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