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1396" w14:textId="5FE733FC" w:rsidR="004867D1" w:rsidRPr="00ED01EE" w:rsidRDefault="004867D1" w:rsidP="004867D1">
      <w:pPr>
        <w:pStyle w:val="Kop1"/>
        <w:rPr>
          <w:rFonts w:ascii="Aptos" w:hAnsi="Aptos"/>
        </w:rPr>
      </w:pPr>
      <w:r w:rsidRPr="7A8F0B41">
        <w:rPr>
          <w:rFonts w:ascii="Aptos" w:hAnsi="Aptos"/>
        </w:rPr>
        <w:t xml:space="preserve">Bijlage </w:t>
      </w:r>
      <w:r w:rsidR="00EF39B1" w:rsidRPr="7A8F0B41">
        <w:rPr>
          <w:rFonts w:ascii="Aptos" w:hAnsi="Aptos"/>
        </w:rPr>
        <w:t>1</w:t>
      </w:r>
      <w:r w:rsidRPr="7A8F0B41">
        <w:rPr>
          <w:rFonts w:ascii="Aptos" w:hAnsi="Aptos"/>
        </w:rPr>
        <w:t xml:space="preserve">: </w:t>
      </w:r>
      <w:r w:rsidR="485A241D" w:rsidRPr="7A8F0B41">
        <w:rPr>
          <w:rFonts w:ascii="Aptos" w:hAnsi="Aptos"/>
        </w:rPr>
        <w:t>Vragen aan marktpartijen</w:t>
      </w:r>
    </w:p>
    <w:p w14:paraId="4A1F575B" w14:textId="77777777" w:rsidR="004867D1" w:rsidRPr="00ED01EE" w:rsidRDefault="004867D1" w:rsidP="004867D1">
      <w:pPr>
        <w:rPr>
          <w:rFonts w:ascii="Aptos" w:hAnsi="Aptos"/>
        </w:rPr>
      </w:pPr>
    </w:p>
    <w:p w14:paraId="2F670D42" w14:textId="77777777" w:rsidR="002C382D" w:rsidRPr="00ED01EE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854"/>
        <w:gridCol w:w="6254"/>
      </w:tblGrid>
      <w:tr w:rsidR="002C382D" w:rsidRPr="00ED01EE" w14:paraId="7419E64C" w14:textId="77777777" w:rsidTr="00AD5C4E">
        <w:tc>
          <w:tcPr>
            <w:tcW w:w="2854" w:type="dxa"/>
            <w:shd w:val="clear" w:color="auto" w:fill="E0E0E0"/>
            <w:tcMar>
              <w:top w:w="34" w:type="dxa"/>
              <w:bottom w:w="34" w:type="dxa"/>
            </w:tcMar>
          </w:tcPr>
          <w:p w14:paraId="1F747698" w14:textId="77777777" w:rsidR="002C382D" w:rsidRPr="00ED01EE" w:rsidRDefault="002C382D" w:rsidP="002C382D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Gegevens</w:t>
            </w:r>
          </w:p>
        </w:tc>
        <w:tc>
          <w:tcPr>
            <w:tcW w:w="6254" w:type="dxa"/>
            <w:shd w:val="clear" w:color="auto" w:fill="E0E0E0"/>
            <w:tcMar>
              <w:top w:w="34" w:type="dxa"/>
              <w:bottom w:w="34" w:type="dxa"/>
            </w:tcMar>
          </w:tcPr>
          <w:p w14:paraId="51F661FC" w14:textId="77777777" w:rsidR="002C382D" w:rsidRPr="00ED01EE" w:rsidRDefault="002C382D" w:rsidP="002C382D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Opgevraagde informatie</w:t>
            </w:r>
          </w:p>
        </w:tc>
      </w:tr>
      <w:tr w:rsidR="002C382D" w:rsidRPr="00ED01EE" w14:paraId="7D4D87A4" w14:textId="77777777" w:rsidTr="00AD5C4E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0A4E513" w14:textId="77777777" w:rsidR="002C382D" w:rsidRPr="00ED01EE" w:rsidRDefault="002C382D" w:rsidP="002C382D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 xml:space="preserve">Marktconsultatie:    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70F4E04B" w14:textId="7D324263" w:rsidR="002C382D" w:rsidRPr="00ED01EE" w:rsidRDefault="004A5BE9" w:rsidP="002C382D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 xml:space="preserve">Privacy &amp; Informatie </w:t>
            </w:r>
            <w:r w:rsidR="00024E6A">
              <w:rPr>
                <w:rFonts w:ascii="Aptos" w:eastAsia="Arial" w:hAnsi="Aptos" w:cs="Arial"/>
              </w:rPr>
              <w:t>Veiligheid</w:t>
            </w:r>
          </w:p>
        </w:tc>
      </w:tr>
      <w:tr w:rsidR="002C382D" w:rsidRPr="00ED01EE" w14:paraId="55BFDBB6" w14:textId="77777777" w:rsidTr="00AD5C4E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2599C16" w14:textId="77777777" w:rsidR="002C382D" w:rsidRPr="00ED01EE" w:rsidRDefault="002C382D" w:rsidP="002C382D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Naam organisatie: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62C5B50F" w14:textId="54974842" w:rsidR="002C382D" w:rsidRPr="00ED01EE" w:rsidRDefault="002C382D" w:rsidP="002C382D">
            <w:pPr>
              <w:rPr>
                <w:rFonts w:ascii="Aptos" w:eastAsia="Arial" w:hAnsi="Aptos" w:cs="Arial"/>
                <w:color w:val="FF0000"/>
              </w:rPr>
            </w:pPr>
          </w:p>
        </w:tc>
      </w:tr>
    </w:tbl>
    <w:p w14:paraId="3C5CB819" w14:textId="77777777" w:rsidR="002C382D" w:rsidRPr="00ED01EE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4C0F6EE6" w14:textId="597648BA" w:rsidR="002C382D" w:rsidRPr="00ED01EE" w:rsidRDefault="00691558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</w:rPr>
      </w:pPr>
      <w:r>
        <w:rPr>
          <w:rFonts w:ascii="Aptos" w:eastAsia="Ubuntu Light" w:hAnsi="Aptos" w:cs="Ubuntu Light"/>
          <w:color w:val="000000"/>
        </w:rPr>
        <w:t>De g</w:t>
      </w:r>
      <w:r w:rsidR="002C382D" w:rsidRPr="00ED01EE">
        <w:rPr>
          <w:rFonts w:ascii="Aptos" w:eastAsia="Ubuntu Light" w:hAnsi="Aptos" w:cs="Ubuntu Light"/>
          <w:color w:val="000000"/>
        </w:rPr>
        <w:t>emeente</w:t>
      </w:r>
      <w:r>
        <w:rPr>
          <w:rFonts w:ascii="Aptos" w:eastAsia="Ubuntu Light" w:hAnsi="Aptos" w:cs="Ubuntu Light"/>
          <w:color w:val="000000"/>
        </w:rPr>
        <w:t xml:space="preserve"> </w:t>
      </w:r>
      <w:r w:rsidR="00AF2A5C">
        <w:rPr>
          <w:rFonts w:ascii="Aptos" w:eastAsia="Ubuntu Light" w:hAnsi="Aptos" w:cs="Ubuntu Light"/>
          <w:color w:val="000000"/>
        </w:rPr>
        <w:t>Hoeksche Waard</w:t>
      </w:r>
      <w:r w:rsidR="002C382D" w:rsidRPr="00ED01EE">
        <w:rPr>
          <w:rFonts w:ascii="Aptos" w:eastAsia="Ubuntu Light" w:hAnsi="Aptos" w:cs="Ubuntu Light"/>
          <w:color w:val="000000"/>
        </w:rPr>
        <w:t xml:space="preserve"> stelt het op prijs als u deelneemt aan deze marktconsultatie. U kunt zelf kiezen op welke vragen u een reactie wilt geven. Het is dus niet </w:t>
      </w:r>
      <w:r w:rsidR="000D0D38" w:rsidRPr="00ED01EE">
        <w:rPr>
          <w:rFonts w:ascii="Aptos" w:hAnsi="Aptos"/>
        </w:rPr>
        <w:t>verplicht</w:t>
      </w:r>
      <w:r w:rsidR="000D0D38" w:rsidRPr="00ED01EE">
        <w:rPr>
          <w:rFonts w:ascii="Aptos" w:eastAsia="Ubuntu Light" w:hAnsi="Aptos" w:cs="Ubuntu Light"/>
          <w:color w:val="000000"/>
        </w:rPr>
        <w:t xml:space="preserve"> </w:t>
      </w:r>
      <w:r w:rsidR="002C382D" w:rsidRPr="00ED01EE">
        <w:rPr>
          <w:rFonts w:ascii="Aptos" w:eastAsia="Ubuntu Light" w:hAnsi="Aptos" w:cs="Ubuntu Light"/>
          <w:color w:val="000000"/>
        </w:rPr>
        <w:t>om alle vragen te beantwoorden. De gemeente verzoekt u,</w:t>
      </w:r>
      <w:r w:rsidR="002C382D" w:rsidRPr="00ED01EE">
        <w:rPr>
          <w:rFonts w:ascii="Aptos" w:hAnsi="Aptos"/>
        </w:rPr>
        <w:t xml:space="preserve"> </w:t>
      </w:r>
      <w:r w:rsidR="002C382D" w:rsidRPr="00ED01EE">
        <w:rPr>
          <w:rFonts w:ascii="Aptos" w:eastAsia="Ubuntu Light" w:hAnsi="Aptos" w:cs="Ubuntu Light"/>
          <w:color w:val="000000"/>
        </w:rPr>
        <w:t xml:space="preserve">om de vragen die u beantwoordt, te onderbouwen. U kunt door middel van separate zelf op te stellen bijlagen, informatie </w:t>
      </w:r>
      <w:r w:rsidR="00DC59EA" w:rsidRPr="00ED01EE">
        <w:rPr>
          <w:rFonts w:ascii="Aptos" w:eastAsia="Ubuntu Light" w:hAnsi="Aptos" w:cs="Ubuntu Light"/>
          <w:color w:val="000000"/>
        </w:rPr>
        <w:t>aanleveren</w:t>
      </w:r>
      <w:r w:rsidR="002C382D" w:rsidRPr="00ED01EE">
        <w:rPr>
          <w:rFonts w:ascii="Aptos" w:eastAsia="Ubuntu Light" w:hAnsi="Aptos" w:cs="Ubuntu Light"/>
          <w:color w:val="000000"/>
        </w:rPr>
        <w:t xml:space="preserve"> over andere thema’s die niet zijn opgenomen in deze vragenlijst en uploaden in </w:t>
      </w:r>
      <w:proofErr w:type="spellStart"/>
      <w:r w:rsidR="002C382D" w:rsidRPr="00ED01EE">
        <w:rPr>
          <w:rFonts w:ascii="Aptos" w:hAnsi="Aptos"/>
        </w:rPr>
        <w:t>TenderNed</w:t>
      </w:r>
      <w:proofErr w:type="spellEnd"/>
      <w:r w:rsidR="002C382D" w:rsidRPr="00ED01EE">
        <w:rPr>
          <w:rFonts w:ascii="Aptos" w:hAnsi="Aptos"/>
        </w:rPr>
        <w:t xml:space="preserve">. </w:t>
      </w:r>
    </w:p>
    <w:p w14:paraId="071E42E7" w14:textId="77777777" w:rsidR="002C382D" w:rsidRPr="00ED01EE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2EF94720" w14:textId="77777777" w:rsidR="002C382D" w:rsidRPr="00ED01EE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</w:rPr>
      </w:pPr>
      <w:r w:rsidRPr="00ED01EE">
        <w:rPr>
          <w:rFonts w:ascii="Aptos" w:eastAsia="Ubuntu Light" w:hAnsi="Aptos" w:cs="Ubuntu Light"/>
          <w:color w:val="000000"/>
        </w:rPr>
        <w:t xml:space="preserve">Er is geen restrictie of instructie hoe en met hoeveel woorden u de vragen dient te beantwoorden. Wij verzoeken u wel om de antwoorden kort en bondig te houden zodat de administratieve lasten voor zowel u als aanbieder als voor de gemeente beperkt </w:t>
      </w:r>
      <w:r w:rsidR="00DC59EA" w:rsidRPr="00ED01EE">
        <w:rPr>
          <w:rFonts w:ascii="Aptos" w:hAnsi="Aptos"/>
        </w:rPr>
        <w:t>blijven</w:t>
      </w:r>
      <w:r w:rsidRPr="00ED01EE">
        <w:rPr>
          <w:rFonts w:ascii="Aptos" w:hAnsi="Aptos"/>
        </w:rPr>
        <w:t>.</w:t>
      </w:r>
    </w:p>
    <w:p w14:paraId="2C2A5ABD" w14:textId="77777777" w:rsidR="00EC56A3" w:rsidRPr="00ED01EE" w:rsidRDefault="00EC56A3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FF3418" w:rsidRPr="00ED01EE" w14:paraId="2833C104" w14:textId="77777777" w:rsidTr="478DFACF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FE7BC67" w14:textId="3D8B2BB5" w:rsidR="00FF3418" w:rsidRPr="00ED01EE" w:rsidRDefault="00FF3418" w:rsidP="478DFACF">
            <w:pPr>
              <w:rPr>
                <w:rFonts w:ascii="Aptos" w:eastAsia="Arial" w:hAnsi="Aptos" w:cs="Arial"/>
                <w:b/>
              </w:rPr>
            </w:pPr>
            <w:r w:rsidRPr="478DFACF">
              <w:rPr>
                <w:rFonts w:ascii="Aptos" w:eastAsia="Arial" w:hAnsi="Aptos" w:cs="Arial"/>
                <w:b/>
              </w:rPr>
              <w:t xml:space="preserve">Vraag 1: </w:t>
            </w:r>
            <w:r w:rsidR="00177AE4" w:rsidRPr="478DFACF">
              <w:rPr>
                <w:rFonts w:ascii="Aptos" w:eastAsia="Arial" w:hAnsi="Aptos" w:cs="Arial"/>
                <w:b/>
              </w:rPr>
              <w:t>De opdracht betreft het</w:t>
            </w:r>
            <w:r w:rsidR="00825458" w:rsidRPr="478DFACF">
              <w:rPr>
                <w:rFonts w:ascii="Aptos" w:eastAsia="Arial" w:hAnsi="Aptos" w:cs="Arial"/>
                <w:b/>
              </w:rPr>
              <w:t xml:space="preserve"> </w:t>
            </w:r>
            <w:r w:rsidR="00244D88">
              <w:rPr>
                <w:rFonts w:ascii="Aptos" w:eastAsia="Arial" w:hAnsi="Aptos" w:cs="Arial"/>
                <w:b/>
              </w:rPr>
              <w:t xml:space="preserve">verzorgen van </w:t>
            </w:r>
            <w:r w:rsidR="001D13C8">
              <w:rPr>
                <w:rFonts w:ascii="Aptos" w:eastAsia="Arial" w:hAnsi="Aptos" w:cs="Arial"/>
                <w:b/>
              </w:rPr>
              <w:t xml:space="preserve">dienstverlening op vlak van </w:t>
            </w:r>
            <w:r w:rsidR="00244D88">
              <w:rPr>
                <w:rFonts w:ascii="Aptos" w:eastAsia="Arial" w:hAnsi="Aptos" w:cs="Arial"/>
                <w:b/>
              </w:rPr>
              <w:t>informatiebeveiliging en privacy.</w:t>
            </w:r>
            <w:r w:rsidR="1DDB04E7" w:rsidRPr="478DFACF">
              <w:rPr>
                <w:rFonts w:ascii="Aptos" w:eastAsia="Arial" w:hAnsi="Aptos" w:cs="Arial"/>
                <w:b/>
              </w:rPr>
              <w:t xml:space="preserve"> </w:t>
            </w:r>
            <w:r w:rsidR="00037B70">
              <w:rPr>
                <w:rFonts w:ascii="Aptos" w:eastAsia="Arial" w:hAnsi="Aptos" w:cs="Arial"/>
                <w:b/>
              </w:rPr>
              <w:t xml:space="preserve">De aanbestedende dienst wil deze gezamenlijk aanbesteden. Vindt u dat deze dienstverleningen kunnen worden gecombineerd in 1 aanbesteding of ziet u dit als losse </w:t>
            </w:r>
            <w:r w:rsidR="00701263">
              <w:rPr>
                <w:rFonts w:ascii="Aptos" w:eastAsia="Arial" w:hAnsi="Aptos" w:cs="Arial"/>
                <w:b/>
              </w:rPr>
              <w:t>aanbestedingen</w:t>
            </w:r>
            <w:r w:rsidR="00037B70">
              <w:rPr>
                <w:rFonts w:ascii="Aptos" w:eastAsia="Arial" w:hAnsi="Aptos" w:cs="Arial"/>
                <w:b/>
              </w:rPr>
              <w:t>?</w:t>
            </w:r>
            <w:r w:rsidR="00805ABA">
              <w:rPr>
                <w:rFonts w:ascii="Aptos" w:eastAsia="Arial" w:hAnsi="Aptos" w:cs="Arial"/>
                <w:b/>
              </w:rPr>
              <w:t xml:space="preserve"> Kunt u toelichten waarom?</w:t>
            </w:r>
            <w:r w:rsidR="00037B70">
              <w:rPr>
                <w:rFonts w:ascii="Aptos" w:eastAsia="Arial" w:hAnsi="Aptos" w:cs="Arial"/>
                <w:b/>
              </w:rPr>
              <w:t xml:space="preserve"> </w:t>
            </w:r>
          </w:p>
        </w:tc>
      </w:tr>
      <w:tr w:rsidR="00FF3418" w:rsidRPr="00ED01EE" w14:paraId="7D8E1631" w14:textId="77777777" w:rsidTr="478DFACF">
        <w:tc>
          <w:tcPr>
            <w:tcW w:w="9108" w:type="dxa"/>
            <w:tcMar>
              <w:top w:w="34" w:type="dxa"/>
              <w:bottom w:w="34" w:type="dxa"/>
            </w:tcMar>
          </w:tcPr>
          <w:p w14:paraId="64808B32" w14:textId="77777777" w:rsidR="00FF3418" w:rsidRPr="00ED01EE" w:rsidRDefault="00FF3418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Antwoord:</w:t>
            </w:r>
          </w:p>
          <w:p w14:paraId="3268E7B7" w14:textId="77777777" w:rsidR="00FF3418" w:rsidRPr="00ED01EE" w:rsidRDefault="00FF3418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73BEEAEF" w14:textId="77777777" w:rsidR="00041A9D" w:rsidRDefault="00041A9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54627F" w:rsidRPr="00ED01EE" w14:paraId="797F0B22" w14:textId="77777777" w:rsidTr="00E60AA3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545AE942" w14:textId="0FF250A1" w:rsidR="006905AF" w:rsidRPr="006905AF" w:rsidRDefault="0054627F" w:rsidP="00041A9D">
            <w:pPr>
              <w:rPr>
                <w:rFonts w:ascii="Aptos" w:eastAsia="Arial" w:hAnsi="Aptos" w:cs="Arial"/>
                <w:b/>
              </w:rPr>
            </w:pPr>
            <w:r w:rsidRPr="478DFACF">
              <w:rPr>
                <w:rFonts w:ascii="Aptos" w:eastAsia="Arial" w:hAnsi="Aptos" w:cs="Arial"/>
                <w:b/>
              </w:rPr>
              <w:t>Vraag 2:</w:t>
            </w:r>
            <w:r w:rsidRPr="478DFACF">
              <w:rPr>
                <w:rFonts w:ascii="Aptos" w:eastAsia="Arial" w:hAnsi="Aptos" w:cs="Arial"/>
              </w:rPr>
              <w:t xml:space="preserve"> </w:t>
            </w:r>
            <w:r w:rsidR="00F57F1C">
              <w:rPr>
                <w:rFonts w:ascii="Aptos" w:eastAsia="Arial" w:hAnsi="Aptos" w:cs="Arial"/>
                <w:b/>
              </w:rPr>
              <w:t xml:space="preserve">Kunt u voldoen </w:t>
            </w:r>
            <w:r w:rsidR="002E183E">
              <w:rPr>
                <w:rFonts w:ascii="Aptos" w:eastAsia="Arial" w:hAnsi="Aptos" w:cs="Arial"/>
                <w:b/>
              </w:rPr>
              <w:t xml:space="preserve">aan de eisen en wensen </w:t>
            </w:r>
            <w:r w:rsidR="00891345">
              <w:rPr>
                <w:rFonts w:ascii="Aptos" w:eastAsia="Arial" w:hAnsi="Aptos" w:cs="Arial"/>
                <w:b/>
              </w:rPr>
              <w:t>in het marktconsultatiedocument</w:t>
            </w:r>
            <w:r w:rsidR="00D23E81">
              <w:rPr>
                <w:rFonts w:ascii="Aptos" w:eastAsia="Arial" w:hAnsi="Aptos" w:cs="Arial"/>
                <w:b/>
              </w:rPr>
              <w:t xml:space="preserve"> paragraaf 1.</w:t>
            </w:r>
            <w:r w:rsidR="0003440F">
              <w:rPr>
                <w:rFonts w:ascii="Aptos" w:eastAsia="Arial" w:hAnsi="Aptos" w:cs="Arial"/>
                <w:b/>
              </w:rPr>
              <w:t>4?</w:t>
            </w:r>
            <w:r w:rsidR="006905AF">
              <w:rPr>
                <w:rFonts w:ascii="Aptos" w:eastAsia="Arial" w:hAnsi="Aptos" w:cs="Arial"/>
                <w:b/>
              </w:rPr>
              <w:t xml:space="preserve"> </w:t>
            </w:r>
            <w:r w:rsidR="006905AF" w:rsidRPr="006905AF">
              <w:rPr>
                <w:rFonts w:ascii="Aptos" w:eastAsia="Arial" w:hAnsi="Aptos" w:cs="Arial"/>
                <w:b/>
              </w:rPr>
              <w:t xml:space="preserve">Als er eisen instaan waaraan u niet kunt voldoen kunt u dan </w:t>
            </w:r>
            <w:r w:rsidR="001278EC">
              <w:rPr>
                <w:rFonts w:ascii="Aptos" w:eastAsia="Arial" w:hAnsi="Aptos" w:cs="Arial"/>
                <w:b/>
              </w:rPr>
              <w:t>toelichten</w:t>
            </w:r>
            <w:r w:rsidR="00041A9D">
              <w:rPr>
                <w:rFonts w:ascii="Aptos" w:eastAsia="Arial" w:hAnsi="Aptos" w:cs="Arial"/>
                <w:b/>
              </w:rPr>
              <w:t xml:space="preserve"> w</w:t>
            </w:r>
            <w:r w:rsidR="006905AF" w:rsidRPr="006905AF">
              <w:rPr>
                <w:rFonts w:ascii="Aptos" w:eastAsia="Arial" w:hAnsi="Aptos" w:cs="Arial"/>
                <w:b/>
              </w:rPr>
              <w:t>elke eis(en)</w:t>
            </w:r>
            <w:r w:rsidR="00041A9D">
              <w:rPr>
                <w:rFonts w:ascii="Aptos" w:eastAsia="Arial" w:hAnsi="Aptos" w:cs="Arial"/>
                <w:b/>
              </w:rPr>
              <w:t xml:space="preserve"> dit</w:t>
            </w:r>
            <w:r w:rsidR="006905AF" w:rsidRPr="006905AF">
              <w:rPr>
                <w:rFonts w:ascii="Aptos" w:eastAsia="Arial" w:hAnsi="Aptos" w:cs="Arial"/>
                <w:b/>
              </w:rPr>
              <w:t xml:space="preserve"> betreft </w:t>
            </w:r>
            <w:r w:rsidR="00041A9D">
              <w:rPr>
                <w:rFonts w:ascii="Aptos" w:eastAsia="Arial" w:hAnsi="Aptos" w:cs="Arial"/>
                <w:b/>
              </w:rPr>
              <w:t>en waarom u er niet aan kunt voldoen?</w:t>
            </w:r>
          </w:p>
          <w:p w14:paraId="73FAD9B6" w14:textId="3EB35AB9" w:rsidR="0054627F" w:rsidRPr="00ED01EE" w:rsidRDefault="0054627F" w:rsidP="00E60AA3">
            <w:pPr>
              <w:rPr>
                <w:rFonts w:ascii="Aptos" w:eastAsia="Arial" w:hAnsi="Aptos" w:cs="Arial"/>
                <w:b/>
              </w:rPr>
            </w:pPr>
          </w:p>
        </w:tc>
      </w:tr>
      <w:tr w:rsidR="0054627F" w:rsidRPr="00ED01EE" w14:paraId="057C722B" w14:textId="77777777" w:rsidTr="00E60AA3">
        <w:tc>
          <w:tcPr>
            <w:tcW w:w="9108" w:type="dxa"/>
            <w:tcMar>
              <w:top w:w="34" w:type="dxa"/>
              <w:bottom w:w="34" w:type="dxa"/>
            </w:tcMar>
          </w:tcPr>
          <w:p w14:paraId="19DB0679" w14:textId="77777777" w:rsidR="0054627F" w:rsidRPr="00ED01EE" w:rsidRDefault="0054627F" w:rsidP="00E60AA3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Antwoord:</w:t>
            </w:r>
          </w:p>
          <w:p w14:paraId="029411D3" w14:textId="77777777" w:rsidR="0054627F" w:rsidRPr="00ED01EE" w:rsidRDefault="0054627F" w:rsidP="00E60AA3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4CE3F32D" w14:textId="77777777" w:rsidR="00D36262" w:rsidRDefault="00D36262">
      <w:pPr>
        <w:spacing w:after="160" w:line="259" w:lineRule="auto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br w:type="page"/>
      </w:r>
    </w:p>
    <w:p w14:paraId="2612A5D2" w14:textId="77777777" w:rsidR="00202145" w:rsidRPr="00ED01EE" w:rsidRDefault="00202145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825458" w:rsidRPr="00ED01EE" w14:paraId="20FF04F1" w14:textId="77777777" w:rsidTr="478DFACF">
        <w:trPr>
          <w:trHeight w:val="300"/>
        </w:trPr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78243B2C" w14:textId="68F45E3A" w:rsidR="00825458" w:rsidRPr="00A51D6A" w:rsidRDefault="015CEC00" w:rsidP="00A51D6A">
            <w:pPr>
              <w:rPr>
                <w:rFonts w:ascii="Aptos" w:eastAsia="Arial" w:hAnsi="Aptos" w:cs="Arial"/>
                <w:b/>
              </w:rPr>
            </w:pPr>
            <w:r w:rsidRPr="478DFACF">
              <w:rPr>
                <w:rFonts w:ascii="Aptos" w:eastAsia="Arial" w:hAnsi="Aptos" w:cs="Arial"/>
                <w:b/>
              </w:rPr>
              <w:t xml:space="preserve">Vraag </w:t>
            </w:r>
            <w:r w:rsidR="00D36262" w:rsidRPr="478DFACF">
              <w:rPr>
                <w:rFonts w:ascii="Aptos" w:eastAsia="Arial" w:hAnsi="Aptos" w:cs="Arial"/>
                <w:b/>
              </w:rPr>
              <w:t>3</w:t>
            </w:r>
            <w:r w:rsidRPr="478DFACF">
              <w:rPr>
                <w:rFonts w:ascii="Aptos" w:eastAsia="Arial" w:hAnsi="Aptos" w:cs="Arial"/>
                <w:b/>
              </w:rPr>
              <w:t xml:space="preserve">: </w:t>
            </w:r>
            <w:r w:rsidR="00D32062" w:rsidRPr="00D32062">
              <w:rPr>
                <w:rFonts w:ascii="Aptos" w:eastAsia="Arial" w:hAnsi="Aptos" w:cs="Arial"/>
                <w:b/>
              </w:rPr>
              <w:t xml:space="preserve">Welke (relevante) </w:t>
            </w:r>
            <w:r w:rsidR="00D32062">
              <w:rPr>
                <w:rFonts w:ascii="Aptos" w:eastAsia="Arial" w:hAnsi="Aptos" w:cs="Arial"/>
                <w:b/>
              </w:rPr>
              <w:t xml:space="preserve">dienstverlening </w:t>
            </w:r>
            <w:r w:rsidR="00701263">
              <w:rPr>
                <w:rFonts w:ascii="Aptos" w:eastAsia="Arial" w:hAnsi="Aptos" w:cs="Arial"/>
                <w:b/>
              </w:rPr>
              <w:t>op het gebied van privacy en informatie</w:t>
            </w:r>
            <w:r w:rsidR="00064AFC">
              <w:rPr>
                <w:rFonts w:ascii="Aptos" w:eastAsia="Arial" w:hAnsi="Aptos" w:cs="Arial"/>
                <w:b/>
              </w:rPr>
              <w:t xml:space="preserve">beveiliging </w:t>
            </w:r>
            <w:r w:rsidR="00A51D6A">
              <w:rPr>
                <w:rFonts w:ascii="Aptos" w:eastAsia="Arial" w:hAnsi="Aptos" w:cs="Arial"/>
                <w:b/>
              </w:rPr>
              <w:t xml:space="preserve">biedt u nog meer </w:t>
            </w:r>
            <w:r w:rsidR="00D32062" w:rsidRPr="00D32062">
              <w:rPr>
                <w:rFonts w:ascii="Aptos" w:eastAsia="Arial" w:hAnsi="Aptos" w:cs="Arial"/>
                <w:b/>
              </w:rPr>
              <w:t xml:space="preserve">die voor </w:t>
            </w:r>
            <w:r w:rsidR="00A51D6A">
              <w:rPr>
                <w:rFonts w:ascii="Aptos" w:eastAsia="Arial" w:hAnsi="Aptos" w:cs="Arial"/>
                <w:b/>
              </w:rPr>
              <w:t xml:space="preserve">de gemeente Hoeksche Waard </w:t>
            </w:r>
            <w:r w:rsidR="00D32062" w:rsidRPr="00D32062">
              <w:rPr>
                <w:rFonts w:ascii="Aptos" w:eastAsia="Arial" w:hAnsi="Aptos" w:cs="Arial"/>
                <w:b/>
              </w:rPr>
              <w:t xml:space="preserve">interessant </w:t>
            </w:r>
            <w:r w:rsidR="00A51D6A">
              <w:rPr>
                <w:rFonts w:ascii="Aptos" w:eastAsia="Arial" w:hAnsi="Aptos" w:cs="Arial"/>
                <w:b/>
              </w:rPr>
              <w:t>kunnen zijn</w:t>
            </w:r>
            <w:r w:rsidR="00064AFC">
              <w:rPr>
                <w:rFonts w:ascii="Aptos" w:eastAsia="Arial" w:hAnsi="Aptos" w:cs="Arial"/>
                <w:b/>
              </w:rPr>
              <w:t xml:space="preserve">, los van </w:t>
            </w:r>
            <w:r w:rsidR="009A6A7C">
              <w:rPr>
                <w:rFonts w:ascii="Aptos" w:eastAsia="Arial" w:hAnsi="Aptos" w:cs="Arial"/>
                <w:b/>
              </w:rPr>
              <w:t>het marktconsultatiedocument paragraaf 1.4</w:t>
            </w:r>
            <w:r w:rsidR="00A51D6A">
              <w:rPr>
                <w:rFonts w:ascii="Aptos" w:eastAsia="Arial" w:hAnsi="Aptos" w:cs="Arial"/>
                <w:b/>
              </w:rPr>
              <w:t>?</w:t>
            </w:r>
          </w:p>
        </w:tc>
      </w:tr>
      <w:tr w:rsidR="00825458" w:rsidRPr="00ED01EE" w14:paraId="70AAE358" w14:textId="77777777" w:rsidTr="478DFACF">
        <w:trPr>
          <w:trHeight w:val="300"/>
        </w:trPr>
        <w:tc>
          <w:tcPr>
            <w:tcW w:w="9108" w:type="dxa"/>
            <w:tcMar>
              <w:top w:w="34" w:type="dxa"/>
              <w:bottom w:w="34" w:type="dxa"/>
            </w:tcMar>
          </w:tcPr>
          <w:p w14:paraId="726D5210" w14:textId="77777777" w:rsidR="00825458" w:rsidRPr="00ED01EE" w:rsidRDefault="00825458" w:rsidP="00EF2264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Antwoord:</w:t>
            </w:r>
          </w:p>
          <w:p w14:paraId="66F218B6" w14:textId="77777777" w:rsidR="00825458" w:rsidRPr="00ED01EE" w:rsidRDefault="00825458" w:rsidP="00EF2264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1C0B0AFC" w14:textId="4C1C0EA2" w:rsidR="2695ECCF" w:rsidRDefault="2695ECCF" w:rsidP="478DFACF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9108"/>
      </w:tblGrid>
      <w:tr w:rsidR="46215649" w14:paraId="4A2D9393" w14:textId="77777777" w:rsidTr="478DFACF">
        <w:trPr>
          <w:trHeight w:val="300"/>
        </w:trPr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EEF3330" w14:textId="21164D4A" w:rsidR="46215649" w:rsidRDefault="3FC42BB8" w:rsidP="46215649">
            <w:pPr>
              <w:rPr>
                <w:rFonts w:ascii="Aptos" w:eastAsia="Arial" w:hAnsi="Aptos" w:cs="Arial"/>
                <w:b/>
              </w:rPr>
            </w:pPr>
            <w:r w:rsidRPr="478DFACF">
              <w:rPr>
                <w:rFonts w:ascii="Aptos" w:eastAsia="Arial" w:hAnsi="Aptos" w:cs="Arial"/>
                <w:b/>
              </w:rPr>
              <w:t xml:space="preserve">Vraag </w:t>
            </w:r>
            <w:r w:rsidR="313F26FC" w:rsidRPr="478DFACF">
              <w:rPr>
                <w:rFonts w:ascii="Aptos" w:eastAsia="Arial" w:hAnsi="Aptos" w:cs="Arial"/>
                <w:b/>
              </w:rPr>
              <w:t>4</w:t>
            </w:r>
            <w:r w:rsidRPr="478DFACF">
              <w:rPr>
                <w:rFonts w:ascii="Aptos" w:eastAsia="Arial" w:hAnsi="Aptos" w:cs="Arial"/>
                <w:b/>
              </w:rPr>
              <w:t>:</w:t>
            </w:r>
            <w:r w:rsidR="50170BF3" w:rsidRPr="478DFACF">
              <w:rPr>
                <w:rFonts w:ascii="Aptos" w:eastAsia="Arial" w:hAnsi="Aptos" w:cs="Arial"/>
                <w:b/>
              </w:rPr>
              <w:t xml:space="preserve"> Welke kengetallen</w:t>
            </w:r>
            <w:r w:rsidR="001552DE">
              <w:rPr>
                <w:rFonts w:ascii="Aptos" w:eastAsia="Arial" w:hAnsi="Aptos" w:cs="Arial"/>
                <w:b/>
              </w:rPr>
              <w:t xml:space="preserve"> (bijv.</w:t>
            </w:r>
            <w:r w:rsidR="000A03D9">
              <w:rPr>
                <w:rFonts w:ascii="Aptos" w:eastAsia="Arial" w:hAnsi="Aptos" w:cs="Arial"/>
                <w:b/>
              </w:rPr>
              <w:t xml:space="preserve"> uurtarieven)</w:t>
            </w:r>
            <w:r w:rsidR="50170BF3" w:rsidRPr="478DFACF">
              <w:rPr>
                <w:rFonts w:ascii="Aptos" w:eastAsia="Arial" w:hAnsi="Aptos" w:cs="Arial"/>
                <w:b/>
              </w:rPr>
              <w:t xml:space="preserve"> kunnen </w:t>
            </w:r>
            <w:r w:rsidR="00DC793D">
              <w:rPr>
                <w:rFonts w:ascii="Aptos" w:eastAsia="Arial" w:hAnsi="Aptos" w:cs="Arial"/>
                <w:b/>
              </w:rPr>
              <w:t>worden gebruikt</w:t>
            </w:r>
            <w:r w:rsidR="008B1401">
              <w:rPr>
                <w:rFonts w:ascii="Aptos" w:eastAsia="Arial" w:hAnsi="Aptos" w:cs="Arial"/>
                <w:b/>
              </w:rPr>
              <w:t xml:space="preserve"> om de opdrachtwaarde vooraf te ramen</w:t>
            </w:r>
            <w:r w:rsidR="50170BF3" w:rsidRPr="478DFACF">
              <w:rPr>
                <w:rFonts w:ascii="Aptos" w:eastAsia="Arial" w:hAnsi="Aptos" w:cs="Arial"/>
                <w:b/>
              </w:rPr>
              <w:t>?</w:t>
            </w:r>
          </w:p>
        </w:tc>
      </w:tr>
      <w:tr w:rsidR="46215649" w14:paraId="3217E3AA" w14:textId="77777777" w:rsidTr="478DFACF">
        <w:trPr>
          <w:trHeight w:val="300"/>
        </w:trPr>
        <w:tc>
          <w:tcPr>
            <w:tcW w:w="9108" w:type="dxa"/>
            <w:tcMar>
              <w:top w:w="34" w:type="dxa"/>
              <w:bottom w:w="34" w:type="dxa"/>
            </w:tcMar>
          </w:tcPr>
          <w:p w14:paraId="1CFBB9CF" w14:textId="77777777" w:rsidR="46215649" w:rsidRDefault="46215649" w:rsidP="46215649">
            <w:pPr>
              <w:rPr>
                <w:rFonts w:ascii="Aptos" w:eastAsia="Arial" w:hAnsi="Aptos" w:cs="Arial"/>
                <w:b/>
              </w:rPr>
            </w:pPr>
            <w:r w:rsidRPr="46215649">
              <w:rPr>
                <w:rFonts w:ascii="Aptos" w:eastAsia="Arial" w:hAnsi="Aptos" w:cs="Arial"/>
                <w:b/>
              </w:rPr>
              <w:t>Antwoord:</w:t>
            </w:r>
          </w:p>
          <w:p w14:paraId="400B9C2D" w14:textId="77777777" w:rsidR="46215649" w:rsidRDefault="46215649" w:rsidP="46215649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7A379FCC" w14:textId="102A6F12" w:rsidR="46215649" w:rsidRDefault="46215649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DC59EA" w:rsidRPr="00ED01EE" w14:paraId="64886EF3" w14:textId="77777777" w:rsidTr="478DFACF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9C1A29F" w14:textId="417515A0" w:rsidR="00DC59EA" w:rsidRPr="00ED01EE" w:rsidRDefault="542D02B8" w:rsidP="478DFACF">
            <w:pPr>
              <w:rPr>
                <w:rFonts w:ascii="Aptos" w:eastAsia="Arial" w:hAnsi="Aptos" w:cs="Arial"/>
                <w:b/>
              </w:rPr>
            </w:pPr>
            <w:r w:rsidRPr="478DFACF">
              <w:rPr>
                <w:rFonts w:ascii="Aptos" w:eastAsia="Arial" w:hAnsi="Aptos" w:cs="Arial"/>
                <w:b/>
              </w:rPr>
              <w:t xml:space="preserve">Vraag </w:t>
            </w:r>
            <w:r w:rsidR="41977CFA" w:rsidRPr="478DFACF">
              <w:rPr>
                <w:rFonts w:ascii="Aptos" w:eastAsia="Arial" w:hAnsi="Aptos" w:cs="Arial"/>
                <w:b/>
              </w:rPr>
              <w:t>5</w:t>
            </w:r>
            <w:r w:rsidRPr="478DFACF">
              <w:rPr>
                <w:rFonts w:ascii="Aptos" w:eastAsia="Arial" w:hAnsi="Aptos" w:cs="Arial"/>
                <w:b/>
              </w:rPr>
              <w:t>: Welke aandachtspunten wilt u de gemeente nog meegeven omtrent deze aanbesteding?</w:t>
            </w:r>
          </w:p>
        </w:tc>
      </w:tr>
      <w:tr w:rsidR="00DC59EA" w:rsidRPr="00ED01EE" w14:paraId="35A31EE6" w14:textId="77777777" w:rsidTr="478DFACF">
        <w:tc>
          <w:tcPr>
            <w:tcW w:w="9108" w:type="dxa"/>
            <w:tcMar>
              <w:top w:w="34" w:type="dxa"/>
              <w:bottom w:w="34" w:type="dxa"/>
            </w:tcMar>
          </w:tcPr>
          <w:p w14:paraId="61153B2A" w14:textId="77777777" w:rsidR="00DC59EA" w:rsidRPr="00ED01EE" w:rsidRDefault="00DC59EA" w:rsidP="00AD5C4E">
            <w:pPr>
              <w:rPr>
                <w:rFonts w:ascii="Aptos" w:eastAsia="Arial" w:hAnsi="Aptos" w:cs="Arial"/>
                <w:b/>
              </w:rPr>
            </w:pPr>
            <w:r w:rsidRPr="00ED01EE">
              <w:rPr>
                <w:rFonts w:ascii="Aptos" w:eastAsia="Arial" w:hAnsi="Aptos" w:cs="Arial"/>
                <w:b/>
              </w:rPr>
              <w:t>Antwoord:</w:t>
            </w:r>
          </w:p>
          <w:p w14:paraId="068BA0C3" w14:textId="77777777" w:rsidR="00DC59EA" w:rsidRPr="00ED01EE" w:rsidRDefault="00DC59EA" w:rsidP="00AD5C4E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4DE53106" w14:textId="77777777" w:rsidR="00DC59EA" w:rsidRPr="00ED01EE" w:rsidRDefault="00DC59EA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36A799DC" w14:textId="77777777" w:rsidR="00C6101D" w:rsidRPr="00ED01EE" w:rsidRDefault="00C6101D" w:rsidP="00DC59EA">
      <w:pPr>
        <w:rPr>
          <w:rFonts w:ascii="Aptos" w:hAnsi="Aptos"/>
        </w:rPr>
      </w:pPr>
    </w:p>
    <w:sectPr w:rsidR="00C6101D" w:rsidRPr="00ED01EE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D4AC" w14:textId="77777777" w:rsidR="00427725" w:rsidRDefault="00427725" w:rsidP="00141366">
      <w:r>
        <w:separator/>
      </w:r>
    </w:p>
  </w:endnote>
  <w:endnote w:type="continuationSeparator" w:id="0">
    <w:p w14:paraId="6BB605B7" w14:textId="77777777" w:rsidR="00427725" w:rsidRDefault="00427725" w:rsidP="00141366">
      <w:r>
        <w:continuationSeparator/>
      </w:r>
    </w:p>
  </w:endnote>
  <w:endnote w:type="continuationNotice" w:id="1">
    <w:p w14:paraId="24FDF0FB" w14:textId="77777777" w:rsidR="00427725" w:rsidRDefault="004277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5773" w14:textId="77777777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BDFA" w14:textId="77777777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2813" w14:textId="77777777" w:rsidR="00427725" w:rsidRPr="00505089" w:rsidRDefault="00427725" w:rsidP="00505089">
      <w:pPr>
        <w:pStyle w:val="Voettekst"/>
      </w:pPr>
    </w:p>
  </w:footnote>
  <w:footnote w:type="continuationSeparator" w:id="0">
    <w:p w14:paraId="543F217F" w14:textId="77777777" w:rsidR="00427725" w:rsidRDefault="00427725" w:rsidP="00141366">
      <w:r>
        <w:continuationSeparator/>
      </w:r>
    </w:p>
  </w:footnote>
  <w:footnote w:type="continuationNotice" w:id="1">
    <w:p w14:paraId="11E42571" w14:textId="77777777" w:rsidR="00427725" w:rsidRDefault="0042772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ED3F" w14:textId="667ECFA5" w:rsidR="00915019" w:rsidRDefault="00A51D6A" w:rsidP="00915019">
    <w:pPr>
      <w:pStyle w:val="Koptekst"/>
    </w:pPr>
    <w:r>
      <w:rPr>
        <w:noProof/>
      </w:rPr>
      <w:drawing>
        <wp:inline distT="0" distB="0" distL="0" distR="0" wp14:anchorId="29F0CECD" wp14:editId="163A4A7E">
          <wp:extent cx="3695700" cy="670560"/>
          <wp:effectExtent l="0" t="0" r="0" b="0"/>
          <wp:docPr id="1110155669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0885" name="Afbeelding 1" descr="Afbeelding met tekst, Lettertype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AA6D05" w14:textId="1C9A8A7E" w:rsidR="00915019" w:rsidRDefault="00915019" w:rsidP="00915019"/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B27D" w14:textId="30033823" w:rsidR="006F3E0C" w:rsidRDefault="000A1042" w:rsidP="006F3E0C">
    <w:r>
      <w:rPr>
        <w:noProof/>
      </w:rPr>
      <w:drawing>
        <wp:inline distT="0" distB="0" distL="0" distR="0" wp14:anchorId="4D8C3A8A" wp14:editId="068D5DAD">
          <wp:extent cx="3695700" cy="670560"/>
          <wp:effectExtent l="0" t="0" r="0" b="0"/>
          <wp:docPr id="8300885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0885" name="Afbeelding 1" descr="Afbeelding met tekst, Lettertype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932922"/>
    <w:multiLevelType w:val="multilevel"/>
    <w:tmpl w:val="854C5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2979FF"/>
    <w:multiLevelType w:val="multilevel"/>
    <w:tmpl w:val="BD84E9B6"/>
    <w:numStyleLink w:val="KdVArtikelen"/>
  </w:abstractNum>
  <w:abstractNum w:abstractNumId="13" w15:restartNumberingAfterBreak="0">
    <w:nsid w:val="3DB592F1"/>
    <w:multiLevelType w:val="hybridMultilevel"/>
    <w:tmpl w:val="4808DE76"/>
    <w:lvl w:ilvl="0" w:tplc="DE50538E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B24B874">
      <w:start w:val="1"/>
      <w:numFmt w:val="lowerLetter"/>
      <w:lvlText w:val="%2."/>
      <w:lvlJc w:val="left"/>
      <w:pPr>
        <w:ind w:left="1080" w:hanging="360"/>
      </w:pPr>
    </w:lvl>
    <w:lvl w:ilvl="2" w:tplc="C5FAC082">
      <w:start w:val="1"/>
      <w:numFmt w:val="lowerRoman"/>
      <w:lvlText w:val="%3."/>
      <w:lvlJc w:val="right"/>
      <w:pPr>
        <w:ind w:left="1800" w:hanging="180"/>
      </w:pPr>
    </w:lvl>
    <w:lvl w:ilvl="3" w:tplc="E2AEB3F4">
      <w:start w:val="1"/>
      <w:numFmt w:val="decimal"/>
      <w:lvlText w:val="%4."/>
      <w:lvlJc w:val="left"/>
      <w:pPr>
        <w:ind w:left="2520" w:hanging="360"/>
      </w:pPr>
    </w:lvl>
    <w:lvl w:ilvl="4" w:tplc="1736F468">
      <w:start w:val="1"/>
      <w:numFmt w:val="lowerLetter"/>
      <w:lvlText w:val="%5."/>
      <w:lvlJc w:val="left"/>
      <w:pPr>
        <w:ind w:left="3240" w:hanging="360"/>
      </w:pPr>
    </w:lvl>
    <w:lvl w:ilvl="5" w:tplc="01A8FAE2">
      <w:start w:val="1"/>
      <w:numFmt w:val="lowerRoman"/>
      <w:lvlText w:val="%6."/>
      <w:lvlJc w:val="right"/>
      <w:pPr>
        <w:ind w:left="3960" w:hanging="180"/>
      </w:pPr>
    </w:lvl>
    <w:lvl w:ilvl="6" w:tplc="7B668FB8">
      <w:start w:val="1"/>
      <w:numFmt w:val="decimal"/>
      <w:lvlText w:val="%7."/>
      <w:lvlJc w:val="left"/>
      <w:pPr>
        <w:ind w:left="4680" w:hanging="360"/>
      </w:pPr>
    </w:lvl>
    <w:lvl w:ilvl="7" w:tplc="1C46F020">
      <w:start w:val="1"/>
      <w:numFmt w:val="lowerLetter"/>
      <w:lvlText w:val="%8."/>
      <w:lvlJc w:val="left"/>
      <w:pPr>
        <w:ind w:left="5400" w:hanging="360"/>
      </w:pPr>
    </w:lvl>
    <w:lvl w:ilvl="8" w:tplc="98B269F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71F6C"/>
    <w:multiLevelType w:val="hybridMultilevel"/>
    <w:tmpl w:val="33E2E8E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0" w15:restartNumberingAfterBreak="0">
    <w:nsid w:val="5F702737"/>
    <w:multiLevelType w:val="hybridMultilevel"/>
    <w:tmpl w:val="6120A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17"/>
  </w:num>
  <w:num w:numId="2" w16cid:durableId="2108116035">
    <w:abstractNumId w:val="19"/>
  </w:num>
  <w:num w:numId="3" w16cid:durableId="861013020">
    <w:abstractNumId w:val="10"/>
  </w:num>
  <w:num w:numId="4" w16cid:durableId="405303770">
    <w:abstractNumId w:val="12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23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8"/>
  </w:num>
  <w:num w:numId="10" w16cid:durableId="596792733">
    <w:abstractNumId w:val="15"/>
  </w:num>
  <w:num w:numId="11" w16cid:durableId="1356228596">
    <w:abstractNumId w:val="21"/>
  </w:num>
  <w:num w:numId="12" w16cid:durableId="1484394681">
    <w:abstractNumId w:val="9"/>
  </w:num>
  <w:num w:numId="13" w16cid:durableId="336925624">
    <w:abstractNumId w:val="4"/>
  </w:num>
  <w:num w:numId="14" w16cid:durableId="1402021549">
    <w:abstractNumId w:val="22"/>
  </w:num>
  <w:num w:numId="15" w16cid:durableId="1566335813">
    <w:abstractNumId w:val="5"/>
  </w:num>
  <w:num w:numId="16" w16cid:durableId="351105262">
    <w:abstractNumId w:val="14"/>
  </w:num>
  <w:num w:numId="17" w16cid:durableId="599684384">
    <w:abstractNumId w:val="7"/>
  </w:num>
  <w:num w:numId="18" w16cid:durableId="600070729">
    <w:abstractNumId w:val="6"/>
  </w:num>
  <w:num w:numId="19" w16cid:durableId="1616251926">
    <w:abstractNumId w:val="0"/>
  </w:num>
  <w:num w:numId="20" w16cid:durableId="408890637">
    <w:abstractNumId w:val="18"/>
  </w:num>
  <w:num w:numId="21" w16cid:durableId="1318456348">
    <w:abstractNumId w:val="1"/>
  </w:num>
  <w:num w:numId="22" w16cid:durableId="435290941">
    <w:abstractNumId w:val="20"/>
  </w:num>
  <w:num w:numId="23" w16cid:durableId="862667371">
    <w:abstractNumId w:val="11"/>
  </w:num>
  <w:num w:numId="24" w16cid:durableId="255642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111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062D6"/>
    <w:rsid w:val="0001457A"/>
    <w:rsid w:val="00024E6A"/>
    <w:rsid w:val="000278AF"/>
    <w:rsid w:val="00032BA5"/>
    <w:rsid w:val="0003440F"/>
    <w:rsid w:val="00036233"/>
    <w:rsid w:val="00037B70"/>
    <w:rsid w:val="000410B7"/>
    <w:rsid w:val="00041A9D"/>
    <w:rsid w:val="00041FBA"/>
    <w:rsid w:val="000460AA"/>
    <w:rsid w:val="0005383B"/>
    <w:rsid w:val="00064AFC"/>
    <w:rsid w:val="00071FA2"/>
    <w:rsid w:val="000842FA"/>
    <w:rsid w:val="000869A5"/>
    <w:rsid w:val="00095696"/>
    <w:rsid w:val="000A03D9"/>
    <w:rsid w:val="000A1042"/>
    <w:rsid w:val="000C2E54"/>
    <w:rsid w:val="000D0D38"/>
    <w:rsid w:val="000D44B8"/>
    <w:rsid w:val="000E3074"/>
    <w:rsid w:val="000E6CC7"/>
    <w:rsid w:val="000F14B9"/>
    <w:rsid w:val="00102D1B"/>
    <w:rsid w:val="00103EA9"/>
    <w:rsid w:val="001211F1"/>
    <w:rsid w:val="001278EC"/>
    <w:rsid w:val="00135FD6"/>
    <w:rsid w:val="00137181"/>
    <w:rsid w:val="00141366"/>
    <w:rsid w:val="0014433C"/>
    <w:rsid w:val="00150FC3"/>
    <w:rsid w:val="001552DE"/>
    <w:rsid w:val="00165BAD"/>
    <w:rsid w:val="00177AE4"/>
    <w:rsid w:val="001808AF"/>
    <w:rsid w:val="001831FD"/>
    <w:rsid w:val="0019462D"/>
    <w:rsid w:val="001A3062"/>
    <w:rsid w:val="001B1575"/>
    <w:rsid w:val="001B17C8"/>
    <w:rsid w:val="001C1661"/>
    <w:rsid w:val="001D13C8"/>
    <w:rsid w:val="001F1C9A"/>
    <w:rsid w:val="00202145"/>
    <w:rsid w:val="002030F5"/>
    <w:rsid w:val="0020643B"/>
    <w:rsid w:val="002112F8"/>
    <w:rsid w:val="00217F37"/>
    <w:rsid w:val="00223464"/>
    <w:rsid w:val="002309A9"/>
    <w:rsid w:val="00242AF3"/>
    <w:rsid w:val="00243C66"/>
    <w:rsid w:val="00244D88"/>
    <w:rsid w:val="00244DFD"/>
    <w:rsid w:val="00247663"/>
    <w:rsid w:val="0025115D"/>
    <w:rsid w:val="00252168"/>
    <w:rsid w:val="0025329D"/>
    <w:rsid w:val="00272490"/>
    <w:rsid w:val="00274AC7"/>
    <w:rsid w:val="0028140D"/>
    <w:rsid w:val="002873E9"/>
    <w:rsid w:val="002900F7"/>
    <w:rsid w:val="002951C5"/>
    <w:rsid w:val="002B1DEE"/>
    <w:rsid w:val="002C1993"/>
    <w:rsid w:val="002C382D"/>
    <w:rsid w:val="002D39DB"/>
    <w:rsid w:val="002D3A3E"/>
    <w:rsid w:val="002E0A2F"/>
    <w:rsid w:val="002E183E"/>
    <w:rsid w:val="002F0821"/>
    <w:rsid w:val="002F1AA7"/>
    <w:rsid w:val="00301BBD"/>
    <w:rsid w:val="00307338"/>
    <w:rsid w:val="00307B50"/>
    <w:rsid w:val="00310FD1"/>
    <w:rsid w:val="00311C9A"/>
    <w:rsid w:val="00315B2F"/>
    <w:rsid w:val="00317277"/>
    <w:rsid w:val="0032033B"/>
    <w:rsid w:val="0032221F"/>
    <w:rsid w:val="003275F6"/>
    <w:rsid w:val="00336EEC"/>
    <w:rsid w:val="00341562"/>
    <w:rsid w:val="003475DA"/>
    <w:rsid w:val="00352D29"/>
    <w:rsid w:val="003645CF"/>
    <w:rsid w:val="003657BB"/>
    <w:rsid w:val="00372735"/>
    <w:rsid w:val="00372EDA"/>
    <w:rsid w:val="00380DB5"/>
    <w:rsid w:val="003810F0"/>
    <w:rsid w:val="003811D3"/>
    <w:rsid w:val="00382E1F"/>
    <w:rsid w:val="00384434"/>
    <w:rsid w:val="00391393"/>
    <w:rsid w:val="00391FA5"/>
    <w:rsid w:val="00393321"/>
    <w:rsid w:val="00395422"/>
    <w:rsid w:val="003B12FC"/>
    <w:rsid w:val="003C4C0A"/>
    <w:rsid w:val="003C7F27"/>
    <w:rsid w:val="003F0EC0"/>
    <w:rsid w:val="003F6B01"/>
    <w:rsid w:val="00402B9E"/>
    <w:rsid w:val="00412661"/>
    <w:rsid w:val="00417758"/>
    <w:rsid w:val="00420A1F"/>
    <w:rsid w:val="00421AA1"/>
    <w:rsid w:val="00427725"/>
    <w:rsid w:val="004374E7"/>
    <w:rsid w:val="00443994"/>
    <w:rsid w:val="0045407B"/>
    <w:rsid w:val="00460DA2"/>
    <w:rsid w:val="00474221"/>
    <w:rsid w:val="00477746"/>
    <w:rsid w:val="00482526"/>
    <w:rsid w:val="004867D1"/>
    <w:rsid w:val="0049252A"/>
    <w:rsid w:val="0049401C"/>
    <w:rsid w:val="004960A7"/>
    <w:rsid w:val="004A11C5"/>
    <w:rsid w:val="004A4DDD"/>
    <w:rsid w:val="004A5BE9"/>
    <w:rsid w:val="004B2791"/>
    <w:rsid w:val="004B5EB8"/>
    <w:rsid w:val="004B7240"/>
    <w:rsid w:val="004D25A4"/>
    <w:rsid w:val="004D2E50"/>
    <w:rsid w:val="004D44B0"/>
    <w:rsid w:val="004D45E2"/>
    <w:rsid w:val="004E1F95"/>
    <w:rsid w:val="00505089"/>
    <w:rsid w:val="005061E5"/>
    <w:rsid w:val="00520066"/>
    <w:rsid w:val="00527A73"/>
    <w:rsid w:val="0054627F"/>
    <w:rsid w:val="00546CD3"/>
    <w:rsid w:val="00564453"/>
    <w:rsid w:val="00575FA9"/>
    <w:rsid w:val="0058278C"/>
    <w:rsid w:val="00583A98"/>
    <w:rsid w:val="00584302"/>
    <w:rsid w:val="005A7117"/>
    <w:rsid w:val="005B0604"/>
    <w:rsid w:val="005B0870"/>
    <w:rsid w:val="005B25D9"/>
    <w:rsid w:val="005C0177"/>
    <w:rsid w:val="005C0AB5"/>
    <w:rsid w:val="005C275A"/>
    <w:rsid w:val="005D6784"/>
    <w:rsid w:val="005E42DA"/>
    <w:rsid w:val="005E524E"/>
    <w:rsid w:val="005F128D"/>
    <w:rsid w:val="005F34D8"/>
    <w:rsid w:val="00604E4A"/>
    <w:rsid w:val="00610474"/>
    <w:rsid w:val="00617B7C"/>
    <w:rsid w:val="00627569"/>
    <w:rsid w:val="00631701"/>
    <w:rsid w:val="0063735E"/>
    <w:rsid w:val="006414F7"/>
    <w:rsid w:val="00642E81"/>
    <w:rsid w:val="00646528"/>
    <w:rsid w:val="006573C6"/>
    <w:rsid w:val="006622C5"/>
    <w:rsid w:val="006705A0"/>
    <w:rsid w:val="00687864"/>
    <w:rsid w:val="006905AF"/>
    <w:rsid w:val="00691558"/>
    <w:rsid w:val="006B4C83"/>
    <w:rsid w:val="006C3895"/>
    <w:rsid w:val="006D06D6"/>
    <w:rsid w:val="006D0D90"/>
    <w:rsid w:val="006D6FCA"/>
    <w:rsid w:val="006D6FEB"/>
    <w:rsid w:val="006D7A6E"/>
    <w:rsid w:val="006E0EC5"/>
    <w:rsid w:val="006E3BB2"/>
    <w:rsid w:val="006E7C96"/>
    <w:rsid w:val="006F3E0C"/>
    <w:rsid w:val="006F7C07"/>
    <w:rsid w:val="00701263"/>
    <w:rsid w:val="00702E19"/>
    <w:rsid w:val="00731E93"/>
    <w:rsid w:val="00734298"/>
    <w:rsid w:val="00735E46"/>
    <w:rsid w:val="00740A4A"/>
    <w:rsid w:val="007426C3"/>
    <w:rsid w:val="00752A52"/>
    <w:rsid w:val="007576E6"/>
    <w:rsid w:val="00771093"/>
    <w:rsid w:val="00784163"/>
    <w:rsid w:val="00790F04"/>
    <w:rsid w:val="007A0398"/>
    <w:rsid w:val="007A0EFA"/>
    <w:rsid w:val="007A4142"/>
    <w:rsid w:val="007A4B05"/>
    <w:rsid w:val="007A7981"/>
    <w:rsid w:val="007B5524"/>
    <w:rsid w:val="007B64C1"/>
    <w:rsid w:val="007C2209"/>
    <w:rsid w:val="007D6940"/>
    <w:rsid w:val="007F79E2"/>
    <w:rsid w:val="008024D7"/>
    <w:rsid w:val="00802587"/>
    <w:rsid w:val="00805ABA"/>
    <w:rsid w:val="00810B15"/>
    <w:rsid w:val="00825458"/>
    <w:rsid w:val="00844641"/>
    <w:rsid w:val="0085225F"/>
    <w:rsid w:val="00856846"/>
    <w:rsid w:val="0087168D"/>
    <w:rsid w:val="00874BDD"/>
    <w:rsid w:val="00875171"/>
    <w:rsid w:val="00881697"/>
    <w:rsid w:val="0088640A"/>
    <w:rsid w:val="00891345"/>
    <w:rsid w:val="008976B4"/>
    <w:rsid w:val="008B1401"/>
    <w:rsid w:val="008B178C"/>
    <w:rsid w:val="008D1254"/>
    <w:rsid w:val="008D2406"/>
    <w:rsid w:val="008D3BA1"/>
    <w:rsid w:val="008D51B0"/>
    <w:rsid w:val="008D5482"/>
    <w:rsid w:val="008F09A5"/>
    <w:rsid w:val="008F159C"/>
    <w:rsid w:val="008F4427"/>
    <w:rsid w:val="008F4AF9"/>
    <w:rsid w:val="009034E1"/>
    <w:rsid w:val="00913FE1"/>
    <w:rsid w:val="00914A27"/>
    <w:rsid w:val="00915019"/>
    <w:rsid w:val="00923C32"/>
    <w:rsid w:val="009300D2"/>
    <w:rsid w:val="009317E5"/>
    <w:rsid w:val="00936314"/>
    <w:rsid w:val="009678AF"/>
    <w:rsid w:val="00970649"/>
    <w:rsid w:val="00970688"/>
    <w:rsid w:val="00977808"/>
    <w:rsid w:val="00982877"/>
    <w:rsid w:val="009843A5"/>
    <w:rsid w:val="00986C01"/>
    <w:rsid w:val="00990EBC"/>
    <w:rsid w:val="00992995"/>
    <w:rsid w:val="00992FB6"/>
    <w:rsid w:val="009A3A1E"/>
    <w:rsid w:val="009A6A7C"/>
    <w:rsid w:val="009B4392"/>
    <w:rsid w:val="009B5D9A"/>
    <w:rsid w:val="009C494F"/>
    <w:rsid w:val="009D461B"/>
    <w:rsid w:val="009E55C4"/>
    <w:rsid w:val="009F1510"/>
    <w:rsid w:val="009F5825"/>
    <w:rsid w:val="00A230CE"/>
    <w:rsid w:val="00A238A7"/>
    <w:rsid w:val="00A24A1B"/>
    <w:rsid w:val="00A27F14"/>
    <w:rsid w:val="00A354CC"/>
    <w:rsid w:val="00A51D6A"/>
    <w:rsid w:val="00A56784"/>
    <w:rsid w:val="00A57A07"/>
    <w:rsid w:val="00A75911"/>
    <w:rsid w:val="00A77F6E"/>
    <w:rsid w:val="00A8460B"/>
    <w:rsid w:val="00A86E45"/>
    <w:rsid w:val="00A901AF"/>
    <w:rsid w:val="00A90754"/>
    <w:rsid w:val="00A9211D"/>
    <w:rsid w:val="00AA1812"/>
    <w:rsid w:val="00AC030D"/>
    <w:rsid w:val="00AC2866"/>
    <w:rsid w:val="00AD5C4E"/>
    <w:rsid w:val="00AE7713"/>
    <w:rsid w:val="00AF2A5C"/>
    <w:rsid w:val="00B004F9"/>
    <w:rsid w:val="00B02B86"/>
    <w:rsid w:val="00B06076"/>
    <w:rsid w:val="00B06355"/>
    <w:rsid w:val="00B1340C"/>
    <w:rsid w:val="00B172CA"/>
    <w:rsid w:val="00B25DBF"/>
    <w:rsid w:val="00B27382"/>
    <w:rsid w:val="00B518D0"/>
    <w:rsid w:val="00B66EF7"/>
    <w:rsid w:val="00B67C36"/>
    <w:rsid w:val="00B725EA"/>
    <w:rsid w:val="00B72C25"/>
    <w:rsid w:val="00B75312"/>
    <w:rsid w:val="00B7623B"/>
    <w:rsid w:val="00B842D4"/>
    <w:rsid w:val="00B90577"/>
    <w:rsid w:val="00B92943"/>
    <w:rsid w:val="00BB406E"/>
    <w:rsid w:val="00BC0D89"/>
    <w:rsid w:val="00BC6F12"/>
    <w:rsid w:val="00BD2BC0"/>
    <w:rsid w:val="00BD5B67"/>
    <w:rsid w:val="00BD5FF2"/>
    <w:rsid w:val="00BE0F4C"/>
    <w:rsid w:val="00BF1F33"/>
    <w:rsid w:val="00BF40E4"/>
    <w:rsid w:val="00C02506"/>
    <w:rsid w:val="00C133F5"/>
    <w:rsid w:val="00C1784B"/>
    <w:rsid w:val="00C26C73"/>
    <w:rsid w:val="00C35B93"/>
    <w:rsid w:val="00C41309"/>
    <w:rsid w:val="00C5376C"/>
    <w:rsid w:val="00C6101D"/>
    <w:rsid w:val="00C6441D"/>
    <w:rsid w:val="00C733D9"/>
    <w:rsid w:val="00C83ECF"/>
    <w:rsid w:val="00C8401E"/>
    <w:rsid w:val="00C86B48"/>
    <w:rsid w:val="00C902DA"/>
    <w:rsid w:val="00C93931"/>
    <w:rsid w:val="00C9425C"/>
    <w:rsid w:val="00CB4BC4"/>
    <w:rsid w:val="00CB7462"/>
    <w:rsid w:val="00CC094C"/>
    <w:rsid w:val="00CE182E"/>
    <w:rsid w:val="00CF0A59"/>
    <w:rsid w:val="00D06FFD"/>
    <w:rsid w:val="00D10EC3"/>
    <w:rsid w:val="00D11CB5"/>
    <w:rsid w:val="00D219CB"/>
    <w:rsid w:val="00D23650"/>
    <w:rsid w:val="00D23E81"/>
    <w:rsid w:val="00D32062"/>
    <w:rsid w:val="00D36262"/>
    <w:rsid w:val="00D40A7C"/>
    <w:rsid w:val="00D41C1A"/>
    <w:rsid w:val="00D447DA"/>
    <w:rsid w:val="00D539CD"/>
    <w:rsid w:val="00D554C0"/>
    <w:rsid w:val="00D5646E"/>
    <w:rsid w:val="00D6122C"/>
    <w:rsid w:val="00D64B92"/>
    <w:rsid w:val="00D75637"/>
    <w:rsid w:val="00D75749"/>
    <w:rsid w:val="00DA170B"/>
    <w:rsid w:val="00DA4894"/>
    <w:rsid w:val="00DB130C"/>
    <w:rsid w:val="00DC3258"/>
    <w:rsid w:val="00DC59EA"/>
    <w:rsid w:val="00DC706C"/>
    <w:rsid w:val="00DC793D"/>
    <w:rsid w:val="00E05E90"/>
    <w:rsid w:val="00E152E1"/>
    <w:rsid w:val="00E30E2F"/>
    <w:rsid w:val="00E35ECF"/>
    <w:rsid w:val="00E42179"/>
    <w:rsid w:val="00E523F0"/>
    <w:rsid w:val="00E56E8E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56A3"/>
    <w:rsid w:val="00EC7273"/>
    <w:rsid w:val="00ED01EE"/>
    <w:rsid w:val="00ED0FE9"/>
    <w:rsid w:val="00EE1638"/>
    <w:rsid w:val="00EE1793"/>
    <w:rsid w:val="00EE52C5"/>
    <w:rsid w:val="00EE5DE0"/>
    <w:rsid w:val="00EE61AB"/>
    <w:rsid w:val="00EF2122"/>
    <w:rsid w:val="00EF39B1"/>
    <w:rsid w:val="00F006AE"/>
    <w:rsid w:val="00F2314E"/>
    <w:rsid w:val="00F41A4F"/>
    <w:rsid w:val="00F43761"/>
    <w:rsid w:val="00F44073"/>
    <w:rsid w:val="00F51AE3"/>
    <w:rsid w:val="00F57F1C"/>
    <w:rsid w:val="00F61561"/>
    <w:rsid w:val="00F66469"/>
    <w:rsid w:val="00F73F2B"/>
    <w:rsid w:val="00F74539"/>
    <w:rsid w:val="00F76E0C"/>
    <w:rsid w:val="00F8044E"/>
    <w:rsid w:val="00F959FB"/>
    <w:rsid w:val="00FA1566"/>
    <w:rsid w:val="00FA3E00"/>
    <w:rsid w:val="00FA4226"/>
    <w:rsid w:val="00FB10EE"/>
    <w:rsid w:val="00FB38FA"/>
    <w:rsid w:val="00FB745C"/>
    <w:rsid w:val="00FD22AE"/>
    <w:rsid w:val="00FF15C0"/>
    <w:rsid w:val="00FF212D"/>
    <w:rsid w:val="00FF3418"/>
    <w:rsid w:val="015CEC00"/>
    <w:rsid w:val="03CB37AA"/>
    <w:rsid w:val="06C47004"/>
    <w:rsid w:val="08F8CCDC"/>
    <w:rsid w:val="0B10E4C2"/>
    <w:rsid w:val="0D1F0B96"/>
    <w:rsid w:val="0E579EA3"/>
    <w:rsid w:val="1A33CA08"/>
    <w:rsid w:val="1CE99993"/>
    <w:rsid w:val="1D258C9F"/>
    <w:rsid w:val="1D5A0EB8"/>
    <w:rsid w:val="1DDB04E7"/>
    <w:rsid w:val="208A9C3B"/>
    <w:rsid w:val="2695ECCF"/>
    <w:rsid w:val="29208DE7"/>
    <w:rsid w:val="313F26FC"/>
    <w:rsid w:val="34991813"/>
    <w:rsid w:val="3774BA62"/>
    <w:rsid w:val="39A36C0F"/>
    <w:rsid w:val="3A252B90"/>
    <w:rsid w:val="3C36BBE1"/>
    <w:rsid w:val="3C8B0C55"/>
    <w:rsid w:val="3D6D7EDE"/>
    <w:rsid w:val="3FC42BB8"/>
    <w:rsid w:val="41977CFA"/>
    <w:rsid w:val="46215649"/>
    <w:rsid w:val="478DFACF"/>
    <w:rsid w:val="483003CC"/>
    <w:rsid w:val="485A241D"/>
    <w:rsid w:val="4CC7B5CE"/>
    <w:rsid w:val="4CF509E6"/>
    <w:rsid w:val="4FD1AEFB"/>
    <w:rsid w:val="50170BF3"/>
    <w:rsid w:val="5386AA0F"/>
    <w:rsid w:val="542D02B8"/>
    <w:rsid w:val="5779098A"/>
    <w:rsid w:val="58E97A28"/>
    <w:rsid w:val="5D3942C3"/>
    <w:rsid w:val="5E15062A"/>
    <w:rsid w:val="693B6B6F"/>
    <w:rsid w:val="697A406C"/>
    <w:rsid w:val="6E62CC63"/>
    <w:rsid w:val="70CAF48F"/>
    <w:rsid w:val="7484A928"/>
    <w:rsid w:val="79EB9C7E"/>
    <w:rsid w:val="7A8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5FBEEE94-EF2D-4D7B-9F36-2125BDE9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101D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0E6CC7"/>
    <w:rPr>
      <w:rFonts w:ascii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0D0D38"/>
    <w:pPr>
      <w:spacing w:after="0" w:line="240" w:lineRule="auto"/>
    </w:pPr>
    <w:rPr>
      <w:rFonts w:ascii="Ubuntu Light" w:hAnsi="Ubuntu Ligh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ee198d-a355-477b-a10a-0b11f865c0ca">
      <Terms xmlns="http://schemas.microsoft.com/office/infopath/2007/PartnerControls"/>
    </lcf76f155ced4ddcb4097134ff3c332f>
    <TaxCatchAll xmlns="3ae1d5fe-efb1-4a63-8a22-c381219e02e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13" ma:contentTypeDescription="Een nieuw document maken." ma:contentTypeScope="" ma:versionID="041132c2196d60004c5f732bbd994d7d">
  <xsd:schema xmlns:xsd="http://www.w3.org/2001/XMLSchema" xmlns:xs="http://www.w3.org/2001/XMLSchema" xmlns:p="http://schemas.microsoft.com/office/2006/metadata/properties" xmlns:ns2="03ee198d-a355-477b-a10a-0b11f865c0ca" xmlns:ns3="3ae1d5fe-efb1-4a63-8a22-c381219e02e2" targetNamespace="http://schemas.microsoft.com/office/2006/metadata/properties" ma:root="true" ma:fieldsID="1058cefc9d80c83c1acd0d9b76da243d" ns2:_="" ns3:_="">
    <xsd:import namespace="03ee198d-a355-477b-a10a-0b11f865c0ca"/>
    <xsd:import namespace="3ae1d5fe-efb1-4a63-8a22-c381219e0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1d5fe-efb1-4a63-8a22-c381219e0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2c91349-60aa-409e-9e91-54d6ce9c5a0a}" ma:internalName="TaxCatchAll" ma:showField="CatchAllData" ma:web="3ae1d5fe-efb1-4a63-8a22-c381219e0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9BC24-011C-4CE9-BC33-A325F9042EBE}">
  <ds:schemaRefs/>
</ds:datastoreItem>
</file>

<file path=customXml/itemProps2.xml><?xml version="1.0" encoding="utf-8"?>
<ds:datastoreItem xmlns:ds="http://schemas.openxmlformats.org/officeDocument/2006/customXml" ds:itemID="{5CCF0444-3421-41FD-B118-08D393BDB3E4}">
  <ds:schemaRefs/>
</ds:datastoreItem>
</file>

<file path=customXml/itemProps3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  <ds:schemaRef ds:uri="03ee198d-a355-477b-a10a-0b11f865c0ca"/>
    <ds:schemaRef ds:uri="3ae1d5fe-efb1-4a63-8a22-c381219e02e2"/>
  </ds:schemaRefs>
</ds:datastoreItem>
</file>

<file path=customXml/itemProps6.xml><?xml version="1.0" encoding="utf-8"?>
<ds:datastoreItem xmlns:ds="http://schemas.openxmlformats.org/officeDocument/2006/customXml" ds:itemID="{96C72DD9-8142-4DB1-A1E4-4A130682D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3ae1d5fe-efb1-4a63-8a22-c381219e0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58</TotalTime>
  <Pages>2</Pages>
  <Words>292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Nicole van Velthoven</cp:lastModifiedBy>
  <cp:revision>42</cp:revision>
  <dcterms:created xsi:type="dcterms:W3CDTF">2025-03-12T11:00:00Z</dcterms:created>
  <dcterms:modified xsi:type="dcterms:W3CDTF">2025-03-24T14:16:00Z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0x01010060839B760DB9B848A46AE20DE5204E52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  <property fmtid="{D5CDD505-2E9C-101B-9397-08002B2CF9AE}" pid="8" name="MediaServiceImageTags">
    <vt:lpwstr/>
  </property>
</Properties>
</file>