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160E1" w14:textId="26578862" w:rsidR="00220FA5" w:rsidRPr="00CF46AF" w:rsidRDefault="00E50A72" w:rsidP="00CB2373">
      <w:pPr>
        <w:pStyle w:val="Kop1"/>
        <w:rPr>
          <w:color w:val="7030A0"/>
        </w:rPr>
      </w:pPr>
      <w:r w:rsidRPr="00CF46AF">
        <w:rPr>
          <w:color w:val="7030A0"/>
        </w:rPr>
        <w:t>Bijlage</w:t>
      </w:r>
      <w:r w:rsidR="00CF46AF">
        <w:rPr>
          <w:color w:val="7030A0"/>
        </w:rPr>
        <w:t xml:space="preserve"> </w:t>
      </w:r>
      <w:r w:rsidR="00DD1C19">
        <w:rPr>
          <w:color w:val="7030A0"/>
        </w:rPr>
        <w:t>4</w:t>
      </w:r>
      <w:r w:rsidRPr="00CF46AF">
        <w:rPr>
          <w:color w:val="7030A0"/>
        </w:rPr>
        <w:t xml:space="preserve"> </w:t>
      </w:r>
      <w:r w:rsidR="00CB2373" w:rsidRPr="00CF46AF">
        <w:rPr>
          <w:color w:val="7030A0"/>
        </w:rPr>
        <w:t>Referentieformulier</w:t>
      </w:r>
      <w:r w:rsidR="00BE007B" w:rsidRPr="00DD1C19">
        <w:rPr>
          <w:color w:val="7030A0"/>
        </w:rPr>
        <w:t xml:space="preserve"> </w:t>
      </w:r>
      <w:r w:rsidR="00DD1C19" w:rsidRPr="00DD1C19">
        <w:rPr>
          <w:color w:val="7030A0"/>
        </w:rPr>
        <w:t>OV Overkapping “het Watertheater”</w:t>
      </w:r>
    </w:p>
    <w:p w14:paraId="091E7182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5630C349" w14:textId="77777777" w:rsidTr="41EEF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single" w:sz="12" w:space="0" w:color="7030A0"/>
            </w:tcBorders>
            <w:shd w:val="clear" w:color="auto" w:fill="7030A0"/>
          </w:tcPr>
          <w:p w14:paraId="6FF52C90" w14:textId="77777777" w:rsidR="00CB2373" w:rsidRPr="000653E5" w:rsidRDefault="00CB2373" w:rsidP="00CB2373">
            <w:pPr>
              <w:rPr>
                <w:color w:val="FFFFFF" w:themeColor="background1"/>
              </w:rPr>
            </w:pPr>
            <w:r w:rsidRPr="000653E5">
              <w:rPr>
                <w:color w:val="FFFFFF" w:themeColor="background1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bottom w:val="single" w:sz="12" w:space="0" w:color="7030A0"/>
            </w:tcBorders>
          </w:tcPr>
          <w:p w14:paraId="2BBB9430" w14:textId="5273FF17" w:rsidR="00CB2373" w:rsidRPr="00CB2373" w:rsidRDefault="007954CE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2060"/>
              </w:rPr>
              <w:t>&lt;</w:t>
            </w:r>
            <w:r w:rsidR="009B536F"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  <w:color w:val="002060"/>
              </w:rPr>
              <w:t>&gt;</w:t>
            </w:r>
          </w:p>
        </w:tc>
      </w:tr>
      <w:tr w:rsidR="00CB2373" w14:paraId="2825881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192E6993" w14:textId="2C948FEA" w:rsidR="008859DF" w:rsidRPr="000653E5" w:rsidRDefault="00CB2373" w:rsidP="008859DF">
            <w:pPr>
              <w:rPr>
                <w:b w:val="0"/>
                <w:bCs w:val="0"/>
              </w:rPr>
            </w:pPr>
            <w:r w:rsidRPr="000653E5">
              <w:rPr>
                <w:u w:val="single"/>
              </w:rPr>
              <w:t>Referentieproject bij kerncompetentie 1</w:t>
            </w:r>
            <w:r w:rsidR="00FC3F0C" w:rsidRPr="000653E5">
              <w:rPr>
                <w:u w:val="single"/>
              </w:rPr>
              <w:t>:</w:t>
            </w:r>
            <w:r w:rsidR="00FC3F0C">
              <w:t xml:space="preserve"> </w:t>
            </w:r>
            <w:r w:rsidR="008859DF">
              <w:t>Ervaring met realisatie houtconstructie</w:t>
            </w:r>
          </w:p>
          <w:p w14:paraId="0A481885" w14:textId="12C3466F" w:rsidR="00CB2373" w:rsidRDefault="008859DF" w:rsidP="008859DF">
            <w:r w:rsidRPr="008859DF">
              <w:rPr>
                <w:b w:val="0"/>
                <w:bCs w:val="0"/>
              </w:rPr>
              <w:t xml:space="preserve">U toont met behulp van een referentie aan dat u ervaring heeft met het realiseren van een houtconstructie. Deze houtconstructie bestond uit spanten met een minimale lengte van </w:t>
            </w:r>
            <w:r w:rsidR="00BD4B40">
              <w:rPr>
                <w:b w:val="0"/>
                <w:bCs w:val="0"/>
              </w:rPr>
              <w:t>20</w:t>
            </w:r>
            <w:r w:rsidRPr="008859DF">
              <w:rPr>
                <w:b w:val="0"/>
                <w:bCs w:val="0"/>
              </w:rPr>
              <w:t xml:space="preserve"> meter of bestond uit een overspanning van tenminste 30 bij 25 meter.</w:t>
            </w:r>
          </w:p>
          <w:p w14:paraId="27C0BD29" w14:textId="2494E700" w:rsidR="008859DF" w:rsidRPr="008859DF" w:rsidRDefault="008859DF" w:rsidP="008859DF">
            <w:pPr>
              <w:rPr>
                <w:b w:val="0"/>
                <w:bCs w:val="0"/>
              </w:rPr>
            </w:pPr>
          </w:p>
        </w:tc>
      </w:tr>
      <w:tr w:rsidR="008553A8" w14:paraId="149C0389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2E39F8B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316C7DA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2A1C2CB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5EBDD7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F47E95B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40686D" w14:textId="77777777" w:rsidR="008553A8" w:rsidRDefault="008553A8" w:rsidP="00CB2373"/>
        </w:tc>
        <w:tc>
          <w:tcPr>
            <w:tcW w:w="1804" w:type="dxa"/>
            <w:vMerge/>
          </w:tcPr>
          <w:p w14:paraId="01F2E64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7912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5D9CAD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963DEB7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4D031EF" w14:textId="77777777" w:rsidR="008553A8" w:rsidRDefault="008553A8" w:rsidP="00CB2373"/>
        </w:tc>
        <w:tc>
          <w:tcPr>
            <w:tcW w:w="1804" w:type="dxa"/>
            <w:vMerge/>
          </w:tcPr>
          <w:p w14:paraId="32186AA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DBF5CE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15D0A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DC1887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63E428" w14:textId="77777777" w:rsidR="008553A8" w:rsidRDefault="008553A8" w:rsidP="00CB2373"/>
        </w:tc>
        <w:tc>
          <w:tcPr>
            <w:tcW w:w="1804" w:type="dxa"/>
            <w:vMerge/>
          </w:tcPr>
          <w:p w14:paraId="6E3485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FF48D2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3D8C31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FA83C49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9E57FE" w14:textId="77777777" w:rsidR="008553A8" w:rsidRDefault="008553A8" w:rsidP="00CB2373"/>
        </w:tc>
        <w:tc>
          <w:tcPr>
            <w:tcW w:w="1804" w:type="dxa"/>
            <w:vMerge/>
          </w:tcPr>
          <w:p w14:paraId="49A255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3B54D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D69672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9414F26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41D7791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4980AE3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68A986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A8848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6EA2695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9864DA2" w14:textId="77777777" w:rsidR="008553A8" w:rsidRDefault="008553A8" w:rsidP="00CB2373"/>
        </w:tc>
        <w:tc>
          <w:tcPr>
            <w:tcW w:w="1804" w:type="dxa"/>
            <w:vMerge/>
          </w:tcPr>
          <w:p w14:paraId="005CF7C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999479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585B05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894B74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FD6F034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03C9DF1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27F89C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1D4B7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4D3837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493128" w14:textId="77777777" w:rsidR="008553A8" w:rsidRDefault="008553A8" w:rsidP="00CB2373"/>
        </w:tc>
        <w:tc>
          <w:tcPr>
            <w:tcW w:w="1804" w:type="dxa"/>
            <w:vMerge/>
          </w:tcPr>
          <w:p w14:paraId="1EEFB5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D0963D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C48182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E1B6D0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167F46E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5C18E5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220629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6F72B1C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19D907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33371C" w14:textId="77777777" w:rsidR="008553A8" w:rsidRDefault="008553A8" w:rsidP="00CB2373"/>
        </w:tc>
        <w:tc>
          <w:tcPr>
            <w:tcW w:w="1804" w:type="dxa"/>
            <w:vMerge/>
          </w:tcPr>
          <w:p w14:paraId="50D5E72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91226B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86479B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16BE9FF3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B152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3561353C" w14:textId="347459B2" w:rsidR="008E0AE2" w:rsidRDefault="000653E5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r w:rsidR="008E0AE2">
              <w:t>Voeg hier uw beschrijving toe van de referentieopdracht. Hieruit moet duidelijk blijken dat aan de kerncompetentie wordt voldaan. De tekst uit 5 dient u te vervangen voor uw referentiebeschrijving.</w:t>
            </w:r>
            <w:r>
              <w:t>&gt;</w:t>
            </w:r>
          </w:p>
          <w:p w14:paraId="6D441317" w14:textId="05A9A701" w:rsidR="008E0AE2" w:rsidRDefault="00135805" w:rsidP="00135805">
            <w:pPr>
              <w:tabs>
                <w:tab w:val="left" w:pos="66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  <w:p w14:paraId="679D407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A0ADFC8" w14:textId="77777777" w:rsidR="00383D36" w:rsidRDefault="00383D36" w:rsidP="00BE007B"/>
    <w:p w14:paraId="50E90180" w14:textId="77777777" w:rsidR="000653E5" w:rsidRDefault="000653E5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0653E5" w14:paraId="70CBDF4B" w14:textId="77777777" w:rsidTr="41EEF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single" w:sz="12" w:space="0" w:color="7030A0"/>
            </w:tcBorders>
            <w:shd w:val="clear" w:color="auto" w:fill="7030A0"/>
          </w:tcPr>
          <w:p w14:paraId="6F30A486" w14:textId="77777777" w:rsidR="000653E5" w:rsidRPr="000653E5" w:rsidRDefault="000653E5" w:rsidP="00A40BDD">
            <w:pPr>
              <w:rPr>
                <w:color w:val="FFFFFF" w:themeColor="background1"/>
              </w:rPr>
            </w:pPr>
            <w:r w:rsidRPr="000653E5">
              <w:rPr>
                <w:color w:val="FFFFFF" w:themeColor="background1"/>
              </w:rPr>
              <w:lastRenderedPageBreak/>
              <w:t>Referentie behoort toe aan:</w:t>
            </w:r>
          </w:p>
        </w:tc>
        <w:tc>
          <w:tcPr>
            <w:tcW w:w="5311" w:type="dxa"/>
            <w:gridSpan w:val="2"/>
            <w:tcBorders>
              <w:bottom w:val="single" w:sz="12" w:space="0" w:color="7030A0"/>
            </w:tcBorders>
          </w:tcPr>
          <w:p w14:paraId="3824A49D" w14:textId="77777777" w:rsidR="000653E5" w:rsidRPr="00CB2373" w:rsidRDefault="000653E5" w:rsidP="00A40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2060"/>
              </w:rPr>
              <w:t>&lt;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  <w:color w:val="002060"/>
              </w:rPr>
              <w:t>&gt;</w:t>
            </w:r>
          </w:p>
        </w:tc>
      </w:tr>
      <w:tr w:rsidR="000653E5" w14:paraId="39F7E33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D6B6CEF" w14:textId="6AF2C1BB" w:rsidR="00A07881" w:rsidRDefault="000653E5" w:rsidP="00A07881">
            <w:r w:rsidRPr="000653E5">
              <w:rPr>
                <w:u w:val="single"/>
              </w:rPr>
              <w:t xml:space="preserve">Referentieproject bij kerncompetentie </w:t>
            </w:r>
            <w:r w:rsidR="00A07881">
              <w:rPr>
                <w:u w:val="single"/>
              </w:rPr>
              <w:t>2</w:t>
            </w:r>
            <w:r w:rsidRPr="000653E5">
              <w:rPr>
                <w:u w:val="single"/>
              </w:rPr>
              <w:t>:</w:t>
            </w:r>
            <w:r>
              <w:t xml:space="preserve"> </w:t>
            </w:r>
            <w:r w:rsidR="00A07881">
              <w:t>Ervaring met werken in directe nabijheid van een spoor</w:t>
            </w:r>
          </w:p>
          <w:p w14:paraId="00438953" w14:textId="7ECF470A" w:rsidR="000653E5" w:rsidRPr="00A07881" w:rsidRDefault="00A07881" w:rsidP="00A07881">
            <w:pPr>
              <w:rPr>
                <w:b w:val="0"/>
                <w:bCs w:val="0"/>
              </w:rPr>
            </w:pPr>
            <w:r w:rsidRPr="00A07881">
              <w:rPr>
                <w:b w:val="0"/>
                <w:bCs w:val="0"/>
              </w:rPr>
              <w:t>U toont met behulp van een referentie aan dat u ervaring heeft met het plannen, coördineren en uitvoeren van werkzaamheden binnen een veilige werkzone nabij spoorinfrastructuur. Voor het uitvoeren van de werkzaamheden diende u de doelmatigheid en veiligheid van de lokale spoorweg te borgen (Omgevingsvergunning) en was u in het bezit van een vergunning voor werkplekbeveil</w:t>
            </w:r>
            <w:r w:rsidR="005365D0">
              <w:rPr>
                <w:b w:val="0"/>
                <w:bCs w:val="0"/>
              </w:rPr>
              <w:t>ig</w:t>
            </w:r>
            <w:r w:rsidRPr="00A07881">
              <w:rPr>
                <w:b w:val="0"/>
                <w:bCs w:val="0"/>
              </w:rPr>
              <w:t>ing, om te zorgen dat alle werkzaamheden onderling afgestemd waren en dat alle veiligheidsregels correct werden nageleefd.</w:t>
            </w:r>
          </w:p>
        </w:tc>
      </w:tr>
      <w:tr w:rsidR="000653E5" w14:paraId="1FE24D9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5D54378" w14:textId="77777777" w:rsidR="000653E5" w:rsidRDefault="000653E5" w:rsidP="00A40BDD">
            <w:r>
              <w:t>1</w:t>
            </w:r>
          </w:p>
        </w:tc>
        <w:tc>
          <w:tcPr>
            <w:tcW w:w="1804" w:type="dxa"/>
            <w:vMerge w:val="restart"/>
          </w:tcPr>
          <w:p w14:paraId="118A568C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0326E76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687B974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4FA62F9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7C872E4" w14:textId="77777777" w:rsidR="000653E5" w:rsidRDefault="000653E5" w:rsidP="00A40BDD"/>
        </w:tc>
        <w:tc>
          <w:tcPr>
            <w:tcW w:w="1804" w:type="dxa"/>
            <w:vMerge/>
          </w:tcPr>
          <w:p w14:paraId="6FEC70E0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CB33404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1DF53F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27F577C7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7D4293" w14:textId="77777777" w:rsidR="000653E5" w:rsidRDefault="000653E5" w:rsidP="00A40BDD"/>
        </w:tc>
        <w:tc>
          <w:tcPr>
            <w:tcW w:w="1804" w:type="dxa"/>
            <w:vMerge/>
          </w:tcPr>
          <w:p w14:paraId="216FBF2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704BBB1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BA1598D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677A2F99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00C305" w14:textId="77777777" w:rsidR="000653E5" w:rsidRDefault="000653E5" w:rsidP="00A40BDD"/>
        </w:tc>
        <w:tc>
          <w:tcPr>
            <w:tcW w:w="1804" w:type="dxa"/>
            <w:vMerge/>
          </w:tcPr>
          <w:p w14:paraId="2B46535C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3F8C14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91B4D88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60EA6321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580EE93" w14:textId="77777777" w:rsidR="000653E5" w:rsidRDefault="000653E5" w:rsidP="00A40BDD"/>
        </w:tc>
        <w:tc>
          <w:tcPr>
            <w:tcW w:w="1804" w:type="dxa"/>
            <w:vMerge/>
          </w:tcPr>
          <w:p w14:paraId="4E4D701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BD30C43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A8A2641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5D52F74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AE9C8D3" w14:textId="77777777" w:rsidR="000653E5" w:rsidRDefault="000653E5" w:rsidP="00A40BDD">
            <w:r>
              <w:t>2</w:t>
            </w:r>
          </w:p>
        </w:tc>
        <w:tc>
          <w:tcPr>
            <w:tcW w:w="1804" w:type="dxa"/>
            <w:vMerge w:val="restart"/>
          </w:tcPr>
          <w:p w14:paraId="15CA0658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0262209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0988B9F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258DC983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2E602C7" w14:textId="77777777" w:rsidR="000653E5" w:rsidRDefault="000653E5" w:rsidP="00A40BDD"/>
        </w:tc>
        <w:tc>
          <w:tcPr>
            <w:tcW w:w="1804" w:type="dxa"/>
            <w:vMerge/>
          </w:tcPr>
          <w:p w14:paraId="5D05779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5C9B9E4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16ED3819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48FBD6B3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B78636E" w14:textId="77777777" w:rsidR="000653E5" w:rsidRDefault="000653E5" w:rsidP="00A40BDD">
            <w:r>
              <w:t>3</w:t>
            </w:r>
          </w:p>
        </w:tc>
        <w:tc>
          <w:tcPr>
            <w:tcW w:w="1804" w:type="dxa"/>
            <w:vMerge w:val="restart"/>
          </w:tcPr>
          <w:p w14:paraId="648B5FA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1E2858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A2A6F4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36522593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0687E0D" w14:textId="77777777" w:rsidR="000653E5" w:rsidRDefault="000653E5" w:rsidP="00A40BDD"/>
        </w:tc>
        <w:tc>
          <w:tcPr>
            <w:tcW w:w="1804" w:type="dxa"/>
            <w:vMerge/>
          </w:tcPr>
          <w:p w14:paraId="43B8773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6C23F31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34FF043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37F4EA70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8783F97" w14:textId="77777777" w:rsidR="000653E5" w:rsidRDefault="000653E5" w:rsidP="00A40BDD">
            <w:r>
              <w:t>4</w:t>
            </w:r>
          </w:p>
        </w:tc>
        <w:tc>
          <w:tcPr>
            <w:tcW w:w="1804" w:type="dxa"/>
            <w:vMerge w:val="restart"/>
          </w:tcPr>
          <w:p w14:paraId="082C266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20C9E6C8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7CA74452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7355194F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D28CD9" w14:textId="77777777" w:rsidR="000653E5" w:rsidRDefault="000653E5" w:rsidP="00A40BDD"/>
        </w:tc>
        <w:tc>
          <w:tcPr>
            <w:tcW w:w="1804" w:type="dxa"/>
            <w:vMerge/>
          </w:tcPr>
          <w:p w14:paraId="2D72499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47DB06C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34E5EA2A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61AAC8C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B8D38D" w14:textId="77777777" w:rsidR="000653E5" w:rsidRDefault="000653E5" w:rsidP="00A40BDD">
            <w:r>
              <w:t>5</w:t>
            </w:r>
          </w:p>
        </w:tc>
        <w:tc>
          <w:tcPr>
            <w:tcW w:w="7790" w:type="dxa"/>
            <w:gridSpan w:val="4"/>
          </w:tcPr>
          <w:p w14:paraId="713CBC01" w14:textId="38A51E24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&lt;Voeg hier uw beschrijving toe van de referentieopdracht. Hieruit moet duidelijk blijken dat aan de kerncompetentie wordt voldaan. De tekst uit 5 dient u te vervangen voor uw referentiebeschrijving.&gt;</w:t>
            </w:r>
          </w:p>
          <w:p w14:paraId="4205556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E9A949" w14:textId="77777777" w:rsidR="000653E5" w:rsidRDefault="000653E5">
      <w:pPr>
        <w:spacing w:before="0" w:after="160" w:line="259" w:lineRule="auto"/>
      </w:pPr>
    </w:p>
    <w:p w14:paraId="65F5AE17" w14:textId="77777777" w:rsidR="000653E5" w:rsidRDefault="000653E5">
      <w:pPr>
        <w:spacing w:before="0" w:after="160" w:line="259" w:lineRule="auto"/>
      </w:pPr>
    </w:p>
    <w:p w14:paraId="2D0C210B" w14:textId="77777777" w:rsidR="000C6FF2" w:rsidRDefault="000C6FF2">
      <w:pPr>
        <w:spacing w:before="0" w:after="160" w:line="259" w:lineRule="auto"/>
      </w:pPr>
    </w:p>
    <w:p w14:paraId="2257C824" w14:textId="77777777" w:rsidR="000653E5" w:rsidRDefault="000653E5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0653E5" w14:paraId="51F016F8" w14:textId="77777777" w:rsidTr="41EEF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single" w:sz="12" w:space="0" w:color="7030A0"/>
            </w:tcBorders>
            <w:shd w:val="clear" w:color="auto" w:fill="7030A0"/>
          </w:tcPr>
          <w:p w14:paraId="1CA5D097" w14:textId="77777777" w:rsidR="000653E5" w:rsidRPr="000653E5" w:rsidRDefault="000653E5" w:rsidP="00A40BDD">
            <w:pPr>
              <w:rPr>
                <w:color w:val="FFFFFF" w:themeColor="background1"/>
              </w:rPr>
            </w:pPr>
            <w:r w:rsidRPr="000653E5">
              <w:rPr>
                <w:color w:val="FFFFFF" w:themeColor="background1"/>
              </w:rPr>
              <w:lastRenderedPageBreak/>
              <w:t>Referentie behoort toe aan:</w:t>
            </w:r>
          </w:p>
        </w:tc>
        <w:tc>
          <w:tcPr>
            <w:tcW w:w="5311" w:type="dxa"/>
            <w:gridSpan w:val="2"/>
            <w:tcBorders>
              <w:bottom w:val="single" w:sz="12" w:space="0" w:color="7030A0"/>
            </w:tcBorders>
          </w:tcPr>
          <w:p w14:paraId="203FFD96" w14:textId="77777777" w:rsidR="000653E5" w:rsidRPr="00CB2373" w:rsidRDefault="000653E5" w:rsidP="00A40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2060"/>
              </w:rPr>
              <w:t>&lt;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  <w:color w:val="002060"/>
              </w:rPr>
              <w:t>&gt;</w:t>
            </w:r>
          </w:p>
        </w:tc>
      </w:tr>
      <w:tr w:rsidR="000653E5" w14:paraId="3994EE2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7C4AA52" w14:textId="77777777" w:rsidR="00102585" w:rsidRDefault="000653E5" w:rsidP="00102585">
            <w:r w:rsidRPr="000653E5">
              <w:rPr>
                <w:u w:val="single"/>
              </w:rPr>
              <w:t xml:space="preserve">Referentieproject bij kerncompetentie </w:t>
            </w:r>
            <w:r w:rsidR="00EC6661">
              <w:rPr>
                <w:u w:val="single"/>
              </w:rPr>
              <w:t>3</w:t>
            </w:r>
            <w:r w:rsidRPr="000653E5">
              <w:rPr>
                <w:u w:val="single"/>
              </w:rPr>
              <w:t>:</w:t>
            </w:r>
            <w:r>
              <w:t xml:space="preserve"> </w:t>
            </w:r>
            <w:r w:rsidR="00102585">
              <w:t>Ervaring met monteren en inhijsen van constructie</w:t>
            </w:r>
          </w:p>
          <w:p w14:paraId="10376E73" w14:textId="4EC6FA16" w:rsidR="000653E5" w:rsidRPr="00102585" w:rsidRDefault="00102585" w:rsidP="00102585">
            <w:pPr>
              <w:rPr>
                <w:b w:val="0"/>
                <w:bCs w:val="0"/>
              </w:rPr>
            </w:pPr>
            <w:r w:rsidRPr="00102585">
              <w:rPr>
                <w:b w:val="0"/>
                <w:bCs w:val="0"/>
              </w:rPr>
              <w:t xml:space="preserve">U toont met behulp van een referentie aan dat u ervaring heeft met het realiseren van constructie met een vrije overspanning van tenminste 40 meter en op een hoogte van tenminste 7 meter. </w:t>
            </w:r>
          </w:p>
        </w:tc>
      </w:tr>
      <w:tr w:rsidR="000653E5" w14:paraId="7F47080B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181D0E6" w14:textId="77777777" w:rsidR="000653E5" w:rsidRDefault="000653E5" w:rsidP="00A40BDD">
            <w:r>
              <w:t>1</w:t>
            </w:r>
          </w:p>
        </w:tc>
        <w:tc>
          <w:tcPr>
            <w:tcW w:w="1804" w:type="dxa"/>
            <w:vMerge w:val="restart"/>
          </w:tcPr>
          <w:p w14:paraId="0C37C2E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23CC600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084BCA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1AB0A475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30C8DF9" w14:textId="77777777" w:rsidR="000653E5" w:rsidRDefault="000653E5" w:rsidP="00A40BDD"/>
        </w:tc>
        <w:tc>
          <w:tcPr>
            <w:tcW w:w="1804" w:type="dxa"/>
            <w:vMerge/>
          </w:tcPr>
          <w:p w14:paraId="73AF7820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DA04854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79039D2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66AF91C1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A1D47B" w14:textId="77777777" w:rsidR="000653E5" w:rsidRDefault="000653E5" w:rsidP="00A40BDD"/>
        </w:tc>
        <w:tc>
          <w:tcPr>
            <w:tcW w:w="1804" w:type="dxa"/>
            <w:vMerge/>
          </w:tcPr>
          <w:p w14:paraId="2C611A19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432F964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52962FA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267140A7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7782C2" w14:textId="77777777" w:rsidR="000653E5" w:rsidRDefault="000653E5" w:rsidP="00A40BDD"/>
        </w:tc>
        <w:tc>
          <w:tcPr>
            <w:tcW w:w="1804" w:type="dxa"/>
            <w:vMerge/>
          </w:tcPr>
          <w:p w14:paraId="1BE0510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791397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6956150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41678B0D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1CA065B" w14:textId="77777777" w:rsidR="000653E5" w:rsidRDefault="000653E5" w:rsidP="00A40BDD"/>
        </w:tc>
        <w:tc>
          <w:tcPr>
            <w:tcW w:w="1804" w:type="dxa"/>
            <w:vMerge/>
          </w:tcPr>
          <w:p w14:paraId="1E62BA09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C87B11A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CA21761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478DA262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C4E4F02" w14:textId="77777777" w:rsidR="000653E5" w:rsidRDefault="000653E5" w:rsidP="00A40BDD">
            <w:r>
              <w:t>2</w:t>
            </w:r>
          </w:p>
        </w:tc>
        <w:tc>
          <w:tcPr>
            <w:tcW w:w="1804" w:type="dxa"/>
            <w:vMerge w:val="restart"/>
          </w:tcPr>
          <w:p w14:paraId="2339DF0A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7E2E37E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E239EBD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1AB1FDAC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9B6EC2" w14:textId="77777777" w:rsidR="000653E5" w:rsidRDefault="000653E5" w:rsidP="00A40BDD"/>
        </w:tc>
        <w:tc>
          <w:tcPr>
            <w:tcW w:w="1804" w:type="dxa"/>
            <w:vMerge/>
          </w:tcPr>
          <w:p w14:paraId="28F4C432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117831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0E0CC36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0A4996CB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5D777E" w14:textId="77777777" w:rsidR="000653E5" w:rsidRDefault="000653E5" w:rsidP="00A40BDD">
            <w:r>
              <w:t>3</w:t>
            </w:r>
          </w:p>
        </w:tc>
        <w:tc>
          <w:tcPr>
            <w:tcW w:w="1804" w:type="dxa"/>
            <w:vMerge w:val="restart"/>
          </w:tcPr>
          <w:p w14:paraId="51BDE59A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D1E3410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AC031F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549916DE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2A96DA" w14:textId="77777777" w:rsidR="000653E5" w:rsidRDefault="000653E5" w:rsidP="00A40BDD"/>
        </w:tc>
        <w:tc>
          <w:tcPr>
            <w:tcW w:w="1804" w:type="dxa"/>
            <w:vMerge/>
          </w:tcPr>
          <w:p w14:paraId="30EA105F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E82EAEC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F7B347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397F0D19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00F27BB" w14:textId="77777777" w:rsidR="000653E5" w:rsidRDefault="000653E5" w:rsidP="00A40BDD">
            <w:r>
              <w:t>4</w:t>
            </w:r>
          </w:p>
        </w:tc>
        <w:tc>
          <w:tcPr>
            <w:tcW w:w="1804" w:type="dxa"/>
            <w:vMerge w:val="restart"/>
          </w:tcPr>
          <w:p w14:paraId="3073E5AF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693F3F9E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A787075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6D524505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A2654B1" w14:textId="77777777" w:rsidR="000653E5" w:rsidRDefault="000653E5" w:rsidP="00A40BDD"/>
        </w:tc>
        <w:tc>
          <w:tcPr>
            <w:tcW w:w="1804" w:type="dxa"/>
            <w:vMerge/>
          </w:tcPr>
          <w:p w14:paraId="0B8BF7A0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3A76921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878CCB7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3E5" w14:paraId="13838F33" w14:textId="77777777" w:rsidTr="41EEF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2EC808" w14:textId="77777777" w:rsidR="000653E5" w:rsidRDefault="000653E5" w:rsidP="00A40BDD">
            <w:r>
              <w:t>5</w:t>
            </w:r>
          </w:p>
        </w:tc>
        <w:tc>
          <w:tcPr>
            <w:tcW w:w="7790" w:type="dxa"/>
            <w:gridSpan w:val="4"/>
          </w:tcPr>
          <w:p w14:paraId="05BC8E16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&lt;Voeg hier uw beschrijving toe van de referentieopdracht. Hieruit moet duidelijk blijken dat aan de kerncompetentie wordt voldaan. De tekst uit 5 dient u te vervangen voor uw referentiebeschrijving.&gt;</w:t>
            </w:r>
          </w:p>
          <w:p w14:paraId="3F4A9D3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7EB21B" w14:textId="77777777" w:rsidR="000653E5" w:rsidRDefault="000653E5" w:rsidP="00A40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5E34FE" w14:textId="455C7245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807E7" w14:textId="77777777" w:rsidR="008F0F5C" w:rsidRDefault="008F0F5C" w:rsidP="00F43396">
      <w:pPr>
        <w:spacing w:line="240" w:lineRule="auto"/>
      </w:pPr>
      <w:r>
        <w:separator/>
      </w:r>
    </w:p>
    <w:p w14:paraId="53142021" w14:textId="77777777" w:rsidR="008F0F5C" w:rsidRDefault="008F0F5C"/>
  </w:endnote>
  <w:endnote w:type="continuationSeparator" w:id="0">
    <w:p w14:paraId="0B26F635" w14:textId="77777777" w:rsidR="008F0F5C" w:rsidRDefault="008F0F5C" w:rsidP="00F43396">
      <w:pPr>
        <w:spacing w:line="240" w:lineRule="auto"/>
      </w:pPr>
      <w:r>
        <w:continuationSeparator/>
      </w:r>
    </w:p>
    <w:p w14:paraId="70C012C3" w14:textId="77777777" w:rsidR="008F0F5C" w:rsidRDefault="008F0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462DE9B3" w14:textId="209DD54D" w:rsidR="005E0AE7" w:rsidRPr="00DF62B2" w:rsidRDefault="005E0AE7" w:rsidP="00B545A1">
    <w:pPr>
      <w:rPr>
        <w:sz w:val="14"/>
        <w:szCs w:val="18"/>
      </w:rPr>
    </w:pPr>
    <w:r w:rsidRPr="00DF62B2">
      <w:rPr>
        <w:noProof/>
        <w:sz w:val="14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5ECA81" wp14:editId="63F528F4">
              <wp:simplePos x="0" y="0"/>
              <wp:positionH relativeFrom="column">
                <wp:posOffset>1077</wp:posOffset>
              </wp:positionH>
              <wp:positionV relativeFrom="paragraph">
                <wp:posOffset>-28188</wp:posOffset>
              </wp:positionV>
              <wp:extent cx="5335325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5325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297FC40C">
            <v:shape id="Vrije vorm: vorm 3" style="position:absolute;margin-left:.1pt;margin-top:-2.2pt;width:420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" w14:anchorId="21E44123">
              <v:stroke joinstyle="miter"/>
              <v:path arrowok="t" o:connecttype="custom" o:connectlocs="0,0;0,213370573;5330453,213370573;5338127,13029915;5338127,0" o:connectangles="0,0,0,0,0"/>
            </v:shape>
          </w:pict>
        </mc:Fallback>
      </mc:AlternateContent>
    </w:r>
    <w:r w:rsidR="00DF62B2">
      <w:rPr>
        <w:sz w:val="14"/>
        <w:szCs w:val="18"/>
      </w:rPr>
      <w:t>Gemeente Nieuwegein</w:t>
    </w:r>
  </w:p>
  <w:p w14:paraId="6A6B4D85" w14:textId="674769BF" w:rsidR="00BE15F7" w:rsidRPr="005E0AE7" w:rsidRDefault="41EEFBE8" w:rsidP="005E0AE7">
    <w:pPr>
      <w:pStyle w:val="Voettekst"/>
    </w:pPr>
    <w:r w:rsidRPr="00986207">
      <w:t>OV Overkapping “het Watertheater</w:t>
    </w:r>
    <w:r>
      <w:t>”</w:t>
    </w:r>
    <w:r w:rsidR="00986207">
      <w:tab/>
    </w:r>
    <w:r w:rsidR="005E0AE7" w:rsidRPr="00582707">
      <w:ptab w:relativeTo="margin" w:alignment="right" w:leader="none"/>
    </w:r>
    <w:r>
      <w:t xml:space="preserve">                                                                                                             p</w:t>
    </w:r>
    <w:r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>
      <w:t>1</w:t>
    </w:r>
    <w:r w:rsidR="005E0AE7" w:rsidRPr="00582707">
      <w:fldChar w:fldCharType="end"/>
    </w:r>
    <w:r w:rsidRPr="00582707">
      <w:t xml:space="preserve"> van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1AB8A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60D2BB" wp14:editId="18811D4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483B42FD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1A89E6CE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4C5833" wp14:editId="07E0739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>
          <w:pict w14:anchorId="24107DFC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15BD75D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E8E9EF4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074DDF7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5CC0E" w14:textId="77777777" w:rsidR="008F0F5C" w:rsidRDefault="008F0F5C" w:rsidP="00F43396">
      <w:pPr>
        <w:spacing w:line="240" w:lineRule="auto"/>
      </w:pPr>
      <w:r>
        <w:separator/>
      </w:r>
    </w:p>
    <w:p w14:paraId="36A24061" w14:textId="77777777" w:rsidR="008F0F5C" w:rsidRDefault="008F0F5C"/>
  </w:footnote>
  <w:footnote w:type="continuationSeparator" w:id="0">
    <w:p w14:paraId="71761DA9" w14:textId="77777777" w:rsidR="008F0F5C" w:rsidRDefault="008F0F5C" w:rsidP="00F43396">
      <w:pPr>
        <w:spacing w:line="240" w:lineRule="auto"/>
      </w:pPr>
      <w:r>
        <w:continuationSeparator/>
      </w:r>
    </w:p>
    <w:p w14:paraId="5B5CDDF2" w14:textId="77777777" w:rsidR="008F0F5C" w:rsidRDefault="008F0F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A92A4" w14:textId="1BF0A863" w:rsidR="00CC2EDF" w:rsidRDefault="00CF46AF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A78B09C" wp14:editId="0CC33F74">
          <wp:simplePos x="0" y="0"/>
          <wp:positionH relativeFrom="margin">
            <wp:posOffset>4214191</wp:posOffset>
          </wp:positionH>
          <wp:positionV relativeFrom="paragraph">
            <wp:posOffset>-104057</wp:posOffset>
          </wp:positionV>
          <wp:extent cx="1386205" cy="607060"/>
          <wp:effectExtent l="0" t="0" r="4445" b="2540"/>
          <wp:wrapTight wrapText="bothSides">
            <wp:wrapPolygon edited="0">
              <wp:start x="15732" y="0"/>
              <wp:lineTo x="0" y="2033"/>
              <wp:lineTo x="0" y="7456"/>
              <wp:lineTo x="12467" y="10845"/>
              <wp:lineTo x="12467" y="15590"/>
              <wp:lineTo x="13951" y="21013"/>
              <wp:lineTo x="15436" y="21013"/>
              <wp:lineTo x="17514" y="21013"/>
              <wp:lineTo x="19591" y="21013"/>
              <wp:lineTo x="21372" y="16268"/>
              <wp:lineTo x="21372" y="678"/>
              <wp:lineTo x="20185" y="0"/>
              <wp:lineTo x="15732" y="0"/>
            </wp:wrapPolygon>
          </wp:wrapTight>
          <wp:docPr id="907977269" name="Afbeelding 5" descr="Gemeente Nieuwegein – Duurzame Vacature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Nieuwegein – Duurzame Vacatureb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687F2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6BC8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5.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C3"/>
    <w:rsid w:val="0003340C"/>
    <w:rsid w:val="00036339"/>
    <w:rsid w:val="00055378"/>
    <w:rsid w:val="0006298E"/>
    <w:rsid w:val="000653E5"/>
    <w:rsid w:val="000806DE"/>
    <w:rsid w:val="000973B9"/>
    <w:rsid w:val="000A3BC0"/>
    <w:rsid w:val="000C23BF"/>
    <w:rsid w:val="000C6FF2"/>
    <w:rsid w:val="000D41C3"/>
    <w:rsid w:val="000E31D5"/>
    <w:rsid w:val="000E4C94"/>
    <w:rsid w:val="00102585"/>
    <w:rsid w:val="00117B22"/>
    <w:rsid w:val="00117F97"/>
    <w:rsid w:val="00120374"/>
    <w:rsid w:val="0012258B"/>
    <w:rsid w:val="00135805"/>
    <w:rsid w:val="0015627E"/>
    <w:rsid w:val="001636C0"/>
    <w:rsid w:val="00170010"/>
    <w:rsid w:val="00183AEC"/>
    <w:rsid w:val="001A070C"/>
    <w:rsid w:val="001B3F53"/>
    <w:rsid w:val="001D30CC"/>
    <w:rsid w:val="002042F8"/>
    <w:rsid w:val="00220FA5"/>
    <w:rsid w:val="002463ED"/>
    <w:rsid w:val="00257281"/>
    <w:rsid w:val="00287217"/>
    <w:rsid w:val="002D78DF"/>
    <w:rsid w:val="00301259"/>
    <w:rsid w:val="0033034E"/>
    <w:rsid w:val="00361DDA"/>
    <w:rsid w:val="00383D36"/>
    <w:rsid w:val="003936EB"/>
    <w:rsid w:val="003B5658"/>
    <w:rsid w:val="00400F5C"/>
    <w:rsid w:val="004029B4"/>
    <w:rsid w:val="004558EC"/>
    <w:rsid w:val="00473B9B"/>
    <w:rsid w:val="004A3B3D"/>
    <w:rsid w:val="004B1D75"/>
    <w:rsid w:val="004B6F34"/>
    <w:rsid w:val="004C50E8"/>
    <w:rsid w:val="004D5925"/>
    <w:rsid w:val="004E3E2D"/>
    <w:rsid w:val="004E4171"/>
    <w:rsid w:val="005069C2"/>
    <w:rsid w:val="00512B4F"/>
    <w:rsid w:val="005169ED"/>
    <w:rsid w:val="005365D0"/>
    <w:rsid w:val="00551DF0"/>
    <w:rsid w:val="00582707"/>
    <w:rsid w:val="005E0AE7"/>
    <w:rsid w:val="00611663"/>
    <w:rsid w:val="00623CC3"/>
    <w:rsid w:val="00633F0F"/>
    <w:rsid w:val="00692CF3"/>
    <w:rsid w:val="006B0049"/>
    <w:rsid w:val="006B4D69"/>
    <w:rsid w:val="006E79C5"/>
    <w:rsid w:val="006F4B6F"/>
    <w:rsid w:val="007040CA"/>
    <w:rsid w:val="00713A05"/>
    <w:rsid w:val="00747153"/>
    <w:rsid w:val="007570FB"/>
    <w:rsid w:val="00770E2F"/>
    <w:rsid w:val="0078250F"/>
    <w:rsid w:val="007954CE"/>
    <w:rsid w:val="007D03F4"/>
    <w:rsid w:val="007F0B00"/>
    <w:rsid w:val="00837DF6"/>
    <w:rsid w:val="0084081B"/>
    <w:rsid w:val="00845F91"/>
    <w:rsid w:val="00847B53"/>
    <w:rsid w:val="008553A8"/>
    <w:rsid w:val="0086276B"/>
    <w:rsid w:val="00865369"/>
    <w:rsid w:val="008859DF"/>
    <w:rsid w:val="008A353C"/>
    <w:rsid w:val="008B3520"/>
    <w:rsid w:val="008D791A"/>
    <w:rsid w:val="008E0AE2"/>
    <w:rsid w:val="008F0F5C"/>
    <w:rsid w:val="00962FF4"/>
    <w:rsid w:val="00975EFB"/>
    <w:rsid w:val="0098225C"/>
    <w:rsid w:val="00986207"/>
    <w:rsid w:val="009B536F"/>
    <w:rsid w:val="009C1EA2"/>
    <w:rsid w:val="009D161E"/>
    <w:rsid w:val="009F317F"/>
    <w:rsid w:val="00A07881"/>
    <w:rsid w:val="00A34D04"/>
    <w:rsid w:val="00A557DC"/>
    <w:rsid w:val="00A56C24"/>
    <w:rsid w:val="00A75473"/>
    <w:rsid w:val="00AA2951"/>
    <w:rsid w:val="00AA3220"/>
    <w:rsid w:val="00AC4FD5"/>
    <w:rsid w:val="00AE0D92"/>
    <w:rsid w:val="00B545A1"/>
    <w:rsid w:val="00BB03E5"/>
    <w:rsid w:val="00BC57FA"/>
    <w:rsid w:val="00BD4B40"/>
    <w:rsid w:val="00BE007B"/>
    <w:rsid w:val="00BE0CF1"/>
    <w:rsid w:val="00BE15F7"/>
    <w:rsid w:val="00C3283F"/>
    <w:rsid w:val="00C90DFA"/>
    <w:rsid w:val="00CB22E9"/>
    <w:rsid w:val="00CB2373"/>
    <w:rsid w:val="00CB7B0B"/>
    <w:rsid w:val="00CC2EDF"/>
    <w:rsid w:val="00CF458A"/>
    <w:rsid w:val="00CF46AF"/>
    <w:rsid w:val="00D34A8C"/>
    <w:rsid w:val="00D5715F"/>
    <w:rsid w:val="00D63554"/>
    <w:rsid w:val="00D65927"/>
    <w:rsid w:val="00DA260A"/>
    <w:rsid w:val="00DD1C19"/>
    <w:rsid w:val="00DE042D"/>
    <w:rsid w:val="00DF62B2"/>
    <w:rsid w:val="00E010FD"/>
    <w:rsid w:val="00E2279A"/>
    <w:rsid w:val="00E42998"/>
    <w:rsid w:val="00E50A72"/>
    <w:rsid w:val="00E54A3D"/>
    <w:rsid w:val="00E634F1"/>
    <w:rsid w:val="00E72D32"/>
    <w:rsid w:val="00E967F6"/>
    <w:rsid w:val="00EA4C23"/>
    <w:rsid w:val="00EB40F0"/>
    <w:rsid w:val="00EC6661"/>
    <w:rsid w:val="00F42D00"/>
    <w:rsid w:val="00F43396"/>
    <w:rsid w:val="00F71266"/>
    <w:rsid w:val="00FC3F0C"/>
    <w:rsid w:val="00FE611B"/>
    <w:rsid w:val="41EEFBE8"/>
    <w:rsid w:val="574AB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26994B9"/>
  <w15:chartTrackingRefBased/>
  <w15:docId w15:val="{6F4528FE-61F0-45A0-892B-D0A8828C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53E5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engelLeito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56db7b00b85cddefb8e5be6030337be9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8ea12a55f2e8a135fc11df31b0b82b1d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A8AAF-6D15-4E14-927D-080E0B524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1</TotalTime>
  <Pages>3</Pages>
  <Words>528</Words>
  <Characters>2910</Characters>
  <Application>Microsoft Office Word</Application>
  <DocSecurity>0</DocSecurity>
  <Lines>24</Lines>
  <Paragraphs>6</Paragraphs>
  <ScaleCrop>false</ScaleCrop>
  <Company>Tender People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Rudengel  Leito</dc:creator>
  <cp:keywords/>
  <dc:description/>
  <cp:lastModifiedBy>Yvonne van den Heuvel - Loerakker</cp:lastModifiedBy>
  <cp:revision>23</cp:revision>
  <cp:lastPrinted>2019-10-11T13:40:00Z</cp:lastPrinted>
  <dcterms:created xsi:type="dcterms:W3CDTF">2025-01-31T10:35:00Z</dcterms:created>
  <dcterms:modified xsi:type="dcterms:W3CDTF">2025-03-20T14:12:00Z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