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>2024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P7F47XRYZNDU-1400349141-102996</_dlc_DocId>
    <_dlc_DocIdUrl xmlns="fd846815-3440-47ad-91c2-6fb63ce1b515">
      <Url>https://gemeenteznstd.sharepoint.com/sites/PC_Europeseaanbestedingen-Aanbestedingsdossiers2/_layouts/15/DocIdRedir.aspx?ID=P7F47XRYZNDU-1400349141-102996</Url>
      <Description>P7F47XRYZNDU-1400349141-102996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5E1EB5-FEBE-4B26-8DAD-E1A51E391D21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51cd5fef-a2d0-4f0e-af00-589054db79f6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_docset_NoMedatataSyncRequired">
    <vt:lpwstr>True</vt:lpwstr>
  </property>
</Properties>
</file>