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B6C7B" w14:textId="74AF0E63" w:rsidR="00DE6B75" w:rsidRPr="004E2B95" w:rsidRDefault="00D510AE" w:rsidP="000B58DB">
      <w:pPr>
        <w:pStyle w:val="Kop1"/>
        <w:rPr>
          <w:sz w:val="22"/>
          <w:szCs w:val="22"/>
        </w:rPr>
      </w:pPr>
      <w:bookmarkStart w:id="0" w:name="_Toc428462535"/>
      <w:r w:rsidRPr="532ABE38">
        <w:rPr>
          <w:sz w:val="22"/>
          <w:szCs w:val="22"/>
        </w:rPr>
        <w:t>Bijlage</w:t>
      </w:r>
      <w:r w:rsidR="000B58DB">
        <w:rPr>
          <w:sz w:val="22"/>
          <w:szCs w:val="22"/>
        </w:rPr>
        <w:t xml:space="preserve"> 1</w:t>
      </w:r>
      <w:r w:rsidR="0085619D" w:rsidRPr="532ABE38">
        <w:rPr>
          <w:sz w:val="22"/>
          <w:szCs w:val="22"/>
        </w:rPr>
        <w:t xml:space="preserve">: </w:t>
      </w:r>
      <w:r w:rsidR="000B58DB">
        <w:rPr>
          <w:sz w:val="22"/>
          <w:szCs w:val="22"/>
        </w:rPr>
        <w:t>Model</w:t>
      </w:r>
      <w:r w:rsidR="00560D1C" w:rsidRPr="532ABE38">
        <w:rPr>
          <w:sz w:val="22"/>
          <w:szCs w:val="22"/>
        </w:rPr>
        <w:t xml:space="preserve"> referentie</w:t>
      </w:r>
      <w:r w:rsidR="68D0A9D7" w:rsidRPr="532ABE38">
        <w:rPr>
          <w:sz w:val="22"/>
          <w:szCs w:val="22"/>
        </w:rPr>
        <w:t xml:space="preserve"> opdracht</w:t>
      </w:r>
      <w:bookmarkEnd w:id="0"/>
      <w:r w:rsidR="000B58DB">
        <w:rPr>
          <w:sz w:val="22"/>
          <w:szCs w:val="22"/>
        </w:rPr>
        <w:t>en</w:t>
      </w:r>
    </w:p>
    <w:p w14:paraId="4AE81611" w14:textId="77777777" w:rsidR="000B58DB" w:rsidRDefault="000B58DB" w:rsidP="000B58DB"/>
    <w:p w14:paraId="65EA2877" w14:textId="4DB66ECA" w:rsidR="00927082" w:rsidRDefault="00927082" w:rsidP="00927082">
      <w:pPr>
        <w:pStyle w:val="Kop7"/>
      </w:pP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3370"/>
        <w:gridCol w:w="5067"/>
      </w:tblGrid>
      <w:tr w:rsidR="00927082" w14:paraId="0B62C51D" w14:textId="77777777" w:rsidTr="00AD461F">
        <w:trPr>
          <w:trHeight w:val="300"/>
        </w:trPr>
        <w:tc>
          <w:tcPr>
            <w:tcW w:w="555" w:type="dxa"/>
            <w:shd w:val="clear" w:color="auto" w:fill="B3B3B3"/>
          </w:tcPr>
          <w:p w14:paraId="631F4B99" w14:textId="77777777" w:rsidR="00927082" w:rsidRDefault="00927082" w:rsidP="00AD461F">
            <w:pPr>
              <w:rPr>
                <w:b/>
                <w:bCs/>
              </w:rPr>
            </w:pPr>
          </w:p>
        </w:tc>
        <w:tc>
          <w:tcPr>
            <w:tcW w:w="3370" w:type="dxa"/>
            <w:shd w:val="clear" w:color="auto" w:fill="B3B3B3"/>
          </w:tcPr>
          <w:p w14:paraId="42A41BC7" w14:textId="77777777" w:rsidR="00927082" w:rsidRDefault="00927082" w:rsidP="00AD461F">
            <w:pPr>
              <w:rPr>
                <w:b/>
                <w:bCs/>
              </w:rPr>
            </w:pPr>
            <w:r w:rsidRPr="532ABE38">
              <w:rPr>
                <w:b/>
                <w:bCs/>
              </w:rPr>
              <w:t>Kerncompetentie 1</w:t>
            </w:r>
          </w:p>
        </w:tc>
        <w:tc>
          <w:tcPr>
            <w:tcW w:w="5067" w:type="dxa"/>
            <w:shd w:val="clear" w:color="auto" w:fill="B3B3B3"/>
          </w:tcPr>
          <w:p w14:paraId="2CCA6A0D" w14:textId="77777777" w:rsidR="00927082" w:rsidRDefault="00927082" w:rsidP="00AD461F">
            <w:pPr>
              <w:pStyle w:val="Lijstalinea"/>
              <w:ind w:left="90"/>
            </w:pPr>
            <w:r w:rsidRPr="059A411A">
              <w:t xml:space="preserve">Gegadigde heeft aantoonbare kennis en ervaring op het organiseren en beheren van een schadeloket voor bouwwerkzaamheden van een “Infrastructureel bouwproject. </w:t>
            </w:r>
          </w:p>
          <w:p w14:paraId="6C533682" w14:textId="77777777" w:rsidR="00927082" w:rsidRDefault="00927082" w:rsidP="00AD461F">
            <w:pPr>
              <w:pStyle w:val="Lijstalinea"/>
              <w:ind w:left="90"/>
            </w:pPr>
            <w:r>
              <w:t>Gegadigde heeft ten miste 50 dossiers afgehandeld, waarbij bouwschades binnen 50m van de werkzaamheden zijn ontstaan.</w:t>
            </w:r>
          </w:p>
          <w:p w14:paraId="4F5F057F" w14:textId="77777777" w:rsidR="00927082" w:rsidRDefault="00927082" w:rsidP="00AD461F">
            <w:pPr>
              <w:rPr>
                <w:b/>
                <w:bCs/>
              </w:rPr>
            </w:pPr>
          </w:p>
        </w:tc>
      </w:tr>
      <w:tr w:rsidR="00927082" w:rsidRPr="00D71AEB" w14:paraId="32369A19" w14:textId="77777777" w:rsidTr="00AD461F">
        <w:tc>
          <w:tcPr>
            <w:tcW w:w="555" w:type="dxa"/>
            <w:shd w:val="clear" w:color="auto" w:fill="B3B3B3"/>
          </w:tcPr>
          <w:p w14:paraId="67309331" w14:textId="77777777" w:rsidR="00927082" w:rsidRPr="00D71AEB" w:rsidRDefault="00927082" w:rsidP="00AD461F">
            <w:pPr>
              <w:rPr>
                <w:b/>
                <w:bCs/>
              </w:rPr>
            </w:pPr>
            <w:r w:rsidRPr="00D71AEB">
              <w:rPr>
                <w:b/>
                <w:bCs/>
              </w:rPr>
              <w:t>Nr</w:t>
            </w:r>
            <w:r w:rsidRPr="059A411A">
              <w:rPr>
                <w:b/>
                <w:bCs/>
              </w:rPr>
              <w:t>.</w:t>
            </w:r>
          </w:p>
        </w:tc>
        <w:tc>
          <w:tcPr>
            <w:tcW w:w="3370" w:type="dxa"/>
            <w:shd w:val="clear" w:color="auto" w:fill="B3B3B3"/>
          </w:tcPr>
          <w:p w14:paraId="4D8BBEB4" w14:textId="77777777" w:rsidR="00927082" w:rsidRPr="00D71AEB" w:rsidRDefault="00927082" w:rsidP="00AD461F">
            <w:pPr>
              <w:rPr>
                <w:b/>
                <w:bCs/>
              </w:rPr>
            </w:pPr>
            <w:r w:rsidRPr="00D71AEB">
              <w:rPr>
                <w:b/>
                <w:bCs/>
              </w:rPr>
              <w:t>Vragen m.b.t. referentieopdrachten</w:t>
            </w:r>
          </w:p>
        </w:tc>
        <w:tc>
          <w:tcPr>
            <w:tcW w:w="5067" w:type="dxa"/>
            <w:shd w:val="clear" w:color="auto" w:fill="B3B3B3"/>
          </w:tcPr>
          <w:p w14:paraId="051FDB8E" w14:textId="77777777" w:rsidR="00927082" w:rsidRPr="00D71AEB" w:rsidRDefault="00927082" w:rsidP="00AD461F">
            <w:pPr>
              <w:rPr>
                <w:b/>
                <w:bCs/>
              </w:rPr>
            </w:pPr>
            <w:r w:rsidRPr="00D71AEB">
              <w:rPr>
                <w:b/>
                <w:bCs/>
              </w:rPr>
              <w:t>Informatie m.b.t. het referentieproject</w:t>
            </w:r>
          </w:p>
        </w:tc>
      </w:tr>
      <w:tr w:rsidR="00927082" w:rsidRPr="00D71AEB" w14:paraId="64DE5E98" w14:textId="77777777" w:rsidTr="00AD461F">
        <w:trPr>
          <w:trHeight w:val="406"/>
        </w:trPr>
        <w:tc>
          <w:tcPr>
            <w:tcW w:w="555" w:type="dxa"/>
          </w:tcPr>
          <w:p w14:paraId="73C27DCE" w14:textId="77777777" w:rsidR="00927082" w:rsidRPr="00D71AEB" w:rsidRDefault="00927082" w:rsidP="00AD461F">
            <w:r w:rsidRPr="00D71AEB">
              <w:t>1</w:t>
            </w:r>
          </w:p>
        </w:tc>
        <w:tc>
          <w:tcPr>
            <w:tcW w:w="3370" w:type="dxa"/>
          </w:tcPr>
          <w:p w14:paraId="0761480B" w14:textId="77777777" w:rsidR="00927082" w:rsidRPr="00D71AEB" w:rsidRDefault="00927082" w:rsidP="00AD461F">
            <w:r w:rsidRPr="00D71AEB">
              <w:t>Naam opdracht</w:t>
            </w:r>
          </w:p>
        </w:tc>
        <w:tc>
          <w:tcPr>
            <w:tcW w:w="5067" w:type="dxa"/>
          </w:tcPr>
          <w:p w14:paraId="3A157961" w14:textId="77777777" w:rsidR="00927082" w:rsidRPr="00D71AEB" w:rsidRDefault="00927082" w:rsidP="00AD461F"/>
        </w:tc>
      </w:tr>
      <w:tr w:rsidR="00927082" w:rsidRPr="00D71AEB" w14:paraId="143AEC62" w14:textId="77777777" w:rsidTr="00AD461F">
        <w:tc>
          <w:tcPr>
            <w:tcW w:w="555" w:type="dxa"/>
          </w:tcPr>
          <w:p w14:paraId="41DFDDB0" w14:textId="77777777" w:rsidR="00927082" w:rsidRPr="00D71AEB" w:rsidRDefault="00927082" w:rsidP="00AD461F">
            <w:r w:rsidRPr="00D71AEB">
              <w:t>2</w:t>
            </w:r>
          </w:p>
          <w:p w14:paraId="44487511" w14:textId="77777777" w:rsidR="00927082" w:rsidRPr="00D71AEB" w:rsidRDefault="00927082" w:rsidP="00AD461F"/>
        </w:tc>
        <w:tc>
          <w:tcPr>
            <w:tcW w:w="3370" w:type="dxa"/>
          </w:tcPr>
          <w:p w14:paraId="2ABFD5A2" w14:textId="77777777" w:rsidR="00927082" w:rsidRPr="00D71AEB" w:rsidRDefault="00927082" w:rsidP="00AD461F">
            <w:r>
              <w:t>Naam infrastructureel bouwproject</w:t>
            </w:r>
          </w:p>
        </w:tc>
        <w:tc>
          <w:tcPr>
            <w:tcW w:w="5067" w:type="dxa"/>
          </w:tcPr>
          <w:p w14:paraId="1C737422" w14:textId="77777777" w:rsidR="00927082" w:rsidRPr="00D71AEB" w:rsidRDefault="00927082" w:rsidP="00AD461F"/>
        </w:tc>
      </w:tr>
      <w:tr w:rsidR="00927082" w:rsidRPr="00D71AEB" w14:paraId="33C96651" w14:textId="77777777" w:rsidTr="00AD461F">
        <w:tc>
          <w:tcPr>
            <w:tcW w:w="555" w:type="dxa"/>
          </w:tcPr>
          <w:p w14:paraId="338B2FA3" w14:textId="77777777" w:rsidR="00927082" w:rsidRPr="00D71AEB" w:rsidRDefault="00927082" w:rsidP="00AD461F">
            <w:r w:rsidRPr="00D71AEB">
              <w:t>3</w:t>
            </w:r>
          </w:p>
          <w:p w14:paraId="7DAF575A" w14:textId="77777777" w:rsidR="00927082" w:rsidRPr="00D71AEB" w:rsidRDefault="00927082" w:rsidP="00AD461F"/>
        </w:tc>
        <w:tc>
          <w:tcPr>
            <w:tcW w:w="3370" w:type="dxa"/>
          </w:tcPr>
          <w:p w14:paraId="4AB7216A" w14:textId="77777777" w:rsidR="00927082" w:rsidRPr="00D71AEB" w:rsidRDefault="00927082" w:rsidP="00AD461F">
            <w:r w:rsidRPr="00D71AEB">
              <w:t xml:space="preserve">Locatie uitvoering </w:t>
            </w:r>
            <w:r>
              <w:t>infrastructureel bouwproject. Geef toelichting over de complexiteit van het infrastructureel bouwproject</w:t>
            </w:r>
          </w:p>
        </w:tc>
        <w:tc>
          <w:tcPr>
            <w:tcW w:w="5067" w:type="dxa"/>
          </w:tcPr>
          <w:p w14:paraId="6E89B3F3" w14:textId="77777777" w:rsidR="00927082" w:rsidRPr="00D71AEB" w:rsidRDefault="00927082" w:rsidP="00AD461F"/>
        </w:tc>
      </w:tr>
      <w:tr w:rsidR="00927082" w:rsidRPr="00D71AEB" w14:paraId="0487158F" w14:textId="77777777" w:rsidTr="00AD461F">
        <w:trPr>
          <w:trHeight w:val="750"/>
        </w:trPr>
        <w:tc>
          <w:tcPr>
            <w:tcW w:w="555" w:type="dxa"/>
          </w:tcPr>
          <w:p w14:paraId="506700C6" w14:textId="77777777" w:rsidR="00927082" w:rsidRPr="00D71AEB" w:rsidRDefault="00927082" w:rsidP="00AD461F">
            <w:r w:rsidRPr="00D71AEB">
              <w:t>4</w:t>
            </w:r>
          </w:p>
          <w:p w14:paraId="1A95937C" w14:textId="77777777" w:rsidR="00927082" w:rsidRPr="00D71AEB" w:rsidRDefault="00927082" w:rsidP="00AD461F"/>
        </w:tc>
        <w:tc>
          <w:tcPr>
            <w:tcW w:w="3370" w:type="dxa"/>
          </w:tcPr>
          <w:p w14:paraId="7747B092" w14:textId="77777777" w:rsidR="00927082" w:rsidRPr="00D71AEB" w:rsidRDefault="00927082" w:rsidP="00AD461F">
            <w:r>
              <w:t>Omschrijving van de opdracht</w:t>
            </w:r>
          </w:p>
        </w:tc>
        <w:tc>
          <w:tcPr>
            <w:tcW w:w="5067" w:type="dxa"/>
          </w:tcPr>
          <w:p w14:paraId="144DB78B" w14:textId="77777777" w:rsidR="00927082" w:rsidRPr="00D71AEB" w:rsidRDefault="00927082" w:rsidP="00AD461F"/>
        </w:tc>
      </w:tr>
      <w:tr w:rsidR="00927082" w:rsidRPr="00D71AEB" w14:paraId="44308E7E" w14:textId="77777777" w:rsidTr="00AD461F">
        <w:trPr>
          <w:trHeight w:val="1557"/>
        </w:trPr>
        <w:tc>
          <w:tcPr>
            <w:tcW w:w="555" w:type="dxa"/>
          </w:tcPr>
          <w:p w14:paraId="4D52BC0E" w14:textId="77777777" w:rsidR="00927082" w:rsidRPr="00D71AEB" w:rsidRDefault="00927082" w:rsidP="00AD461F">
            <w:r>
              <w:t>5</w:t>
            </w:r>
          </w:p>
        </w:tc>
        <w:tc>
          <w:tcPr>
            <w:tcW w:w="3370" w:type="dxa"/>
          </w:tcPr>
          <w:p w14:paraId="7A054C42" w14:textId="77777777" w:rsidR="00927082" w:rsidRPr="00D71AEB" w:rsidRDefault="00927082" w:rsidP="00AD461F">
            <w:r>
              <w:t xml:space="preserve">Omschrijving van het infrastructureel bouwproject (bestemming, constructie wijze, toegepaste bouwmaterialen, fundatie, bijzondere kenmerken, omgeving, stakeholders, etc.) </w:t>
            </w:r>
          </w:p>
        </w:tc>
        <w:tc>
          <w:tcPr>
            <w:tcW w:w="5067" w:type="dxa"/>
          </w:tcPr>
          <w:p w14:paraId="384B84C0" w14:textId="77777777" w:rsidR="00927082" w:rsidRPr="00D71AEB" w:rsidRDefault="00927082" w:rsidP="00AD461F"/>
        </w:tc>
      </w:tr>
      <w:tr w:rsidR="00927082" w:rsidRPr="00D71AEB" w14:paraId="7B0558E2" w14:textId="77777777" w:rsidTr="00AD461F">
        <w:trPr>
          <w:trHeight w:val="687"/>
        </w:trPr>
        <w:tc>
          <w:tcPr>
            <w:tcW w:w="555" w:type="dxa"/>
          </w:tcPr>
          <w:p w14:paraId="15D76253" w14:textId="77777777" w:rsidR="00927082" w:rsidRPr="00D71AEB" w:rsidRDefault="00927082" w:rsidP="00AD461F">
            <w:r>
              <w:t>6</w:t>
            </w:r>
          </w:p>
        </w:tc>
        <w:tc>
          <w:tcPr>
            <w:tcW w:w="3370" w:type="dxa"/>
          </w:tcPr>
          <w:p w14:paraId="02E3C8DF" w14:textId="77777777" w:rsidR="00927082" w:rsidRPr="00D71AEB" w:rsidRDefault="00927082" w:rsidP="00AD461F">
            <w:r>
              <w:t>Totaal aantal objecten verbonden aan de opdracht</w:t>
            </w:r>
          </w:p>
        </w:tc>
        <w:tc>
          <w:tcPr>
            <w:tcW w:w="5067" w:type="dxa"/>
          </w:tcPr>
          <w:p w14:paraId="779DC7C2" w14:textId="77777777" w:rsidR="00927082" w:rsidRPr="00D71AEB" w:rsidRDefault="00927082" w:rsidP="00AD461F"/>
        </w:tc>
      </w:tr>
      <w:tr w:rsidR="00927082" w:rsidRPr="00D71AEB" w14:paraId="69015390" w14:textId="77777777" w:rsidTr="00AD461F">
        <w:tc>
          <w:tcPr>
            <w:tcW w:w="555" w:type="dxa"/>
          </w:tcPr>
          <w:p w14:paraId="172FCD2A" w14:textId="77777777" w:rsidR="00927082" w:rsidRPr="00D71AEB" w:rsidRDefault="00927082" w:rsidP="00AD461F">
            <w:r>
              <w:t>7</w:t>
            </w:r>
          </w:p>
        </w:tc>
        <w:tc>
          <w:tcPr>
            <w:tcW w:w="3370" w:type="dxa"/>
          </w:tcPr>
          <w:p w14:paraId="1FDE8FDD" w14:textId="77777777" w:rsidR="00927082" w:rsidRDefault="00927082" w:rsidP="00AD461F">
            <w:r>
              <w:t>Aantal afgehandelde dossiers</w:t>
            </w:r>
          </w:p>
          <w:p w14:paraId="3841CF54" w14:textId="77777777" w:rsidR="00927082" w:rsidRPr="00D71AEB" w:rsidRDefault="00927082" w:rsidP="00AD461F"/>
        </w:tc>
        <w:tc>
          <w:tcPr>
            <w:tcW w:w="5067" w:type="dxa"/>
          </w:tcPr>
          <w:p w14:paraId="4FBB8C47" w14:textId="77777777" w:rsidR="00927082" w:rsidRPr="00D71AEB" w:rsidRDefault="00927082" w:rsidP="00AD461F"/>
        </w:tc>
      </w:tr>
      <w:tr w:rsidR="00927082" w:rsidRPr="00D71AEB" w14:paraId="01DA8525" w14:textId="77777777" w:rsidTr="00AD461F">
        <w:tc>
          <w:tcPr>
            <w:tcW w:w="555" w:type="dxa"/>
          </w:tcPr>
          <w:p w14:paraId="72EF97FF" w14:textId="77777777" w:rsidR="00927082" w:rsidRDefault="00927082" w:rsidP="00AD461F">
            <w:r>
              <w:t>8</w:t>
            </w:r>
          </w:p>
        </w:tc>
        <w:tc>
          <w:tcPr>
            <w:tcW w:w="3370" w:type="dxa"/>
          </w:tcPr>
          <w:p w14:paraId="6CA705EC" w14:textId="77777777" w:rsidR="00927082" w:rsidRPr="00D71AEB" w:rsidRDefault="00927082" w:rsidP="00AD461F">
            <w:r w:rsidRPr="008C331D">
              <w:t>Percentage afgehandelde dossiers zonder escalaties</w:t>
            </w:r>
            <w:r w:rsidRPr="00D71AEB">
              <w:t xml:space="preserve"> </w:t>
            </w:r>
          </w:p>
        </w:tc>
        <w:tc>
          <w:tcPr>
            <w:tcW w:w="5067" w:type="dxa"/>
          </w:tcPr>
          <w:p w14:paraId="5E9B2B57" w14:textId="77777777" w:rsidR="00927082" w:rsidRPr="00D71AEB" w:rsidRDefault="00927082" w:rsidP="00AD461F"/>
        </w:tc>
      </w:tr>
      <w:tr w:rsidR="00927082" w:rsidRPr="00D71AEB" w14:paraId="14C0D59D" w14:textId="77777777" w:rsidTr="00AD461F">
        <w:tc>
          <w:tcPr>
            <w:tcW w:w="555" w:type="dxa"/>
          </w:tcPr>
          <w:p w14:paraId="37329C6E" w14:textId="77777777" w:rsidR="00927082" w:rsidRPr="00D71AEB" w:rsidRDefault="00927082" w:rsidP="00AD461F">
            <w:r>
              <w:t>9</w:t>
            </w:r>
          </w:p>
          <w:p w14:paraId="2BA80673" w14:textId="77777777" w:rsidR="00927082" w:rsidRPr="00D71AEB" w:rsidRDefault="00927082" w:rsidP="00AD461F"/>
        </w:tc>
        <w:tc>
          <w:tcPr>
            <w:tcW w:w="3370" w:type="dxa"/>
          </w:tcPr>
          <w:p w14:paraId="680C3621" w14:textId="77777777" w:rsidR="00927082" w:rsidRPr="00D71AEB" w:rsidRDefault="00927082" w:rsidP="00AD461F">
            <w:r w:rsidRPr="00D71AEB">
              <w:t>Waarde opdracht bij gunning excl. BTW</w:t>
            </w:r>
          </w:p>
        </w:tc>
        <w:tc>
          <w:tcPr>
            <w:tcW w:w="5067" w:type="dxa"/>
          </w:tcPr>
          <w:p w14:paraId="37856D5A" w14:textId="77777777" w:rsidR="00927082" w:rsidRPr="00D71AEB" w:rsidRDefault="00927082" w:rsidP="00AD461F"/>
        </w:tc>
      </w:tr>
      <w:tr w:rsidR="00927082" w:rsidRPr="00D71AEB" w14:paraId="01CFA4F4" w14:textId="77777777" w:rsidTr="00AD461F">
        <w:tc>
          <w:tcPr>
            <w:tcW w:w="555" w:type="dxa"/>
          </w:tcPr>
          <w:p w14:paraId="44CF9930" w14:textId="77777777" w:rsidR="00927082" w:rsidRPr="00D71AEB" w:rsidRDefault="00927082" w:rsidP="00AD461F">
            <w:r>
              <w:t>10</w:t>
            </w:r>
          </w:p>
          <w:p w14:paraId="6B34A645" w14:textId="77777777" w:rsidR="00927082" w:rsidRPr="00D71AEB" w:rsidRDefault="00927082" w:rsidP="00AD461F"/>
        </w:tc>
        <w:tc>
          <w:tcPr>
            <w:tcW w:w="3370" w:type="dxa"/>
          </w:tcPr>
          <w:p w14:paraId="5DDB8B1E" w14:textId="77777777" w:rsidR="00927082" w:rsidRPr="00D71AEB" w:rsidRDefault="00927082" w:rsidP="00AD461F">
            <w:r w:rsidRPr="00D71AEB">
              <w:t>Waarde opdracht bij oplevering excl. BTW</w:t>
            </w:r>
          </w:p>
        </w:tc>
        <w:tc>
          <w:tcPr>
            <w:tcW w:w="5067" w:type="dxa"/>
          </w:tcPr>
          <w:p w14:paraId="4A74E706" w14:textId="77777777" w:rsidR="00927082" w:rsidRPr="00D71AEB" w:rsidRDefault="00927082" w:rsidP="00AD461F"/>
        </w:tc>
      </w:tr>
      <w:tr w:rsidR="00927082" w:rsidRPr="00D71AEB" w14:paraId="6E5C4430" w14:textId="77777777" w:rsidTr="00AD461F">
        <w:tc>
          <w:tcPr>
            <w:tcW w:w="555" w:type="dxa"/>
          </w:tcPr>
          <w:p w14:paraId="15F7DAF7" w14:textId="77777777" w:rsidR="00927082" w:rsidRPr="00D71AEB" w:rsidRDefault="00927082" w:rsidP="00AD461F">
            <w:r>
              <w:t>11</w:t>
            </w:r>
          </w:p>
        </w:tc>
        <w:tc>
          <w:tcPr>
            <w:tcW w:w="3370" w:type="dxa"/>
          </w:tcPr>
          <w:p w14:paraId="609803A8" w14:textId="77777777" w:rsidR="00927082" w:rsidRPr="00D71AEB" w:rsidRDefault="00927082" w:rsidP="00AD461F">
            <w:r w:rsidRPr="00D71AEB">
              <w:t xml:space="preserve">Startdatum </w:t>
            </w:r>
            <w:r>
              <w:t>opdracht</w:t>
            </w:r>
          </w:p>
        </w:tc>
        <w:tc>
          <w:tcPr>
            <w:tcW w:w="5067" w:type="dxa"/>
          </w:tcPr>
          <w:p w14:paraId="42D13147" w14:textId="77777777" w:rsidR="00927082" w:rsidRPr="00D71AEB" w:rsidRDefault="00927082" w:rsidP="00AD461F"/>
        </w:tc>
      </w:tr>
      <w:tr w:rsidR="00927082" w:rsidRPr="00D71AEB" w14:paraId="59634AC4" w14:textId="77777777" w:rsidTr="00AD461F">
        <w:tc>
          <w:tcPr>
            <w:tcW w:w="555" w:type="dxa"/>
          </w:tcPr>
          <w:p w14:paraId="64B0C5A5" w14:textId="77777777" w:rsidR="00927082" w:rsidRPr="00D71AEB" w:rsidRDefault="00927082" w:rsidP="00AD461F">
            <w:r>
              <w:t>12</w:t>
            </w:r>
          </w:p>
          <w:p w14:paraId="6C9B2D78" w14:textId="77777777" w:rsidR="00927082" w:rsidRPr="00D71AEB" w:rsidRDefault="00927082" w:rsidP="00AD461F"/>
        </w:tc>
        <w:tc>
          <w:tcPr>
            <w:tcW w:w="3370" w:type="dxa"/>
          </w:tcPr>
          <w:p w14:paraId="182C4F54" w14:textId="77777777" w:rsidR="00927082" w:rsidRPr="00D71AEB" w:rsidRDefault="00927082" w:rsidP="00AD461F">
            <w:r w:rsidRPr="00D71AEB">
              <w:t>Looptijd opdracht</w:t>
            </w:r>
          </w:p>
        </w:tc>
        <w:tc>
          <w:tcPr>
            <w:tcW w:w="5067" w:type="dxa"/>
          </w:tcPr>
          <w:p w14:paraId="76EC115E" w14:textId="77777777" w:rsidR="00927082" w:rsidRPr="00D71AEB" w:rsidRDefault="00927082" w:rsidP="00AD461F"/>
        </w:tc>
      </w:tr>
      <w:tr w:rsidR="00927082" w:rsidRPr="00D71AEB" w14:paraId="31B3D5BF" w14:textId="77777777" w:rsidTr="00AD461F">
        <w:tc>
          <w:tcPr>
            <w:tcW w:w="555" w:type="dxa"/>
          </w:tcPr>
          <w:p w14:paraId="513838B7" w14:textId="77777777" w:rsidR="00927082" w:rsidRPr="00D71AEB" w:rsidRDefault="00927082" w:rsidP="00AD461F">
            <w:r>
              <w:t>13</w:t>
            </w:r>
          </w:p>
          <w:p w14:paraId="74E49374" w14:textId="77777777" w:rsidR="00927082" w:rsidRPr="00D71AEB" w:rsidRDefault="00927082" w:rsidP="00AD461F"/>
        </w:tc>
        <w:tc>
          <w:tcPr>
            <w:tcW w:w="3370" w:type="dxa"/>
          </w:tcPr>
          <w:p w14:paraId="7FF9B436" w14:textId="77777777" w:rsidR="00927082" w:rsidRPr="00D71AEB" w:rsidRDefault="00927082" w:rsidP="00AD461F">
            <w:r w:rsidRPr="00D71AEB">
              <w:t>Opdracht geheel als zelfstandige onderneming uitgevoerd of in combinatie, of als onderaannemer</w:t>
            </w:r>
          </w:p>
        </w:tc>
        <w:tc>
          <w:tcPr>
            <w:tcW w:w="5067" w:type="dxa"/>
          </w:tcPr>
          <w:p w14:paraId="29836B30" w14:textId="77777777" w:rsidR="00927082" w:rsidRPr="00D71AEB" w:rsidRDefault="00927082" w:rsidP="00AD461F"/>
        </w:tc>
      </w:tr>
      <w:tr w:rsidR="00927082" w:rsidRPr="00D71AEB" w14:paraId="13B2A090" w14:textId="77777777" w:rsidTr="00AD461F">
        <w:tc>
          <w:tcPr>
            <w:tcW w:w="555" w:type="dxa"/>
          </w:tcPr>
          <w:p w14:paraId="5B1BDAE6" w14:textId="77777777" w:rsidR="00927082" w:rsidRPr="00D71AEB" w:rsidRDefault="00927082" w:rsidP="00AD461F">
            <w:r>
              <w:t>14</w:t>
            </w:r>
          </w:p>
        </w:tc>
        <w:tc>
          <w:tcPr>
            <w:tcW w:w="3370" w:type="dxa"/>
          </w:tcPr>
          <w:p w14:paraId="56A99394" w14:textId="77777777" w:rsidR="00927082" w:rsidRPr="00D71AEB" w:rsidRDefault="00927082" w:rsidP="00AD461F">
            <w:r w:rsidRPr="00D71AEB">
              <w:t>Indien referentieopdracht in combinatie of als onderaannemer is uitg</w:t>
            </w:r>
            <w:r>
              <w:t xml:space="preserve">evoerd, </w:t>
            </w:r>
            <w:r>
              <w:lastRenderedPageBreak/>
              <w:t>wat is het aandeel van opdrachtnemer</w:t>
            </w:r>
            <w:r w:rsidRPr="00D71AEB">
              <w:t xml:space="preserve"> daarin en welke onderneming had de leiding van de combinatie of als hoofd</w:t>
            </w:r>
            <w:r>
              <w:t>opdrachtnemer</w:t>
            </w:r>
          </w:p>
        </w:tc>
        <w:tc>
          <w:tcPr>
            <w:tcW w:w="5067" w:type="dxa"/>
          </w:tcPr>
          <w:p w14:paraId="428F6F6E" w14:textId="77777777" w:rsidR="00927082" w:rsidRPr="00D71AEB" w:rsidRDefault="00927082" w:rsidP="00AD461F"/>
        </w:tc>
      </w:tr>
      <w:tr w:rsidR="00927082" w:rsidRPr="00D71AEB" w14:paraId="761E0E78" w14:textId="77777777" w:rsidTr="00AD461F">
        <w:tc>
          <w:tcPr>
            <w:tcW w:w="555" w:type="dxa"/>
          </w:tcPr>
          <w:p w14:paraId="46C6605F" w14:textId="77777777" w:rsidR="00927082" w:rsidRPr="00D71AEB" w:rsidRDefault="00927082" w:rsidP="00AD461F">
            <w:r>
              <w:t>15</w:t>
            </w:r>
          </w:p>
        </w:tc>
        <w:tc>
          <w:tcPr>
            <w:tcW w:w="3370" w:type="dxa"/>
          </w:tcPr>
          <w:p w14:paraId="436BEEDC" w14:textId="77777777" w:rsidR="00927082" w:rsidRPr="00D71AEB" w:rsidRDefault="00927082" w:rsidP="00AD461F">
            <w:r w:rsidRPr="00D71AEB">
              <w:t xml:space="preserve">Naam </w:t>
            </w:r>
            <w:r>
              <w:t>opdrachtgever</w:t>
            </w:r>
          </w:p>
        </w:tc>
        <w:tc>
          <w:tcPr>
            <w:tcW w:w="5067" w:type="dxa"/>
          </w:tcPr>
          <w:p w14:paraId="1EB7394D" w14:textId="77777777" w:rsidR="00927082" w:rsidRPr="00D71AEB" w:rsidRDefault="00927082" w:rsidP="00AD461F"/>
        </w:tc>
      </w:tr>
      <w:tr w:rsidR="00927082" w:rsidRPr="00D71AEB" w14:paraId="1A31078A" w14:textId="77777777" w:rsidTr="00AD461F">
        <w:tc>
          <w:tcPr>
            <w:tcW w:w="555" w:type="dxa"/>
          </w:tcPr>
          <w:p w14:paraId="7A1E0714" w14:textId="77777777" w:rsidR="00927082" w:rsidRPr="00D71AEB" w:rsidRDefault="00927082" w:rsidP="00AD461F">
            <w:r>
              <w:t>16</w:t>
            </w:r>
          </w:p>
        </w:tc>
        <w:tc>
          <w:tcPr>
            <w:tcW w:w="3370" w:type="dxa"/>
          </w:tcPr>
          <w:p w14:paraId="6D028346" w14:textId="77777777" w:rsidR="00927082" w:rsidRPr="00D71AEB" w:rsidRDefault="00927082" w:rsidP="00AD461F">
            <w:r w:rsidRPr="00D71AEB">
              <w:t xml:space="preserve">Referentie en/of contactpersoon </w:t>
            </w:r>
            <w:r>
              <w:t>opdrachtgever</w:t>
            </w:r>
            <w:r w:rsidRPr="00D71AEB">
              <w:t xml:space="preserve">. Indien een schriftelijke referentie wordt afgegeven dient daarin in ieder geval te zijn aangegeven of de uitvoering van de opdracht naar de mening van </w:t>
            </w:r>
            <w:r>
              <w:t>opdrachtgever</w:t>
            </w:r>
            <w:r w:rsidRPr="00D71AEB">
              <w:t xml:space="preserve"> naar tevredenheid is verlopen en of e.e.a. binnen de gestelde tijdplanning en conform de gestelde eisen bij opdracht is verlopen.</w:t>
            </w:r>
          </w:p>
        </w:tc>
        <w:tc>
          <w:tcPr>
            <w:tcW w:w="5067" w:type="dxa"/>
          </w:tcPr>
          <w:p w14:paraId="1472FBC2" w14:textId="77777777" w:rsidR="00927082" w:rsidRPr="00D71AEB" w:rsidRDefault="00927082" w:rsidP="00AD461F"/>
        </w:tc>
      </w:tr>
      <w:tr w:rsidR="00927082" w:rsidRPr="00D71AEB" w14:paraId="192B196A" w14:textId="77777777" w:rsidTr="00AD461F">
        <w:tc>
          <w:tcPr>
            <w:tcW w:w="555" w:type="dxa"/>
          </w:tcPr>
          <w:p w14:paraId="65FAE63D" w14:textId="77777777" w:rsidR="00927082" w:rsidRPr="00D71AEB" w:rsidRDefault="00927082" w:rsidP="00AD461F">
            <w:r>
              <w:t>17</w:t>
            </w:r>
          </w:p>
        </w:tc>
        <w:tc>
          <w:tcPr>
            <w:tcW w:w="3370" w:type="dxa"/>
          </w:tcPr>
          <w:p w14:paraId="655F9956" w14:textId="77777777" w:rsidR="00927082" w:rsidRPr="00D71AEB" w:rsidRDefault="00927082" w:rsidP="00AD461F">
            <w:r>
              <w:t>Telefoonnummer en emailadres referent</w:t>
            </w:r>
          </w:p>
        </w:tc>
        <w:tc>
          <w:tcPr>
            <w:tcW w:w="5067" w:type="dxa"/>
          </w:tcPr>
          <w:p w14:paraId="1F8A56A7" w14:textId="77777777" w:rsidR="00927082" w:rsidRPr="00D71AEB" w:rsidRDefault="00927082" w:rsidP="00AD461F"/>
        </w:tc>
      </w:tr>
    </w:tbl>
    <w:p w14:paraId="257ABBB2" w14:textId="77777777" w:rsidR="00927082" w:rsidRDefault="00927082" w:rsidP="00927082"/>
    <w:p w14:paraId="1AC1A032" w14:textId="77777777" w:rsidR="00E476A4" w:rsidRDefault="00E476A4" w:rsidP="00927082"/>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6513"/>
      </w:tblGrid>
      <w:tr w:rsidR="00927082" w14:paraId="04554FBE" w14:textId="77777777" w:rsidTr="00E476A4">
        <w:trPr>
          <w:trHeight w:val="286"/>
        </w:trPr>
        <w:tc>
          <w:tcPr>
            <w:tcW w:w="2389" w:type="dxa"/>
            <w:shd w:val="clear" w:color="auto" w:fill="B3B3B3"/>
          </w:tcPr>
          <w:p w14:paraId="707F5A60" w14:textId="77777777" w:rsidR="00927082" w:rsidRDefault="00927082" w:rsidP="00AD461F">
            <w:pPr>
              <w:spacing w:line="276" w:lineRule="auto"/>
              <w:rPr>
                <w:b/>
                <w:bCs/>
              </w:rPr>
            </w:pPr>
            <w:r w:rsidRPr="532ABE38">
              <w:rPr>
                <w:b/>
                <w:bCs/>
              </w:rPr>
              <w:t>Organisatie</w:t>
            </w:r>
          </w:p>
        </w:tc>
        <w:tc>
          <w:tcPr>
            <w:tcW w:w="6513" w:type="dxa"/>
            <w:shd w:val="clear" w:color="auto" w:fill="B3B3B3"/>
          </w:tcPr>
          <w:p w14:paraId="60BB1659" w14:textId="77777777" w:rsidR="00927082" w:rsidRDefault="00927082" w:rsidP="00AD461F">
            <w:pPr>
              <w:spacing w:line="276" w:lineRule="auto"/>
            </w:pPr>
          </w:p>
        </w:tc>
      </w:tr>
      <w:tr w:rsidR="00927082" w14:paraId="5BB9DD4C" w14:textId="77777777" w:rsidTr="00E476A4">
        <w:trPr>
          <w:trHeight w:val="273"/>
        </w:trPr>
        <w:tc>
          <w:tcPr>
            <w:tcW w:w="2389" w:type="dxa"/>
            <w:shd w:val="clear" w:color="auto" w:fill="auto"/>
          </w:tcPr>
          <w:p w14:paraId="57E0E5B8" w14:textId="77777777" w:rsidR="00927082" w:rsidRDefault="00927082" w:rsidP="00AD461F">
            <w:pPr>
              <w:spacing w:line="276" w:lineRule="auto"/>
            </w:pPr>
            <w:r>
              <w:t xml:space="preserve">Naam </w:t>
            </w:r>
          </w:p>
        </w:tc>
        <w:tc>
          <w:tcPr>
            <w:tcW w:w="6513" w:type="dxa"/>
            <w:shd w:val="clear" w:color="auto" w:fill="auto"/>
          </w:tcPr>
          <w:p w14:paraId="69D99870" w14:textId="77777777" w:rsidR="00927082" w:rsidRDefault="00927082" w:rsidP="00AD461F">
            <w:pPr>
              <w:tabs>
                <w:tab w:val="left" w:pos="5496"/>
              </w:tabs>
              <w:spacing w:line="276" w:lineRule="auto"/>
            </w:pPr>
          </w:p>
        </w:tc>
      </w:tr>
      <w:tr w:rsidR="00927082" w14:paraId="3ED48FBD" w14:textId="77777777" w:rsidTr="00E476A4">
        <w:trPr>
          <w:trHeight w:val="559"/>
        </w:trPr>
        <w:tc>
          <w:tcPr>
            <w:tcW w:w="2389" w:type="dxa"/>
            <w:shd w:val="clear" w:color="auto" w:fill="B3B3B3"/>
          </w:tcPr>
          <w:p w14:paraId="046B99EF" w14:textId="77777777" w:rsidR="00927082" w:rsidRDefault="00927082" w:rsidP="00AD461F">
            <w:pPr>
              <w:spacing w:line="276" w:lineRule="auto"/>
              <w:rPr>
                <w:b/>
                <w:bCs/>
              </w:rPr>
            </w:pPr>
            <w:r w:rsidRPr="532ABE38">
              <w:rPr>
                <w:b/>
                <w:bCs/>
              </w:rPr>
              <w:t>Tekenbevoegde overeenkomstig KvK:</w:t>
            </w:r>
          </w:p>
        </w:tc>
        <w:tc>
          <w:tcPr>
            <w:tcW w:w="6513" w:type="dxa"/>
            <w:shd w:val="clear" w:color="auto" w:fill="B3B3B3"/>
          </w:tcPr>
          <w:p w14:paraId="2EFD19D3" w14:textId="77777777" w:rsidR="00927082" w:rsidRDefault="00927082" w:rsidP="00AD461F">
            <w:pPr>
              <w:spacing w:line="276" w:lineRule="auto"/>
            </w:pPr>
          </w:p>
        </w:tc>
      </w:tr>
      <w:tr w:rsidR="00927082" w14:paraId="08A9D539" w14:textId="77777777" w:rsidTr="00E476A4">
        <w:trPr>
          <w:trHeight w:val="273"/>
        </w:trPr>
        <w:tc>
          <w:tcPr>
            <w:tcW w:w="2389" w:type="dxa"/>
            <w:shd w:val="clear" w:color="auto" w:fill="auto"/>
          </w:tcPr>
          <w:p w14:paraId="7B9B2890" w14:textId="77777777" w:rsidR="00927082" w:rsidRDefault="00927082" w:rsidP="00AD461F">
            <w:pPr>
              <w:spacing w:line="276" w:lineRule="auto"/>
            </w:pPr>
            <w:r>
              <w:t>Naam</w:t>
            </w:r>
          </w:p>
        </w:tc>
        <w:tc>
          <w:tcPr>
            <w:tcW w:w="6513" w:type="dxa"/>
            <w:shd w:val="clear" w:color="auto" w:fill="auto"/>
          </w:tcPr>
          <w:p w14:paraId="0A701387" w14:textId="77777777" w:rsidR="00927082" w:rsidRDefault="00927082" w:rsidP="00AD461F">
            <w:pPr>
              <w:spacing w:line="276" w:lineRule="auto"/>
            </w:pPr>
          </w:p>
        </w:tc>
      </w:tr>
      <w:tr w:rsidR="00927082" w14:paraId="5BBC0E76" w14:textId="77777777" w:rsidTr="00E476A4">
        <w:trPr>
          <w:trHeight w:val="273"/>
        </w:trPr>
        <w:tc>
          <w:tcPr>
            <w:tcW w:w="2389" w:type="dxa"/>
            <w:shd w:val="clear" w:color="auto" w:fill="auto"/>
          </w:tcPr>
          <w:p w14:paraId="7665A181" w14:textId="77777777" w:rsidR="00927082" w:rsidRDefault="00927082" w:rsidP="00AD461F">
            <w:pPr>
              <w:spacing w:line="276" w:lineRule="auto"/>
            </w:pPr>
            <w:r>
              <w:t>Email</w:t>
            </w:r>
          </w:p>
        </w:tc>
        <w:tc>
          <w:tcPr>
            <w:tcW w:w="6513" w:type="dxa"/>
            <w:shd w:val="clear" w:color="auto" w:fill="auto"/>
          </w:tcPr>
          <w:p w14:paraId="33F1BBBD" w14:textId="77777777" w:rsidR="00927082" w:rsidRDefault="00927082" w:rsidP="00AD461F">
            <w:pPr>
              <w:spacing w:line="276" w:lineRule="auto"/>
            </w:pPr>
          </w:p>
        </w:tc>
      </w:tr>
      <w:tr w:rsidR="00927082" w14:paraId="02F741D3" w14:textId="77777777" w:rsidTr="00E476A4">
        <w:trPr>
          <w:trHeight w:val="273"/>
        </w:trPr>
        <w:tc>
          <w:tcPr>
            <w:tcW w:w="2389" w:type="dxa"/>
            <w:shd w:val="clear" w:color="auto" w:fill="auto"/>
          </w:tcPr>
          <w:p w14:paraId="5883A5AC" w14:textId="77777777" w:rsidR="00927082" w:rsidRDefault="00927082" w:rsidP="00AD461F">
            <w:pPr>
              <w:spacing w:line="276" w:lineRule="auto"/>
            </w:pPr>
            <w:r>
              <w:t>Functie</w:t>
            </w:r>
          </w:p>
        </w:tc>
        <w:tc>
          <w:tcPr>
            <w:tcW w:w="6513" w:type="dxa"/>
            <w:shd w:val="clear" w:color="auto" w:fill="auto"/>
          </w:tcPr>
          <w:p w14:paraId="4D77AB66" w14:textId="77777777" w:rsidR="00927082" w:rsidRDefault="00927082" w:rsidP="00AD461F">
            <w:pPr>
              <w:spacing w:line="276" w:lineRule="auto"/>
            </w:pPr>
          </w:p>
        </w:tc>
      </w:tr>
      <w:tr w:rsidR="00927082" w14:paraId="6A31F0C9" w14:textId="77777777" w:rsidTr="00E476A4">
        <w:trPr>
          <w:trHeight w:val="1444"/>
        </w:trPr>
        <w:tc>
          <w:tcPr>
            <w:tcW w:w="8902" w:type="dxa"/>
            <w:gridSpan w:val="2"/>
            <w:shd w:val="clear" w:color="auto" w:fill="auto"/>
          </w:tcPr>
          <w:p w14:paraId="62A4DFFE" w14:textId="77777777" w:rsidR="00927082" w:rsidRDefault="00927082" w:rsidP="00AD461F">
            <w:pPr>
              <w:spacing w:line="276" w:lineRule="auto"/>
              <w:ind w:right="528"/>
            </w:pPr>
            <w:r>
              <w:t xml:space="preserve">Handtekening: </w:t>
            </w:r>
          </w:p>
        </w:tc>
      </w:tr>
    </w:tbl>
    <w:p w14:paraId="18EF33E0" w14:textId="77777777" w:rsidR="00927082" w:rsidRDefault="00927082" w:rsidP="00927082"/>
    <w:p w14:paraId="2BA5DE96" w14:textId="77777777" w:rsidR="00927082" w:rsidRDefault="00927082" w:rsidP="00927082"/>
    <w:p w14:paraId="1558DB8A" w14:textId="77777777" w:rsidR="00927082" w:rsidRDefault="00927082" w:rsidP="00927082"/>
    <w:p w14:paraId="0CEAF5B5" w14:textId="77777777" w:rsidR="00927082" w:rsidRDefault="00927082" w:rsidP="00927082"/>
    <w:p w14:paraId="2CE0D98D" w14:textId="77777777" w:rsidR="00927082" w:rsidRDefault="00927082" w:rsidP="00927082"/>
    <w:p w14:paraId="4906C3EC" w14:textId="77777777" w:rsidR="00927082" w:rsidRDefault="00927082" w:rsidP="00927082"/>
    <w:p w14:paraId="23971C70" w14:textId="77777777" w:rsidR="00927082" w:rsidRDefault="00927082" w:rsidP="00927082"/>
    <w:p w14:paraId="772AB725" w14:textId="77777777" w:rsidR="00927082" w:rsidRDefault="00927082" w:rsidP="00927082">
      <w:r>
        <w:br w:type="page"/>
      </w:r>
    </w:p>
    <w:p w14:paraId="3CC10B11" w14:textId="77777777" w:rsidR="00927082" w:rsidRDefault="00927082" w:rsidP="00927082"/>
    <w:tbl>
      <w:tblPr>
        <w:tblW w:w="8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309"/>
        <w:gridCol w:w="5096"/>
      </w:tblGrid>
      <w:tr w:rsidR="00927082" w14:paraId="10616196" w14:textId="77777777" w:rsidTr="00AD461F">
        <w:trPr>
          <w:trHeight w:val="2723"/>
        </w:trPr>
        <w:tc>
          <w:tcPr>
            <w:tcW w:w="585" w:type="dxa"/>
            <w:shd w:val="clear" w:color="auto" w:fill="B3B3B3"/>
          </w:tcPr>
          <w:p w14:paraId="54D25222" w14:textId="77777777" w:rsidR="00927082" w:rsidRDefault="00927082" w:rsidP="00AD461F">
            <w:pPr>
              <w:rPr>
                <w:b/>
                <w:bCs/>
              </w:rPr>
            </w:pPr>
          </w:p>
        </w:tc>
        <w:tc>
          <w:tcPr>
            <w:tcW w:w="3309" w:type="dxa"/>
            <w:shd w:val="clear" w:color="auto" w:fill="B3B3B3"/>
          </w:tcPr>
          <w:p w14:paraId="23A5BCB8" w14:textId="77777777" w:rsidR="00927082" w:rsidRDefault="00927082" w:rsidP="00AD461F">
            <w:pPr>
              <w:rPr>
                <w:b/>
                <w:bCs/>
              </w:rPr>
            </w:pPr>
            <w:r w:rsidRPr="532ABE38">
              <w:rPr>
                <w:b/>
                <w:bCs/>
              </w:rPr>
              <w:t>Kerncompetentie 2</w:t>
            </w:r>
          </w:p>
        </w:tc>
        <w:tc>
          <w:tcPr>
            <w:tcW w:w="5096" w:type="dxa"/>
            <w:shd w:val="clear" w:color="auto" w:fill="B3B3B3"/>
          </w:tcPr>
          <w:p w14:paraId="28459492" w14:textId="77777777" w:rsidR="00927082" w:rsidRDefault="00927082" w:rsidP="00AD461F">
            <w:pPr>
              <w:rPr>
                <w:b/>
                <w:bCs/>
              </w:rPr>
            </w:pPr>
            <w:r>
              <w:t>Gegadigde heeft aantoonbare kennis en ervaring met het behandelen van schademeldingen</w:t>
            </w:r>
            <w:r w:rsidRPr="00BD1B4C">
              <w:t xml:space="preserve"> van een “Infrastructureel bouwproject”. De Schade-experts hebben</w:t>
            </w:r>
            <w:r>
              <w:t xml:space="preserve"> minimaal 5 jaar ervaring met het beoordelen c.q. behandelen c.q. afhandelen van (complexe) schades aan het werk en van schades in de omgeving bij derden (zowel bij particulieren -inclusief letsel- als bij bedrijven- inclusief bedrijfsschade-), die is veroorzaakt door of verband houdt met verzekerde projectactiviteiten. </w:t>
            </w:r>
          </w:p>
        </w:tc>
      </w:tr>
      <w:tr w:rsidR="00927082" w14:paraId="7EF0911D" w14:textId="77777777" w:rsidTr="00AD461F">
        <w:trPr>
          <w:trHeight w:val="300"/>
        </w:trPr>
        <w:tc>
          <w:tcPr>
            <w:tcW w:w="585" w:type="dxa"/>
            <w:shd w:val="clear" w:color="auto" w:fill="B3B3B3"/>
          </w:tcPr>
          <w:p w14:paraId="02E961FB" w14:textId="77777777" w:rsidR="00927082" w:rsidRDefault="00927082" w:rsidP="00AD461F">
            <w:pPr>
              <w:rPr>
                <w:b/>
                <w:bCs/>
              </w:rPr>
            </w:pPr>
            <w:r w:rsidRPr="532ABE38">
              <w:rPr>
                <w:b/>
                <w:bCs/>
              </w:rPr>
              <w:t>Nr</w:t>
            </w:r>
            <w:r w:rsidRPr="059A411A">
              <w:rPr>
                <w:b/>
                <w:bCs/>
              </w:rPr>
              <w:t>.</w:t>
            </w:r>
          </w:p>
        </w:tc>
        <w:tc>
          <w:tcPr>
            <w:tcW w:w="3309" w:type="dxa"/>
            <w:shd w:val="clear" w:color="auto" w:fill="B3B3B3"/>
          </w:tcPr>
          <w:p w14:paraId="4E608D49" w14:textId="77777777" w:rsidR="00927082" w:rsidRDefault="00927082" w:rsidP="00AD461F">
            <w:pPr>
              <w:rPr>
                <w:b/>
                <w:bCs/>
              </w:rPr>
            </w:pPr>
            <w:r w:rsidRPr="532ABE38">
              <w:rPr>
                <w:b/>
                <w:bCs/>
              </w:rPr>
              <w:t>Vragen m.b.t. referentieopdrachten</w:t>
            </w:r>
          </w:p>
        </w:tc>
        <w:tc>
          <w:tcPr>
            <w:tcW w:w="5096" w:type="dxa"/>
            <w:shd w:val="clear" w:color="auto" w:fill="B3B3B3"/>
          </w:tcPr>
          <w:p w14:paraId="6918FEB7" w14:textId="77777777" w:rsidR="00927082" w:rsidRDefault="00927082" w:rsidP="00AD461F">
            <w:pPr>
              <w:rPr>
                <w:b/>
                <w:bCs/>
              </w:rPr>
            </w:pPr>
            <w:r w:rsidRPr="532ABE38">
              <w:rPr>
                <w:b/>
                <w:bCs/>
              </w:rPr>
              <w:t>Informatie m.b.t. het referentieproject</w:t>
            </w:r>
          </w:p>
        </w:tc>
      </w:tr>
      <w:tr w:rsidR="00927082" w14:paraId="733166FC" w14:textId="77777777" w:rsidTr="00AD461F">
        <w:trPr>
          <w:trHeight w:val="406"/>
        </w:trPr>
        <w:tc>
          <w:tcPr>
            <w:tcW w:w="585" w:type="dxa"/>
          </w:tcPr>
          <w:p w14:paraId="6DFBEF2E" w14:textId="77777777" w:rsidR="00927082" w:rsidRDefault="00927082" w:rsidP="00AD461F">
            <w:r>
              <w:t>1</w:t>
            </w:r>
          </w:p>
        </w:tc>
        <w:tc>
          <w:tcPr>
            <w:tcW w:w="3309" w:type="dxa"/>
          </w:tcPr>
          <w:p w14:paraId="7513BC68" w14:textId="77777777" w:rsidR="00927082" w:rsidRDefault="00927082" w:rsidP="00AD461F">
            <w:r>
              <w:t>Naam opdracht</w:t>
            </w:r>
          </w:p>
        </w:tc>
        <w:tc>
          <w:tcPr>
            <w:tcW w:w="5096" w:type="dxa"/>
          </w:tcPr>
          <w:p w14:paraId="112FD600" w14:textId="77777777" w:rsidR="00927082" w:rsidRDefault="00927082" w:rsidP="00AD461F"/>
        </w:tc>
      </w:tr>
      <w:tr w:rsidR="00927082" w14:paraId="5B0FA474" w14:textId="77777777" w:rsidTr="00AD461F">
        <w:trPr>
          <w:trHeight w:val="300"/>
        </w:trPr>
        <w:tc>
          <w:tcPr>
            <w:tcW w:w="585" w:type="dxa"/>
          </w:tcPr>
          <w:p w14:paraId="4948B919" w14:textId="77777777" w:rsidR="00927082" w:rsidRDefault="00927082" w:rsidP="00AD461F">
            <w:r>
              <w:t>2</w:t>
            </w:r>
          </w:p>
          <w:p w14:paraId="05F1CF20" w14:textId="77777777" w:rsidR="00927082" w:rsidRDefault="00927082" w:rsidP="00AD461F"/>
        </w:tc>
        <w:tc>
          <w:tcPr>
            <w:tcW w:w="3309" w:type="dxa"/>
          </w:tcPr>
          <w:p w14:paraId="28A3A657" w14:textId="77777777" w:rsidR="00927082" w:rsidRDefault="00927082" w:rsidP="00AD461F">
            <w:r>
              <w:t>Naam infrastructureel bouwproject</w:t>
            </w:r>
          </w:p>
        </w:tc>
        <w:tc>
          <w:tcPr>
            <w:tcW w:w="5096" w:type="dxa"/>
          </w:tcPr>
          <w:p w14:paraId="2931156C" w14:textId="77777777" w:rsidR="00927082" w:rsidRDefault="00927082" w:rsidP="00AD461F"/>
        </w:tc>
      </w:tr>
      <w:tr w:rsidR="00927082" w14:paraId="65293AFB" w14:textId="77777777" w:rsidTr="00AD461F">
        <w:trPr>
          <w:trHeight w:val="300"/>
        </w:trPr>
        <w:tc>
          <w:tcPr>
            <w:tcW w:w="585" w:type="dxa"/>
          </w:tcPr>
          <w:p w14:paraId="0224D647" w14:textId="77777777" w:rsidR="00927082" w:rsidRDefault="00927082" w:rsidP="00AD461F">
            <w:r>
              <w:t>3</w:t>
            </w:r>
          </w:p>
          <w:p w14:paraId="5A3D16FE" w14:textId="77777777" w:rsidR="00927082" w:rsidRDefault="00927082" w:rsidP="00AD461F"/>
        </w:tc>
        <w:tc>
          <w:tcPr>
            <w:tcW w:w="3309" w:type="dxa"/>
          </w:tcPr>
          <w:p w14:paraId="74A7E6C3" w14:textId="77777777" w:rsidR="00927082" w:rsidRDefault="00927082" w:rsidP="00AD461F">
            <w:r>
              <w:t>Locatie uitvoering infrastructureel bouwproject. Geef toelichting over de complexiteit van het infrastructureel bouwproject</w:t>
            </w:r>
          </w:p>
        </w:tc>
        <w:tc>
          <w:tcPr>
            <w:tcW w:w="5096" w:type="dxa"/>
          </w:tcPr>
          <w:p w14:paraId="684CCB89" w14:textId="77777777" w:rsidR="00927082" w:rsidRDefault="00927082" w:rsidP="00AD461F"/>
        </w:tc>
      </w:tr>
      <w:tr w:rsidR="00927082" w14:paraId="794C1E62" w14:textId="77777777" w:rsidTr="00AD461F">
        <w:trPr>
          <w:trHeight w:val="1075"/>
        </w:trPr>
        <w:tc>
          <w:tcPr>
            <w:tcW w:w="585" w:type="dxa"/>
          </w:tcPr>
          <w:p w14:paraId="79C8A4D1" w14:textId="77777777" w:rsidR="00927082" w:rsidRDefault="00927082" w:rsidP="00AD461F">
            <w:r>
              <w:t>4</w:t>
            </w:r>
          </w:p>
          <w:p w14:paraId="2167ECE0" w14:textId="77777777" w:rsidR="00927082" w:rsidRDefault="00927082" w:rsidP="00AD461F"/>
        </w:tc>
        <w:tc>
          <w:tcPr>
            <w:tcW w:w="3309" w:type="dxa"/>
          </w:tcPr>
          <w:p w14:paraId="2AF70619" w14:textId="77777777" w:rsidR="00927082" w:rsidRDefault="00927082" w:rsidP="00AD461F">
            <w:r>
              <w:t xml:space="preserve">Omschrijving van de opdracht </w:t>
            </w:r>
          </w:p>
        </w:tc>
        <w:tc>
          <w:tcPr>
            <w:tcW w:w="5096" w:type="dxa"/>
          </w:tcPr>
          <w:p w14:paraId="61B1B3D0" w14:textId="77777777" w:rsidR="00927082" w:rsidRDefault="00927082" w:rsidP="00AD461F"/>
        </w:tc>
      </w:tr>
      <w:tr w:rsidR="00927082" w14:paraId="3C217C00" w14:textId="77777777" w:rsidTr="00AD461F">
        <w:trPr>
          <w:trHeight w:val="1557"/>
        </w:trPr>
        <w:tc>
          <w:tcPr>
            <w:tcW w:w="585" w:type="dxa"/>
          </w:tcPr>
          <w:p w14:paraId="78367E0C" w14:textId="77777777" w:rsidR="00927082" w:rsidRDefault="00927082" w:rsidP="00AD461F">
            <w:r>
              <w:t>5</w:t>
            </w:r>
          </w:p>
        </w:tc>
        <w:tc>
          <w:tcPr>
            <w:tcW w:w="3309" w:type="dxa"/>
          </w:tcPr>
          <w:p w14:paraId="5D8E9AA7" w14:textId="77777777" w:rsidR="00927082" w:rsidRDefault="00927082" w:rsidP="00AD461F">
            <w:r>
              <w:t xml:space="preserve">Omschrijving van bouwwerken (bestemming, constructie wijze, toegepaste bouwmaterialen, fundatie, bijzondere kenmerken, omgeving, stakeholders, etc.) </w:t>
            </w:r>
          </w:p>
        </w:tc>
        <w:tc>
          <w:tcPr>
            <w:tcW w:w="5096" w:type="dxa"/>
          </w:tcPr>
          <w:p w14:paraId="42CFE218" w14:textId="77777777" w:rsidR="00927082" w:rsidRDefault="00927082" w:rsidP="00AD461F"/>
        </w:tc>
      </w:tr>
      <w:tr w:rsidR="00927082" w14:paraId="3FCBABE5" w14:textId="77777777" w:rsidTr="00AD461F">
        <w:trPr>
          <w:trHeight w:val="687"/>
        </w:trPr>
        <w:tc>
          <w:tcPr>
            <w:tcW w:w="585" w:type="dxa"/>
          </w:tcPr>
          <w:p w14:paraId="6B9ED833" w14:textId="77777777" w:rsidR="00927082" w:rsidRDefault="00927082" w:rsidP="00AD461F">
            <w:r>
              <w:t>6</w:t>
            </w:r>
          </w:p>
        </w:tc>
        <w:tc>
          <w:tcPr>
            <w:tcW w:w="3309" w:type="dxa"/>
          </w:tcPr>
          <w:p w14:paraId="47D91251" w14:textId="77777777" w:rsidR="00927082" w:rsidRDefault="00927082" w:rsidP="00AD461F">
            <w:r>
              <w:t>Aantal schade-experts met meer dan 5 jaar ervaring</w:t>
            </w:r>
          </w:p>
        </w:tc>
        <w:tc>
          <w:tcPr>
            <w:tcW w:w="5096" w:type="dxa"/>
          </w:tcPr>
          <w:p w14:paraId="6DA07594" w14:textId="77777777" w:rsidR="00927082" w:rsidRDefault="00927082" w:rsidP="00AD461F"/>
        </w:tc>
      </w:tr>
      <w:tr w:rsidR="00927082" w14:paraId="5ADC082C" w14:textId="77777777" w:rsidTr="00AD461F">
        <w:trPr>
          <w:trHeight w:val="300"/>
        </w:trPr>
        <w:tc>
          <w:tcPr>
            <w:tcW w:w="585" w:type="dxa"/>
          </w:tcPr>
          <w:p w14:paraId="038E5739" w14:textId="77777777" w:rsidR="00927082" w:rsidRDefault="00927082" w:rsidP="00AD461F">
            <w:r>
              <w:t>7</w:t>
            </w:r>
          </w:p>
        </w:tc>
        <w:tc>
          <w:tcPr>
            <w:tcW w:w="3309" w:type="dxa"/>
          </w:tcPr>
          <w:p w14:paraId="06B4CFD2" w14:textId="77777777" w:rsidR="00927082" w:rsidRDefault="00927082" w:rsidP="00AD461F">
            <w:r>
              <w:t>Gemiddeld aantal jaren ervaring schade-experts</w:t>
            </w:r>
          </w:p>
          <w:p w14:paraId="619561E9" w14:textId="77777777" w:rsidR="00927082" w:rsidRDefault="00927082" w:rsidP="00AD461F"/>
        </w:tc>
        <w:tc>
          <w:tcPr>
            <w:tcW w:w="5096" w:type="dxa"/>
          </w:tcPr>
          <w:p w14:paraId="3ADA1172" w14:textId="77777777" w:rsidR="00927082" w:rsidRDefault="00927082" w:rsidP="00AD461F"/>
        </w:tc>
      </w:tr>
      <w:tr w:rsidR="00927082" w14:paraId="0A01CE55" w14:textId="77777777" w:rsidTr="00AD461F">
        <w:trPr>
          <w:trHeight w:val="300"/>
        </w:trPr>
        <w:tc>
          <w:tcPr>
            <w:tcW w:w="585" w:type="dxa"/>
          </w:tcPr>
          <w:p w14:paraId="46325DF2" w14:textId="77777777" w:rsidR="00927082" w:rsidRDefault="00927082" w:rsidP="00AD461F">
            <w:r>
              <w:t>8</w:t>
            </w:r>
          </w:p>
          <w:p w14:paraId="154ADE37" w14:textId="77777777" w:rsidR="00927082" w:rsidRDefault="00927082" w:rsidP="00AD461F"/>
        </w:tc>
        <w:tc>
          <w:tcPr>
            <w:tcW w:w="3309" w:type="dxa"/>
          </w:tcPr>
          <w:p w14:paraId="743B9A87" w14:textId="77777777" w:rsidR="00927082" w:rsidRDefault="00927082" w:rsidP="00AD461F">
            <w:r>
              <w:t>Waarde opdracht bij gunning excl. BTW</w:t>
            </w:r>
          </w:p>
        </w:tc>
        <w:tc>
          <w:tcPr>
            <w:tcW w:w="5096" w:type="dxa"/>
          </w:tcPr>
          <w:p w14:paraId="2DA40FE0" w14:textId="77777777" w:rsidR="00927082" w:rsidRDefault="00927082" w:rsidP="00AD461F"/>
        </w:tc>
      </w:tr>
      <w:tr w:rsidR="00927082" w14:paraId="0F6C2235" w14:textId="77777777" w:rsidTr="00AD461F">
        <w:trPr>
          <w:trHeight w:val="300"/>
        </w:trPr>
        <w:tc>
          <w:tcPr>
            <w:tcW w:w="585" w:type="dxa"/>
          </w:tcPr>
          <w:p w14:paraId="02555113" w14:textId="77777777" w:rsidR="00927082" w:rsidRDefault="00927082" w:rsidP="00AD461F">
            <w:r>
              <w:t>9</w:t>
            </w:r>
          </w:p>
          <w:p w14:paraId="1E13F03D" w14:textId="77777777" w:rsidR="00927082" w:rsidRDefault="00927082" w:rsidP="00AD461F"/>
        </w:tc>
        <w:tc>
          <w:tcPr>
            <w:tcW w:w="3309" w:type="dxa"/>
          </w:tcPr>
          <w:p w14:paraId="7DF41FB0" w14:textId="77777777" w:rsidR="00927082" w:rsidRDefault="00927082" w:rsidP="00AD461F">
            <w:r>
              <w:t>Waarde opdracht bij oplevering excl. BTW</w:t>
            </w:r>
          </w:p>
        </w:tc>
        <w:tc>
          <w:tcPr>
            <w:tcW w:w="5096" w:type="dxa"/>
          </w:tcPr>
          <w:p w14:paraId="19709761" w14:textId="77777777" w:rsidR="00927082" w:rsidRDefault="00927082" w:rsidP="00AD461F"/>
        </w:tc>
      </w:tr>
      <w:tr w:rsidR="00927082" w14:paraId="4F7413C2" w14:textId="77777777" w:rsidTr="00AD461F">
        <w:trPr>
          <w:trHeight w:val="300"/>
        </w:trPr>
        <w:tc>
          <w:tcPr>
            <w:tcW w:w="585" w:type="dxa"/>
          </w:tcPr>
          <w:p w14:paraId="4269070C" w14:textId="77777777" w:rsidR="00927082" w:rsidRDefault="00927082" w:rsidP="00AD461F">
            <w:r>
              <w:t>10</w:t>
            </w:r>
          </w:p>
        </w:tc>
        <w:tc>
          <w:tcPr>
            <w:tcW w:w="3309" w:type="dxa"/>
          </w:tcPr>
          <w:p w14:paraId="52402F40" w14:textId="77777777" w:rsidR="00927082" w:rsidRDefault="00927082" w:rsidP="00AD461F">
            <w:r>
              <w:t>Startdatum opdracht</w:t>
            </w:r>
          </w:p>
        </w:tc>
        <w:tc>
          <w:tcPr>
            <w:tcW w:w="5096" w:type="dxa"/>
          </w:tcPr>
          <w:p w14:paraId="03618691" w14:textId="77777777" w:rsidR="00927082" w:rsidRDefault="00927082" w:rsidP="00AD461F"/>
        </w:tc>
      </w:tr>
      <w:tr w:rsidR="00927082" w14:paraId="0D4B6398" w14:textId="77777777" w:rsidTr="00AD461F">
        <w:trPr>
          <w:trHeight w:val="300"/>
        </w:trPr>
        <w:tc>
          <w:tcPr>
            <w:tcW w:w="585" w:type="dxa"/>
          </w:tcPr>
          <w:p w14:paraId="3326E453" w14:textId="77777777" w:rsidR="00927082" w:rsidRDefault="00927082" w:rsidP="00AD461F">
            <w:r>
              <w:t>11</w:t>
            </w:r>
          </w:p>
          <w:p w14:paraId="76121EBD" w14:textId="77777777" w:rsidR="00927082" w:rsidRDefault="00927082" w:rsidP="00AD461F"/>
        </w:tc>
        <w:tc>
          <w:tcPr>
            <w:tcW w:w="3309" w:type="dxa"/>
          </w:tcPr>
          <w:p w14:paraId="303229A7" w14:textId="77777777" w:rsidR="00927082" w:rsidRDefault="00927082" w:rsidP="00AD461F">
            <w:r>
              <w:t>Looptijd opdracht</w:t>
            </w:r>
          </w:p>
        </w:tc>
        <w:tc>
          <w:tcPr>
            <w:tcW w:w="5096" w:type="dxa"/>
          </w:tcPr>
          <w:p w14:paraId="0F74C237" w14:textId="77777777" w:rsidR="00927082" w:rsidRDefault="00927082" w:rsidP="00AD461F"/>
        </w:tc>
      </w:tr>
      <w:tr w:rsidR="00927082" w14:paraId="1BACEB26" w14:textId="77777777" w:rsidTr="00AD461F">
        <w:trPr>
          <w:trHeight w:val="300"/>
        </w:trPr>
        <w:tc>
          <w:tcPr>
            <w:tcW w:w="585" w:type="dxa"/>
          </w:tcPr>
          <w:p w14:paraId="203866C2" w14:textId="77777777" w:rsidR="00927082" w:rsidRDefault="00927082" w:rsidP="00AD461F">
            <w:r>
              <w:t>12</w:t>
            </w:r>
          </w:p>
          <w:p w14:paraId="2ECADE38" w14:textId="77777777" w:rsidR="00927082" w:rsidRDefault="00927082" w:rsidP="00AD461F"/>
        </w:tc>
        <w:tc>
          <w:tcPr>
            <w:tcW w:w="3309" w:type="dxa"/>
          </w:tcPr>
          <w:p w14:paraId="37BBD798" w14:textId="77777777" w:rsidR="00927082" w:rsidRDefault="00927082" w:rsidP="00AD461F">
            <w:r>
              <w:t>Opdracht geheel als zelfstandige onderneming uitgevoerd of in combinatie, of als onderaannemer</w:t>
            </w:r>
          </w:p>
        </w:tc>
        <w:tc>
          <w:tcPr>
            <w:tcW w:w="5096" w:type="dxa"/>
          </w:tcPr>
          <w:p w14:paraId="3C4AC679" w14:textId="77777777" w:rsidR="00927082" w:rsidRDefault="00927082" w:rsidP="00AD461F"/>
        </w:tc>
      </w:tr>
      <w:tr w:rsidR="00927082" w14:paraId="015F66E4" w14:textId="77777777" w:rsidTr="00AD461F">
        <w:trPr>
          <w:trHeight w:val="300"/>
        </w:trPr>
        <w:tc>
          <w:tcPr>
            <w:tcW w:w="585" w:type="dxa"/>
          </w:tcPr>
          <w:p w14:paraId="53C5C674" w14:textId="77777777" w:rsidR="00927082" w:rsidRDefault="00927082" w:rsidP="00AD461F">
            <w:r>
              <w:t>13</w:t>
            </w:r>
          </w:p>
        </w:tc>
        <w:tc>
          <w:tcPr>
            <w:tcW w:w="3309" w:type="dxa"/>
          </w:tcPr>
          <w:p w14:paraId="655B2C13" w14:textId="77777777" w:rsidR="00927082" w:rsidRDefault="00927082" w:rsidP="00AD461F">
            <w:r>
              <w:t xml:space="preserve">Indien referentieopdracht in combinatie of als </w:t>
            </w:r>
            <w:r>
              <w:lastRenderedPageBreak/>
              <w:t>onderaannemer is uitgevoerd, wat is het aandeel van opdrachtnemer daarin en welke onderneming had de leiding van de combinatie of als hoofdopdrachtnemer</w:t>
            </w:r>
          </w:p>
        </w:tc>
        <w:tc>
          <w:tcPr>
            <w:tcW w:w="5096" w:type="dxa"/>
          </w:tcPr>
          <w:p w14:paraId="75B6D03B" w14:textId="77777777" w:rsidR="00927082" w:rsidRDefault="00927082" w:rsidP="00AD461F"/>
        </w:tc>
      </w:tr>
      <w:tr w:rsidR="00927082" w14:paraId="7286327F" w14:textId="77777777" w:rsidTr="00AD461F">
        <w:trPr>
          <w:trHeight w:val="300"/>
        </w:trPr>
        <w:tc>
          <w:tcPr>
            <w:tcW w:w="585" w:type="dxa"/>
          </w:tcPr>
          <w:p w14:paraId="43FAEB41" w14:textId="77777777" w:rsidR="00927082" w:rsidRDefault="00927082" w:rsidP="00AD461F">
            <w:r>
              <w:t>14</w:t>
            </w:r>
          </w:p>
        </w:tc>
        <w:tc>
          <w:tcPr>
            <w:tcW w:w="3309" w:type="dxa"/>
          </w:tcPr>
          <w:p w14:paraId="0C1FFFD3" w14:textId="77777777" w:rsidR="00927082" w:rsidRDefault="00927082" w:rsidP="00AD461F">
            <w:r>
              <w:t>Naam opdrachtgever</w:t>
            </w:r>
          </w:p>
        </w:tc>
        <w:tc>
          <w:tcPr>
            <w:tcW w:w="5096" w:type="dxa"/>
          </w:tcPr>
          <w:p w14:paraId="42A5ED1C" w14:textId="77777777" w:rsidR="00927082" w:rsidRDefault="00927082" w:rsidP="00AD461F"/>
        </w:tc>
      </w:tr>
      <w:tr w:rsidR="00927082" w14:paraId="0840FD5A" w14:textId="77777777" w:rsidTr="00AD461F">
        <w:trPr>
          <w:trHeight w:val="300"/>
        </w:trPr>
        <w:tc>
          <w:tcPr>
            <w:tcW w:w="585" w:type="dxa"/>
          </w:tcPr>
          <w:p w14:paraId="214C1E7C" w14:textId="77777777" w:rsidR="00927082" w:rsidRDefault="00927082" w:rsidP="00AD461F">
            <w:r>
              <w:t>15</w:t>
            </w:r>
          </w:p>
        </w:tc>
        <w:tc>
          <w:tcPr>
            <w:tcW w:w="3309" w:type="dxa"/>
          </w:tcPr>
          <w:p w14:paraId="003A47B4" w14:textId="77777777" w:rsidR="00927082" w:rsidRDefault="00927082" w:rsidP="00AD461F">
            <w: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5096" w:type="dxa"/>
          </w:tcPr>
          <w:p w14:paraId="56DD70E6" w14:textId="77777777" w:rsidR="00927082" w:rsidRDefault="00927082" w:rsidP="00AD461F"/>
        </w:tc>
      </w:tr>
      <w:tr w:rsidR="00927082" w14:paraId="6F64CE28" w14:textId="77777777" w:rsidTr="00AD461F">
        <w:trPr>
          <w:trHeight w:val="300"/>
        </w:trPr>
        <w:tc>
          <w:tcPr>
            <w:tcW w:w="585" w:type="dxa"/>
          </w:tcPr>
          <w:p w14:paraId="404426BC" w14:textId="77777777" w:rsidR="00927082" w:rsidRDefault="00927082" w:rsidP="00AD461F">
            <w:r>
              <w:t>16</w:t>
            </w:r>
          </w:p>
        </w:tc>
        <w:tc>
          <w:tcPr>
            <w:tcW w:w="3309" w:type="dxa"/>
          </w:tcPr>
          <w:p w14:paraId="118EC740" w14:textId="77777777" w:rsidR="00927082" w:rsidRDefault="00927082" w:rsidP="00AD461F">
            <w:r>
              <w:t>Telefoonnummer en emailadres referent</w:t>
            </w:r>
          </w:p>
        </w:tc>
        <w:tc>
          <w:tcPr>
            <w:tcW w:w="5096" w:type="dxa"/>
          </w:tcPr>
          <w:p w14:paraId="2D7EAAA2" w14:textId="77777777" w:rsidR="00927082" w:rsidRDefault="00927082" w:rsidP="00AD461F"/>
        </w:tc>
      </w:tr>
    </w:tbl>
    <w:p w14:paraId="0945D569" w14:textId="77777777" w:rsidR="00927082" w:rsidRDefault="00927082" w:rsidP="00927082"/>
    <w:p w14:paraId="5718E0CE" w14:textId="77777777" w:rsidR="00927082" w:rsidRDefault="00927082" w:rsidP="00927082"/>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6513"/>
      </w:tblGrid>
      <w:tr w:rsidR="00927082" w:rsidRPr="00D71AEB" w14:paraId="1C163295" w14:textId="77777777" w:rsidTr="00E476A4">
        <w:trPr>
          <w:trHeight w:val="286"/>
        </w:trPr>
        <w:tc>
          <w:tcPr>
            <w:tcW w:w="2389" w:type="dxa"/>
            <w:shd w:val="clear" w:color="auto" w:fill="B3B3B3"/>
          </w:tcPr>
          <w:p w14:paraId="7075197F" w14:textId="77777777" w:rsidR="00927082" w:rsidRPr="001E2238" w:rsidRDefault="00927082" w:rsidP="00AD461F">
            <w:pPr>
              <w:spacing w:line="276" w:lineRule="auto"/>
              <w:rPr>
                <w:b/>
              </w:rPr>
            </w:pPr>
            <w:r w:rsidRPr="001E2238">
              <w:rPr>
                <w:b/>
              </w:rPr>
              <w:t>Organisatie</w:t>
            </w:r>
          </w:p>
        </w:tc>
        <w:tc>
          <w:tcPr>
            <w:tcW w:w="6513" w:type="dxa"/>
            <w:shd w:val="clear" w:color="auto" w:fill="B3B3B3"/>
          </w:tcPr>
          <w:p w14:paraId="57601519" w14:textId="77777777" w:rsidR="00927082" w:rsidRPr="00D71AEB" w:rsidRDefault="00927082" w:rsidP="00AD461F">
            <w:pPr>
              <w:spacing w:line="276" w:lineRule="auto"/>
            </w:pPr>
          </w:p>
        </w:tc>
      </w:tr>
      <w:tr w:rsidR="00927082" w:rsidRPr="00D71AEB" w14:paraId="4A2A0957" w14:textId="77777777" w:rsidTr="00E476A4">
        <w:trPr>
          <w:trHeight w:val="273"/>
        </w:trPr>
        <w:tc>
          <w:tcPr>
            <w:tcW w:w="2389" w:type="dxa"/>
            <w:shd w:val="clear" w:color="auto" w:fill="auto"/>
          </w:tcPr>
          <w:p w14:paraId="1A9F3115" w14:textId="77777777" w:rsidR="00927082" w:rsidRPr="00D71AEB" w:rsidRDefault="00927082" w:rsidP="00AD461F">
            <w:pPr>
              <w:spacing w:line="276" w:lineRule="auto"/>
            </w:pPr>
            <w:r w:rsidRPr="00D71AEB">
              <w:t xml:space="preserve">Naam </w:t>
            </w:r>
          </w:p>
        </w:tc>
        <w:tc>
          <w:tcPr>
            <w:tcW w:w="6513" w:type="dxa"/>
            <w:shd w:val="clear" w:color="auto" w:fill="auto"/>
          </w:tcPr>
          <w:p w14:paraId="682AB9E2" w14:textId="77777777" w:rsidR="00927082" w:rsidRPr="00D71AEB" w:rsidRDefault="00927082" w:rsidP="00AD461F">
            <w:pPr>
              <w:tabs>
                <w:tab w:val="left" w:pos="5496"/>
              </w:tabs>
              <w:spacing w:line="276" w:lineRule="auto"/>
            </w:pPr>
          </w:p>
        </w:tc>
      </w:tr>
      <w:tr w:rsidR="00927082" w:rsidRPr="00D71AEB" w14:paraId="02B8E129" w14:textId="77777777" w:rsidTr="00E476A4">
        <w:trPr>
          <w:trHeight w:val="559"/>
        </w:trPr>
        <w:tc>
          <w:tcPr>
            <w:tcW w:w="2389" w:type="dxa"/>
            <w:shd w:val="clear" w:color="auto" w:fill="B3B3B3"/>
          </w:tcPr>
          <w:p w14:paraId="49B51A35" w14:textId="77777777" w:rsidR="00927082" w:rsidRPr="001E2238" w:rsidRDefault="00927082" w:rsidP="00AD461F">
            <w:pPr>
              <w:spacing w:line="276" w:lineRule="auto"/>
              <w:rPr>
                <w:b/>
              </w:rPr>
            </w:pPr>
            <w:r w:rsidRPr="001E2238">
              <w:rPr>
                <w:b/>
              </w:rPr>
              <w:t xml:space="preserve">Tekenbevoegde </w:t>
            </w:r>
            <w:r>
              <w:rPr>
                <w:b/>
              </w:rPr>
              <w:t>overeenkomst</w:t>
            </w:r>
            <w:r w:rsidRPr="001E2238">
              <w:rPr>
                <w:b/>
              </w:rPr>
              <w:t>ig KvK:</w:t>
            </w:r>
          </w:p>
        </w:tc>
        <w:tc>
          <w:tcPr>
            <w:tcW w:w="6513" w:type="dxa"/>
            <w:shd w:val="clear" w:color="auto" w:fill="B3B3B3"/>
          </w:tcPr>
          <w:p w14:paraId="43BB47A8" w14:textId="77777777" w:rsidR="00927082" w:rsidRPr="00D71AEB" w:rsidRDefault="00927082" w:rsidP="00AD461F">
            <w:pPr>
              <w:spacing w:line="276" w:lineRule="auto"/>
            </w:pPr>
          </w:p>
        </w:tc>
      </w:tr>
      <w:tr w:rsidR="00927082" w:rsidRPr="00D71AEB" w14:paraId="575C8D50" w14:textId="77777777" w:rsidTr="00E476A4">
        <w:trPr>
          <w:trHeight w:val="273"/>
        </w:trPr>
        <w:tc>
          <w:tcPr>
            <w:tcW w:w="2389" w:type="dxa"/>
            <w:shd w:val="clear" w:color="auto" w:fill="auto"/>
          </w:tcPr>
          <w:p w14:paraId="09A28F4E" w14:textId="77777777" w:rsidR="00927082" w:rsidRPr="00D71AEB" w:rsidRDefault="00927082" w:rsidP="00AD461F">
            <w:pPr>
              <w:spacing w:line="276" w:lineRule="auto"/>
            </w:pPr>
            <w:r w:rsidRPr="00D71AEB">
              <w:t>Naam</w:t>
            </w:r>
          </w:p>
        </w:tc>
        <w:tc>
          <w:tcPr>
            <w:tcW w:w="6513" w:type="dxa"/>
            <w:shd w:val="clear" w:color="auto" w:fill="auto"/>
          </w:tcPr>
          <w:p w14:paraId="3C6059A9" w14:textId="77777777" w:rsidR="00927082" w:rsidRPr="00D71AEB" w:rsidRDefault="00927082" w:rsidP="00AD461F">
            <w:pPr>
              <w:spacing w:line="276" w:lineRule="auto"/>
            </w:pPr>
          </w:p>
        </w:tc>
      </w:tr>
      <w:tr w:rsidR="00927082" w14:paraId="6689130C" w14:textId="77777777" w:rsidTr="00E476A4">
        <w:trPr>
          <w:trHeight w:val="273"/>
        </w:trPr>
        <w:tc>
          <w:tcPr>
            <w:tcW w:w="2389" w:type="dxa"/>
            <w:shd w:val="clear" w:color="auto" w:fill="auto"/>
          </w:tcPr>
          <w:p w14:paraId="14A61A52" w14:textId="77777777" w:rsidR="00927082" w:rsidRDefault="00927082" w:rsidP="00AD461F">
            <w:pPr>
              <w:spacing w:line="276" w:lineRule="auto"/>
            </w:pPr>
            <w:r>
              <w:t>Email</w:t>
            </w:r>
          </w:p>
        </w:tc>
        <w:tc>
          <w:tcPr>
            <w:tcW w:w="6513" w:type="dxa"/>
            <w:shd w:val="clear" w:color="auto" w:fill="auto"/>
          </w:tcPr>
          <w:p w14:paraId="434C709D" w14:textId="77777777" w:rsidR="00927082" w:rsidRDefault="00927082" w:rsidP="00AD461F">
            <w:pPr>
              <w:spacing w:line="276" w:lineRule="auto"/>
            </w:pPr>
          </w:p>
        </w:tc>
      </w:tr>
      <w:tr w:rsidR="00927082" w:rsidRPr="00D71AEB" w14:paraId="344EA5DB" w14:textId="77777777" w:rsidTr="00E476A4">
        <w:trPr>
          <w:trHeight w:val="273"/>
        </w:trPr>
        <w:tc>
          <w:tcPr>
            <w:tcW w:w="2389" w:type="dxa"/>
            <w:shd w:val="clear" w:color="auto" w:fill="auto"/>
          </w:tcPr>
          <w:p w14:paraId="33AC8F4C" w14:textId="77777777" w:rsidR="00927082" w:rsidRPr="00D71AEB" w:rsidRDefault="00927082" w:rsidP="00AD461F">
            <w:pPr>
              <w:spacing w:line="276" w:lineRule="auto"/>
            </w:pPr>
            <w:r w:rsidRPr="00D71AEB">
              <w:t>Functie</w:t>
            </w:r>
          </w:p>
        </w:tc>
        <w:tc>
          <w:tcPr>
            <w:tcW w:w="6513" w:type="dxa"/>
            <w:shd w:val="clear" w:color="auto" w:fill="auto"/>
          </w:tcPr>
          <w:p w14:paraId="7E022B93" w14:textId="77777777" w:rsidR="00927082" w:rsidRPr="00D71AEB" w:rsidRDefault="00927082" w:rsidP="00AD461F">
            <w:pPr>
              <w:spacing w:line="276" w:lineRule="auto"/>
            </w:pPr>
          </w:p>
        </w:tc>
      </w:tr>
      <w:tr w:rsidR="00927082" w:rsidRPr="00D71AEB" w14:paraId="7E7D8889" w14:textId="77777777" w:rsidTr="00E476A4">
        <w:trPr>
          <w:trHeight w:val="1444"/>
        </w:trPr>
        <w:tc>
          <w:tcPr>
            <w:tcW w:w="8902" w:type="dxa"/>
            <w:gridSpan w:val="2"/>
            <w:shd w:val="clear" w:color="auto" w:fill="auto"/>
          </w:tcPr>
          <w:p w14:paraId="483D9B59" w14:textId="77777777" w:rsidR="00927082" w:rsidRPr="00D71AEB" w:rsidRDefault="00927082" w:rsidP="00AD461F">
            <w:pPr>
              <w:spacing w:line="276" w:lineRule="auto"/>
              <w:ind w:right="528"/>
            </w:pPr>
            <w:r>
              <w:t xml:space="preserve">Handtekening: </w:t>
            </w:r>
          </w:p>
        </w:tc>
      </w:tr>
    </w:tbl>
    <w:p w14:paraId="490BD4A9" w14:textId="77777777" w:rsidR="00927082" w:rsidRPr="00C46714" w:rsidRDefault="00927082" w:rsidP="00560D1C"/>
    <w:sectPr w:rsidR="00927082" w:rsidRPr="00C4671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72BBF" w14:textId="77777777" w:rsidR="001814FF" w:rsidRDefault="001814FF">
      <w:r>
        <w:separator/>
      </w:r>
    </w:p>
  </w:endnote>
  <w:endnote w:type="continuationSeparator" w:id="0">
    <w:p w14:paraId="268291D2" w14:textId="77777777" w:rsidR="001814FF" w:rsidRDefault="0018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FF5F2" w14:textId="77777777" w:rsidR="00E85D9A" w:rsidRDefault="00E85D9A" w:rsidP="00E85D9A">
    <w:pPr>
      <w:pStyle w:val="Voettekst"/>
      <w:rPr>
        <w:sz w:val="16"/>
        <w:szCs w:val="16"/>
      </w:rPr>
    </w:pPr>
  </w:p>
  <w:p w14:paraId="5630AD66" w14:textId="77777777" w:rsidR="00A444FF" w:rsidRPr="00560D1C" w:rsidRDefault="00A444FF" w:rsidP="00E85D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1C093" w14:textId="77777777" w:rsidR="001814FF" w:rsidRDefault="001814FF">
      <w:r>
        <w:separator/>
      </w:r>
    </w:p>
  </w:footnote>
  <w:footnote w:type="continuationSeparator" w:id="0">
    <w:p w14:paraId="2A6472DC" w14:textId="77777777" w:rsidR="001814FF" w:rsidRDefault="0018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556A52D8" w:rsidR="00A444FF" w:rsidRPr="00560D1C" w:rsidRDefault="000B58DB" w:rsidP="00560D1C">
    <w:pPr>
      <w:pStyle w:val="Koptekst"/>
    </w:pPr>
    <w:r>
      <w:rPr>
        <w:noProof/>
      </w:rPr>
      <w:drawing>
        <wp:inline distT="0" distB="0" distL="0" distR="0" wp14:anchorId="6AF90C0C" wp14:editId="0CFC8114">
          <wp:extent cx="5760720" cy="942663"/>
          <wp:effectExtent l="0" t="0" r="0" b="0"/>
          <wp:docPr id="1734667460" name="Afbeelding 1734667460"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67460" name="Afbeelding 1734667460" descr="Afbeelding met tekst,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760720" cy="9426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F1043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26A6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6A51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D2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0CE3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6E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225F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F86D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8D7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EC20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093F61"/>
    <w:multiLevelType w:val="hybridMultilevel"/>
    <w:tmpl w:val="1C10F1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FE555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671AC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FB522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B41AF8"/>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69B378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99E50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9E7BA5"/>
    <w:multiLevelType w:val="hybridMultilevel"/>
    <w:tmpl w:val="869A31A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989559534">
    <w:abstractNumId w:val="9"/>
  </w:num>
  <w:num w:numId="2" w16cid:durableId="1033922579">
    <w:abstractNumId w:val="7"/>
  </w:num>
  <w:num w:numId="3" w16cid:durableId="1834494058">
    <w:abstractNumId w:val="6"/>
  </w:num>
  <w:num w:numId="4" w16cid:durableId="1899513685">
    <w:abstractNumId w:val="5"/>
  </w:num>
  <w:num w:numId="5" w16cid:durableId="278492186">
    <w:abstractNumId w:val="4"/>
  </w:num>
  <w:num w:numId="6" w16cid:durableId="1363167857">
    <w:abstractNumId w:val="8"/>
  </w:num>
  <w:num w:numId="7" w16cid:durableId="811294644">
    <w:abstractNumId w:val="3"/>
  </w:num>
  <w:num w:numId="8" w16cid:durableId="1217813915">
    <w:abstractNumId w:val="2"/>
  </w:num>
  <w:num w:numId="9" w16cid:durableId="38632251">
    <w:abstractNumId w:val="1"/>
  </w:num>
  <w:num w:numId="10" w16cid:durableId="1094479789">
    <w:abstractNumId w:val="0"/>
  </w:num>
  <w:num w:numId="11" w16cid:durableId="2048679157">
    <w:abstractNumId w:val="12"/>
  </w:num>
  <w:num w:numId="12" w16cid:durableId="950015911">
    <w:abstractNumId w:val="15"/>
  </w:num>
  <w:num w:numId="13" w16cid:durableId="961569783">
    <w:abstractNumId w:val="14"/>
  </w:num>
  <w:num w:numId="14" w16cid:durableId="1443110782">
    <w:abstractNumId w:val="11"/>
  </w:num>
  <w:num w:numId="15" w16cid:durableId="1440760228">
    <w:abstractNumId w:val="13"/>
  </w:num>
  <w:num w:numId="16" w16cid:durableId="19862621">
    <w:abstractNumId w:val="16"/>
  </w:num>
  <w:num w:numId="17" w16cid:durableId="357048897">
    <w:abstractNumId w:val="17"/>
  </w:num>
  <w:num w:numId="18" w16cid:durableId="288097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2"/>
    <w:docVar w:name="DocDuplex" w:val="DUPLEX_DEFAULT"/>
    <w:docVar w:name="DocIndex" w:val="0000"/>
    <w:docVar w:name="DocPrinter" w:val="NOPRINTER"/>
    <w:docVar w:name="DocReg" w:val="0"/>
    <w:docVar w:name="DocType" w:val="RLD-I"/>
    <w:docVar w:name="DocumentLanguage" w:val="nl-NL"/>
    <w:docVar w:name="IW_Generated" w:val="True"/>
    <w:docVar w:name="mitFileNames" w:val="ThisDocument|"/>
    <w:docVar w:name="mitStyleTemplates" w:val="huisstij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98F99D0993C164DB5400F3CEADFEB3F&lt;/GroupID&gt;&lt;GroupName&gt;Algemeen intern document&lt;/GroupName&gt;&lt;GroupDescription /&gt;&lt;GroupIndex&gt;1&lt;/GroupIndex&gt;&lt;GroupFields&gt;&lt;QuestionField&gt;&lt;FieldMask /&gt;&lt;FieldListSettings&gt;&lt;DisplayDirection&gt;Vertical&lt;/DisplayDirection&gt;&lt;/FieldListSettings&gt;&lt;FieldValues /&gt;&lt;FieldMerge&gt;false&lt;/FieldMerge&gt;&lt;FieldParent&gt;GR698F99D0993C164DB5400F3CEADFEB3F&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geen&lt;/FieldFormat&gt;&lt;FieldDataType&gt;0&lt;/FieldDataType&gt;&lt;FieldTip /&gt;&lt;FieldPrompt&gt;Onderwerp&lt;/FieldPrompt&gt;&lt;FieldIndex&gt;2&lt;/FieldIndex&gt;&lt;FieldDescription /&gt;&lt;FieldName&gt;Onderwerp&lt;/FieldName&gt;&lt;FieldID&gt;VVB04F8C97FCA70B4096F5616D429D2D10&lt;/FieldID&gt;&lt;FieldXpath /&gt;&lt;FieldXpathAlternatives /&gt;&lt;FieldLinkedProp /&gt;&lt;/QuestionField&gt;&lt;QuestionField&gt;&lt;FieldMask /&gt;&lt;FieldListSettings&gt;&lt;DisplayDirection&gt;Vertical&lt;/DisplayDirection&gt;&lt;/FieldListSettings&gt;&lt;FieldValues /&gt;&lt;FieldMerge&gt;false&lt;/FieldMerge&gt;&lt;FieldParent&gt;GR698F99D0993C164DB5400F3CEADFEB3F&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Short Date&lt;/FieldFormat&gt;&lt;FieldDataType&gt;2&lt;/FieldDataType&gt;&lt;FieldTip /&gt;&lt;FieldPrompt&gt;Datum&lt;/FieldPrompt&gt;&lt;FieldIndex&gt;3&lt;/FieldIndex&gt;&lt;FieldDescription /&gt;&lt;FieldName&gt;Datum&lt;/FieldName&gt;&lt;FieldID&gt;VV1CC63F269BCA9846A7829361D1E6E6EA&lt;/FieldID&gt;&lt;FieldXpath /&gt;&lt;FieldXpathAlternatives /&gt;&lt;FieldLinkedProp /&gt;&lt;/QuestionField&gt;&lt;QuestionField&gt;&lt;FieldMask /&gt;&lt;FieldListSettings&gt;&lt;DisplayDirection&gt;Vertical&lt;/DisplayDirection&gt;&lt;/FieldListSettings&gt;&lt;FieldValues /&gt;&lt;FieldMerge&gt;false&lt;/FieldMerge&gt;&lt;FieldParent&gt;GR698F99D0993C164DB5400F3CEADFEB3F&lt;/FieldParent&gt;&lt;FieldRun&gt;0&lt;/FieldRun&gt;&lt;FieldDataSource&gt;0&lt;/FieldDataSource&gt;&lt;FieldList&gt;0&lt;/FieldList&gt;&lt;FieldRequired&gt;0&lt;/FieldRequired&gt;&lt;FieldLen&gt;-1&lt;/FieldLen&gt;&lt;FieldHelp /&gt;&lt;FieldDocProp&gt;stuk_doss.dossier_id&lt;/FieldDocProp&gt;&lt;FieldEmptyDate&gt;false&lt;/FieldEmptyDate&gt;&lt;FieldDefault xsi:type=&quot;xsd:string&quot;&gt;&lt;/FieldDefault&gt;&lt;FieldFormat&gt;geen&lt;/FieldFormat&gt;&lt;FieldDataType&gt;0&lt;/FieldDataType&gt;&lt;FieldTip /&gt;&lt;FieldPrompt&gt;Dossiernummer&lt;/FieldPrompt&gt;&lt;FieldIndex&gt;4&lt;/FieldIndex&gt;&lt;FieldDescription /&gt;&lt;FieldName&gt;Dossiernummer&lt;/FieldName&gt;&lt;FieldID&gt;VVB4599A9617C62D48A11A32F23AD4D72D&lt;/FieldID&gt;&lt;FieldXpath /&gt;&lt;FieldXpathAlternatives /&gt;&lt;FieldLinkedProp /&gt;&lt;/QuestionField&gt;&lt;QuestionField&gt;&lt;FieldMask /&gt;&lt;FieldListSettings&gt;&lt;DisplayDirection&gt;Vertical&lt;/DisplayDirection&gt;&lt;/FieldListSettings&gt;&lt;FieldValues /&gt;&lt;FieldMerge&gt;false&lt;/FieldMerge&gt;&lt;FieldParent&gt;GR698F99D0993C164DB5400F3CEADFEB3F&lt;/FieldParent&gt;&lt;FieldRun&gt;0&lt;/FieldRun&gt;&lt;FieldDataSource&gt;3&lt;/FieldDataSource&gt;&lt;FieldList&gt;0&lt;/FieldList&gt;&lt;FieldRequired&gt;0&lt;/FieldRequired&gt;&lt;FieldLen&gt;-1&lt;/FieldLen&gt;&lt;FieldHelp /&gt;&lt;FieldDocProp&gt;KNM_LST_pjt&lt;/FieldDocProp&gt;&lt;FieldEmptyDate&gt;false&lt;/FieldEmptyDate&gt;&lt;FieldDefault xsi:type=&quot;xsd:string&quot;&gt;Provider=SQLOLEDB.1;Password=p_iwriter2014;Persist Security Info=True;User ID=iwriter;Initial Catalog=iwriter;Data Source=SRV-SQLDB01@tabellen corsa~[dbo].[CORSA_PROJECTNRS]~[PRJ_NR],  [PRJ_OMSCHR]~~PRJ_NR&lt;/FieldDefault&gt;&lt;FieldFormat&gt;geen&lt;/FieldFormat&gt;&lt;FieldDataType&gt;0&lt;/FieldDataType&gt;&lt;FieldTip /&gt;&lt;FieldPrompt&gt;Projectnummer&lt;/FieldPrompt&gt;&lt;FieldIndex&gt;5&lt;/FieldIndex&gt;&lt;FieldDescription /&gt;&lt;FieldName&gt;Projectnummer&lt;/FieldName&gt;&lt;FieldID&gt;VV377365015C66024A891966AD81C99204&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377365015C66024A891966AD81C99204&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 w:name="thumbnailPath" w:val="C:\Users\pbos\AppData\Local\Temp\tmp412E.png"/>
  </w:docVars>
  <w:rsids>
    <w:rsidRoot w:val="006F10B9"/>
    <w:rsid w:val="000040BC"/>
    <w:rsid w:val="000532C7"/>
    <w:rsid w:val="000644E0"/>
    <w:rsid w:val="000B58DB"/>
    <w:rsid w:val="000C0CFE"/>
    <w:rsid w:val="000D1440"/>
    <w:rsid w:val="001051ED"/>
    <w:rsid w:val="00121709"/>
    <w:rsid w:val="00154BF4"/>
    <w:rsid w:val="001814FF"/>
    <w:rsid w:val="001E4CD9"/>
    <w:rsid w:val="00205634"/>
    <w:rsid w:val="00217ED2"/>
    <w:rsid w:val="002641B9"/>
    <w:rsid w:val="002D27FC"/>
    <w:rsid w:val="002D521A"/>
    <w:rsid w:val="00331C71"/>
    <w:rsid w:val="0038908B"/>
    <w:rsid w:val="00393C84"/>
    <w:rsid w:val="00404781"/>
    <w:rsid w:val="00435A24"/>
    <w:rsid w:val="00450C40"/>
    <w:rsid w:val="00477C64"/>
    <w:rsid w:val="004A1210"/>
    <w:rsid w:val="004C682F"/>
    <w:rsid w:val="004E2B95"/>
    <w:rsid w:val="00560D1C"/>
    <w:rsid w:val="00595D1C"/>
    <w:rsid w:val="005A69ED"/>
    <w:rsid w:val="005F0CB5"/>
    <w:rsid w:val="00634B11"/>
    <w:rsid w:val="006359F9"/>
    <w:rsid w:val="006365C1"/>
    <w:rsid w:val="0068023F"/>
    <w:rsid w:val="0069229F"/>
    <w:rsid w:val="006B4888"/>
    <w:rsid w:val="006F10B9"/>
    <w:rsid w:val="007A7751"/>
    <w:rsid w:val="00811953"/>
    <w:rsid w:val="00847136"/>
    <w:rsid w:val="008559D4"/>
    <w:rsid w:val="0085619D"/>
    <w:rsid w:val="008C136F"/>
    <w:rsid w:val="009024B4"/>
    <w:rsid w:val="00923656"/>
    <w:rsid w:val="00927082"/>
    <w:rsid w:val="00A444FF"/>
    <w:rsid w:val="00A843CA"/>
    <w:rsid w:val="00AA4B1E"/>
    <w:rsid w:val="00AE574B"/>
    <w:rsid w:val="00B55489"/>
    <w:rsid w:val="00BE2040"/>
    <w:rsid w:val="00C3449B"/>
    <w:rsid w:val="00C46714"/>
    <w:rsid w:val="00CF03FB"/>
    <w:rsid w:val="00D14BB2"/>
    <w:rsid w:val="00D510AE"/>
    <w:rsid w:val="00D53509"/>
    <w:rsid w:val="00D730DD"/>
    <w:rsid w:val="00D738A0"/>
    <w:rsid w:val="00DD03D3"/>
    <w:rsid w:val="00DE6B75"/>
    <w:rsid w:val="00E152BA"/>
    <w:rsid w:val="00E476A4"/>
    <w:rsid w:val="00E8393A"/>
    <w:rsid w:val="00E85D9A"/>
    <w:rsid w:val="00EC38DC"/>
    <w:rsid w:val="00EE7E9A"/>
    <w:rsid w:val="00EF7538"/>
    <w:rsid w:val="00FF6E8F"/>
    <w:rsid w:val="01248769"/>
    <w:rsid w:val="022D2DE0"/>
    <w:rsid w:val="02BD5564"/>
    <w:rsid w:val="04FA8359"/>
    <w:rsid w:val="050BDB5C"/>
    <w:rsid w:val="066E74E8"/>
    <w:rsid w:val="088E6CCF"/>
    <w:rsid w:val="09C9345E"/>
    <w:rsid w:val="09C97EBE"/>
    <w:rsid w:val="09EDB19F"/>
    <w:rsid w:val="0AB6DC9B"/>
    <w:rsid w:val="0BE9788C"/>
    <w:rsid w:val="0C8115FD"/>
    <w:rsid w:val="0F31CD4F"/>
    <w:rsid w:val="12762554"/>
    <w:rsid w:val="138F3461"/>
    <w:rsid w:val="147B66C9"/>
    <w:rsid w:val="16C803F6"/>
    <w:rsid w:val="1D124DAC"/>
    <w:rsid w:val="1F0FE657"/>
    <w:rsid w:val="2C542C62"/>
    <w:rsid w:val="2CA16F2D"/>
    <w:rsid w:val="2CD8A9F9"/>
    <w:rsid w:val="2D2F5028"/>
    <w:rsid w:val="2D4DC4A5"/>
    <w:rsid w:val="2DE749AB"/>
    <w:rsid w:val="2E42234F"/>
    <w:rsid w:val="2E6AD0B7"/>
    <w:rsid w:val="2EA08C3B"/>
    <w:rsid w:val="30AFC2BE"/>
    <w:rsid w:val="320E4382"/>
    <w:rsid w:val="321163BD"/>
    <w:rsid w:val="323A9AD3"/>
    <w:rsid w:val="3389E0F9"/>
    <w:rsid w:val="35735CA4"/>
    <w:rsid w:val="36E0C082"/>
    <w:rsid w:val="3740F947"/>
    <w:rsid w:val="39FAC037"/>
    <w:rsid w:val="3C488C27"/>
    <w:rsid w:val="3C678398"/>
    <w:rsid w:val="3CD76138"/>
    <w:rsid w:val="3DDF02AE"/>
    <w:rsid w:val="3EEF7813"/>
    <w:rsid w:val="401ECA83"/>
    <w:rsid w:val="4394CC72"/>
    <w:rsid w:val="43E04A17"/>
    <w:rsid w:val="448D21AE"/>
    <w:rsid w:val="47DDB196"/>
    <w:rsid w:val="486EA7F8"/>
    <w:rsid w:val="4A7E86AC"/>
    <w:rsid w:val="4D06CCBB"/>
    <w:rsid w:val="514F6174"/>
    <w:rsid w:val="532ABE38"/>
    <w:rsid w:val="533B58E9"/>
    <w:rsid w:val="55BEE25A"/>
    <w:rsid w:val="56C91B1C"/>
    <w:rsid w:val="582F0383"/>
    <w:rsid w:val="586C9903"/>
    <w:rsid w:val="588AEB18"/>
    <w:rsid w:val="58CF0B9A"/>
    <w:rsid w:val="58E37246"/>
    <w:rsid w:val="5BCD18B1"/>
    <w:rsid w:val="5CE038D2"/>
    <w:rsid w:val="5EAA4419"/>
    <w:rsid w:val="5FE3BD71"/>
    <w:rsid w:val="60596E06"/>
    <w:rsid w:val="607B811A"/>
    <w:rsid w:val="60FE2311"/>
    <w:rsid w:val="642E45B3"/>
    <w:rsid w:val="64BEC626"/>
    <w:rsid w:val="666A0A7A"/>
    <w:rsid w:val="682460BB"/>
    <w:rsid w:val="68D0A9D7"/>
    <w:rsid w:val="6ED2A0BB"/>
    <w:rsid w:val="7141D301"/>
    <w:rsid w:val="719E615B"/>
    <w:rsid w:val="72528F54"/>
    <w:rsid w:val="732CB29C"/>
    <w:rsid w:val="7543BA83"/>
    <w:rsid w:val="75D82713"/>
    <w:rsid w:val="7645E105"/>
    <w:rsid w:val="76C648F1"/>
    <w:rsid w:val="76C65EE3"/>
    <w:rsid w:val="77F6BB31"/>
    <w:rsid w:val="780001AF"/>
    <w:rsid w:val="7C343219"/>
    <w:rsid w:val="7C938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A52EB"/>
  <w15:docId w15:val="{BA1828BD-2178-4CBF-8408-EB6381E4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10B9"/>
    <w:pPr>
      <w:tabs>
        <w:tab w:val="left" w:pos="-1440"/>
        <w:tab w:val="left" w:pos="-720"/>
        <w:tab w:val="left" w:pos="0"/>
        <w:tab w:val="left" w:pos="380"/>
      </w:tabs>
    </w:pPr>
    <w:rPr>
      <w:rFonts w:ascii="Verdana" w:hAnsi="Verdana"/>
    </w:rPr>
  </w:style>
  <w:style w:type="paragraph" w:styleId="Kop1">
    <w:name w:val="heading 1"/>
    <w:basedOn w:val="Standaard"/>
    <w:next w:val="Standaard"/>
    <w:link w:val="Kop1Char"/>
    <w:qFormat/>
    <w:rsid w:val="00560D1C"/>
    <w:pPr>
      <w:keepNext/>
      <w:tabs>
        <w:tab w:val="left" w:pos="426"/>
        <w:tab w:val="left" w:pos="7088"/>
      </w:tabs>
      <w:outlineLvl w:val="0"/>
    </w:pPr>
    <w:rPr>
      <w:b/>
      <w:sz w:val="24"/>
    </w:rPr>
  </w:style>
  <w:style w:type="paragraph" w:styleId="Kop7">
    <w:name w:val="heading 7"/>
    <w:basedOn w:val="Standaard"/>
    <w:next w:val="Standaard"/>
    <w:link w:val="Kop7Char"/>
    <w:semiHidden/>
    <w:unhideWhenUsed/>
    <w:qFormat/>
    <w:rsid w:val="0092708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6F10B9"/>
    <w:pPr>
      <w:spacing w:line="200" w:lineRule="exact"/>
      <w:ind w:left="1503" w:hanging="1503"/>
    </w:pPr>
  </w:style>
  <w:style w:type="character" w:customStyle="1" w:styleId="BriefGegevensVariabel">
    <w:name w:val="BriefGegevensVariabel"/>
    <w:basedOn w:val="Standaardalinea-lettertype"/>
    <w:rsid w:val="006F10B9"/>
    <w:rPr>
      <w:rFonts w:ascii="Verdana" w:hAnsi="Verdana"/>
      <w:sz w:val="20"/>
    </w:rPr>
  </w:style>
  <w:style w:type="character" w:customStyle="1" w:styleId="BriefGegevensVast">
    <w:name w:val="BriefGegevensVast"/>
    <w:rsid w:val="006F10B9"/>
    <w:rPr>
      <w:rFonts w:ascii="Arial" w:hAnsi="Arial"/>
      <w:sz w:val="14"/>
    </w:rPr>
  </w:style>
  <w:style w:type="paragraph" w:styleId="Koptekst">
    <w:name w:val="header"/>
    <w:basedOn w:val="Standaard"/>
    <w:rsid w:val="006F10B9"/>
    <w:pPr>
      <w:tabs>
        <w:tab w:val="center" w:pos="4536"/>
        <w:tab w:val="right" w:pos="9072"/>
      </w:tabs>
    </w:pPr>
    <w:rPr>
      <w:sz w:val="18"/>
    </w:rPr>
  </w:style>
  <w:style w:type="character" w:styleId="Paginanummer">
    <w:name w:val="page number"/>
    <w:basedOn w:val="Standaardalinea-lettertype"/>
    <w:rsid w:val="006F10B9"/>
  </w:style>
  <w:style w:type="paragraph" w:customStyle="1" w:styleId="StandaardMinuut">
    <w:name w:val="StandaardMinuut"/>
    <w:basedOn w:val="Koptekst"/>
    <w:rsid w:val="006F10B9"/>
    <w:pPr>
      <w:tabs>
        <w:tab w:val="clear" w:pos="0"/>
        <w:tab w:val="clear" w:pos="380"/>
        <w:tab w:val="clear" w:pos="4536"/>
        <w:tab w:val="clear" w:pos="9072"/>
      </w:tabs>
      <w:ind w:left="5812"/>
    </w:pPr>
  </w:style>
  <w:style w:type="table" w:styleId="Tabelraster">
    <w:name w:val="Table Grid"/>
    <w:basedOn w:val="Standaardtabel"/>
    <w:rsid w:val="006F10B9"/>
    <w:pPr>
      <w:tabs>
        <w:tab w:val="left" w:pos="-1440"/>
        <w:tab w:val="left" w:pos="-720"/>
        <w:tab w:val="left" w:pos="0"/>
        <w:tab w:val="left" w:pos="380"/>
      </w:tabs>
    </w:pPr>
    <w:rPr>
      <w:rFonts w:ascii="Verdana" w:hAnsi="Verdana"/>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6F10B9"/>
    <w:pPr>
      <w:tabs>
        <w:tab w:val="clear" w:pos="-1440"/>
        <w:tab w:val="clear" w:pos="-720"/>
        <w:tab w:val="clear" w:pos="0"/>
        <w:tab w:val="clear" w:pos="380"/>
        <w:tab w:val="center" w:pos="4536"/>
        <w:tab w:val="right" w:pos="9072"/>
      </w:tabs>
    </w:pPr>
  </w:style>
  <w:style w:type="character" w:customStyle="1" w:styleId="Kop1Char">
    <w:name w:val="Kop 1 Char"/>
    <w:basedOn w:val="Standaardalinea-lettertype"/>
    <w:link w:val="Kop1"/>
    <w:rsid w:val="00560D1C"/>
    <w:rPr>
      <w:b/>
      <w:sz w:val="24"/>
    </w:rPr>
  </w:style>
  <w:style w:type="paragraph" w:styleId="Normaalweb">
    <w:name w:val="Normal (Web)"/>
    <w:basedOn w:val="Standaard"/>
    <w:link w:val="NormaalwebChar"/>
    <w:uiPriority w:val="99"/>
    <w:rsid w:val="00560D1C"/>
    <w:pPr>
      <w:spacing w:before="100" w:beforeAutospacing="1" w:after="100" w:afterAutospacing="1"/>
    </w:pPr>
    <w:rPr>
      <w:rFonts w:ascii="Arial Unicode MS" w:eastAsia="Arial Unicode MS" w:hAnsi="Arial Unicode MS" w:cs="Arial Unicode MS"/>
      <w:sz w:val="24"/>
      <w:szCs w:val="24"/>
    </w:rPr>
  </w:style>
  <w:style w:type="character" w:customStyle="1" w:styleId="NormaalwebChar">
    <w:name w:val="Normaal (web) Char"/>
    <w:link w:val="Normaalweb"/>
    <w:uiPriority w:val="99"/>
    <w:rsid w:val="00560D1C"/>
    <w:rPr>
      <w:rFonts w:ascii="Arial Unicode MS" w:eastAsia="Arial Unicode MS" w:hAnsi="Arial Unicode MS" w:cs="Arial Unicode MS"/>
      <w:sz w:val="24"/>
      <w:szCs w:val="24"/>
    </w:rPr>
  </w:style>
  <w:style w:type="character" w:customStyle="1" w:styleId="VoettekstChar">
    <w:name w:val="Voettekst Char"/>
    <w:basedOn w:val="Standaardalinea-lettertype"/>
    <w:link w:val="Voettekst"/>
    <w:rsid w:val="00E85D9A"/>
    <w:rPr>
      <w:rFonts w:ascii="Verdana" w:hAnsi="Verdana"/>
    </w:rPr>
  </w:style>
  <w:style w:type="character" w:styleId="Verwijzingopmerking">
    <w:name w:val="annotation reference"/>
    <w:basedOn w:val="Standaardalinea-lettertype"/>
    <w:rsid w:val="0069229F"/>
    <w:rPr>
      <w:sz w:val="16"/>
      <w:szCs w:val="16"/>
    </w:rPr>
  </w:style>
  <w:style w:type="paragraph" w:styleId="Tekstopmerking">
    <w:name w:val="annotation text"/>
    <w:basedOn w:val="Standaard"/>
    <w:link w:val="TekstopmerkingChar"/>
    <w:rsid w:val="0069229F"/>
  </w:style>
  <w:style w:type="character" w:customStyle="1" w:styleId="TekstopmerkingChar">
    <w:name w:val="Tekst opmerking Char"/>
    <w:basedOn w:val="Standaardalinea-lettertype"/>
    <w:link w:val="Tekstopmerking"/>
    <w:rsid w:val="0069229F"/>
    <w:rPr>
      <w:rFonts w:ascii="Verdana" w:hAnsi="Verdana"/>
    </w:rPr>
  </w:style>
  <w:style w:type="paragraph" w:styleId="Onderwerpvanopmerking">
    <w:name w:val="annotation subject"/>
    <w:basedOn w:val="Tekstopmerking"/>
    <w:next w:val="Tekstopmerking"/>
    <w:link w:val="OnderwerpvanopmerkingChar"/>
    <w:rsid w:val="0069229F"/>
    <w:rPr>
      <w:b/>
      <w:bCs/>
    </w:rPr>
  </w:style>
  <w:style w:type="character" w:customStyle="1" w:styleId="OnderwerpvanopmerkingChar">
    <w:name w:val="Onderwerp van opmerking Char"/>
    <w:basedOn w:val="TekstopmerkingChar"/>
    <w:link w:val="Onderwerpvanopmerking"/>
    <w:rsid w:val="0069229F"/>
    <w:rPr>
      <w:rFonts w:ascii="Verdana" w:hAnsi="Verdana"/>
      <w:b/>
      <w:bCs/>
    </w:rPr>
  </w:style>
  <w:style w:type="paragraph" w:styleId="Ballontekst">
    <w:name w:val="Balloon Text"/>
    <w:basedOn w:val="Standaard"/>
    <w:link w:val="BallontekstChar"/>
    <w:rsid w:val="0069229F"/>
    <w:rPr>
      <w:rFonts w:ascii="Tahoma" w:hAnsi="Tahoma" w:cs="Tahoma"/>
      <w:sz w:val="16"/>
      <w:szCs w:val="16"/>
    </w:rPr>
  </w:style>
  <w:style w:type="character" w:customStyle="1" w:styleId="BallontekstChar">
    <w:name w:val="Ballontekst Char"/>
    <w:basedOn w:val="Standaardalinea-lettertype"/>
    <w:link w:val="Ballontekst"/>
    <w:rsid w:val="0069229F"/>
    <w:rPr>
      <w:rFonts w:ascii="Tahoma" w:hAnsi="Tahoma" w:cs="Tahoma"/>
      <w:sz w:val="16"/>
      <w:szCs w:val="16"/>
    </w:rPr>
  </w:style>
  <w:style w:type="paragraph" w:styleId="Lijstalinea">
    <w:name w:val="List Paragraph"/>
    <w:aliases w:val="3 *-,opsomming 1,2,Reference List"/>
    <w:basedOn w:val="Standaard"/>
    <w:link w:val="LijstalineaChar"/>
    <w:uiPriority w:val="34"/>
    <w:qFormat/>
    <w:rsid w:val="00205634"/>
    <w:pPr>
      <w:ind w:left="720"/>
      <w:contextualSpacing/>
    </w:pPr>
  </w:style>
  <w:style w:type="paragraph" w:styleId="Revisie">
    <w:name w:val="Revision"/>
    <w:hidden/>
    <w:uiPriority w:val="99"/>
    <w:semiHidden/>
    <w:rsid w:val="005A69ED"/>
    <w:rPr>
      <w:rFonts w:ascii="Verdana" w:hAnsi="Verdana"/>
    </w:rPr>
  </w:style>
  <w:style w:type="character" w:customStyle="1" w:styleId="LijstalineaChar">
    <w:name w:val="Lijstalinea Char"/>
    <w:aliases w:val="3 *- Char,opsomming 1 Char,2 Char,Reference List Char"/>
    <w:link w:val="Lijstalinea"/>
    <w:uiPriority w:val="34"/>
    <w:rsid w:val="000B58DB"/>
    <w:rPr>
      <w:rFonts w:ascii="Verdana" w:hAnsi="Verdana"/>
    </w:rPr>
  </w:style>
  <w:style w:type="character" w:customStyle="1" w:styleId="Kop7Char">
    <w:name w:val="Kop 7 Char"/>
    <w:basedOn w:val="Standaardalinea-lettertype"/>
    <w:link w:val="Kop7"/>
    <w:semiHidden/>
    <w:rsid w:val="00927082"/>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83556">
      <w:bodyDiv w:val="1"/>
      <w:marLeft w:val="0"/>
      <w:marRight w:val="0"/>
      <w:marTop w:val="0"/>
      <w:marBottom w:val="0"/>
      <w:divBdr>
        <w:top w:val="none" w:sz="0" w:space="0" w:color="auto"/>
        <w:left w:val="none" w:sz="0" w:space="0" w:color="auto"/>
        <w:bottom w:val="none" w:sz="0" w:space="0" w:color="auto"/>
        <w:right w:val="none" w:sz="0" w:space="0" w:color="auto"/>
      </w:divBdr>
    </w:div>
    <w:div w:id="122463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4.3%20Bijlage%20format%20referentieopdrach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28B7765ABEE4EB4B8546B93DDEFFD" ma:contentTypeVersion="23" ma:contentTypeDescription="Een nieuw document maken." ma:contentTypeScope="" ma:versionID="e70dfc1b0c558e2737139d24cef9a58a">
  <xsd:schema xmlns:xsd="http://www.w3.org/2001/XMLSchema" xmlns:xs="http://www.w3.org/2001/XMLSchema" xmlns:p="http://schemas.microsoft.com/office/2006/metadata/properties" xmlns:ns2="0ee36b03-4af0-4841-828e-cb12f0cd3e71" xmlns:ns3="416f7f3e-eebd-480e-a3c3-25d4404a8cbf" targetNamespace="http://schemas.microsoft.com/office/2006/metadata/properties" ma:root="true" ma:fieldsID="5277f266621d0d4828d9762d74ab4769" ns2:_="" ns3:_="">
    <xsd:import namespace="0ee36b03-4af0-4841-828e-cb12f0cd3e71"/>
    <xsd:import namespace="416f7f3e-eebd-480e-a3c3-25d4404a8c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Fasering"/>
                <xsd:element ref="ns2:IPMdiscipline" minOccurs="0"/>
                <xsd:element ref="ns2:VertrouwdeInformatie"/>
                <xsd:element ref="ns2:Archiefwaardig"/>
                <xsd:element ref="ns2:ExterneVersie" minOccurs="0"/>
                <xsd:element ref="ns2:Status"/>
                <xsd:element ref="ns2:Documentsoort"/>
                <xsd:element ref="ns2:SpecificatieI_x002d_navigato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36b03-4af0-4841-828e-cb12f0cd3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Fasering" ma:index="18" ma:displayName="Fasering" ma:format="RadioButtons" ma:internalName="Fasering">
      <xsd:simpleType>
        <xsd:restriction base="dms:Choice">
          <xsd:enumeration value="Planuitwerkingsfase"/>
          <xsd:enumeration value="Uitbreiding planuitwerkingsfase"/>
          <xsd:enumeration value="Realisatiefase"/>
          <xsd:enumeration value="Nazorg"/>
        </xsd:restriction>
      </xsd:simpleType>
    </xsd:element>
    <xsd:element name="IPMdiscipline" ma:index="19" nillable="true" ma:displayName="IPM discipline" ma:default="CM" ma:format="Dropdown" ma:internalName="IPMdiscipline">
      <xsd:complexType>
        <xsd:complexContent>
          <xsd:extension base="dms:MultiChoice">
            <xsd:sequence>
              <xsd:element name="Value" maxOccurs="unbounded" minOccurs="0" nillable="true">
                <xsd:simpleType>
                  <xsd:restriction base="dms:Choice">
                    <xsd:enumeration value="TM"/>
                    <xsd:enumeration value="OM"/>
                    <xsd:enumeration value="PM"/>
                    <xsd:enumeration value="CM"/>
                    <xsd:enumeration value="PB"/>
                    <xsd:enumeration value="GV"/>
                    <xsd:enumeration value="RM"/>
                  </xsd:restriction>
                </xsd:simpleType>
              </xsd:element>
            </xsd:sequence>
          </xsd:extension>
        </xsd:complexContent>
      </xsd:complexType>
    </xsd:element>
    <xsd:element name="VertrouwdeInformatie" ma:index="20" ma:displayName="Vertrouwde Informatie" ma:default="Nee" ma:format="RadioButtons" ma:internalName="VertrouwdeInformatie">
      <xsd:simpleType>
        <xsd:restriction base="dms:Choice">
          <xsd:enumeration value="Ja"/>
          <xsd:enumeration value="Nee"/>
        </xsd:restriction>
      </xsd:simpleType>
    </xsd:element>
    <xsd:element name="Archiefwaardig" ma:index="21" ma:displayName="Archiefwaardig" ma:description="Ja = kan na 3 maanden gearchiveerd worden. Nee = laten staan." ma:format="RadioButtons" ma:internalName="Archiefwaardig">
      <xsd:simpleType>
        <xsd:restriction base="dms:Choice">
          <xsd:enumeration value="Ja"/>
          <xsd:enumeration value="Nee"/>
        </xsd:restriction>
      </xsd:simpleType>
    </xsd:element>
    <xsd:element name="ExterneVersie" ma:index="22" nillable="true" ma:displayName="Externe Versie" ma:format="Dropdown" ma:internalName="ExterneVersie" ma:percentage="FALSE">
      <xsd:simpleType>
        <xsd:restriction base="dms:Number">
          <xsd:minInclusive value="0.1"/>
        </xsd:restriction>
      </xsd:simpleType>
    </xsd:element>
    <xsd:element name="Status" ma:index="23" ma:displayName="Status" ma:format="RadioButtons" ma:internalName="Status">
      <xsd:simpleType>
        <xsd:restriction base="dms:Choice">
          <xsd:enumeration value="Concept"/>
          <xsd:enumeration value="Definitief"/>
          <xsd:enumeration value="Vervallen"/>
        </xsd:restriction>
      </xsd:simpleType>
    </xsd:element>
    <xsd:element name="Documentsoort" ma:index="24" ma:displayName="Document soort" ma:default="*Nader te bepalen" ma:format="Dropdown" ma:internalName="Documentsoort">
      <xsd:simpleType>
        <xsd:restriction base="dms:Choice">
          <xsd:enumeration value="uitgaande communicatie"/>
          <xsd:enumeration value="ingaande communicatie"/>
          <xsd:enumeration value="Planning"/>
          <xsd:enumeration value="PvA"/>
          <xsd:enumeration value="Verslag"/>
          <xsd:enumeration value="D&amp;H/VV"/>
          <xsd:enumeration value="Rapportage"/>
          <xsd:enumeration value="Subsidie HWBP"/>
          <xsd:enumeration value="Uitbesteding"/>
          <xsd:enumeration value="Contractdocument"/>
          <xsd:enumeration value="*Nader te bepalen"/>
          <xsd:enumeration value="Vergunning"/>
          <xsd:enumeration value="Presentatie"/>
          <xsd:enumeration value="Agenda"/>
          <xsd:enumeration value="Raming"/>
        </xsd:restriction>
      </xsd:simpleType>
    </xsd:element>
    <xsd:element name="SpecificatieI_x002d_navigator" ma:index="25" nillable="true" ma:displayName="Specificatie I-navigator" ma:default="Geen contract of uitbesteding" ma:format="Dropdown" ma:internalName="SpecificatieI_x002d_navigator">
      <xsd:simpleType>
        <xsd:restriction base="dms:Choice">
          <xsd:enumeration value="Factuur"/>
          <xsd:enumeration value="Offerte"/>
          <xsd:enumeration value="Nota"/>
          <xsd:enumeration value="Contract"/>
          <xsd:enumeration value="VTW"/>
          <xsd:enumeration value="Prestatiemeting"/>
          <xsd:enumeration value="Prestatieverklaring"/>
          <xsd:enumeration value="Geen contract of uitbesteding"/>
        </xsd:restriction>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f7f3e-eebd-480e-a3c3-25d4404a8c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07d2b9-f9d3-40f2-bae0-d4c82e7584fc}" ma:internalName="TaxCatchAll" ma:showField="CatchAllData" ma:web="416f7f3e-eebd-480e-a3c3-25d4404a8cbf">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e36b03-4af0-4841-828e-cb12f0cd3e71">
      <Terms xmlns="http://schemas.microsoft.com/office/infopath/2007/PartnerControls"/>
    </lcf76f155ced4ddcb4097134ff3c332f>
    <TaxCatchAll xmlns="416f7f3e-eebd-480e-a3c3-25d4404a8cbf" xsi:nil="true"/>
    <Fasering xmlns="0ee36b03-4af0-4841-828e-cb12f0cd3e71">Uitbreiding planuitwerkingsfase</Fasering>
    <ExterneVersie xmlns="0ee36b03-4af0-4841-828e-cb12f0cd3e71" xsi:nil="true"/>
    <IPMdiscipline xmlns="0ee36b03-4af0-4841-828e-cb12f0cd3e71">
      <Value>OM</Value>
      <Value>PM</Value>
      <Value>CM</Value>
      <Value>PB</Value>
    </IPMdiscipline>
    <Archiefwaardig xmlns="0ee36b03-4af0-4841-828e-cb12f0cd3e71">Nee</Archiefwaardig>
    <VertrouwdeInformatie xmlns="0ee36b03-4af0-4841-828e-cb12f0cd3e71">Nee</VertrouwdeInformatie>
    <SpecificatieI_x002d_navigator xmlns="0ee36b03-4af0-4841-828e-cb12f0cd3e71">Geen contract of uitbesteding</SpecificatieI_x002d_navigator>
    <Documentsoort xmlns="0ee36b03-4af0-4841-828e-cb12f0cd3e71">Contractdocument</Documentsoort>
    <Status xmlns="0ee36b03-4af0-4841-828e-cb12f0cd3e71">Concept</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E18F1-55DF-4770-B854-686F6C1EC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36b03-4af0-4841-828e-cb12f0cd3e71"/>
    <ds:schemaRef ds:uri="416f7f3e-eebd-480e-a3c3-25d4404a8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D0B0D-D74D-4F02-8C8F-8548796000B9}">
  <ds:schemaRefs>
    <ds:schemaRef ds:uri="http://schemas.microsoft.com/office/2006/metadata/properties"/>
    <ds:schemaRef ds:uri="http://schemas.microsoft.com/office/infopath/2007/PartnerControls"/>
    <ds:schemaRef ds:uri="0ee36b03-4af0-4841-828e-cb12f0cd3e71"/>
    <ds:schemaRef ds:uri="416f7f3e-eebd-480e-a3c3-25d4404a8cbf"/>
  </ds:schemaRefs>
</ds:datastoreItem>
</file>

<file path=customXml/itemProps3.xml><?xml version="1.0" encoding="utf-8"?>
<ds:datastoreItem xmlns:ds="http://schemas.openxmlformats.org/officeDocument/2006/customXml" ds:itemID="{E944B6BC-E992-448A-850D-08EA56632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4.3 Bijlage format referentieopdracht.dotx</Template>
  <TotalTime>3</TotalTime>
  <Pages>4</Pages>
  <Words>606</Words>
  <Characters>3338</Characters>
  <Application>Microsoft Office Word</Application>
  <DocSecurity>0</DocSecurity>
  <Lines>27</Lines>
  <Paragraphs>7</Paragraphs>
  <ScaleCrop>false</ScaleCrop>
  <Company>潈杯敨浥慲摡捳慨⁰慶⁮楒湪慬摮</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 Doorstam</dc:creator>
  <cp:lastModifiedBy>Liem, Sisca</cp:lastModifiedBy>
  <cp:revision>15</cp:revision>
  <dcterms:created xsi:type="dcterms:W3CDTF">2024-03-12T14:45:00Z</dcterms:created>
  <dcterms:modified xsi:type="dcterms:W3CDTF">2024-09-16T12:05:00Z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Versienr">
    <vt:lpwstr>2.2</vt:lpwstr>
  </property>
  <property fmtid="{D5CDD505-2E9C-101B-9397-08002B2CF9AE}" pid="4" name="ContentTypeId">
    <vt:lpwstr>0x0101007AD28B7765ABEE4EB4B8546B93DDEFFD</vt:lpwstr>
  </property>
  <property fmtid="{D5CDD505-2E9C-101B-9397-08002B2CF9AE}" pid="5" name="MediaServiceImageTags">
    <vt:lpwstr/>
  </property>
</Properties>
</file>