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99F9" w14:textId="723B69BB" w:rsidR="003F6EDC" w:rsidRPr="00F33EAD" w:rsidRDefault="00CF592F" w:rsidP="003F6EDC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cs="Tahoma"/>
          <w:sz w:val="24"/>
        </w:rPr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764B3EFA" wp14:editId="3FBBFE72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2A1D3E8C" wp14:editId="3EF54040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FC301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61AEA459" wp14:editId="03E3E704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812A9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59224185" wp14:editId="12386695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1883E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bookmarkStart w:id="0" w:name="_Toc39748620"/>
      <w:r w:rsidR="003F6EDC" w:rsidRPr="003F6EDC">
        <w:rPr>
          <w:rFonts w:cs="Tahoma"/>
          <w:sz w:val="24"/>
        </w:rPr>
        <w:t xml:space="preserve"> </w:t>
      </w:r>
      <w:r w:rsidR="003F6EDC" w:rsidRPr="001E7FD0">
        <w:rPr>
          <w:rFonts w:cs="Tahoma"/>
          <w:color w:val="FF0000"/>
          <w:sz w:val="24"/>
        </w:rPr>
        <w:t>Invulformulier</w:t>
      </w:r>
      <w:r w:rsidR="003F6EDC">
        <w:rPr>
          <w:rFonts w:cs="Tahoma"/>
          <w:sz w:val="24"/>
        </w:rPr>
        <w:t xml:space="preserve"> </w:t>
      </w:r>
      <w:r w:rsidR="003F6EDC" w:rsidRPr="001E7FD0">
        <w:rPr>
          <w:rFonts w:cs="Tahoma"/>
          <w:color w:val="FF0000"/>
          <w:sz w:val="24"/>
        </w:rPr>
        <w:t>6: Ervaring Inschrijver</w:t>
      </w:r>
      <w:bookmarkEnd w:id="0"/>
    </w:p>
    <w:p w14:paraId="54F9AEE3" w14:textId="1A7F0863" w:rsidR="003F6EDC" w:rsidRDefault="003F6EDC" w:rsidP="003F6EDC">
      <w:pPr>
        <w:rPr>
          <w:rFonts w:cs="Tahoma"/>
          <w:b/>
          <w:szCs w:val="18"/>
        </w:rPr>
      </w:pPr>
      <w:r>
        <w:rPr>
          <w:rFonts w:cs="Tahoma"/>
          <w:b/>
          <w:szCs w:val="18"/>
        </w:rPr>
        <w:t xml:space="preserve">Het </w:t>
      </w:r>
      <w:r w:rsidRPr="0060763E">
        <w:rPr>
          <w:rFonts w:cs="Tahoma"/>
          <w:b/>
          <w:szCs w:val="18"/>
        </w:rPr>
        <w:t xml:space="preserve">ingevulde en door een rechtsgeldige vertegenwoordiger </w:t>
      </w:r>
      <w:r>
        <w:rPr>
          <w:rFonts w:cs="Tahoma"/>
          <w:b/>
          <w:szCs w:val="18"/>
        </w:rPr>
        <w:t xml:space="preserve">Invulformulier 6 </w:t>
      </w:r>
      <w:r w:rsidRPr="0060763E">
        <w:rPr>
          <w:rFonts w:cs="Tahoma"/>
          <w:b/>
          <w:szCs w:val="18"/>
        </w:rPr>
        <w:t>dient aan de Inschrijving te worden toegevoegd</w:t>
      </w:r>
      <w:r>
        <w:rPr>
          <w:rFonts w:cs="Tahoma"/>
          <w:b/>
          <w:szCs w:val="18"/>
        </w:rPr>
        <w:t xml:space="preserve">.  </w:t>
      </w:r>
    </w:p>
    <w:p w14:paraId="09B7149B" w14:textId="77777777" w:rsidR="003F6EDC" w:rsidRDefault="003F6EDC" w:rsidP="003F6EDC">
      <w:pPr>
        <w:rPr>
          <w:rFonts w:cs="Tahoma"/>
          <w:b/>
          <w:szCs w:val="18"/>
        </w:rPr>
      </w:pPr>
    </w:p>
    <w:p w14:paraId="4F9E457D" w14:textId="6568177E" w:rsidR="003F6EDC" w:rsidRDefault="003F6EDC" w:rsidP="003F6EDC">
      <w:pPr>
        <w:rPr>
          <w:rFonts w:cs="Tahoma"/>
        </w:rPr>
      </w:pPr>
      <w:r>
        <w:rPr>
          <w:rFonts w:cs="Tahoma"/>
        </w:rPr>
        <w:t>Inschrijver</w:t>
      </w:r>
      <w:r w:rsidRPr="00F33EAD">
        <w:rPr>
          <w:rFonts w:cs="Tahoma"/>
        </w:rPr>
        <w:t xml:space="preserve"> dient gebruik te maken van onderstaande tabel voor het indienen van </w:t>
      </w:r>
      <w:r w:rsidR="0094145B">
        <w:rPr>
          <w:rFonts w:cs="Tahoma"/>
        </w:rPr>
        <w:t xml:space="preserve"> de gevraagde </w:t>
      </w:r>
      <w:r w:rsidRPr="00F33EAD">
        <w:rPr>
          <w:rFonts w:cs="Tahoma"/>
        </w:rPr>
        <w:t>referentie</w:t>
      </w:r>
      <w:r>
        <w:rPr>
          <w:rFonts w:cs="Tahoma"/>
        </w:rPr>
        <w:t xml:space="preserve">, ingevolge paragraaf </w:t>
      </w:r>
      <w:r w:rsidR="001E7FD0">
        <w:rPr>
          <w:rFonts w:cs="Tahoma"/>
        </w:rPr>
        <w:t>6.4</w:t>
      </w:r>
      <w:r w:rsidRPr="00F33EAD">
        <w:rPr>
          <w:rFonts w:cs="Tahoma"/>
        </w:rPr>
        <w:t>.</w:t>
      </w:r>
    </w:p>
    <w:p w14:paraId="533AA1DA" w14:textId="77777777" w:rsidR="003F6EDC" w:rsidRPr="00F33EAD" w:rsidRDefault="003F6EDC" w:rsidP="003F6EDC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F6EDC" w:rsidRPr="00F33EAD" w14:paraId="000C721F" w14:textId="77777777" w:rsidTr="00DC20AC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B6014D9" w14:textId="77777777" w:rsidR="003F6EDC" w:rsidRPr="00F33EAD" w:rsidRDefault="003F6EDC" w:rsidP="00DC20AC">
            <w:pPr>
              <w:spacing w:before="90" w:after="54"/>
              <w:ind w:left="57" w:right="57"/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F33EAD">
              <w:rPr>
                <w:rFonts w:cs="Tahoma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F33EAD">
              <w:rPr>
                <w:rFonts w:cs="Tahoma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F6EDC" w:rsidRPr="00F33EAD" w14:paraId="46853258" w14:textId="77777777" w:rsidTr="00DC20AC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882C5F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BF138C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szCs w:val="18"/>
              </w:rPr>
              <w:t>Betrekking op kerncompetentie: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01BD348" w14:textId="7ABA487C" w:rsidR="003F6EDC" w:rsidRPr="00F33EAD" w:rsidRDefault="001E7FD0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Logistieke vrachtwagen(s)</w:t>
            </w:r>
          </w:p>
        </w:tc>
      </w:tr>
      <w:tr w:rsidR="003F6EDC" w:rsidRPr="00F33EAD" w14:paraId="4BCDC47D" w14:textId="77777777" w:rsidTr="00DC20AC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EE934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39DAA7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opdrachtgever (referent)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2A0BF0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2F9E0F7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2FF7D1C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381F2E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Adres</w:t>
            </w:r>
            <w:r>
              <w:rPr>
                <w:rFonts w:cs="Tahoma"/>
                <w:sz w:val="16"/>
                <w:szCs w:val="18"/>
              </w:rPr>
              <w:t xml:space="preserve"> opdrachtgever</w:t>
            </w:r>
          </w:p>
        </w:tc>
        <w:tc>
          <w:tcPr>
            <w:tcW w:w="4253" w:type="dxa"/>
          </w:tcPr>
          <w:p w14:paraId="7110F7A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13F2114C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738442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9BD056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Postcode en plaatsnaam</w:t>
            </w:r>
            <w:r>
              <w:rPr>
                <w:rFonts w:cs="Tahoma"/>
                <w:sz w:val="16"/>
                <w:szCs w:val="18"/>
              </w:rPr>
              <w:t xml:space="preserve"> van vestiging opdrachtgever</w:t>
            </w:r>
          </w:p>
        </w:tc>
        <w:tc>
          <w:tcPr>
            <w:tcW w:w="4253" w:type="dxa"/>
          </w:tcPr>
          <w:p w14:paraId="689414E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4F0B99E" w14:textId="77777777" w:rsidTr="00DC20AC">
        <w:trPr>
          <w:cantSplit/>
          <w:jc w:val="center"/>
        </w:trPr>
        <w:tc>
          <w:tcPr>
            <w:tcW w:w="567" w:type="dxa"/>
            <w:vMerge w:val="restart"/>
          </w:tcPr>
          <w:p w14:paraId="488E595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8072CF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contactpersoon </w:t>
            </w:r>
            <w:r>
              <w:rPr>
                <w:rFonts w:cs="Tahoma"/>
                <w:sz w:val="16"/>
                <w:szCs w:val="18"/>
              </w:rPr>
              <w:t>opdrachtgever</w:t>
            </w:r>
          </w:p>
        </w:tc>
        <w:tc>
          <w:tcPr>
            <w:tcW w:w="4253" w:type="dxa"/>
          </w:tcPr>
          <w:p w14:paraId="6653B91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B026360" w14:textId="77777777" w:rsidTr="00DC20AC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20DAB75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775EC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B7CBA42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7F5E260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75AB14D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4B7A6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Telefoonnummer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4DA4D7C1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44031DE9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3EFA5FD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63C2C6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E-mailadres</w:t>
            </w:r>
            <w:r>
              <w:rPr>
                <w:rFonts w:cs="Tahoma"/>
                <w:sz w:val="16"/>
                <w:szCs w:val="18"/>
              </w:rPr>
              <w:t xml:space="preserve"> contactpersoon</w:t>
            </w:r>
          </w:p>
        </w:tc>
        <w:tc>
          <w:tcPr>
            <w:tcW w:w="4253" w:type="dxa"/>
          </w:tcPr>
          <w:p w14:paraId="6D7F343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BCCCC84" w14:textId="77777777" w:rsidTr="00DC20AC">
        <w:trPr>
          <w:cantSplit/>
          <w:jc w:val="center"/>
        </w:trPr>
        <w:tc>
          <w:tcPr>
            <w:tcW w:w="567" w:type="dxa"/>
            <w:vMerge/>
          </w:tcPr>
          <w:p w14:paraId="469F5E4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F042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1E3D96B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9C6B5B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ACEC775" w14:textId="77777777" w:rsidR="003F6EDC" w:rsidRPr="00F33EAD" w:rsidRDefault="003F6EDC" w:rsidP="00DC20AC">
            <w:pPr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F33EAD">
              <w:rPr>
                <w:rFonts w:cs="Tahoma"/>
                <w:b/>
                <w:bCs/>
                <w:sz w:val="16"/>
                <w:szCs w:val="18"/>
              </w:rPr>
              <w:t>Projectgegevens</w:t>
            </w:r>
          </w:p>
        </w:tc>
      </w:tr>
      <w:tr w:rsidR="003F6EDC" w:rsidRPr="00F33EAD" w14:paraId="28A474D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36CC28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42F2B9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opdrachtverstrekking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66750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6A7C921F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454F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DD872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Overeengekomen opleveringstermijn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96350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50E0CA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EADE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61DC9F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Datum van oplevering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597C9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7C311BC7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08C51A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67E4D24" w14:textId="0B519A7C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Aantal geleverde</w:t>
            </w:r>
            <w:r w:rsidRPr="003B1934">
              <w:rPr>
                <w:rFonts w:cs="Tahoma"/>
                <w:color w:val="FF0000"/>
                <w:sz w:val="16"/>
                <w:szCs w:val="18"/>
              </w:rPr>
              <w:t xml:space="preserve"> </w:t>
            </w:r>
            <w:proofErr w:type="spellStart"/>
            <w:r w:rsidR="003B1934" w:rsidRPr="003B1934">
              <w:rPr>
                <w:rFonts w:cs="Tahoma"/>
                <w:color w:val="FF0000"/>
                <w:sz w:val="16"/>
                <w:szCs w:val="18"/>
              </w:rPr>
              <w:t>Ipads</w:t>
            </w:r>
            <w:proofErr w:type="spellEnd"/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217A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C7693AD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03AC84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FDE3F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Levering geheel conform overeengekomen technische specificaties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1EAA4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ja/nee</w:t>
            </w:r>
          </w:p>
        </w:tc>
      </w:tr>
      <w:tr w:rsidR="003F6EDC" w:rsidRPr="00F33EAD" w14:paraId="519EB01C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0C0454" w14:textId="77777777" w:rsidR="003F6EDC" w:rsidRPr="00F33EAD" w:rsidRDefault="003F6EDC" w:rsidP="00DC20AC">
            <w:pPr>
              <w:spacing w:before="90" w:after="54" w:line="276" w:lineRule="auto"/>
              <w:ind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0ED200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Levering geheel conform de destijds met de opdrachtgever overeengekomen prijs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9B086B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  <w:r>
              <w:rPr>
                <w:rFonts w:cs="Tahoma"/>
                <w:bCs/>
                <w:sz w:val="16"/>
                <w:szCs w:val="18"/>
              </w:rPr>
              <w:t>ja/nee</w:t>
            </w:r>
          </w:p>
        </w:tc>
      </w:tr>
      <w:tr w:rsidR="003F6EDC" w:rsidRPr="00F33EAD" w14:paraId="373C5F4B" w14:textId="77777777" w:rsidTr="00DC2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707B3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F3C97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D4292D" w14:textId="77777777" w:rsidR="003F6EDC" w:rsidRPr="00F33EAD" w:rsidRDefault="003F6EDC" w:rsidP="00DC20AC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22207FB6" w14:textId="77777777" w:rsidR="003F6EDC" w:rsidRPr="00F33EAD" w:rsidRDefault="003F6EDC" w:rsidP="003F6EDC">
      <w:pPr>
        <w:rPr>
          <w:rFonts w:cs="Tahoma"/>
          <w:sz w:val="16"/>
          <w:szCs w:val="18"/>
        </w:rPr>
      </w:pPr>
    </w:p>
    <w:p w14:paraId="53D03D30" w14:textId="77777777" w:rsidR="003F6EDC" w:rsidRPr="00513792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Ondergetekende verklaart bovenstaande tabel naar waarheid te hebben ingevuld. </w:t>
      </w:r>
    </w:p>
    <w:p w14:paraId="76C82CA1" w14:textId="77777777" w:rsidR="003F6EDC" w:rsidRDefault="003F6EDC" w:rsidP="003F6EDC">
      <w:pPr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Tevens verklaart ondergetekende hierbij dat deze desgewenst op het eerste verzoek van </w:t>
      </w:r>
      <w:r>
        <w:rPr>
          <w:rFonts w:cs="Tahoma"/>
          <w:szCs w:val="18"/>
        </w:rPr>
        <w:t>Aanbestedende Dienst</w:t>
      </w:r>
      <w:r w:rsidRPr="00513792">
        <w:rPr>
          <w:rFonts w:cs="Tahoma"/>
          <w:szCs w:val="18"/>
        </w:rPr>
        <w:t xml:space="preserve"> binnen </w:t>
      </w:r>
      <w:r>
        <w:rPr>
          <w:rFonts w:cs="Tahoma"/>
          <w:szCs w:val="18"/>
        </w:rPr>
        <w:t xml:space="preserve">vijf werkdagen </w:t>
      </w:r>
      <w:r w:rsidRPr="00513792">
        <w:rPr>
          <w:rFonts w:cs="Tahoma"/>
          <w:szCs w:val="18"/>
        </w:rPr>
        <w:t>na een dergelijk verzoek bewijsstukken zal overleggen.</w:t>
      </w:r>
    </w:p>
    <w:p w14:paraId="786526A7" w14:textId="77777777" w:rsidR="003F6EDC" w:rsidRDefault="003F6EDC" w:rsidP="003F6EDC">
      <w:r>
        <w:br w:type="page"/>
      </w:r>
    </w:p>
    <w:p w14:paraId="5B88D2C5" w14:textId="77777777" w:rsidR="003F6EDC" w:rsidRDefault="003F6EDC" w:rsidP="003F6EDC">
      <w:pPr>
        <w:spacing w:after="200" w:line="276" w:lineRule="auto"/>
        <w:rPr>
          <w:rFonts w:cs="Tahoma"/>
          <w:szCs w:val="18"/>
        </w:rPr>
      </w:pPr>
    </w:p>
    <w:p w14:paraId="2B0AC462" w14:textId="77777777" w:rsidR="003F6EDC" w:rsidRDefault="003F6EDC" w:rsidP="003F6EDC">
      <w:pPr>
        <w:rPr>
          <w:rFonts w:cs="Tahoma"/>
          <w:szCs w:val="18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3"/>
        <w:gridCol w:w="4812"/>
      </w:tblGrid>
      <w:tr w:rsidR="003F6EDC" w:rsidRPr="00F33EAD" w14:paraId="25C493A1" w14:textId="77777777" w:rsidTr="00DC20AC">
        <w:trPr>
          <w:trHeight w:val="297"/>
          <w:jc w:val="center"/>
        </w:trPr>
        <w:tc>
          <w:tcPr>
            <w:tcW w:w="3693" w:type="dxa"/>
            <w:shd w:val="clear" w:color="auto" w:fill="E6E6E6"/>
          </w:tcPr>
          <w:p w14:paraId="571C9DE5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 xml:space="preserve">Naam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7FE2402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01B84B03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01605172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Naam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6721409A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598DB7E1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162262B9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  <w:r>
              <w:rPr>
                <w:rFonts w:cs="Tahoma"/>
                <w:sz w:val="16"/>
                <w:szCs w:val="18"/>
              </w:rPr>
              <w:t xml:space="preserve"> rechtsgeldig</w:t>
            </w:r>
            <w:r w:rsidRPr="00F33EAD">
              <w:rPr>
                <w:rFonts w:cs="Tahoma"/>
                <w:sz w:val="16"/>
                <w:szCs w:val="18"/>
              </w:rPr>
              <w:t xml:space="preserve"> 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40320244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2CAEB80D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2CD41007" w14:textId="77777777" w:rsidR="003F6EDC" w:rsidRPr="00F33EAD" w:rsidRDefault="003F6EDC" w:rsidP="00DC20AC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 xml:space="preserve">Handtekening rechtsgeldig </w:t>
            </w:r>
            <w:r w:rsidRPr="00F33EAD">
              <w:rPr>
                <w:rFonts w:cs="Tahoma"/>
                <w:sz w:val="16"/>
                <w:szCs w:val="18"/>
              </w:rPr>
              <w:t xml:space="preserve">vertegenwoordiger </w:t>
            </w:r>
            <w:r>
              <w:rPr>
                <w:rFonts w:cs="Tahoma"/>
                <w:sz w:val="16"/>
                <w:szCs w:val="18"/>
              </w:rPr>
              <w:t>Inschrijver/Derde</w:t>
            </w:r>
          </w:p>
        </w:tc>
        <w:tc>
          <w:tcPr>
            <w:tcW w:w="4812" w:type="dxa"/>
          </w:tcPr>
          <w:p w14:paraId="5E77957D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F6EDC" w:rsidRPr="00F33EAD" w14:paraId="39E04FB8" w14:textId="77777777" w:rsidTr="00DC20AC">
        <w:trPr>
          <w:jc w:val="center"/>
        </w:trPr>
        <w:tc>
          <w:tcPr>
            <w:tcW w:w="3693" w:type="dxa"/>
            <w:shd w:val="clear" w:color="auto" w:fill="E6E6E6"/>
          </w:tcPr>
          <w:p w14:paraId="45D783D1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4812" w:type="dxa"/>
          </w:tcPr>
          <w:p w14:paraId="77E8D27F" w14:textId="77777777" w:rsidR="003F6EDC" w:rsidRPr="00F33EAD" w:rsidRDefault="003F6EDC" w:rsidP="00DC20AC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6D5F09CD" w14:textId="77777777" w:rsidR="003F6EDC" w:rsidRPr="00114DE5" w:rsidRDefault="003F6EDC" w:rsidP="003F6EDC">
      <w:pPr>
        <w:spacing w:after="200" w:line="276" w:lineRule="auto"/>
      </w:pPr>
    </w:p>
    <w:p w14:paraId="55A356F1" w14:textId="7207F402" w:rsidR="00CF65F8" w:rsidRDefault="00CF65F8" w:rsidP="00DE396E">
      <w:pPr>
        <w:pStyle w:val="BasistekstVRU"/>
      </w:pP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AC16" w14:textId="77777777" w:rsidR="003F6EDC" w:rsidRDefault="003F6EDC" w:rsidP="007910B2">
      <w:pPr>
        <w:spacing w:line="240" w:lineRule="auto"/>
      </w:pPr>
      <w:r>
        <w:separator/>
      </w:r>
    </w:p>
  </w:endnote>
  <w:endnote w:type="continuationSeparator" w:id="0">
    <w:p w14:paraId="4AA930BD" w14:textId="77777777" w:rsidR="003F6EDC" w:rsidRDefault="003F6EDC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1B1A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604BFCEA" w14:textId="77777777" w:rsidTr="00060370">
      <w:tc>
        <w:tcPr>
          <w:tcW w:w="1417" w:type="dxa"/>
        </w:tcPr>
        <w:p w14:paraId="15D67B7C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5E32980A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4ACF1F9A" w14:textId="77777777" w:rsidTr="007B6922">
      <w:tc>
        <w:tcPr>
          <w:tcW w:w="1417" w:type="dxa"/>
        </w:tcPr>
        <w:p w14:paraId="6D4D5552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6FC37A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5D34" w14:textId="77777777" w:rsidR="003F6EDC" w:rsidRDefault="003F6EDC" w:rsidP="007910B2">
      <w:pPr>
        <w:spacing w:line="240" w:lineRule="auto"/>
      </w:pPr>
      <w:r>
        <w:separator/>
      </w:r>
    </w:p>
  </w:footnote>
  <w:footnote w:type="continuationSeparator" w:id="0">
    <w:p w14:paraId="2801F85E" w14:textId="77777777" w:rsidR="003F6EDC" w:rsidRDefault="003F6EDC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5B5B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048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504F0A2E" wp14:editId="034667BF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E4A5F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F06C67B" wp14:editId="01F92A1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B321B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4FD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4ED070D2" wp14:editId="2D851889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660B0DFE" wp14:editId="5124BB6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6E346B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DC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1E7FD0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B1934"/>
    <w:rsid w:val="003D0548"/>
    <w:rsid w:val="003D10F4"/>
    <w:rsid w:val="003D5DCF"/>
    <w:rsid w:val="003E7187"/>
    <w:rsid w:val="003F20EC"/>
    <w:rsid w:val="003F6ED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B5B9C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61F1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46FB"/>
    <w:rsid w:val="006A500B"/>
    <w:rsid w:val="006B36CF"/>
    <w:rsid w:val="006C7509"/>
    <w:rsid w:val="006D3503"/>
    <w:rsid w:val="006D4AD5"/>
    <w:rsid w:val="006E031B"/>
    <w:rsid w:val="006F102D"/>
    <w:rsid w:val="00725B41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401C"/>
    <w:rsid w:val="008E52BA"/>
    <w:rsid w:val="009112F9"/>
    <w:rsid w:val="00917BEB"/>
    <w:rsid w:val="00935923"/>
    <w:rsid w:val="009378D9"/>
    <w:rsid w:val="0094145B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9F1C19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4A9A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60C37"/>
  <w15:chartTrackingRefBased/>
  <w15:docId w15:val="{0C0F2119-0482-426E-ACBF-2CA49970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3F6EDC"/>
    <w:pPr>
      <w:spacing w:after="0" w:line="300" w:lineRule="atLeast"/>
    </w:pPr>
    <w:rPr>
      <w:rFonts w:asciiTheme="minorHAnsi" w:eastAsiaTheme="minorHAnsi" w:hAnsi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2</cp:revision>
  <cp:lastPrinted>2023-10-02T13:24:00Z</cp:lastPrinted>
  <dcterms:created xsi:type="dcterms:W3CDTF">2025-03-26T08:04:00Z</dcterms:created>
  <dcterms:modified xsi:type="dcterms:W3CDTF">2025-03-26T08:04:00Z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