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1B75F3" w14:textId="7636F560" w:rsidR="008F192A" w:rsidRPr="00555C9B" w:rsidRDefault="008F192A" w:rsidP="008F192A">
      <w:pPr>
        <w:pStyle w:val="KopBijlage"/>
        <w:suppressAutoHyphens/>
      </w:pPr>
      <w:bookmarkStart w:id="0" w:name="_Toc480365698"/>
      <w:bookmarkStart w:id="1" w:name="_Toc71037064"/>
      <w:bookmarkStart w:id="2" w:name="_Toc76547863"/>
      <w:r w:rsidRPr="00555C9B">
        <w:t xml:space="preserve">Bijlage </w:t>
      </w:r>
      <w:r>
        <w:t>1</w:t>
      </w:r>
      <w:r w:rsidR="00BF0CE2">
        <w:t>3</w:t>
      </w:r>
      <w:r w:rsidR="00AD7DDA">
        <w:t xml:space="preserve"> </w:t>
      </w:r>
      <w:r w:rsidRPr="00555C9B">
        <w:t>Verklaring Samenwerkingsverband</w:t>
      </w:r>
      <w:bookmarkEnd w:id="0"/>
      <w:bookmarkEnd w:id="1"/>
      <w:bookmarkEnd w:id="2"/>
    </w:p>
    <w:p w14:paraId="2E88EE41" w14:textId="77777777" w:rsidR="008F192A" w:rsidRPr="00555C9B" w:rsidRDefault="008F192A" w:rsidP="008F192A"/>
    <w:p w14:paraId="5628FA92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7D218D66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0B3A8482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5EFA2BD8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3E70D549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09B326DE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38E6C1DB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07A7B2AC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477E283B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4DDA3EAB" w14:textId="77777777" w:rsidR="008F192A" w:rsidRPr="00555C9B" w:rsidRDefault="008F192A" w:rsidP="00AF0159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42579891" w14:textId="77777777" w:rsidTr="00AD7DDA">
        <w:tc>
          <w:tcPr>
            <w:tcW w:w="2835" w:type="dxa"/>
            <w:shd w:val="clear" w:color="auto" w:fill="CBE3F2"/>
          </w:tcPr>
          <w:p w14:paraId="48A2FACA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2F7BFAF7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3BDF8B34" w14:textId="77777777" w:rsidTr="00AD7DDA">
        <w:tc>
          <w:tcPr>
            <w:tcW w:w="2835" w:type="dxa"/>
            <w:shd w:val="clear" w:color="auto" w:fill="CBE3F2"/>
          </w:tcPr>
          <w:p w14:paraId="3584CD6A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42C9341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5A015E15" w14:textId="77777777" w:rsidTr="00AD7DDA">
        <w:tc>
          <w:tcPr>
            <w:tcW w:w="2835" w:type="dxa"/>
            <w:shd w:val="clear" w:color="auto" w:fill="CBE3F2"/>
          </w:tcPr>
          <w:p w14:paraId="09EC1C9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42127AE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685E3255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018342FE" w14:textId="77777777" w:rsidR="008F192A" w:rsidRPr="00555C9B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23ADCB50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5D5D890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6879D000" w14:textId="77777777" w:rsidTr="00AD7DDA">
        <w:tc>
          <w:tcPr>
            <w:tcW w:w="2835" w:type="dxa"/>
            <w:shd w:val="clear" w:color="auto" w:fill="CBE3F2"/>
          </w:tcPr>
          <w:p w14:paraId="00BDE12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0F73CC8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242D727F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4A06A93D" w14:textId="77777777" w:rsidTr="00AD7DDA">
        <w:tc>
          <w:tcPr>
            <w:tcW w:w="2835" w:type="dxa"/>
            <w:shd w:val="clear" w:color="auto" w:fill="CBE3F2"/>
          </w:tcPr>
          <w:p w14:paraId="7E8E2FE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2FCF97F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A5031D1" w14:textId="77777777" w:rsidTr="00AD7DDA">
        <w:tc>
          <w:tcPr>
            <w:tcW w:w="2835" w:type="dxa"/>
            <w:shd w:val="clear" w:color="auto" w:fill="CBE3F2"/>
          </w:tcPr>
          <w:p w14:paraId="7C976B5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57FCDA5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3D9EED3" w14:textId="77777777" w:rsidTr="00AD7DDA">
        <w:tc>
          <w:tcPr>
            <w:tcW w:w="2835" w:type="dxa"/>
            <w:shd w:val="clear" w:color="auto" w:fill="CBE3F2"/>
          </w:tcPr>
          <w:p w14:paraId="1193D0F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6EC4ED8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5C7A1C6" w14:textId="77777777" w:rsidTr="00AD7DDA">
        <w:tc>
          <w:tcPr>
            <w:tcW w:w="2835" w:type="dxa"/>
            <w:shd w:val="clear" w:color="auto" w:fill="CBE3F2"/>
          </w:tcPr>
          <w:p w14:paraId="2AABDBE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1E204985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57B13EE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BBF8C3F" w14:textId="77777777" w:rsidTr="00AD7DDA">
        <w:tc>
          <w:tcPr>
            <w:tcW w:w="2835" w:type="dxa"/>
            <w:shd w:val="clear" w:color="auto" w:fill="CBE3F2"/>
          </w:tcPr>
          <w:p w14:paraId="1696120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163F76D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73573CE" w14:textId="77777777" w:rsidR="00510527" w:rsidRDefault="00510527" w:rsidP="00BF0CE2"/>
    <w:sectPr w:rsidR="005105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097D9" w14:textId="77777777" w:rsidR="00BF0CE2" w:rsidRDefault="00BF0CE2" w:rsidP="00AD7DDA">
      <w:pPr>
        <w:spacing w:line="240" w:lineRule="auto"/>
      </w:pPr>
      <w:r>
        <w:separator/>
      </w:r>
    </w:p>
  </w:endnote>
  <w:endnote w:type="continuationSeparator" w:id="0">
    <w:p w14:paraId="70C11549" w14:textId="77777777" w:rsidR="00BF0CE2" w:rsidRDefault="00BF0CE2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E13A1" w14:textId="77777777" w:rsidR="006A43EF" w:rsidRDefault="006A43EF" w:rsidP="006A43EF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4FD06B31" wp14:editId="09AD160A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2FC0FAB7" w14:textId="77777777" w:rsidTr="00842E0F">
      <w:tc>
        <w:tcPr>
          <w:tcW w:w="704" w:type="dxa"/>
          <w:shd w:val="clear" w:color="auto" w:fill="auto"/>
          <w:vAlign w:val="bottom"/>
        </w:tcPr>
        <w:p w14:paraId="2BB3E766" w14:textId="77777777" w:rsidR="006A43EF" w:rsidRPr="002F411A" w:rsidRDefault="006A43EF" w:rsidP="006A43EF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195EFCF9" w14:textId="77777777" w:rsidR="006A43EF" w:rsidRDefault="006A43EF" w:rsidP="006A43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A8824D" w14:textId="77777777" w:rsidR="00BF0CE2" w:rsidRDefault="00BF0CE2" w:rsidP="00AD7DDA">
      <w:pPr>
        <w:spacing w:line="240" w:lineRule="auto"/>
      </w:pPr>
      <w:r>
        <w:separator/>
      </w:r>
    </w:p>
  </w:footnote>
  <w:footnote w:type="continuationSeparator" w:id="0">
    <w:p w14:paraId="3F16FEE1" w14:textId="77777777" w:rsidR="00BF0CE2" w:rsidRDefault="00BF0CE2" w:rsidP="00AD7DD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E2"/>
    <w:rsid w:val="002656B3"/>
    <w:rsid w:val="004C1A09"/>
    <w:rsid w:val="00510527"/>
    <w:rsid w:val="006A43EF"/>
    <w:rsid w:val="008F192A"/>
    <w:rsid w:val="00AD7DDA"/>
    <w:rsid w:val="00AF0159"/>
    <w:rsid w:val="00BF0CE2"/>
    <w:rsid w:val="00E2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79C4"/>
  <w15:chartTrackingRefBased/>
  <w15:docId w15:val="{2BF7E22C-2FFF-4249-8E6F-70B8951C3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anda.buijs\NIPV\Team%20Inkoop%20-%20Documenten\07.%20Lopende%20aanbestedingen\2024%20NIPV2024-EA-03616%20Operationeel%20uniform%20groen%20-%20Miranda\1.%20Beschrijvend%20document\Standaard%20bijlagen\Bijlage%2015.%20Verklaring%20Samenwerkingsverb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d54626773fd1cf9bd9132e4d5e2af5be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af2a54d2724aea47b170a3fb7429a0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47A39A-E656-4920-A5A8-3362AA935316}"/>
</file>

<file path=customXml/itemProps2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3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15. Verklaring Samenwerkingsverband.dotx</Template>
  <TotalTime>1</TotalTime>
  <Pages>1</Pages>
  <Words>209</Words>
  <Characters>1152</Characters>
  <Application>Microsoft Office Word</Application>
  <DocSecurity>0</DocSecurity>
  <Lines>9</Lines>
  <Paragraphs>2</Paragraphs>
  <ScaleCrop>false</ScaleCrop>
  <Company>Nederlands Instituut Publieke Veiligheid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Buijs [NIPV]</dc:creator>
  <cp:keywords/>
  <dc:description/>
  <cp:lastModifiedBy>Miranda Buijs [NIPV]</cp:lastModifiedBy>
  <cp:revision>1</cp:revision>
  <dcterms:created xsi:type="dcterms:W3CDTF">2024-09-18T09:01:00Z</dcterms:created>
  <dcterms:modified xsi:type="dcterms:W3CDTF">2024-09-18T09:02:00Z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</Properties>
</file>