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Titel"/>
        <w:tag w:val=""/>
        <w:id w:val="-174183350"/>
        <w:placeholder>
          <w:docPart w:val="5482FFF98C7847DFA3DEAA7ABA02DFD7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3DD12862" w14:textId="0ECCB90E" w:rsidR="004F1CCC" w:rsidRDefault="009A59C9" w:rsidP="004F1CCC">
          <w:pPr>
            <w:pStyle w:val="Titel"/>
            <w:jc w:val="left"/>
          </w:pPr>
          <w:r>
            <w:t xml:space="preserve">Bijlage </w:t>
          </w:r>
          <w:r w:rsidR="001C5A7A">
            <w:t>3</w:t>
          </w:r>
        </w:p>
      </w:sdtContent>
    </w:sdt>
    <w:p w14:paraId="7AE2C762" w14:textId="77777777" w:rsidR="007E6FB2" w:rsidRDefault="007E6FB2" w:rsidP="005E1C52"/>
    <w:p w14:paraId="3216F489" w14:textId="03F853F5" w:rsidR="00F114B8" w:rsidRDefault="001C5A7A" w:rsidP="007B3BF7">
      <w:pPr>
        <w:pStyle w:val="Kop2"/>
      </w:pPr>
      <w:r>
        <w:t>Verklaring van aanmelding</w:t>
      </w:r>
    </w:p>
    <w:p w14:paraId="31E6AA81" w14:textId="4B5020F5" w:rsidR="00C80227" w:rsidRDefault="001C5A7A" w:rsidP="001C5A7A">
      <w:r>
        <w:t xml:space="preserve">Gegadigde dient deze </w:t>
      </w:r>
      <w:r w:rsidR="00CE6562">
        <w:t>v</w:t>
      </w:r>
      <w:r>
        <w:t xml:space="preserve">erklaring van </w:t>
      </w:r>
      <w:r w:rsidR="00CE6562">
        <w:t>a</w:t>
      </w:r>
      <w:r>
        <w:t xml:space="preserve">anmelding volledig in te vullen, rechtsgeldig te ondertekenen en in te dienen als onderdeel van de </w:t>
      </w:r>
      <w:r w:rsidR="00CE6562">
        <w:t>a</w:t>
      </w:r>
      <w:r>
        <w:t>anmelding.</w:t>
      </w:r>
    </w:p>
    <w:p w14:paraId="067BFB9E" w14:textId="77777777" w:rsidR="00A80616" w:rsidRDefault="00A80616" w:rsidP="001C5A7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56"/>
        <w:gridCol w:w="5239"/>
      </w:tblGrid>
      <w:tr w:rsidR="00BD406F" w14:paraId="1FB8818B" w14:textId="77777777" w:rsidTr="009621C0">
        <w:tc>
          <w:tcPr>
            <w:tcW w:w="3256" w:type="dxa"/>
          </w:tcPr>
          <w:p w14:paraId="21D4F136" w14:textId="49BE2AB9" w:rsidR="00BD406F" w:rsidRPr="00A80616" w:rsidRDefault="00BD406F" w:rsidP="007B3BF7">
            <w:pPr>
              <w:rPr>
                <w:sz w:val="18"/>
                <w:szCs w:val="18"/>
              </w:rPr>
            </w:pPr>
            <w:r w:rsidRPr="00A80616">
              <w:rPr>
                <w:sz w:val="18"/>
                <w:szCs w:val="18"/>
              </w:rPr>
              <w:t>Naam (</w:t>
            </w:r>
            <w:r w:rsidR="00105459" w:rsidRPr="00A80616">
              <w:rPr>
                <w:sz w:val="18"/>
                <w:szCs w:val="18"/>
              </w:rPr>
              <w:t>volgens handelsregister)</w:t>
            </w:r>
          </w:p>
        </w:tc>
        <w:tc>
          <w:tcPr>
            <w:tcW w:w="5239" w:type="dxa"/>
          </w:tcPr>
          <w:p w14:paraId="01366B21" w14:textId="77777777" w:rsidR="00BD406F" w:rsidRPr="00A80616" w:rsidRDefault="00BD406F" w:rsidP="007B3BF7">
            <w:pPr>
              <w:rPr>
                <w:sz w:val="18"/>
                <w:szCs w:val="18"/>
              </w:rPr>
            </w:pPr>
          </w:p>
        </w:tc>
      </w:tr>
      <w:tr w:rsidR="00BD406F" w14:paraId="5F72CE2A" w14:textId="77777777" w:rsidTr="009621C0">
        <w:tc>
          <w:tcPr>
            <w:tcW w:w="3256" w:type="dxa"/>
          </w:tcPr>
          <w:p w14:paraId="044E7FF3" w14:textId="3413DAFC" w:rsidR="00BD406F" w:rsidRPr="00A80616" w:rsidRDefault="00105459" w:rsidP="007B3BF7">
            <w:pPr>
              <w:rPr>
                <w:sz w:val="18"/>
                <w:szCs w:val="18"/>
              </w:rPr>
            </w:pPr>
            <w:r w:rsidRPr="00A80616">
              <w:rPr>
                <w:sz w:val="18"/>
                <w:szCs w:val="18"/>
              </w:rPr>
              <w:t>Vestigingsplaats</w:t>
            </w:r>
          </w:p>
        </w:tc>
        <w:tc>
          <w:tcPr>
            <w:tcW w:w="5239" w:type="dxa"/>
          </w:tcPr>
          <w:p w14:paraId="528F5312" w14:textId="77777777" w:rsidR="00BD406F" w:rsidRPr="00A80616" w:rsidRDefault="00BD406F" w:rsidP="007B3BF7">
            <w:pPr>
              <w:rPr>
                <w:sz w:val="18"/>
                <w:szCs w:val="18"/>
              </w:rPr>
            </w:pPr>
          </w:p>
        </w:tc>
      </w:tr>
      <w:tr w:rsidR="00BD406F" w14:paraId="46B6B9EE" w14:textId="77777777" w:rsidTr="009621C0">
        <w:tc>
          <w:tcPr>
            <w:tcW w:w="3256" w:type="dxa"/>
          </w:tcPr>
          <w:p w14:paraId="525C03B6" w14:textId="6443C153" w:rsidR="00BD406F" w:rsidRPr="00A80616" w:rsidRDefault="009621C0" w:rsidP="007B3BF7">
            <w:pPr>
              <w:rPr>
                <w:sz w:val="18"/>
                <w:szCs w:val="18"/>
              </w:rPr>
            </w:pPr>
            <w:r w:rsidRPr="00A80616">
              <w:rPr>
                <w:sz w:val="18"/>
                <w:szCs w:val="18"/>
              </w:rPr>
              <w:t>Contactpersoon aanbesteding (CA)</w:t>
            </w:r>
          </w:p>
        </w:tc>
        <w:tc>
          <w:tcPr>
            <w:tcW w:w="5239" w:type="dxa"/>
          </w:tcPr>
          <w:p w14:paraId="2F0750E2" w14:textId="77777777" w:rsidR="00BD406F" w:rsidRPr="00A80616" w:rsidRDefault="00BD406F" w:rsidP="007B3BF7">
            <w:pPr>
              <w:rPr>
                <w:sz w:val="18"/>
                <w:szCs w:val="18"/>
              </w:rPr>
            </w:pPr>
          </w:p>
        </w:tc>
      </w:tr>
      <w:tr w:rsidR="00BD406F" w14:paraId="32D7D58A" w14:textId="77777777" w:rsidTr="009621C0">
        <w:tc>
          <w:tcPr>
            <w:tcW w:w="3256" w:type="dxa"/>
          </w:tcPr>
          <w:p w14:paraId="6B07B267" w14:textId="2D85BAAB" w:rsidR="00BD406F" w:rsidRPr="00A80616" w:rsidRDefault="00520156" w:rsidP="007B3BF7">
            <w:pPr>
              <w:rPr>
                <w:sz w:val="18"/>
                <w:szCs w:val="18"/>
              </w:rPr>
            </w:pPr>
            <w:r w:rsidRPr="00A80616">
              <w:rPr>
                <w:sz w:val="18"/>
                <w:szCs w:val="18"/>
              </w:rPr>
              <w:t>Kantooradres</w:t>
            </w:r>
          </w:p>
        </w:tc>
        <w:tc>
          <w:tcPr>
            <w:tcW w:w="5239" w:type="dxa"/>
          </w:tcPr>
          <w:p w14:paraId="21541C8B" w14:textId="77777777" w:rsidR="00BD406F" w:rsidRPr="00A80616" w:rsidRDefault="00BD406F" w:rsidP="007B3BF7">
            <w:pPr>
              <w:rPr>
                <w:sz w:val="18"/>
                <w:szCs w:val="18"/>
              </w:rPr>
            </w:pPr>
          </w:p>
        </w:tc>
      </w:tr>
      <w:tr w:rsidR="00BD406F" w14:paraId="20C5A24E" w14:textId="77777777" w:rsidTr="009621C0">
        <w:tc>
          <w:tcPr>
            <w:tcW w:w="3256" w:type="dxa"/>
          </w:tcPr>
          <w:p w14:paraId="1D27EF31" w14:textId="34EA2F1C" w:rsidR="00BD406F" w:rsidRPr="00A80616" w:rsidRDefault="00520156" w:rsidP="007B3BF7">
            <w:pPr>
              <w:rPr>
                <w:sz w:val="18"/>
                <w:szCs w:val="18"/>
              </w:rPr>
            </w:pPr>
            <w:r w:rsidRPr="00A80616">
              <w:rPr>
                <w:sz w:val="18"/>
                <w:szCs w:val="18"/>
              </w:rPr>
              <w:t>Postadres</w:t>
            </w:r>
          </w:p>
        </w:tc>
        <w:tc>
          <w:tcPr>
            <w:tcW w:w="5239" w:type="dxa"/>
          </w:tcPr>
          <w:p w14:paraId="200FFF66" w14:textId="77777777" w:rsidR="00BD406F" w:rsidRPr="00A80616" w:rsidRDefault="00BD406F" w:rsidP="007B3BF7">
            <w:pPr>
              <w:rPr>
                <w:sz w:val="18"/>
                <w:szCs w:val="18"/>
              </w:rPr>
            </w:pPr>
          </w:p>
        </w:tc>
      </w:tr>
      <w:tr w:rsidR="00BD406F" w14:paraId="35CB30C2" w14:textId="77777777" w:rsidTr="009621C0">
        <w:tc>
          <w:tcPr>
            <w:tcW w:w="3256" w:type="dxa"/>
          </w:tcPr>
          <w:p w14:paraId="58F0514B" w14:textId="428367C4" w:rsidR="00BD406F" w:rsidRPr="00A80616" w:rsidRDefault="00520156" w:rsidP="007B3BF7">
            <w:pPr>
              <w:rPr>
                <w:sz w:val="18"/>
                <w:szCs w:val="18"/>
              </w:rPr>
            </w:pPr>
            <w:r w:rsidRPr="00A80616">
              <w:rPr>
                <w:sz w:val="18"/>
                <w:szCs w:val="18"/>
              </w:rPr>
              <w:t>Telefoonnummer (CA)</w:t>
            </w:r>
          </w:p>
        </w:tc>
        <w:tc>
          <w:tcPr>
            <w:tcW w:w="5239" w:type="dxa"/>
          </w:tcPr>
          <w:p w14:paraId="166B849D" w14:textId="77777777" w:rsidR="00BD406F" w:rsidRPr="00A80616" w:rsidRDefault="00BD406F" w:rsidP="007B3BF7">
            <w:pPr>
              <w:rPr>
                <w:sz w:val="18"/>
                <w:szCs w:val="18"/>
              </w:rPr>
            </w:pPr>
          </w:p>
        </w:tc>
      </w:tr>
      <w:tr w:rsidR="00520156" w14:paraId="187D1AD8" w14:textId="77777777" w:rsidTr="009621C0">
        <w:tc>
          <w:tcPr>
            <w:tcW w:w="3256" w:type="dxa"/>
          </w:tcPr>
          <w:p w14:paraId="2D4B01CC" w14:textId="710D08C1" w:rsidR="00520156" w:rsidRPr="00A80616" w:rsidRDefault="00FC3FEF" w:rsidP="007B3BF7">
            <w:pPr>
              <w:rPr>
                <w:sz w:val="18"/>
                <w:szCs w:val="18"/>
              </w:rPr>
            </w:pPr>
            <w:r w:rsidRPr="00A80616">
              <w:rPr>
                <w:sz w:val="18"/>
                <w:szCs w:val="18"/>
              </w:rPr>
              <w:t>E-mailadres (CA)</w:t>
            </w:r>
          </w:p>
        </w:tc>
        <w:tc>
          <w:tcPr>
            <w:tcW w:w="5239" w:type="dxa"/>
          </w:tcPr>
          <w:p w14:paraId="3190BBB0" w14:textId="77777777" w:rsidR="00520156" w:rsidRPr="00A80616" w:rsidRDefault="00520156" w:rsidP="007B3BF7">
            <w:pPr>
              <w:rPr>
                <w:sz w:val="18"/>
                <w:szCs w:val="18"/>
              </w:rPr>
            </w:pPr>
          </w:p>
        </w:tc>
      </w:tr>
      <w:tr w:rsidR="00FC3FEF" w14:paraId="1509E449" w14:textId="77777777" w:rsidTr="009621C0">
        <w:tc>
          <w:tcPr>
            <w:tcW w:w="3256" w:type="dxa"/>
          </w:tcPr>
          <w:p w14:paraId="35D92545" w14:textId="50E8B1DB" w:rsidR="00FC3FEF" w:rsidRPr="00A80616" w:rsidRDefault="00996608" w:rsidP="007B3BF7">
            <w:pPr>
              <w:rPr>
                <w:sz w:val="18"/>
                <w:szCs w:val="18"/>
              </w:rPr>
            </w:pPr>
            <w:r w:rsidRPr="00A80616">
              <w:rPr>
                <w:sz w:val="18"/>
                <w:szCs w:val="18"/>
              </w:rPr>
              <w:t>Registratienummer KvK</w:t>
            </w:r>
          </w:p>
        </w:tc>
        <w:tc>
          <w:tcPr>
            <w:tcW w:w="5239" w:type="dxa"/>
          </w:tcPr>
          <w:p w14:paraId="667797DD" w14:textId="77777777" w:rsidR="00FC3FEF" w:rsidRPr="00A80616" w:rsidRDefault="00FC3FEF" w:rsidP="007B3BF7">
            <w:pPr>
              <w:rPr>
                <w:sz w:val="18"/>
                <w:szCs w:val="18"/>
              </w:rPr>
            </w:pPr>
          </w:p>
        </w:tc>
      </w:tr>
    </w:tbl>
    <w:p w14:paraId="76E33CE9" w14:textId="77777777" w:rsidR="007B3BF7" w:rsidRDefault="007B3BF7" w:rsidP="007B3BF7"/>
    <w:p w14:paraId="524B81A6" w14:textId="460EE6EB" w:rsidR="00B4111E" w:rsidRDefault="00B4111E" w:rsidP="00B4111E">
      <w:r>
        <w:t xml:space="preserve">In geval van een gezamenlijke </w:t>
      </w:r>
      <w:r w:rsidR="00CE6562">
        <w:t>a</w:t>
      </w:r>
      <w:r>
        <w:t xml:space="preserve">anmelding dienen alle </w:t>
      </w:r>
      <w:proofErr w:type="spellStart"/>
      <w:r w:rsidR="00CE6562">
        <w:t>c</w:t>
      </w:r>
      <w:r>
        <w:t>ombinanten</w:t>
      </w:r>
      <w:proofErr w:type="spellEnd"/>
      <w:r>
        <w:t xml:space="preserve"> dit formulier te </w:t>
      </w:r>
    </w:p>
    <w:p w14:paraId="35B9A9CD" w14:textId="77777777" w:rsidR="00B4111E" w:rsidRDefault="00B4111E" w:rsidP="00B4111E">
      <w:r>
        <w:t>ondertekenen(deze opsomming herhalen zo vaak als nodig is).</w:t>
      </w:r>
    </w:p>
    <w:p w14:paraId="098D3072" w14:textId="77777777" w:rsidR="00B4111E" w:rsidRDefault="00B4111E" w:rsidP="00B4111E"/>
    <w:p w14:paraId="591B6495" w14:textId="2EB3F7EA" w:rsidR="00996608" w:rsidRDefault="00B4111E" w:rsidP="00B4111E">
      <w:r>
        <w:t>Aldus naar waarheid opgemaakt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97"/>
        <w:gridCol w:w="5098"/>
      </w:tblGrid>
      <w:tr w:rsidR="00B4111E" w14:paraId="2618E1DD" w14:textId="77777777" w:rsidTr="002268E9">
        <w:tc>
          <w:tcPr>
            <w:tcW w:w="3397" w:type="dxa"/>
          </w:tcPr>
          <w:p w14:paraId="40FD2E9E" w14:textId="37F52ED0" w:rsidR="00B4111E" w:rsidRPr="00A80616" w:rsidRDefault="00B4111E" w:rsidP="00DF04B0">
            <w:pPr>
              <w:rPr>
                <w:sz w:val="18"/>
                <w:szCs w:val="18"/>
              </w:rPr>
            </w:pPr>
            <w:r w:rsidRPr="00A80616">
              <w:rPr>
                <w:sz w:val="18"/>
                <w:szCs w:val="18"/>
              </w:rPr>
              <w:t xml:space="preserve">Naam </w:t>
            </w:r>
            <w:proofErr w:type="spellStart"/>
            <w:r w:rsidR="00CE6562">
              <w:rPr>
                <w:sz w:val="18"/>
                <w:szCs w:val="18"/>
              </w:rPr>
              <w:t>c</w:t>
            </w:r>
            <w:r w:rsidRPr="00A80616">
              <w:rPr>
                <w:sz w:val="18"/>
                <w:szCs w:val="18"/>
              </w:rPr>
              <w:t>ombinant</w:t>
            </w:r>
            <w:proofErr w:type="spellEnd"/>
          </w:p>
        </w:tc>
        <w:tc>
          <w:tcPr>
            <w:tcW w:w="5098" w:type="dxa"/>
          </w:tcPr>
          <w:p w14:paraId="4BF23645" w14:textId="77777777" w:rsidR="00B4111E" w:rsidRPr="00A80616" w:rsidRDefault="00B4111E" w:rsidP="00DF04B0">
            <w:pPr>
              <w:rPr>
                <w:sz w:val="18"/>
                <w:szCs w:val="18"/>
              </w:rPr>
            </w:pPr>
          </w:p>
        </w:tc>
      </w:tr>
      <w:tr w:rsidR="002268E9" w14:paraId="54C8846E" w14:textId="77777777" w:rsidTr="002268E9">
        <w:tc>
          <w:tcPr>
            <w:tcW w:w="3397" w:type="dxa"/>
          </w:tcPr>
          <w:p w14:paraId="29475238" w14:textId="3BDB76D4" w:rsidR="002268E9" w:rsidRPr="00A80616" w:rsidRDefault="002268E9" w:rsidP="00DF04B0">
            <w:pPr>
              <w:rPr>
                <w:sz w:val="18"/>
                <w:szCs w:val="18"/>
              </w:rPr>
            </w:pPr>
            <w:r w:rsidRPr="00A80616">
              <w:rPr>
                <w:sz w:val="18"/>
                <w:szCs w:val="18"/>
              </w:rPr>
              <w:t>Naam en functie van degene die dit aanmeldingsformulier ondertekent</w:t>
            </w:r>
          </w:p>
        </w:tc>
        <w:tc>
          <w:tcPr>
            <w:tcW w:w="5098" w:type="dxa"/>
          </w:tcPr>
          <w:p w14:paraId="3029F5D4" w14:textId="77777777" w:rsidR="002268E9" w:rsidRPr="00A80616" w:rsidRDefault="002268E9" w:rsidP="00DF04B0">
            <w:pPr>
              <w:rPr>
                <w:sz w:val="18"/>
                <w:szCs w:val="18"/>
              </w:rPr>
            </w:pPr>
          </w:p>
        </w:tc>
      </w:tr>
      <w:tr w:rsidR="002268E9" w14:paraId="18014D75" w14:textId="77777777" w:rsidTr="002268E9">
        <w:tc>
          <w:tcPr>
            <w:tcW w:w="3397" w:type="dxa"/>
          </w:tcPr>
          <w:p w14:paraId="06454BFF" w14:textId="01B3CCB8" w:rsidR="002268E9" w:rsidRPr="00A80616" w:rsidRDefault="002268E9" w:rsidP="00DF04B0">
            <w:pPr>
              <w:rPr>
                <w:sz w:val="18"/>
                <w:szCs w:val="18"/>
              </w:rPr>
            </w:pPr>
            <w:r w:rsidRPr="00A80616">
              <w:rPr>
                <w:sz w:val="18"/>
                <w:szCs w:val="18"/>
              </w:rPr>
              <w:t>Plaats</w:t>
            </w:r>
          </w:p>
        </w:tc>
        <w:tc>
          <w:tcPr>
            <w:tcW w:w="5098" w:type="dxa"/>
          </w:tcPr>
          <w:p w14:paraId="2B813CAC" w14:textId="77777777" w:rsidR="002268E9" w:rsidRPr="00A80616" w:rsidRDefault="002268E9" w:rsidP="00DF04B0">
            <w:pPr>
              <w:rPr>
                <w:sz w:val="18"/>
                <w:szCs w:val="18"/>
              </w:rPr>
            </w:pPr>
          </w:p>
        </w:tc>
      </w:tr>
      <w:tr w:rsidR="002268E9" w14:paraId="29859211" w14:textId="77777777" w:rsidTr="002268E9">
        <w:tc>
          <w:tcPr>
            <w:tcW w:w="3397" w:type="dxa"/>
          </w:tcPr>
          <w:p w14:paraId="6A358456" w14:textId="44CBA87E" w:rsidR="002268E9" w:rsidRPr="00A80616" w:rsidRDefault="00BB23CE" w:rsidP="00DF04B0">
            <w:pPr>
              <w:rPr>
                <w:sz w:val="18"/>
                <w:szCs w:val="18"/>
              </w:rPr>
            </w:pPr>
            <w:r w:rsidRPr="00A80616">
              <w:rPr>
                <w:sz w:val="18"/>
                <w:szCs w:val="18"/>
              </w:rPr>
              <w:t>Datum</w:t>
            </w:r>
          </w:p>
        </w:tc>
        <w:tc>
          <w:tcPr>
            <w:tcW w:w="5098" w:type="dxa"/>
          </w:tcPr>
          <w:p w14:paraId="2222BBA6" w14:textId="77777777" w:rsidR="002268E9" w:rsidRPr="00A80616" w:rsidRDefault="002268E9" w:rsidP="00DF04B0">
            <w:pPr>
              <w:rPr>
                <w:sz w:val="18"/>
                <w:szCs w:val="18"/>
              </w:rPr>
            </w:pPr>
          </w:p>
        </w:tc>
      </w:tr>
      <w:tr w:rsidR="00BB23CE" w14:paraId="7084BBB2" w14:textId="77777777" w:rsidTr="002268E9">
        <w:tc>
          <w:tcPr>
            <w:tcW w:w="3397" w:type="dxa"/>
          </w:tcPr>
          <w:p w14:paraId="5BFABF4E" w14:textId="3475555B" w:rsidR="00BB23CE" w:rsidRPr="00A80616" w:rsidRDefault="00BB23CE" w:rsidP="00DF04B0">
            <w:pPr>
              <w:rPr>
                <w:sz w:val="18"/>
                <w:szCs w:val="18"/>
              </w:rPr>
            </w:pPr>
            <w:r w:rsidRPr="00A80616">
              <w:rPr>
                <w:sz w:val="18"/>
                <w:szCs w:val="18"/>
              </w:rPr>
              <w:t>Handtekening</w:t>
            </w:r>
          </w:p>
        </w:tc>
        <w:tc>
          <w:tcPr>
            <w:tcW w:w="5098" w:type="dxa"/>
          </w:tcPr>
          <w:p w14:paraId="3D89F4E5" w14:textId="77777777" w:rsidR="00BB23CE" w:rsidRPr="00A80616" w:rsidRDefault="00BB23CE" w:rsidP="00DF04B0">
            <w:pPr>
              <w:rPr>
                <w:sz w:val="18"/>
                <w:szCs w:val="18"/>
              </w:rPr>
            </w:pPr>
          </w:p>
        </w:tc>
      </w:tr>
    </w:tbl>
    <w:p w14:paraId="02B6FC64" w14:textId="77777777" w:rsidR="00B4111E" w:rsidRDefault="00B4111E" w:rsidP="00B4111E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"/>
        <w:gridCol w:w="7933"/>
      </w:tblGrid>
      <w:tr w:rsidR="00867632" w14:paraId="026B4940" w14:textId="77777777" w:rsidTr="00934BCF">
        <w:tc>
          <w:tcPr>
            <w:tcW w:w="8495" w:type="dxa"/>
            <w:gridSpan w:val="2"/>
          </w:tcPr>
          <w:p w14:paraId="25C0F1D2" w14:textId="15E5153E" w:rsidR="00867632" w:rsidRPr="00A80616" w:rsidRDefault="00867632" w:rsidP="00867632">
            <w:pPr>
              <w:rPr>
                <w:b/>
                <w:bCs/>
                <w:sz w:val="18"/>
                <w:szCs w:val="18"/>
              </w:rPr>
            </w:pPr>
            <w:r w:rsidRPr="00A80616">
              <w:rPr>
                <w:b/>
                <w:bCs/>
                <w:sz w:val="18"/>
                <w:szCs w:val="18"/>
              </w:rPr>
              <w:t xml:space="preserve">Door </w:t>
            </w:r>
            <w:r w:rsidR="00CE6562">
              <w:rPr>
                <w:b/>
                <w:bCs/>
                <w:sz w:val="18"/>
                <w:szCs w:val="18"/>
              </w:rPr>
              <w:t>a</w:t>
            </w:r>
            <w:r w:rsidRPr="00A80616">
              <w:rPr>
                <w:b/>
                <w:bCs/>
                <w:sz w:val="18"/>
                <w:szCs w:val="18"/>
              </w:rPr>
              <w:t xml:space="preserve">anmelding conformeert de </w:t>
            </w:r>
            <w:r w:rsidR="00CE6562">
              <w:rPr>
                <w:b/>
                <w:bCs/>
                <w:sz w:val="18"/>
                <w:szCs w:val="18"/>
              </w:rPr>
              <w:t>g</w:t>
            </w:r>
            <w:r w:rsidRPr="00A80616">
              <w:rPr>
                <w:b/>
                <w:bCs/>
                <w:sz w:val="18"/>
                <w:szCs w:val="18"/>
              </w:rPr>
              <w:t xml:space="preserve">egadigde zich aan de navolgende voorwaarden. De </w:t>
            </w:r>
          </w:p>
          <w:p w14:paraId="1FB874F3" w14:textId="31CC184B" w:rsidR="00867632" w:rsidRPr="00A80616" w:rsidRDefault="00867632" w:rsidP="00867632">
            <w:pPr>
              <w:rPr>
                <w:sz w:val="18"/>
                <w:szCs w:val="18"/>
              </w:rPr>
            </w:pPr>
            <w:r w:rsidRPr="00A80616">
              <w:rPr>
                <w:b/>
                <w:bCs/>
                <w:sz w:val="18"/>
                <w:szCs w:val="18"/>
              </w:rPr>
              <w:t xml:space="preserve">ondergetekende(n) verklaart (verklaren) naar waarheid namens </w:t>
            </w:r>
            <w:r w:rsidR="00CE6562">
              <w:rPr>
                <w:b/>
                <w:bCs/>
                <w:sz w:val="18"/>
                <w:szCs w:val="18"/>
              </w:rPr>
              <w:t>g</w:t>
            </w:r>
            <w:r w:rsidRPr="00A80616">
              <w:rPr>
                <w:b/>
                <w:bCs/>
                <w:sz w:val="18"/>
                <w:szCs w:val="18"/>
              </w:rPr>
              <w:t>egadigde</w:t>
            </w:r>
            <w:r w:rsidRPr="00A80616">
              <w:rPr>
                <w:sz w:val="18"/>
                <w:szCs w:val="18"/>
              </w:rPr>
              <w:t>:</w:t>
            </w:r>
          </w:p>
        </w:tc>
      </w:tr>
      <w:tr w:rsidR="00BB23CE" w14:paraId="3586B7A6" w14:textId="77777777" w:rsidTr="00867632">
        <w:tc>
          <w:tcPr>
            <w:tcW w:w="562" w:type="dxa"/>
          </w:tcPr>
          <w:p w14:paraId="68E5CDDA" w14:textId="178B309A" w:rsidR="00BB23CE" w:rsidRPr="00A80616" w:rsidRDefault="00867632" w:rsidP="00DF04B0">
            <w:pPr>
              <w:rPr>
                <w:sz w:val="18"/>
                <w:szCs w:val="18"/>
              </w:rPr>
            </w:pPr>
            <w:r w:rsidRPr="00A80616">
              <w:rPr>
                <w:sz w:val="18"/>
                <w:szCs w:val="18"/>
              </w:rPr>
              <w:t>1</w:t>
            </w:r>
          </w:p>
        </w:tc>
        <w:tc>
          <w:tcPr>
            <w:tcW w:w="7933" w:type="dxa"/>
          </w:tcPr>
          <w:p w14:paraId="5E048D7F" w14:textId="7D7FD69F" w:rsidR="00D903D9" w:rsidRPr="00A80616" w:rsidRDefault="00D903D9" w:rsidP="00D903D9">
            <w:pPr>
              <w:rPr>
                <w:sz w:val="18"/>
                <w:szCs w:val="18"/>
              </w:rPr>
            </w:pPr>
            <w:r w:rsidRPr="00A80616">
              <w:rPr>
                <w:sz w:val="18"/>
                <w:szCs w:val="18"/>
              </w:rPr>
              <w:t xml:space="preserve">Het indienen van een </w:t>
            </w:r>
            <w:r w:rsidR="00CE6562">
              <w:rPr>
                <w:sz w:val="18"/>
                <w:szCs w:val="18"/>
              </w:rPr>
              <w:t>a</w:t>
            </w:r>
            <w:r w:rsidRPr="00A80616">
              <w:rPr>
                <w:sz w:val="18"/>
                <w:szCs w:val="18"/>
              </w:rPr>
              <w:t xml:space="preserve">anmelding houdt in dat </w:t>
            </w:r>
            <w:r w:rsidR="00CE6562">
              <w:rPr>
                <w:sz w:val="18"/>
                <w:szCs w:val="18"/>
              </w:rPr>
              <w:t>g</w:t>
            </w:r>
            <w:r w:rsidRPr="00A80616">
              <w:rPr>
                <w:sz w:val="18"/>
                <w:szCs w:val="18"/>
              </w:rPr>
              <w:t xml:space="preserve">egadigde onvoorwaardelijk met de </w:t>
            </w:r>
          </w:p>
          <w:p w14:paraId="6FB5234A" w14:textId="48CC0442" w:rsidR="00D903D9" w:rsidRPr="00A80616" w:rsidRDefault="00D903D9" w:rsidP="00D903D9">
            <w:pPr>
              <w:rPr>
                <w:sz w:val="18"/>
                <w:szCs w:val="18"/>
              </w:rPr>
            </w:pPr>
            <w:r w:rsidRPr="00A80616">
              <w:rPr>
                <w:sz w:val="18"/>
                <w:szCs w:val="18"/>
              </w:rPr>
              <w:t xml:space="preserve">bepalingen, eisen en voorwaarden van deze </w:t>
            </w:r>
            <w:r w:rsidR="00CE6562">
              <w:rPr>
                <w:sz w:val="18"/>
                <w:szCs w:val="18"/>
              </w:rPr>
              <w:t>s</w:t>
            </w:r>
            <w:r w:rsidRPr="00A80616">
              <w:rPr>
                <w:sz w:val="18"/>
                <w:szCs w:val="18"/>
              </w:rPr>
              <w:t xml:space="preserve">electieleidraad inclusief alle </w:t>
            </w:r>
            <w:r w:rsidR="00CE6562">
              <w:rPr>
                <w:sz w:val="18"/>
                <w:szCs w:val="18"/>
              </w:rPr>
              <w:t>b</w:t>
            </w:r>
            <w:r w:rsidRPr="00A80616">
              <w:rPr>
                <w:sz w:val="18"/>
                <w:szCs w:val="18"/>
              </w:rPr>
              <w:t xml:space="preserve">ijlagen en de </w:t>
            </w:r>
          </w:p>
          <w:p w14:paraId="5317077A" w14:textId="3723368B" w:rsidR="00BB23CE" w:rsidRPr="00A80616" w:rsidRDefault="00CE6562" w:rsidP="00D903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="00D903D9" w:rsidRPr="00A80616">
              <w:rPr>
                <w:sz w:val="18"/>
                <w:szCs w:val="18"/>
              </w:rPr>
              <w:t xml:space="preserve">ota van </w:t>
            </w:r>
            <w:r>
              <w:rPr>
                <w:sz w:val="18"/>
                <w:szCs w:val="18"/>
              </w:rPr>
              <w:t>i</w:t>
            </w:r>
            <w:r w:rsidR="00D903D9" w:rsidRPr="00A80616">
              <w:rPr>
                <w:sz w:val="18"/>
                <w:szCs w:val="18"/>
              </w:rPr>
              <w:t>nlichtingen instemt.</w:t>
            </w:r>
          </w:p>
        </w:tc>
      </w:tr>
      <w:tr w:rsidR="00BB23CE" w14:paraId="0B9D81CB" w14:textId="77777777" w:rsidTr="00867632">
        <w:tc>
          <w:tcPr>
            <w:tcW w:w="562" w:type="dxa"/>
          </w:tcPr>
          <w:p w14:paraId="0C403D77" w14:textId="0EFCA8D6" w:rsidR="00BB23CE" w:rsidRPr="00A80616" w:rsidRDefault="00867632" w:rsidP="00DF04B0">
            <w:pPr>
              <w:rPr>
                <w:sz w:val="18"/>
                <w:szCs w:val="18"/>
              </w:rPr>
            </w:pPr>
            <w:r w:rsidRPr="00A80616">
              <w:rPr>
                <w:sz w:val="18"/>
                <w:szCs w:val="18"/>
              </w:rPr>
              <w:t>2</w:t>
            </w:r>
          </w:p>
        </w:tc>
        <w:tc>
          <w:tcPr>
            <w:tcW w:w="7933" w:type="dxa"/>
          </w:tcPr>
          <w:p w14:paraId="1782AFC3" w14:textId="06FB6FF5" w:rsidR="00BB23CE" w:rsidRPr="00A80616" w:rsidRDefault="00D903D9" w:rsidP="00D903D9">
            <w:pPr>
              <w:rPr>
                <w:sz w:val="18"/>
                <w:szCs w:val="18"/>
              </w:rPr>
            </w:pPr>
            <w:r w:rsidRPr="00A80616">
              <w:rPr>
                <w:sz w:val="18"/>
                <w:szCs w:val="18"/>
              </w:rPr>
              <w:t xml:space="preserve">Gegadigde verklaart kennis te hebben genomen van deze </w:t>
            </w:r>
            <w:r w:rsidR="00CE6562">
              <w:rPr>
                <w:sz w:val="18"/>
                <w:szCs w:val="18"/>
              </w:rPr>
              <w:t>s</w:t>
            </w:r>
            <w:r w:rsidRPr="00A80616">
              <w:rPr>
                <w:sz w:val="18"/>
                <w:szCs w:val="18"/>
              </w:rPr>
              <w:t>electieleidraad en gaat met alle voorschriften en eisen onverkort akkoord.</w:t>
            </w:r>
          </w:p>
        </w:tc>
      </w:tr>
      <w:tr w:rsidR="00BB23CE" w14:paraId="445156E0" w14:textId="77777777" w:rsidTr="00867632">
        <w:tc>
          <w:tcPr>
            <w:tcW w:w="562" w:type="dxa"/>
          </w:tcPr>
          <w:p w14:paraId="3488F3D5" w14:textId="0C8AB6BF" w:rsidR="00BB23CE" w:rsidRPr="00A80616" w:rsidRDefault="00867632" w:rsidP="00DF04B0">
            <w:pPr>
              <w:rPr>
                <w:sz w:val="18"/>
                <w:szCs w:val="18"/>
              </w:rPr>
            </w:pPr>
            <w:r w:rsidRPr="00A80616">
              <w:rPr>
                <w:sz w:val="18"/>
                <w:szCs w:val="18"/>
              </w:rPr>
              <w:t>3</w:t>
            </w:r>
          </w:p>
        </w:tc>
        <w:tc>
          <w:tcPr>
            <w:tcW w:w="7933" w:type="dxa"/>
          </w:tcPr>
          <w:p w14:paraId="3AC8A74D" w14:textId="77777777" w:rsidR="00D903D9" w:rsidRPr="00A80616" w:rsidRDefault="00D903D9" w:rsidP="00D903D9">
            <w:pPr>
              <w:rPr>
                <w:sz w:val="18"/>
                <w:szCs w:val="18"/>
              </w:rPr>
            </w:pPr>
            <w:r w:rsidRPr="00A80616">
              <w:rPr>
                <w:sz w:val="18"/>
                <w:szCs w:val="18"/>
              </w:rPr>
              <w:t xml:space="preserve">Gegadigde verklaart kennis te hebben genomen van de beoordelingsmethode zoals </w:t>
            </w:r>
          </w:p>
          <w:p w14:paraId="04FEF6DE" w14:textId="3DD8B89E" w:rsidR="00BB23CE" w:rsidRPr="00A80616" w:rsidRDefault="00D903D9" w:rsidP="00D903D9">
            <w:pPr>
              <w:rPr>
                <w:sz w:val="18"/>
                <w:szCs w:val="18"/>
              </w:rPr>
            </w:pPr>
            <w:r w:rsidRPr="00A80616">
              <w:rPr>
                <w:sz w:val="18"/>
                <w:szCs w:val="18"/>
              </w:rPr>
              <w:t xml:space="preserve">opgenomen in deze </w:t>
            </w:r>
            <w:r w:rsidR="00CE6562">
              <w:rPr>
                <w:sz w:val="18"/>
                <w:szCs w:val="18"/>
              </w:rPr>
              <w:t>s</w:t>
            </w:r>
            <w:r w:rsidRPr="00A80616">
              <w:rPr>
                <w:sz w:val="18"/>
                <w:szCs w:val="18"/>
              </w:rPr>
              <w:t>electieleidraad en gaat met deze procedure onverkort akkoord.</w:t>
            </w:r>
          </w:p>
        </w:tc>
      </w:tr>
    </w:tbl>
    <w:p w14:paraId="61A73148" w14:textId="77777777" w:rsidR="00BB23CE" w:rsidRDefault="00BB23CE" w:rsidP="00B4111E"/>
    <w:p w14:paraId="05FE664A" w14:textId="75C55E1D" w:rsidR="00D903D9" w:rsidRDefault="00D903D9" w:rsidP="00B4111E">
      <w:r>
        <w:t>Getekend voor akkoord: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97"/>
        <w:gridCol w:w="5098"/>
      </w:tblGrid>
      <w:tr w:rsidR="00983667" w14:paraId="68D4A232" w14:textId="77777777" w:rsidTr="00DF04B0">
        <w:tc>
          <w:tcPr>
            <w:tcW w:w="3397" w:type="dxa"/>
          </w:tcPr>
          <w:p w14:paraId="7C5B82C2" w14:textId="7E2AF669" w:rsidR="00983667" w:rsidRPr="00A80616" w:rsidRDefault="00983667" w:rsidP="00DF04B0">
            <w:pPr>
              <w:rPr>
                <w:sz w:val="18"/>
                <w:szCs w:val="18"/>
              </w:rPr>
            </w:pPr>
            <w:r w:rsidRPr="00A80616">
              <w:rPr>
                <w:sz w:val="18"/>
                <w:szCs w:val="18"/>
              </w:rPr>
              <w:t xml:space="preserve">Naam </w:t>
            </w:r>
            <w:r>
              <w:rPr>
                <w:sz w:val="18"/>
                <w:szCs w:val="18"/>
              </w:rPr>
              <w:t>gegadigde</w:t>
            </w:r>
          </w:p>
        </w:tc>
        <w:tc>
          <w:tcPr>
            <w:tcW w:w="5098" w:type="dxa"/>
          </w:tcPr>
          <w:p w14:paraId="5DB44C01" w14:textId="77777777" w:rsidR="00983667" w:rsidRPr="00A80616" w:rsidRDefault="00983667" w:rsidP="00DF04B0">
            <w:pPr>
              <w:rPr>
                <w:sz w:val="18"/>
                <w:szCs w:val="18"/>
              </w:rPr>
            </w:pPr>
          </w:p>
        </w:tc>
      </w:tr>
      <w:tr w:rsidR="00983667" w14:paraId="3311F8D7" w14:textId="77777777" w:rsidTr="00DF04B0">
        <w:tc>
          <w:tcPr>
            <w:tcW w:w="3397" w:type="dxa"/>
          </w:tcPr>
          <w:p w14:paraId="405F3E37" w14:textId="46A54547" w:rsidR="00983667" w:rsidRPr="00A80616" w:rsidRDefault="00983667" w:rsidP="00DF04B0">
            <w:pPr>
              <w:rPr>
                <w:sz w:val="18"/>
                <w:szCs w:val="18"/>
              </w:rPr>
            </w:pPr>
            <w:r w:rsidRPr="00A80616">
              <w:rPr>
                <w:sz w:val="18"/>
                <w:szCs w:val="18"/>
              </w:rPr>
              <w:t xml:space="preserve">Naam </w:t>
            </w:r>
            <w:r>
              <w:rPr>
                <w:sz w:val="18"/>
                <w:szCs w:val="18"/>
              </w:rPr>
              <w:t>tekenbevoegde</w:t>
            </w:r>
          </w:p>
        </w:tc>
        <w:tc>
          <w:tcPr>
            <w:tcW w:w="5098" w:type="dxa"/>
          </w:tcPr>
          <w:p w14:paraId="20E2ACF5" w14:textId="77777777" w:rsidR="00983667" w:rsidRPr="00A80616" w:rsidRDefault="00983667" w:rsidP="00DF04B0">
            <w:pPr>
              <w:rPr>
                <w:sz w:val="18"/>
                <w:szCs w:val="18"/>
              </w:rPr>
            </w:pPr>
          </w:p>
        </w:tc>
      </w:tr>
      <w:tr w:rsidR="00983667" w14:paraId="350095AE" w14:textId="77777777" w:rsidTr="00DF04B0">
        <w:tc>
          <w:tcPr>
            <w:tcW w:w="3397" w:type="dxa"/>
          </w:tcPr>
          <w:p w14:paraId="53840EAB" w14:textId="59D3D1C9" w:rsidR="00983667" w:rsidRPr="00A80616" w:rsidRDefault="00B050D1" w:rsidP="00DF04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Handtekening</w:t>
            </w:r>
          </w:p>
        </w:tc>
        <w:tc>
          <w:tcPr>
            <w:tcW w:w="5098" w:type="dxa"/>
          </w:tcPr>
          <w:p w14:paraId="0C33A9AA" w14:textId="77777777" w:rsidR="00983667" w:rsidRPr="00A80616" w:rsidRDefault="00983667" w:rsidP="00DF04B0">
            <w:pPr>
              <w:rPr>
                <w:sz w:val="18"/>
                <w:szCs w:val="18"/>
              </w:rPr>
            </w:pPr>
          </w:p>
        </w:tc>
      </w:tr>
      <w:tr w:rsidR="00983667" w14:paraId="4099602D" w14:textId="77777777" w:rsidTr="00DF04B0">
        <w:tc>
          <w:tcPr>
            <w:tcW w:w="3397" w:type="dxa"/>
          </w:tcPr>
          <w:p w14:paraId="727B1384" w14:textId="77777777" w:rsidR="00983667" w:rsidRPr="00A80616" w:rsidRDefault="00983667" w:rsidP="00DF04B0">
            <w:pPr>
              <w:rPr>
                <w:sz w:val="18"/>
                <w:szCs w:val="18"/>
              </w:rPr>
            </w:pPr>
            <w:r w:rsidRPr="00A80616">
              <w:rPr>
                <w:sz w:val="18"/>
                <w:szCs w:val="18"/>
              </w:rPr>
              <w:t>Datum</w:t>
            </w:r>
          </w:p>
        </w:tc>
        <w:tc>
          <w:tcPr>
            <w:tcW w:w="5098" w:type="dxa"/>
          </w:tcPr>
          <w:p w14:paraId="76A8B0F3" w14:textId="77777777" w:rsidR="00983667" w:rsidRPr="00A80616" w:rsidRDefault="00983667" w:rsidP="00DF04B0">
            <w:pPr>
              <w:rPr>
                <w:sz w:val="18"/>
                <w:szCs w:val="18"/>
              </w:rPr>
            </w:pPr>
          </w:p>
        </w:tc>
      </w:tr>
    </w:tbl>
    <w:p w14:paraId="544785F4" w14:textId="77777777" w:rsidR="00D903D9" w:rsidRPr="007B3BF7" w:rsidRDefault="00D903D9" w:rsidP="00B4111E"/>
    <w:sectPr w:rsidR="00D903D9" w:rsidRPr="007B3BF7" w:rsidSect="00815D03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416" w:bottom="1560" w:left="1985" w:header="425" w:footer="5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5966F" w14:textId="77777777" w:rsidR="00D15E02" w:rsidRDefault="00D15E02" w:rsidP="00725C32">
      <w:pPr>
        <w:spacing w:line="240" w:lineRule="auto"/>
      </w:pPr>
      <w:r>
        <w:separator/>
      </w:r>
    </w:p>
  </w:endnote>
  <w:endnote w:type="continuationSeparator" w:id="0">
    <w:p w14:paraId="09EC1A63" w14:textId="77777777" w:rsidR="00D15E02" w:rsidRDefault="00D15E02" w:rsidP="00725C32">
      <w:pPr>
        <w:spacing w:line="240" w:lineRule="auto"/>
      </w:pPr>
      <w:r>
        <w:continuationSeparator/>
      </w:r>
    </w:p>
  </w:endnote>
  <w:endnote w:type="continuationNotice" w:id="1">
    <w:p w14:paraId="0A7FAA4B" w14:textId="77777777" w:rsidR="00D15E02" w:rsidRDefault="00D15E0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Jost">
    <w:panose1 w:val="00000000000000000000"/>
    <w:charset w:val="00"/>
    <w:family w:val="auto"/>
    <w:pitch w:val="variable"/>
    <w:sig w:usb0="A00002EF" w:usb1="0000205B" w:usb2="0000001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Hoofdtekst CS)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id w:val="-632550927"/>
      <w:docPartObj>
        <w:docPartGallery w:val="Page Numbers (Bottom of Page)"/>
        <w:docPartUnique/>
      </w:docPartObj>
    </w:sdtPr>
    <w:sdtEndPr>
      <w:rPr>
        <w:color w:val="A6A6A6" w:themeColor="background1" w:themeShade="A6"/>
      </w:rPr>
    </w:sdtEndPr>
    <w:sdtContent>
      <w:sdt>
        <w:sdtPr>
          <w:rPr>
            <w:color w:val="A6A6A6" w:themeColor="background1" w:themeShade="A6"/>
            <w:szCs w:val="20"/>
          </w:rPr>
          <w:id w:val="-1363355709"/>
          <w:docPartObj>
            <w:docPartGallery w:val="Page Numbers (Top of Page)"/>
            <w:docPartUnique/>
          </w:docPartObj>
        </w:sdtPr>
        <w:sdtEndPr/>
        <w:sdtContent>
          <w:p w14:paraId="6AC6CC06" w14:textId="77777777" w:rsidR="004F1CCC" w:rsidRPr="00E46835" w:rsidRDefault="007D37FB" w:rsidP="007D37FB">
            <w:pPr>
              <w:pStyle w:val="Voettekst"/>
              <w:rPr>
                <w:color w:val="A6A6A6" w:themeColor="background1" w:themeShade="A6"/>
                <w:szCs w:val="20"/>
              </w:rPr>
            </w:pPr>
            <w:r w:rsidRPr="0018177A">
              <w:rPr>
                <w:color w:val="87AD93"/>
                <w:szCs w:val="20"/>
              </w:rPr>
              <w:t>[Titel] | [</w:t>
            </w:r>
            <w:proofErr w:type="spellStart"/>
            <w:r w:rsidRPr="0018177A">
              <w:rPr>
                <w:color w:val="87AD93"/>
                <w:szCs w:val="20"/>
              </w:rPr>
              <w:t>dd</w:t>
            </w:r>
            <w:proofErr w:type="spellEnd"/>
            <w:r w:rsidRPr="0018177A">
              <w:rPr>
                <w:color w:val="87AD93"/>
                <w:szCs w:val="20"/>
              </w:rPr>
              <w:t>-mm-</w:t>
            </w:r>
            <w:proofErr w:type="spellStart"/>
            <w:r w:rsidRPr="0018177A">
              <w:rPr>
                <w:color w:val="87AD93"/>
                <w:szCs w:val="20"/>
              </w:rPr>
              <w:t>jjjj</w:t>
            </w:r>
            <w:proofErr w:type="spellEnd"/>
            <w:r w:rsidRPr="0018177A">
              <w:rPr>
                <w:color w:val="87AD93"/>
                <w:szCs w:val="20"/>
              </w:rPr>
              <w:t xml:space="preserve">] </w:t>
            </w:r>
            <w:r w:rsidR="004F1CCC" w:rsidRPr="0018177A">
              <w:rPr>
                <w:color w:val="87AD93"/>
                <w:szCs w:val="20"/>
              </w:rPr>
              <w:tab/>
            </w:r>
            <w:r w:rsidRPr="0018177A">
              <w:rPr>
                <w:color w:val="87AD93"/>
                <w:szCs w:val="20"/>
              </w:rPr>
              <w:tab/>
            </w:r>
            <w:r w:rsidR="004F1CCC" w:rsidRPr="0018177A">
              <w:rPr>
                <w:color w:val="87AD93"/>
                <w:szCs w:val="20"/>
              </w:rPr>
              <w:t xml:space="preserve">Pag. </w:t>
            </w:r>
            <w:r w:rsidR="004F1CCC" w:rsidRPr="0018177A">
              <w:rPr>
                <w:bCs/>
                <w:color w:val="87AD93"/>
                <w:szCs w:val="20"/>
              </w:rPr>
              <w:fldChar w:fldCharType="begin"/>
            </w:r>
            <w:r w:rsidR="004F1CCC" w:rsidRPr="0018177A">
              <w:rPr>
                <w:bCs/>
                <w:color w:val="87AD93"/>
                <w:szCs w:val="20"/>
              </w:rPr>
              <w:instrText>PAGE</w:instrText>
            </w:r>
            <w:r w:rsidR="004F1CCC" w:rsidRPr="0018177A">
              <w:rPr>
                <w:bCs/>
                <w:color w:val="87AD93"/>
                <w:szCs w:val="20"/>
              </w:rPr>
              <w:fldChar w:fldCharType="separate"/>
            </w:r>
            <w:r w:rsidR="004059D6" w:rsidRPr="0018177A">
              <w:rPr>
                <w:bCs/>
                <w:noProof/>
                <w:color w:val="87AD93"/>
                <w:szCs w:val="20"/>
              </w:rPr>
              <w:t>10</w:t>
            </w:r>
            <w:r w:rsidR="004F1CCC" w:rsidRPr="0018177A">
              <w:rPr>
                <w:bCs/>
                <w:color w:val="87AD93"/>
                <w:szCs w:val="20"/>
              </w:rPr>
              <w:fldChar w:fldCharType="end"/>
            </w:r>
            <w:r w:rsidR="004F1CCC" w:rsidRPr="0018177A">
              <w:rPr>
                <w:color w:val="87AD93"/>
                <w:szCs w:val="20"/>
              </w:rPr>
              <w:t xml:space="preserve"> van </w:t>
            </w:r>
            <w:r w:rsidR="004F1CCC" w:rsidRPr="0018177A">
              <w:rPr>
                <w:bCs/>
                <w:color w:val="87AD93"/>
                <w:szCs w:val="20"/>
              </w:rPr>
              <w:fldChar w:fldCharType="begin"/>
            </w:r>
            <w:r w:rsidR="004F1CCC" w:rsidRPr="0018177A">
              <w:rPr>
                <w:bCs/>
                <w:color w:val="87AD93"/>
                <w:szCs w:val="20"/>
              </w:rPr>
              <w:instrText>NUMPAGES</w:instrText>
            </w:r>
            <w:r w:rsidR="004F1CCC" w:rsidRPr="0018177A">
              <w:rPr>
                <w:bCs/>
                <w:color w:val="87AD93"/>
                <w:szCs w:val="20"/>
              </w:rPr>
              <w:fldChar w:fldCharType="separate"/>
            </w:r>
            <w:r w:rsidR="004059D6" w:rsidRPr="0018177A">
              <w:rPr>
                <w:bCs/>
                <w:noProof/>
                <w:color w:val="87AD93"/>
                <w:szCs w:val="20"/>
              </w:rPr>
              <w:t>10</w:t>
            </w:r>
            <w:r w:rsidR="004F1CCC" w:rsidRPr="0018177A">
              <w:rPr>
                <w:bCs/>
                <w:color w:val="87AD93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9952120"/>
      <w:docPartObj>
        <w:docPartGallery w:val="Page Numbers (Top of Page)"/>
        <w:docPartUnique/>
      </w:docPartObj>
    </w:sdtPr>
    <w:sdtEndPr/>
    <w:sdtContent>
      <w:p w14:paraId="57FFC376" w14:textId="77777777" w:rsidR="004F1CCC" w:rsidRPr="00C64D29" w:rsidRDefault="004F1CCC" w:rsidP="00C64D29">
        <w:pPr>
          <w:pStyle w:val="Voettekst"/>
          <w:rPr>
            <w:color w:val="A6A6A6" w:themeColor="background1" w:themeShade="A6"/>
            <w:szCs w:val="20"/>
          </w:rPr>
        </w:pPr>
        <w:r>
          <w:tab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B73B7" w14:textId="77777777" w:rsidR="00D15E02" w:rsidRDefault="00D15E02" w:rsidP="00725C32">
      <w:pPr>
        <w:spacing w:line="240" w:lineRule="auto"/>
      </w:pPr>
      <w:r>
        <w:separator/>
      </w:r>
    </w:p>
  </w:footnote>
  <w:footnote w:type="continuationSeparator" w:id="0">
    <w:p w14:paraId="205F424D" w14:textId="77777777" w:rsidR="00D15E02" w:rsidRDefault="00D15E02" w:rsidP="00725C32">
      <w:pPr>
        <w:spacing w:line="240" w:lineRule="auto"/>
      </w:pPr>
      <w:r>
        <w:continuationSeparator/>
      </w:r>
    </w:p>
  </w:footnote>
  <w:footnote w:type="continuationNotice" w:id="1">
    <w:p w14:paraId="0B450882" w14:textId="77777777" w:rsidR="00D15E02" w:rsidRDefault="00D15E0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DF67E" w14:textId="77777777" w:rsidR="004F1CCC" w:rsidRPr="006A0197" w:rsidRDefault="00435F19" w:rsidP="001513CE">
    <w:pPr>
      <w:pStyle w:val="Koptekst"/>
      <w:jc w:val="center"/>
      <w:rPr>
        <w:szCs w:val="20"/>
      </w:rPr>
    </w:pPr>
    <w:r>
      <w:rPr>
        <w:noProof/>
        <w:color w:val="87AD93"/>
        <w:szCs w:val="20"/>
      </w:rPr>
      <w:pict w14:anchorId="1EA282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110.15pt;margin-top:284.8pt;width:602.55pt;height:484.35pt;z-index:-251658237;mso-wrap-edited:f;mso-position-horizontal-relative:margin;mso-position-vertical-relative:margin" o:allowincell="f">
          <v:imagedata r:id="rId1" o:title="240052" croptop="27895f" cropleft="-709f"/>
          <w10:wrap anchorx="margin" anchory="margin"/>
        </v:shape>
      </w:pict>
    </w:r>
    <w:r w:rsidR="0094019C" w:rsidRPr="00AD52E9">
      <w:rPr>
        <w:noProof/>
      </w:rPr>
      <w:drawing>
        <wp:anchor distT="0" distB="0" distL="114300" distR="114300" simplePos="0" relativeHeight="251658241" behindDoc="1" locked="0" layoutInCell="1" allowOverlap="1" wp14:anchorId="5B7DA016" wp14:editId="7D7364A0">
          <wp:simplePos x="0" y="0"/>
          <wp:positionH relativeFrom="page">
            <wp:posOffset>3089275</wp:posOffset>
          </wp:positionH>
          <wp:positionV relativeFrom="paragraph">
            <wp:posOffset>-34452</wp:posOffset>
          </wp:positionV>
          <wp:extent cx="1382232" cy="657556"/>
          <wp:effectExtent l="0" t="0" r="0" b="0"/>
          <wp:wrapNone/>
          <wp:docPr id="1599088675" name="Afbeelding 3" descr="Afbeelding met Lettertype, Graphics, grafische vormgeving,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7329627" name="Afbeelding 3" descr="Afbeelding met Lettertype, Graphics, grafische vormgeving, teks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2232" cy="6575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58D61" w14:textId="2A101B73" w:rsidR="004F1CCC" w:rsidRDefault="00435F19" w:rsidP="00AD52E9">
    <w:pPr>
      <w:pStyle w:val="Koptekst"/>
      <w:jc w:val="center"/>
    </w:pPr>
    <w:r w:rsidRPr="000365AF">
      <w:drawing>
        <wp:anchor distT="0" distB="0" distL="114300" distR="114300" simplePos="0" relativeHeight="251660291" behindDoc="0" locked="0" layoutInCell="1" allowOverlap="1" wp14:anchorId="667028AE" wp14:editId="46F9DABA">
          <wp:simplePos x="0" y="0"/>
          <wp:positionH relativeFrom="margin">
            <wp:align>right</wp:align>
          </wp:positionH>
          <wp:positionV relativeFrom="paragraph">
            <wp:posOffset>47073</wp:posOffset>
          </wp:positionV>
          <wp:extent cx="1831340" cy="580390"/>
          <wp:effectExtent l="0" t="0" r="0" b="0"/>
          <wp:wrapNone/>
          <wp:docPr id="590223096" name="Afbeelding 2" descr="Afbeelding met Lettertype, Graphics, grafische vormgeving, tekst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0223096" name="Afbeelding 2" descr="Afbeelding met Lettertype, Graphics, grafische vormgeving, tekst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1340" cy="580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pict w14:anchorId="4EE838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51979" o:spid="_x0000_s1030" type="#_x0000_t75" style="position:absolute;left:0;text-align:left;margin-left:-98.85pt;margin-top:182.75pt;width:595.05pt;height:585.35pt;z-index:-251658238;mso-wrap-edited:f;mso-position-horizontal-relative:margin;mso-position-vertical-relative:margin" o:allowincell="f">
          <v:imagedata r:id="rId2" o:title="240052" croptop="20046f" cropleft="115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31833"/>
    <w:multiLevelType w:val="hybridMultilevel"/>
    <w:tmpl w:val="B02CFF9A"/>
    <w:lvl w:ilvl="0" w:tplc="C5BAFB84">
      <w:numFmt w:val="bullet"/>
      <w:lvlText w:val="•"/>
      <w:lvlJc w:val="left"/>
      <w:pPr>
        <w:ind w:left="720" w:hanging="360"/>
      </w:pPr>
      <w:rPr>
        <w:rFonts w:ascii="Jost" w:eastAsiaTheme="minorHAnsi" w:hAnsi="Jost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C3154"/>
    <w:multiLevelType w:val="hybridMultilevel"/>
    <w:tmpl w:val="5BEA7B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F1EEC"/>
    <w:multiLevelType w:val="hybridMultilevel"/>
    <w:tmpl w:val="C18C8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F76B9"/>
    <w:multiLevelType w:val="hybridMultilevel"/>
    <w:tmpl w:val="BE86C832"/>
    <w:lvl w:ilvl="0" w:tplc="C05C4558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0C1C89"/>
    <w:multiLevelType w:val="hybridMultilevel"/>
    <w:tmpl w:val="3D00AA24"/>
    <w:lvl w:ilvl="0" w:tplc="EAE2A102">
      <w:start w:val="101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0469C"/>
    <w:multiLevelType w:val="hybridMultilevel"/>
    <w:tmpl w:val="2E1AFA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8963E0"/>
    <w:multiLevelType w:val="hybridMultilevel"/>
    <w:tmpl w:val="08781FB6"/>
    <w:lvl w:ilvl="0" w:tplc="4D88EEA6">
      <w:start w:val="6"/>
      <w:numFmt w:val="decimal"/>
      <w:lvlText w:val="%1"/>
      <w:lvlJc w:val="left"/>
      <w:pPr>
        <w:ind w:left="720" w:hanging="360"/>
      </w:pPr>
      <w:rPr>
        <w:rFonts w:eastAsiaTheme="minorHAnsi" w:cstheme="minorHAnsi" w:hint="default"/>
        <w:sz w:val="20"/>
        <w:u w:val="singl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B908C2"/>
    <w:multiLevelType w:val="multilevel"/>
    <w:tmpl w:val="2E9EE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Jost" w:eastAsiaTheme="minorHAnsi" w:hAnsi="Jost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72788D"/>
    <w:multiLevelType w:val="hybridMultilevel"/>
    <w:tmpl w:val="7B525A1A"/>
    <w:lvl w:ilvl="0" w:tplc="CE32DE02">
      <w:numFmt w:val="bullet"/>
      <w:lvlText w:val="•"/>
      <w:lvlJc w:val="left"/>
      <w:pPr>
        <w:ind w:left="720" w:hanging="360"/>
      </w:pPr>
      <w:rPr>
        <w:rFonts w:ascii="Jost" w:eastAsiaTheme="minorHAnsi" w:hAnsi="Jost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4F10C0"/>
    <w:multiLevelType w:val="hybridMultilevel"/>
    <w:tmpl w:val="F848AC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6AE6DC">
      <w:numFmt w:val="bullet"/>
      <w:lvlText w:val="-"/>
      <w:lvlJc w:val="left"/>
      <w:pPr>
        <w:ind w:left="1440" w:hanging="360"/>
      </w:pPr>
      <w:rPr>
        <w:rFonts w:ascii="Jost" w:eastAsiaTheme="minorHAnsi" w:hAnsi="Jost" w:cstheme="minorBidi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214E70"/>
    <w:multiLevelType w:val="hybridMultilevel"/>
    <w:tmpl w:val="1242E87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44229C"/>
    <w:multiLevelType w:val="hybridMultilevel"/>
    <w:tmpl w:val="B69293BC"/>
    <w:lvl w:ilvl="0" w:tplc="33E64B8C">
      <w:numFmt w:val="bullet"/>
      <w:lvlText w:val="•"/>
      <w:lvlJc w:val="left"/>
      <w:pPr>
        <w:ind w:left="720" w:hanging="360"/>
      </w:pPr>
      <w:rPr>
        <w:rFonts w:ascii="Jost" w:eastAsiaTheme="minorHAnsi" w:hAnsi="Jost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EC232F"/>
    <w:multiLevelType w:val="hybridMultilevel"/>
    <w:tmpl w:val="47809198"/>
    <w:lvl w:ilvl="0" w:tplc="CE948672">
      <w:start w:val="101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A95AD7"/>
    <w:multiLevelType w:val="hybridMultilevel"/>
    <w:tmpl w:val="F1DE5A0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DF34A7"/>
    <w:multiLevelType w:val="hybridMultilevel"/>
    <w:tmpl w:val="24FAE514"/>
    <w:lvl w:ilvl="0" w:tplc="4AAE450A">
      <w:numFmt w:val="bullet"/>
      <w:lvlText w:val="•"/>
      <w:lvlJc w:val="left"/>
      <w:pPr>
        <w:ind w:left="720" w:hanging="360"/>
      </w:pPr>
      <w:rPr>
        <w:rFonts w:ascii="Jost" w:eastAsiaTheme="minorHAnsi" w:hAnsi="Jost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BA2397"/>
    <w:multiLevelType w:val="hybridMultilevel"/>
    <w:tmpl w:val="47028C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785085"/>
    <w:multiLevelType w:val="hybridMultilevel"/>
    <w:tmpl w:val="98569EF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A677F1"/>
    <w:multiLevelType w:val="hybridMultilevel"/>
    <w:tmpl w:val="D4A2EE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AA49C1"/>
    <w:multiLevelType w:val="hybridMultilevel"/>
    <w:tmpl w:val="3482AB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8918B2"/>
    <w:multiLevelType w:val="multilevel"/>
    <w:tmpl w:val="AC666C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2CA4E83"/>
    <w:multiLevelType w:val="hybridMultilevel"/>
    <w:tmpl w:val="873A47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9603E2"/>
    <w:multiLevelType w:val="hybridMultilevel"/>
    <w:tmpl w:val="3A2E50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894C1E"/>
    <w:multiLevelType w:val="hybridMultilevel"/>
    <w:tmpl w:val="2AD6C5C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82383E"/>
    <w:multiLevelType w:val="hybridMultilevel"/>
    <w:tmpl w:val="D6CAA9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383C62"/>
    <w:multiLevelType w:val="hybridMultilevel"/>
    <w:tmpl w:val="6E448C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154916"/>
    <w:multiLevelType w:val="hybridMultilevel"/>
    <w:tmpl w:val="216C826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68604200">
    <w:abstractNumId w:val="22"/>
  </w:num>
  <w:num w:numId="2" w16cid:durableId="1557160895">
    <w:abstractNumId w:val="2"/>
  </w:num>
  <w:num w:numId="3" w16cid:durableId="1350522142">
    <w:abstractNumId w:val="13"/>
  </w:num>
  <w:num w:numId="4" w16cid:durableId="95709960">
    <w:abstractNumId w:val="19"/>
  </w:num>
  <w:num w:numId="5" w16cid:durableId="453669455">
    <w:abstractNumId w:val="16"/>
  </w:num>
  <w:num w:numId="6" w16cid:durableId="564754891">
    <w:abstractNumId w:val="3"/>
  </w:num>
  <w:num w:numId="7" w16cid:durableId="1609238286">
    <w:abstractNumId w:val="12"/>
  </w:num>
  <w:num w:numId="8" w16cid:durableId="1122069564">
    <w:abstractNumId w:val="4"/>
  </w:num>
  <w:num w:numId="9" w16cid:durableId="1023442076">
    <w:abstractNumId w:val="10"/>
  </w:num>
  <w:num w:numId="10" w16cid:durableId="1248733834">
    <w:abstractNumId w:val="6"/>
  </w:num>
  <w:num w:numId="11" w16cid:durableId="1463839865">
    <w:abstractNumId w:val="5"/>
  </w:num>
  <w:num w:numId="12" w16cid:durableId="1908539469">
    <w:abstractNumId w:val="14"/>
  </w:num>
  <w:num w:numId="13" w16cid:durableId="478692809">
    <w:abstractNumId w:val="17"/>
  </w:num>
  <w:num w:numId="14" w16cid:durableId="1494056399">
    <w:abstractNumId w:val="20"/>
  </w:num>
  <w:num w:numId="15" w16cid:durableId="553197528">
    <w:abstractNumId w:val="0"/>
  </w:num>
  <w:num w:numId="16" w16cid:durableId="2040737314">
    <w:abstractNumId w:val="25"/>
  </w:num>
  <w:num w:numId="17" w16cid:durableId="2039816229">
    <w:abstractNumId w:val="21"/>
  </w:num>
  <w:num w:numId="18" w16cid:durableId="759645104">
    <w:abstractNumId w:val="8"/>
  </w:num>
  <w:num w:numId="19" w16cid:durableId="890263374">
    <w:abstractNumId w:val="18"/>
  </w:num>
  <w:num w:numId="20" w16cid:durableId="1248424328">
    <w:abstractNumId w:val="15"/>
  </w:num>
  <w:num w:numId="21" w16cid:durableId="1294100937">
    <w:abstractNumId w:val="11"/>
  </w:num>
  <w:num w:numId="22" w16cid:durableId="996999947">
    <w:abstractNumId w:val="24"/>
  </w:num>
  <w:num w:numId="23" w16cid:durableId="370541262">
    <w:abstractNumId w:val="7"/>
  </w:num>
  <w:num w:numId="24" w16cid:durableId="1697853230">
    <w:abstractNumId w:val="9"/>
  </w:num>
  <w:num w:numId="25" w16cid:durableId="941305474">
    <w:abstractNumId w:val="23"/>
  </w:num>
  <w:num w:numId="26" w16cid:durableId="18908772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597"/>
    <w:rsid w:val="000020A9"/>
    <w:rsid w:val="00005A31"/>
    <w:rsid w:val="00030355"/>
    <w:rsid w:val="000325F1"/>
    <w:rsid w:val="00033F25"/>
    <w:rsid w:val="0003528D"/>
    <w:rsid w:val="00045178"/>
    <w:rsid w:val="00054699"/>
    <w:rsid w:val="00067CED"/>
    <w:rsid w:val="00076C46"/>
    <w:rsid w:val="000804D4"/>
    <w:rsid w:val="000837DC"/>
    <w:rsid w:val="00096904"/>
    <w:rsid w:val="000B5827"/>
    <w:rsid w:val="000C5A96"/>
    <w:rsid w:val="000C7F7E"/>
    <w:rsid w:val="000D29B5"/>
    <w:rsid w:val="000E1A3B"/>
    <w:rsid w:val="000F06DF"/>
    <w:rsid w:val="000F2C8C"/>
    <w:rsid w:val="000F3CEA"/>
    <w:rsid w:val="000F6E36"/>
    <w:rsid w:val="001017F1"/>
    <w:rsid w:val="00104733"/>
    <w:rsid w:val="00105459"/>
    <w:rsid w:val="00111B9D"/>
    <w:rsid w:val="00112D1C"/>
    <w:rsid w:val="00120D9B"/>
    <w:rsid w:val="001268BD"/>
    <w:rsid w:val="00126905"/>
    <w:rsid w:val="001472BD"/>
    <w:rsid w:val="001513CE"/>
    <w:rsid w:val="0015413B"/>
    <w:rsid w:val="00157BCE"/>
    <w:rsid w:val="00164ED1"/>
    <w:rsid w:val="0017605F"/>
    <w:rsid w:val="00177177"/>
    <w:rsid w:val="001808A9"/>
    <w:rsid w:val="0018177A"/>
    <w:rsid w:val="00181B36"/>
    <w:rsid w:val="00186683"/>
    <w:rsid w:val="001A0217"/>
    <w:rsid w:val="001A1CF3"/>
    <w:rsid w:val="001A1D31"/>
    <w:rsid w:val="001A33B8"/>
    <w:rsid w:val="001B405C"/>
    <w:rsid w:val="001B6267"/>
    <w:rsid w:val="001B6464"/>
    <w:rsid w:val="001C5A7A"/>
    <w:rsid w:val="001F175A"/>
    <w:rsid w:val="001F6EDE"/>
    <w:rsid w:val="001F7DAA"/>
    <w:rsid w:val="002053BB"/>
    <w:rsid w:val="00211390"/>
    <w:rsid w:val="00223666"/>
    <w:rsid w:val="00223CB3"/>
    <w:rsid w:val="0022483E"/>
    <w:rsid w:val="002258BF"/>
    <w:rsid w:val="002268E9"/>
    <w:rsid w:val="00230617"/>
    <w:rsid w:val="002348D3"/>
    <w:rsid w:val="00235226"/>
    <w:rsid w:val="00240358"/>
    <w:rsid w:val="002465EA"/>
    <w:rsid w:val="002600F4"/>
    <w:rsid w:val="00261039"/>
    <w:rsid w:val="00261BC6"/>
    <w:rsid w:val="00270C25"/>
    <w:rsid w:val="00271109"/>
    <w:rsid w:val="00276AEF"/>
    <w:rsid w:val="00280AA6"/>
    <w:rsid w:val="002813E4"/>
    <w:rsid w:val="00282CFA"/>
    <w:rsid w:val="00282EE7"/>
    <w:rsid w:val="002844FA"/>
    <w:rsid w:val="002868BD"/>
    <w:rsid w:val="00295EF3"/>
    <w:rsid w:val="002A2457"/>
    <w:rsid w:val="002A7E13"/>
    <w:rsid w:val="002B3100"/>
    <w:rsid w:val="002B74E3"/>
    <w:rsid w:val="002D356F"/>
    <w:rsid w:val="002E4BB1"/>
    <w:rsid w:val="002E6FEF"/>
    <w:rsid w:val="00307972"/>
    <w:rsid w:val="0031057B"/>
    <w:rsid w:val="003304AA"/>
    <w:rsid w:val="00334373"/>
    <w:rsid w:val="003369AB"/>
    <w:rsid w:val="00355862"/>
    <w:rsid w:val="0035590C"/>
    <w:rsid w:val="00356DAD"/>
    <w:rsid w:val="00367D33"/>
    <w:rsid w:val="00381951"/>
    <w:rsid w:val="00383195"/>
    <w:rsid w:val="00390E52"/>
    <w:rsid w:val="00396CCF"/>
    <w:rsid w:val="0039711C"/>
    <w:rsid w:val="003A15C9"/>
    <w:rsid w:val="003A3AB9"/>
    <w:rsid w:val="003C0074"/>
    <w:rsid w:val="003C30F9"/>
    <w:rsid w:val="003C4B87"/>
    <w:rsid w:val="003E3352"/>
    <w:rsid w:val="003E4912"/>
    <w:rsid w:val="003E7FD0"/>
    <w:rsid w:val="003F07FA"/>
    <w:rsid w:val="003F6C74"/>
    <w:rsid w:val="004059D6"/>
    <w:rsid w:val="00417C4A"/>
    <w:rsid w:val="004234B1"/>
    <w:rsid w:val="00427157"/>
    <w:rsid w:val="00427D20"/>
    <w:rsid w:val="00427E97"/>
    <w:rsid w:val="00435642"/>
    <w:rsid w:val="00435F19"/>
    <w:rsid w:val="00437C73"/>
    <w:rsid w:val="00441F48"/>
    <w:rsid w:val="004421D6"/>
    <w:rsid w:val="0044325F"/>
    <w:rsid w:val="00446226"/>
    <w:rsid w:val="0045013B"/>
    <w:rsid w:val="00450B62"/>
    <w:rsid w:val="00453368"/>
    <w:rsid w:val="0045445B"/>
    <w:rsid w:val="00454B42"/>
    <w:rsid w:val="00455387"/>
    <w:rsid w:val="00463B29"/>
    <w:rsid w:val="00463EBF"/>
    <w:rsid w:val="00466AA7"/>
    <w:rsid w:val="004672AC"/>
    <w:rsid w:val="00480F7F"/>
    <w:rsid w:val="00482BFA"/>
    <w:rsid w:val="004850CB"/>
    <w:rsid w:val="00485228"/>
    <w:rsid w:val="00486B1C"/>
    <w:rsid w:val="00486F53"/>
    <w:rsid w:val="00493656"/>
    <w:rsid w:val="004A1BDD"/>
    <w:rsid w:val="004A5372"/>
    <w:rsid w:val="004A61C9"/>
    <w:rsid w:val="004B59FE"/>
    <w:rsid w:val="004D3C0E"/>
    <w:rsid w:val="004D41FB"/>
    <w:rsid w:val="004D47C1"/>
    <w:rsid w:val="004E3973"/>
    <w:rsid w:val="004E455B"/>
    <w:rsid w:val="004E4EC0"/>
    <w:rsid w:val="004F106F"/>
    <w:rsid w:val="004F1CCC"/>
    <w:rsid w:val="00500BDE"/>
    <w:rsid w:val="005020E3"/>
    <w:rsid w:val="005035F5"/>
    <w:rsid w:val="00512489"/>
    <w:rsid w:val="00516170"/>
    <w:rsid w:val="0051763C"/>
    <w:rsid w:val="00520156"/>
    <w:rsid w:val="0052121A"/>
    <w:rsid w:val="00537274"/>
    <w:rsid w:val="00541F86"/>
    <w:rsid w:val="005425C7"/>
    <w:rsid w:val="00552807"/>
    <w:rsid w:val="0055324F"/>
    <w:rsid w:val="00554E3D"/>
    <w:rsid w:val="00557EA6"/>
    <w:rsid w:val="00576D47"/>
    <w:rsid w:val="00585100"/>
    <w:rsid w:val="00597444"/>
    <w:rsid w:val="005A1084"/>
    <w:rsid w:val="005A3339"/>
    <w:rsid w:val="005A4DAC"/>
    <w:rsid w:val="005A7B59"/>
    <w:rsid w:val="005C01C8"/>
    <w:rsid w:val="005C074E"/>
    <w:rsid w:val="005C1E83"/>
    <w:rsid w:val="005C2DC3"/>
    <w:rsid w:val="005D2178"/>
    <w:rsid w:val="005D2479"/>
    <w:rsid w:val="005D2A7C"/>
    <w:rsid w:val="005D3AC1"/>
    <w:rsid w:val="005D6F71"/>
    <w:rsid w:val="005D7F42"/>
    <w:rsid w:val="005E1C52"/>
    <w:rsid w:val="005E2317"/>
    <w:rsid w:val="005E5655"/>
    <w:rsid w:val="00602E3C"/>
    <w:rsid w:val="00615B48"/>
    <w:rsid w:val="00621A04"/>
    <w:rsid w:val="00626ABF"/>
    <w:rsid w:val="006316BB"/>
    <w:rsid w:val="006324B8"/>
    <w:rsid w:val="00635E19"/>
    <w:rsid w:val="006360C2"/>
    <w:rsid w:val="00637101"/>
    <w:rsid w:val="006410F4"/>
    <w:rsid w:val="00643687"/>
    <w:rsid w:val="00644195"/>
    <w:rsid w:val="006460F8"/>
    <w:rsid w:val="006462EA"/>
    <w:rsid w:val="00652898"/>
    <w:rsid w:val="0065311E"/>
    <w:rsid w:val="0065496D"/>
    <w:rsid w:val="0066337D"/>
    <w:rsid w:val="00667DB6"/>
    <w:rsid w:val="00672CE7"/>
    <w:rsid w:val="00676B73"/>
    <w:rsid w:val="00682391"/>
    <w:rsid w:val="00684300"/>
    <w:rsid w:val="00695ABE"/>
    <w:rsid w:val="006A0197"/>
    <w:rsid w:val="006A08F3"/>
    <w:rsid w:val="006A0D71"/>
    <w:rsid w:val="006A61A7"/>
    <w:rsid w:val="006B0D0B"/>
    <w:rsid w:val="006B2632"/>
    <w:rsid w:val="006C1423"/>
    <w:rsid w:val="006C1D5D"/>
    <w:rsid w:val="006D4558"/>
    <w:rsid w:val="006E313B"/>
    <w:rsid w:val="006E3143"/>
    <w:rsid w:val="006F0EE0"/>
    <w:rsid w:val="006F4020"/>
    <w:rsid w:val="006F6061"/>
    <w:rsid w:val="0070315E"/>
    <w:rsid w:val="00705B99"/>
    <w:rsid w:val="00706EFB"/>
    <w:rsid w:val="0071637A"/>
    <w:rsid w:val="0072043C"/>
    <w:rsid w:val="00722A79"/>
    <w:rsid w:val="007252A2"/>
    <w:rsid w:val="00725C32"/>
    <w:rsid w:val="0072669F"/>
    <w:rsid w:val="007271B1"/>
    <w:rsid w:val="0073024D"/>
    <w:rsid w:val="0073130B"/>
    <w:rsid w:val="00732846"/>
    <w:rsid w:val="0074333F"/>
    <w:rsid w:val="007528AB"/>
    <w:rsid w:val="00760554"/>
    <w:rsid w:val="00765CB6"/>
    <w:rsid w:val="007736A0"/>
    <w:rsid w:val="00776ED4"/>
    <w:rsid w:val="00782CA2"/>
    <w:rsid w:val="00783464"/>
    <w:rsid w:val="007834F5"/>
    <w:rsid w:val="007A1753"/>
    <w:rsid w:val="007A3DB8"/>
    <w:rsid w:val="007A4B2B"/>
    <w:rsid w:val="007A4E9C"/>
    <w:rsid w:val="007A7802"/>
    <w:rsid w:val="007A7E62"/>
    <w:rsid w:val="007B3BF7"/>
    <w:rsid w:val="007B745F"/>
    <w:rsid w:val="007B7A39"/>
    <w:rsid w:val="007C1D6F"/>
    <w:rsid w:val="007C6C00"/>
    <w:rsid w:val="007C75E1"/>
    <w:rsid w:val="007D37FB"/>
    <w:rsid w:val="007D5E14"/>
    <w:rsid w:val="007D7ACA"/>
    <w:rsid w:val="007E0F80"/>
    <w:rsid w:val="007E5D81"/>
    <w:rsid w:val="007E6FB2"/>
    <w:rsid w:val="00800B7D"/>
    <w:rsid w:val="00807A23"/>
    <w:rsid w:val="008134C6"/>
    <w:rsid w:val="00815D03"/>
    <w:rsid w:val="00817F84"/>
    <w:rsid w:val="00820FAE"/>
    <w:rsid w:val="008264AE"/>
    <w:rsid w:val="00832489"/>
    <w:rsid w:val="008357D3"/>
    <w:rsid w:val="00837B13"/>
    <w:rsid w:val="008412E7"/>
    <w:rsid w:val="008432A6"/>
    <w:rsid w:val="008526AF"/>
    <w:rsid w:val="0086194A"/>
    <w:rsid w:val="00866EF9"/>
    <w:rsid w:val="00867632"/>
    <w:rsid w:val="00871FF0"/>
    <w:rsid w:val="00872EFE"/>
    <w:rsid w:val="008731C1"/>
    <w:rsid w:val="008758E1"/>
    <w:rsid w:val="00880EFC"/>
    <w:rsid w:val="00892BC3"/>
    <w:rsid w:val="008978DD"/>
    <w:rsid w:val="008B4BA5"/>
    <w:rsid w:val="008B6B70"/>
    <w:rsid w:val="008D0962"/>
    <w:rsid w:val="008D25B6"/>
    <w:rsid w:val="008D58C9"/>
    <w:rsid w:val="008E618E"/>
    <w:rsid w:val="008F5BF8"/>
    <w:rsid w:val="008F64B5"/>
    <w:rsid w:val="00901AAA"/>
    <w:rsid w:val="0090753F"/>
    <w:rsid w:val="00916CD4"/>
    <w:rsid w:val="00921A9C"/>
    <w:rsid w:val="009307AB"/>
    <w:rsid w:val="0094019C"/>
    <w:rsid w:val="00945B20"/>
    <w:rsid w:val="00945DE8"/>
    <w:rsid w:val="00947DFE"/>
    <w:rsid w:val="00957993"/>
    <w:rsid w:val="0096144C"/>
    <w:rsid w:val="00961DA0"/>
    <w:rsid w:val="009621C0"/>
    <w:rsid w:val="00967742"/>
    <w:rsid w:val="0097149C"/>
    <w:rsid w:val="00976640"/>
    <w:rsid w:val="00980556"/>
    <w:rsid w:val="00983667"/>
    <w:rsid w:val="009943E6"/>
    <w:rsid w:val="00996608"/>
    <w:rsid w:val="009A12F6"/>
    <w:rsid w:val="009A59C9"/>
    <w:rsid w:val="009A6E49"/>
    <w:rsid w:val="009A7882"/>
    <w:rsid w:val="009B1EC7"/>
    <w:rsid w:val="009D233D"/>
    <w:rsid w:val="009D4548"/>
    <w:rsid w:val="009D75D2"/>
    <w:rsid w:val="009E5597"/>
    <w:rsid w:val="009F1F05"/>
    <w:rsid w:val="00A049B8"/>
    <w:rsid w:val="00A11C7F"/>
    <w:rsid w:val="00A142A4"/>
    <w:rsid w:val="00A22234"/>
    <w:rsid w:val="00A248E1"/>
    <w:rsid w:val="00A31880"/>
    <w:rsid w:val="00A54A44"/>
    <w:rsid w:val="00A54FF4"/>
    <w:rsid w:val="00A62BA2"/>
    <w:rsid w:val="00A65C52"/>
    <w:rsid w:val="00A667A2"/>
    <w:rsid w:val="00A725EC"/>
    <w:rsid w:val="00A75C1C"/>
    <w:rsid w:val="00A76068"/>
    <w:rsid w:val="00A80616"/>
    <w:rsid w:val="00A835B0"/>
    <w:rsid w:val="00A86ACC"/>
    <w:rsid w:val="00AA3185"/>
    <w:rsid w:val="00AA6A74"/>
    <w:rsid w:val="00AB652F"/>
    <w:rsid w:val="00AC2F60"/>
    <w:rsid w:val="00AD31BE"/>
    <w:rsid w:val="00AD52E9"/>
    <w:rsid w:val="00B006B2"/>
    <w:rsid w:val="00B01F80"/>
    <w:rsid w:val="00B0342D"/>
    <w:rsid w:val="00B050D1"/>
    <w:rsid w:val="00B11A47"/>
    <w:rsid w:val="00B12D65"/>
    <w:rsid w:val="00B12ED7"/>
    <w:rsid w:val="00B162E6"/>
    <w:rsid w:val="00B233BD"/>
    <w:rsid w:val="00B236AB"/>
    <w:rsid w:val="00B2623E"/>
    <w:rsid w:val="00B26D63"/>
    <w:rsid w:val="00B4111E"/>
    <w:rsid w:val="00B45B6F"/>
    <w:rsid w:val="00B51CD9"/>
    <w:rsid w:val="00B5265A"/>
    <w:rsid w:val="00B534EE"/>
    <w:rsid w:val="00B54222"/>
    <w:rsid w:val="00B61B27"/>
    <w:rsid w:val="00B662C4"/>
    <w:rsid w:val="00B73BCF"/>
    <w:rsid w:val="00B76787"/>
    <w:rsid w:val="00B80D1E"/>
    <w:rsid w:val="00B81EC8"/>
    <w:rsid w:val="00B81F12"/>
    <w:rsid w:val="00B96616"/>
    <w:rsid w:val="00B97B7C"/>
    <w:rsid w:val="00BB1F13"/>
    <w:rsid w:val="00BB23CE"/>
    <w:rsid w:val="00BB5FF1"/>
    <w:rsid w:val="00BC06D9"/>
    <w:rsid w:val="00BC1617"/>
    <w:rsid w:val="00BD406F"/>
    <w:rsid w:val="00BD4F66"/>
    <w:rsid w:val="00BE6941"/>
    <w:rsid w:val="00BE6EB1"/>
    <w:rsid w:val="00BF2F1B"/>
    <w:rsid w:val="00C00261"/>
    <w:rsid w:val="00C11BA7"/>
    <w:rsid w:val="00C158AE"/>
    <w:rsid w:val="00C22E06"/>
    <w:rsid w:val="00C25DA8"/>
    <w:rsid w:val="00C3091E"/>
    <w:rsid w:val="00C36AB8"/>
    <w:rsid w:val="00C45CAB"/>
    <w:rsid w:val="00C5754E"/>
    <w:rsid w:val="00C64D29"/>
    <w:rsid w:val="00C673A1"/>
    <w:rsid w:val="00C752AA"/>
    <w:rsid w:val="00C77826"/>
    <w:rsid w:val="00C80227"/>
    <w:rsid w:val="00C8271E"/>
    <w:rsid w:val="00C84442"/>
    <w:rsid w:val="00C8559C"/>
    <w:rsid w:val="00C86193"/>
    <w:rsid w:val="00C91A52"/>
    <w:rsid w:val="00C97341"/>
    <w:rsid w:val="00CA1101"/>
    <w:rsid w:val="00CC5E69"/>
    <w:rsid w:val="00CD578D"/>
    <w:rsid w:val="00CD6305"/>
    <w:rsid w:val="00CE0BF4"/>
    <w:rsid w:val="00CE10C2"/>
    <w:rsid w:val="00CE6562"/>
    <w:rsid w:val="00CE69DD"/>
    <w:rsid w:val="00CF5B6A"/>
    <w:rsid w:val="00CF69F1"/>
    <w:rsid w:val="00D1521C"/>
    <w:rsid w:val="00D15E02"/>
    <w:rsid w:val="00D254AD"/>
    <w:rsid w:val="00D3108A"/>
    <w:rsid w:val="00D43C43"/>
    <w:rsid w:val="00D5176C"/>
    <w:rsid w:val="00D52A61"/>
    <w:rsid w:val="00D5526A"/>
    <w:rsid w:val="00D567FD"/>
    <w:rsid w:val="00D63554"/>
    <w:rsid w:val="00D66B31"/>
    <w:rsid w:val="00D703A9"/>
    <w:rsid w:val="00D73387"/>
    <w:rsid w:val="00D73E97"/>
    <w:rsid w:val="00D73F61"/>
    <w:rsid w:val="00D801ED"/>
    <w:rsid w:val="00D8754C"/>
    <w:rsid w:val="00D903D9"/>
    <w:rsid w:val="00D9221C"/>
    <w:rsid w:val="00D93026"/>
    <w:rsid w:val="00DA1C0B"/>
    <w:rsid w:val="00DA361C"/>
    <w:rsid w:val="00DA68A4"/>
    <w:rsid w:val="00DB219A"/>
    <w:rsid w:val="00DB7628"/>
    <w:rsid w:val="00DB7AC2"/>
    <w:rsid w:val="00DC113F"/>
    <w:rsid w:val="00DC7945"/>
    <w:rsid w:val="00DD3EE7"/>
    <w:rsid w:val="00DD7D64"/>
    <w:rsid w:val="00DE4203"/>
    <w:rsid w:val="00DF1D37"/>
    <w:rsid w:val="00DF27FE"/>
    <w:rsid w:val="00E00507"/>
    <w:rsid w:val="00E0100A"/>
    <w:rsid w:val="00E02FD1"/>
    <w:rsid w:val="00E05172"/>
    <w:rsid w:val="00E12458"/>
    <w:rsid w:val="00E1267E"/>
    <w:rsid w:val="00E1287F"/>
    <w:rsid w:val="00E14349"/>
    <w:rsid w:val="00E21EEF"/>
    <w:rsid w:val="00E30073"/>
    <w:rsid w:val="00E348DE"/>
    <w:rsid w:val="00E37513"/>
    <w:rsid w:val="00E416F5"/>
    <w:rsid w:val="00E442D4"/>
    <w:rsid w:val="00E46835"/>
    <w:rsid w:val="00E46907"/>
    <w:rsid w:val="00E613EA"/>
    <w:rsid w:val="00E654B6"/>
    <w:rsid w:val="00E66CC6"/>
    <w:rsid w:val="00E754A0"/>
    <w:rsid w:val="00E77C29"/>
    <w:rsid w:val="00E839CD"/>
    <w:rsid w:val="00E86EC6"/>
    <w:rsid w:val="00E9281D"/>
    <w:rsid w:val="00E94376"/>
    <w:rsid w:val="00E959C5"/>
    <w:rsid w:val="00EA41FF"/>
    <w:rsid w:val="00EA57FD"/>
    <w:rsid w:val="00EB2EF7"/>
    <w:rsid w:val="00EB5FA8"/>
    <w:rsid w:val="00EC03BC"/>
    <w:rsid w:val="00EC78ED"/>
    <w:rsid w:val="00ED14D6"/>
    <w:rsid w:val="00ED2823"/>
    <w:rsid w:val="00ED29EE"/>
    <w:rsid w:val="00ED2D11"/>
    <w:rsid w:val="00EF768F"/>
    <w:rsid w:val="00F06DB6"/>
    <w:rsid w:val="00F114B8"/>
    <w:rsid w:val="00F20D00"/>
    <w:rsid w:val="00F30D96"/>
    <w:rsid w:val="00F35C4E"/>
    <w:rsid w:val="00F622B9"/>
    <w:rsid w:val="00F75140"/>
    <w:rsid w:val="00F75968"/>
    <w:rsid w:val="00FA0B44"/>
    <w:rsid w:val="00FA6A95"/>
    <w:rsid w:val="00FA6B96"/>
    <w:rsid w:val="00FB069E"/>
    <w:rsid w:val="00FC0E30"/>
    <w:rsid w:val="00FC2BED"/>
    <w:rsid w:val="00FC3FEF"/>
    <w:rsid w:val="00FC684B"/>
    <w:rsid w:val="00FD0378"/>
    <w:rsid w:val="00FD20DC"/>
    <w:rsid w:val="00FE0DAD"/>
    <w:rsid w:val="00FE50F6"/>
    <w:rsid w:val="00FF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6C40E6"/>
  <w15:chartTrackingRefBased/>
  <w15:docId w15:val="{E972BC56-E0FC-46D3-AC59-A1D6BF5C6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07972"/>
    <w:pPr>
      <w:spacing w:after="0" w:line="276" w:lineRule="auto"/>
    </w:pPr>
    <w:rPr>
      <w:rFonts w:ascii="Jost" w:hAnsi="Jost"/>
      <w:sz w:val="20"/>
    </w:rPr>
  </w:style>
  <w:style w:type="paragraph" w:styleId="Kop1">
    <w:name w:val="heading 1"/>
    <w:basedOn w:val="Standaard"/>
    <w:next w:val="Kop2"/>
    <w:link w:val="Kop1Char"/>
    <w:uiPriority w:val="9"/>
    <w:qFormat/>
    <w:rsid w:val="0018177A"/>
    <w:pPr>
      <w:keepNext/>
      <w:keepLines/>
      <w:spacing w:before="240"/>
      <w:outlineLvl w:val="0"/>
    </w:pPr>
    <w:rPr>
      <w:rFonts w:eastAsiaTheme="majorEastAsia" w:cstheme="majorBidi"/>
      <w:b/>
      <w:color w:val="215043"/>
      <w:sz w:val="32"/>
      <w:szCs w:val="32"/>
    </w:rPr>
  </w:style>
  <w:style w:type="paragraph" w:styleId="Kop2">
    <w:name w:val="heading 2"/>
    <w:basedOn w:val="Kop1"/>
    <w:next w:val="Standaard"/>
    <w:link w:val="Kop2Char"/>
    <w:uiPriority w:val="9"/>
    <w:unhideWhenUsed/>
    <w:qFormat/>
    <w:rsid w:val="005E1C52"/>
    <w:pPr>
      <w:spacing w:before="40"/>
      <w:outlineLvl w:val="1"/>
    </w:pPr>
    <w:rPr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8177A"/>
    <w:pPr>
      <w:keepNext/>
      <w:keepLines/>
      <w:spacing w:before="40"/>
      <w:outlineLvl w:val="2"/>
    </w:pPr>
    <w:rPr>
      <w:rFonts w:eastAsiaTheme="majorEastAsia" w:cstheme="majorBidi"/>
      <w:b/>
      <w:color w:val="215043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90753F"/>
    <w:pPr>
      <w:keepNext/>
      <w:keepLines/>
      <w:spacing w:before="40"/>
      <w:outlineLvl w:val="3"/>
    </w:pPr>
    <w:rPr>
      <w:rFonts w:eastAsiaTheme="majorEastAsia" w:cstheme="majorBidi"/>
      <w:i/>
      <w:iCs/>
      <w:color w:val="87AD93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D73F6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basedOn w:val="Standaardalinea-lettertype"/>
    <w:link w:val="Kop3"/>
    <w:uiPriority w:val="9"/>
    <w:rsid w:val="0018177A"/>
    <w:rPr>
      <w:rFonts w:ascii="Jost" w:eastAsiaTheme="majorEastAsia" w:hAnsi="Jost" w:cstheme="majorBidi"/>
      <w:b/>
      <w:color w:val="215043"/>
      <w:sz w:val="20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5E1C52"/>
    <w:rPr>
      <w:rFonts w:eastAsiaTheme="majorEastAsia" w:cstheme="majorBidi"/>
      <w:b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18177A"/>
    <w:rPr>
      <w:rFonts w:ascii="Jost" w:eastAsiaTheme="majorEastAsia" w:hAnsi="Jost" w:cstheme="majorBidi"/>
      <w:b/>
      <w:color w:val="215043"/>
      <w:sz w:val="32"/>
      <w:szCs w:val="32"/>
    </w:rPr>
  </w:style>
  <w:style w:type="character" w:customStyle="1" w:styleId="Kop4Char">
    <w:name w:val="Kop 4 Char"/>
    <w:basedOn w:val="Standaardalinea-lettertype"/>
    <w:link w:val="Kop4"/>
    <w:uiPriority w:val="9"/>
    <w:rsid w:val="0090753F"/>
    <w:rPr>
      <w:rFonts w:ascii="Jost" w:eastAsiaTheme="majorEastAsia" w:hAnsi="Jost" w:cstheme="majorBidi"/>
      <w:i/>
      <w:iCs/>
      <w:color w:val="87AD93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D73F61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el">
    <w:name w:val="Title"/>
    <w:basedOn w:val="Standaard"/>
    <w:next w:val="Standaard"/>
    <w:link w:val="TitelChar"/>
    <w:uiPriority w:val="10"/>
    <w:qFormat/>
    <w:rsid w:val="0090753F"/>
    <w:pPr>
      <w:spacing w:line="240" w:lineRule="auto"/>
      <w:contextualSpacing/>
      <w:jc w:val="center"/>
    </w:pPr>
    <w:rPr>
      <w:rFonts w:eastAsiaTheme="majorEastAsia" w:cstheme="majorBidi"/>
      <w:b/>
      <w:color w:val="215043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0753F"/>
    <w:rPr>
      <w:rFonts w:ascii="Jost" w:eastAsiaTheme="majorEastAsia" w:hAnsi="Jost" w:cstheme="majorBidi"/>
      <w:b/>
      <w:color w:val="215043"/>
      <w:spacing w:val="-10"/>
      <w:kern w:val="28"/>
      <w:sz w:val="48"/>
      <w:szCs w:val="56"/>
    </w:rPr>
  </w:style>
  <w:style w:type="paragraph" w:styleId="Geenafstand">
    <w:name w:val="No Spacing"/>
    <w:uiPriority w:val="1"/>
    <w:qFormat/>
    <w:rsid w:val="0090753F"/>
    <w:pPr>
      <w:spacing w:after="0" w:line="240" w:lineRule="auto"/>
    </w:pPr>
    <w:rPr>
      <w:rFonts w:ascii="Jost" w:hAnsi="Jost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725C3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5C32"/>
  </w:style>
  <w:style w:type="paragraph" w:styleId="Voettekst">
    <w:name w:val="footer"/>
    <w:basedOn w:val="Standaard"/>
    <w:link w:val="VoettekstChar"/>
    <w:uiPriority w:val="99"/>
    <w:unhideWhenUsed/>
    <w:rsid w:val="00725C3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25C32"/>
  </w:style>
  <w:style w:type="paragraph" w:customStyle="1" w:styleId="KeurITVerdana9">
    <w:name w:val="KeurIT Verdana 9"/>
    <w:rsid w:val="007E0F80"/>
    <w:pPr>
      <w:suppressAutoHyphens/>
      <w:autoSpaceDN w:val="0"/>
      <w:spacing w:after="0" w:line="240" w:lineRule="auto"/>
      <w:textAlignment w:val="baseline"/>
    </w:pPr>
    <w:rPr>
      <w:rFonts w:ascii="Verdana" w:eastAsia="Times New Roman" w:hAnsi="Verdana" w:cs="Times New Roman"/>
      <w:sz w:val="18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2E4BB1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513C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513CE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uiPriority w:val="59"/>
    <w:rsid w:val="009579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1">
    <w:name w:val="toc 1"/>
    <w:basedOn w:val="Standaard"/>
    <w:next w:val="Standaard"/>
    <w:autoRedefine/>
    <w:uiPriority w:val="39"/>
    <w:unhideWhenUsed/>
    <w:rsid w:val="00800B7D"/>
    <w:pPr>
      <w:spacing w:before="120" w:after="120"/>
    </w:pPr>
    <w:rPr>
      <w:rFonts w:cstheme="minorHAnsi"/>
      <w:bCs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045178"/>
    <w:pPr>
      <w:tabs>
        <w:tab w:val="right" w:leader="dot" w:pos="8493"/>
      </w:tabs>
      <w:spacing w:line="360" w:lineRule="auto"/>
      <w:ind w:left="340"/>
    </w:pPr>
    <w:rPr>
      <w:rFonts w:cstheme="minorHAnsi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4850CB"/>
    <w:pPr>
      <w:ind w:left="851"/>
    </w:pPr>
    <w:rPr>
      <w:rFonts w:cstheme="minorHAnsi"/>
      <w:iCs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EC03BC"/>
    <w:pPr>
      <w:ind w:left="660"/>
    </w:pPr>
    <w:rPr>
      <w:rFonts w:cstheme="minorHAnsi"/>
      <w:szCs w:val="18"/>
    </w:rPr>
  </w:style>
  <w:style w:type="paragraph" w:styleId="Inhopg5">
    <w:name w:val="toc 5"/>
    <w:basedOn w:val="Standaard"/>
    <w:next w:val="Standaard"/>
    <w:autoRedefine/>
    <w:uiPriority w:val="39"/>
    <w:unhideWhenUsed/>
    <w:rsid w:val="00EC03BC"/>
    <w:pPr>
      <w:ind w:left="880"/>
    </w:pPr>
    <w:rPr>
      <w:rFonts w:cstheme="minorHAnsi"/>
      <w:szCs w:val="18"/>
    </w:rPr>
  </w:style>
  <w:style w:type="paragraph" w:styleId="Inhopg6">
    <w:name w:val="toc 6"/>
    <w:basedOn w:val="Standaard"/>
    <w:next w:val="Standaard"/>
    <w:autoRedefine/>
    <w:uiPriority w:val="39"/>
    <w:unhideWhenUsed/>
    <w:rsid w:val="00D3108A"/>
    <w:pPr>
      <w:ind w:left="1100"/>
    </w:pPr>
    <w:rPr>
      <w:rFonts w:cstheme="minorHAnsi"/>
      <w:sz w:val="18"/>
      <w:szCs w:val="18"/>
    </w:rPr>
  </w:style>
  <w:style w:type="paragraph" w:styleId="Inhopg7">
    <w:name w:val="toc 7"/>
    <w:basedOn w:val="Standaard"/>
    <w:next w:val="Standaard"/>
    <w:autoRedefine/>
    <w:uiPriority w:val="39"/>
    <w:unhideWhenUsed/>
    <w:rsid w:val="00D3108A"/>
    <w:pPr>
      <w:ind w:left="1320"/>
    </w:pPr>
    <w:rPr>
      <w:rFonts w:cstheme="minorHAnsi"/>
      <w:sz w:val="18"/>
      <w:szCs w:val="18"/>
    </w:rPr>
  </w:style>
  <w:style w:type="paragraph" w:styleId="Inhopg8">
    <w:name w:val="toc 8"/>
    <w:basedOn w:val="Standaard"/>
    <w:next w:val="Standaard"/>
    <w:autoRedefine/>
    <w:uiPriority w:val="39"/>
    <w:unhideWhenUsed/>
    <w:rsid w:val="00D3108A"/>
    <w:pPr>
      <w:ind w:left="1540"/>
    </w:pPr>
    <w:rPr>
      <w:rFonts w:cstheme="minorHAnsi"/>
      <w:sz w:val="18"/>
      <w:szCs w:val="18"/>
    </w:rPr>
  </w:style>
  <w:style w:type="paragraph" w:styleId="Inhopg9">
    <w:name w:val="toc 9"/>
    <w:basedOn w:val="Standaard"/>
    <w:next w:val="Standaard"/>
    <w:autoRedefine/>
    <w:uiPriority w:val="39"/>
    <w:unhideWhenUsed/>
    <w:rsid w:val="00D3108A"/>
    <w:pPr>
      <w:ind w:left="1760"/>
    </w:pPr>
    <w:rPr>
      <w:rFonts w:cstheme="minorHAns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66337D"/>
    <w:rPr>
      <w:color w:val="auto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D3108A"/>
    <w:pPr>
      <w:spacing w:line="259" w:lineRule="auto"/>
      <w:outlineLvl w:val="9"/>
    </w:pPr>
    <w:rPr>
      <w:rFonts w:asciiTheme="majorHAnsi" w:hAnsiTheme="majorHAnsi"/>
      <w:b w:val="0"/>
      <w:color w:val="2F5496" w:themeColor="accent1" w:themeShade="BF"/>
      <w:lang w:eastAsia="nl-NL"/>
    </w:rPr>
  </w:style>
  <w:style w:type="paragraph" w:styleId="Lijstalinea">
    <w:name w:val="List Paragraph"/>
    <w:basedOn w:val="Standaard"/>
    <w:uiPriority w:val="34"/>
    <w:qFormat/>
    <w:rsid w:val="00EC03BC"/>
    <w:pPr>
      <w:ind w:left="720"/>
      <w:contextualSpacing/>
    </w:pPr>
  </w:style>
  <w:style w:type="table" w:customStyle="1" w:styleId="Tabelraster1">
    <w:name w:val="Tabelraster1"/>
    <w:basedOn w:val="Standaardtabel"/>
    <w:next w:val="Tabelraster"/>
    <w:uiPriority w:val="59"/>
    <w:rsid w:val="000F2C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97444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97444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97444"/>
    <w:rPr>
      <w:vertAlign w:val="superscript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A049B8"/>
    <w:rPr>
      <w:color w:val="605E5C"/>
      <w:shd w:val="clear" w:color="auto" w:fill="E1DFDD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396CCF"/>
    <w:pPr>
      <w:spacing w:after="200" w:line="240" w:lineRule="auto"/>
    </w:pPr>
    <w:rPr>
      <w:i/>
      <w:iCs/>
      <w:sz w:val="18"/>
      <w:szCs w:val="1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43687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43687"/>
    <w:rPr>
      <w:rFonts w:eastAsiaTheme="minorEastAsia"/>
      <w:color w:val="5A5A5A" w:themeColor="text1" w:themeTint="A5"/>
      <w:spacing w:val="15"/>
    </w:rPr>
  </w:style>
  <w:style w:type="table" w:styleId="Rastertabel4-Accent3">
    <w:name w:val="Grid Table 4 Accent 3"/>
    <w:basedOn w:val="Standaardtabel"/>
    <w:uiPriority w:val="49"/>
    <w:rsid w:val="002348D3"/>
    <w:pPr>
      <w:spacing w:after="0" w:line="240" w:lineRule="auto"/>
    </w:pPr>
    <w:rPr>
      <w:rFonts w:ascii="Jost" w:hAnsi="Jost" w:cs="Times New Roman (Hoofdtekst CS)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Onopgelostemelding">
    <w:name w:val="Unresolved Mention"/>
    <w:basedOn w:val="Standaardalinea-lettertype"/>
    <w:uiPriority w:val="99"/>
    <w:semiHidden/>
    <w:unhideWhenUsed/>
    <w:rsid w:val="00427D20"/>
    <w:rPr>
      <w:color w:val="605E5C"/>
      <w:shd w:val="clear" w:color="auto" w:fill="E1DFDD"/>
    </w:rPr>
  </w:style>
  <w:style w:type="table" w:styleId="Rastertabel4">
    <w:name w:val="Grid Table 4"/>
    <w:basedOn w:val="Standaardtabel"/>
    <w:uiPriority w:val="49"/>
    <w:rsid w:val="00A54A4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1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rryHoekstraNoordwi\OneDrive%20-%20Noordwijzer\Documenten\Aangepaste%20Office-sjablonen\Sjabloon%20Blanco%20NR%20rapportage%20gebouwinspecties%20OPDR%20Noordwijzer%2020241003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82FFF98C7847DFA3DEAA7ABA02DFD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F729D8A-BBFD-494A-AFA6-3FA848EF4CDE}"/>
      </w:docPartPr>
      <w:docPartBody>
        <w:p w:rsidR="00ED3D00" w:rsidRDefault="00ED3D00">
          <w:pPr>
            <w:pStyle w:val="5482FFF98C7847DFA3DEAA7ABA02DFD7"/>
          </w:pPr>
          <w:r w:rsidRPr="00202860">
            <w:rPr>
              <w:rStyle w:val="Tekstvantijdelijkeaanduiding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Jost">
    <w:panose1 w:val="00000000000000000000"/>
    <w:charset w:val="00"/>
    <w:family w:val="auto"/>
    <w:pitch w:val="variable"/>
    <w:sig w:usb0="A00002EF" w:usb1="0000205B" w:usb2="0000001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Hoofdtekst CS)">
    <w:altName w:val="Times New Roman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51F"/>
    <w:rsid w:val="00047AE8"/>
    <w:rsid w:val="001F651F"/>
    <w:rsid w:val="002B74E3"/>
    <w:rsid w:val="003E4912"/>
    <w:rsid w:val="004421D6"/>
    <w:rsid w:val="00626ABF"/>
    <w:rsid w:val="007D5E14"/>
    <w:rsid w:val="008F00CA"/>
    <w:rsid w:val="00A307F0"/>
    <w:rsid w:val="00A54FF4"/>
    <w:rsid w:val="00B80D1E"/>
    <w:rsid w:val="00C36AB8"/>
    <w:rsid w:val="00CA1101"/>
    <w:rsid w:val="00ED3D00"/>
    <w:rsid w:val="00F52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5482FFF98C7847DFA3DEAA7ABA02DFD7">
    <w:name w:val="5482FFF98C7847DFA3DEAA7ABA02DF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594DC24979194B9A1A80B748D88BD9" ma:contentTypeVersion="4" ma:contentTypeDescription="Een nieuw document maken." ma:contentTypeScope="" ma:versionID="d2152ea61222093c4d0f1c0b99791d89">
  <xsd:schema xmlns:xsd="http://www.w3.org/2001/XMLSchema" xmlns:xs="http://www.w3.org/2001/XMLSchema" xmlns:p="http://schemas.microsoft.com/office/2006/metadata/properties" xmlns:ns2="e3c01bca-7c8b-45ed-aa40-bb7ada1f6b50" targetNamespace="http://schemas.microsoft.com/office/2006/metadata/properties" ma:root="true" ma:fieldsID="d11eb447a1ad794d782ea7a887a1b164" ns2:_="">
    <xsd:import namespace="e3c01bca-7c8b-45ed-aa40-bb7ada1f6b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01bca-7c8b-45ed-aa40-bb7ada1f6b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32ED27A-1CA4-4E2E-A9ED-C0C8B3C1A6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c01bca-7c8b-45ed-aa40-bb7ada1f6b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4D2F59-3130-486E-9E1D-448B6DCEE5C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D355E8A-9A00-43ED-A3F3-BF4F62F4BB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571373-AB1D-4463-AF77-C376DCC9A9B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Sjabloon Blanco NR rapportage gebouwinspecties OPDR Noordwijzer 20241003</Template>
  <TotalTime>13</TotalTime>
  <Pages>1</Pages>
  <Words>215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[Titel]</vt:lpstr>
    </vt:vector>
  </TitlesOfParts>
  <Company/>
  <LinksUpToDate>false</LinksUpToDate>
  <CharactersWithSpaces>1400</CharactersWithSpaces>
  <SharedDoc>false</SharedDoc>
  <HLinks>
    <vt:vector size="114" baseType="variant">
      <vt:variant>
        <vt:i4>1638454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_Toc17727873</vt:lpwstr>
      </vt:variant>
      <vt:variant>
        <vt:i4>1572918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_Toc17727872</vt:lpwstr>
      </vt:variant>
      <vt:variant>
        <vt:i4>1769526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_Toc17727871</vt:lpwstr>
      </vt:variant>
      <vt:variant>
        <vt:i4>1703990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_Toc17727870</vt:lpwstr>
      </vt:variant>
      <vt:variant>
        <vt:i4>1245239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_Toc17727869</vt:lpwstr>
      </vt:variant>
      <vt:variant>
        <vt:i4>1179703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_Toc17727868</vt:lpwstr>
      </vt:variant>
      <vt:variant>
        <vt:i4>1900599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_Toc17727867</vt:lpwstr>
      </vt:variant>
      <vt:variant>
        <vt:i4>1835063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_Toc17727866</vt:lpwstr>
      </vt:variant>
      <vt:variant>
        <vt:i4>2031671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_Toc17727865</vt:lpwstr>
      </vt:variant>
      <vt:variant>
        <vt:i4>1966135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_Toc17727864</vt:lpwstr>
      </vt:variant>
      <vt:variant>
        <vt:i4>1638455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_Toc17727863</vt:lpwstr>
      </vt:variant>
      <vt:variant>
        <vt:i4>1572919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_Toc17727862</vt:lpwstr>
      </vt:variant>
      <vt:variant>
        <vt:i4>1769527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_Toc17727861</vt:lpwstr>
      </vt:variant>
      <vt:variant>
        <vt:i4>1703991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_Toc17727860</vt:lpwstr>
      </vt:variant>
      <vt:variant>
        <vt:i4>1245236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_Toc17727859</vt:lpwstr>
      </vt:variant>
      <vt:variant>
        <vt:i4>1179700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_Toc17727858</vt:lpwstr>
      </vt:variant>
      <vt:variant>
        <vt:i4>1900596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_Toc17727857</vt:lpwstr>
      </vt:variant>
      <vt:variant>
        <vt:i4>1835060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_Toc17727856</vt:lpwstr>
      </vt:variant>
      <vt:variant>
        <vt:i4>2031668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_Toc17727855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3</dc:title>
  <dc:subject/>
  <dc:creator>Harry Hoekstra | Noordwijzer</dc:creator>
  <cp:keywords/>
  <dc:description/>
  <cp:lastModifiedBy>Harry Hoekstra | Noordwijzer</cp:lastModifiedBy>
  <cp:revision>20</cp:revision>
  <cp:lastPrinted>2019-02-25T15:26:00Z</cp:lastPrinted>
  <dcterms:created xsi:type="dcterms:W3CDTF">2025-01-21T15:16:00Z</dcterms:created>
  <dcterms:modified xsi:type="dcterms:W3CDTF">2025-03-14T12:54:00Z</dcterms:modified>
  <cp:contentStatus>Concept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0x010100BF594DC24979194B9A1A80B748D88BD9</vt:lpwstr>
  </property>
</Properties>
</file>