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Titel"/>
        <w:tag w:val=""/>
        <w:id w:val="-174183350"/>
        <w:placeholder>
          <w:docPart w:val="5482FFF98C7847DFA3DEAA7ABA02DFD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7AE2C762" w14:textId="4CC5066D" w:rsidR="007E6FB2" w:rsidRDefault="009A59C9" w:rsidP="00984CA6">
          <w:pPr>
            <w:pStyle w:val="Titel"/>
            <w:jc w:val="left"/>
          </w:pPr>
          <w:r>
            <w:t xml:space="preserve">Bijlage </w:t>
          </w:r>
          <w:r w:rsidR="00D17DB7">
            <w:t>6</w:t>
          </w:r>
        </w:p>
      </w:sdtContent>
    </w:sdt>
    <w:p w14:paraId="3216F489" w14:textId="4A1E6C93" w:rsidR="00F114B8" w:rsidRDefault="00D17DB7" w:rsidP="007B3BF7">
      <w:pPr>
        <w:pStyle w:val="Kop2"/>
      </w:pPr>
      <w:r>
        <w:t>Referentieverklaring</w:t>
      </w:r>
    </w:p>
    <w:p w14:paraId="037B85ED" w14:textId="0F601AF7" w:rsidR="00125CF8" w:rsidRDefault="00AC06B2" w:rsidP="00125CF8">
      <w:r>
        <w:t xml:space="preserve">Door de aanbesteder zijn in hoofdstuk 3 </w:t>
      </w:r>
      <w:r w:rsidR="00186EA8">
        <w:t>selectiecriteria</w:t>
      </w:r>
      <w:r>
        <w:t xml:space="preserve"> vastgesteld. Gegadigde dient zijn ervaring te onderbouwen door het geven van </w:t>
      </w:r>
      <w:r w:rsidR="008C43C6">
        <w:t xml:space="preserve">ten minste </w:t>
      </w:r>
      <w:r>
        <w:t xml:space="preserve">één referentieopdracht per genoemde </w:t>
      </w:r>
      <w:r w:rsidR="00186EA8">
        <w:t>selectiecriteria</w:t>
      </w:r>
      <w:r>
        <w:t xml:space="preserve"> die </w:t>
      </w:r>
      <w:r w:rsidR="00B96789">
        <w:t xml:space="preserve">voldoet aan de gestelde eisen. </w:t>
      </w:r>
    </w:p>
    <w:p w14:paraId="53C0E8CB" w14:textId="31A44D65" w:rsidR="0030572C" w:rsidRDefault="0030572C" w:rsidP="00125CF8"/>
    <w:tbl>
      <w:tblPr>
        <w:tblStyle w:val="Tabelraster"/>
        <w:tblW w:w="8074" w:type="dxa"/>
        <w:tblLook w:val="04A0" w:firstRow="1" w:lastRow="0" w:firstColumn="1" w:lastColumn="0" w:noHBand="0" w:noVBand="1"/>
      </w:tblPr>
      <w:tblGrid>
        <w:gridCol w:w="2405"/>
        <w:gridCol w:w="1701"/>
        <w:gridCol w:w="1984"/>
        <w:gridCol w:w="1984"/>
      </w:tblGrid>
      <w:tr w:rsidR="002B6810" w14:paraId="4F318DA8" w14:textId="660FC5A1" w:rsidTr="00FC428A">
        <w:tc>
          <w:tcPr>
            <w:tcW w:w="2405" w:type="dxa"/>
          </w:tcPr>
          <w:p w14:paraId="397D4A32" w14:textId="3C5B9239" w:rsidR="002B6810" w:rsidRPr="00984CA6" w:rsidRDefault="00186EA8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Selectiecriteria</w:t>
            </w:r>
          </w:p>
        </w:tc>
        <w:tc>
          <w:tcPr>
            <w:tcW w:w="5669" w:type="dxa"/>
            <w:gridSpan w:val="3"/>
          </w:tcPr>
          <w:p w14:paraId="061D9CDD" w14:textId="77777777" w:rsidR="002B6810" w:rsidRPr="00984CA6" w:rsidRDefault="002B6810" w:rsidP="00125CF8">
            <w:pPr>
              <w:rPr>
                <w:sz w:val="18"/>
                <w:szCs w:val="18"/>
              </w:rPr>
            </w:pPr>
          </w:p>
        </w:tc>
      </w:tr>
      <w:tr w:rsidR="002B6810" w14:paraId="51B6822E" w14:textId="5397E3B0" w:rsidTr="00FC428A">
        <w:tc>
          <w:tcPr>
            <w:tcW w:w="2405" w:type="dxa"/>
          </w:tcPr>
          <w:p w14:paraId="3B143FB9" w14:textId="49BCD042" w:rsidR="002B6810" w:rsidRPr="00984CA6" w:rsidRDefault="002B6810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Opdrachtgever (referent)</w:t>
            </w:r>
          </w:p>
        </w:tc>
        <w:tc>
          <w:tcPr>
            <w:tcW w:w="5669" w:type="dxa"/>
            <w:gridSpan w:val="3"/>
          </w:tcPr>
          <w:p w14:paraId="0506B6A0" w14:textId="77777777" w:rsidR="002B6810" w:rsidRPr="00984CA6" w:rsidRDefault="002B6810" w:rsidP="00125CF8">
            <w:pPr>
              <w:rPr>
                <w:sz w:val="18"/>
                <w:szCs w:val="18"/>
              </w:rPr>
            </w:pPr>
          </w:p>
        </w:tc>
      </w:tr>
      <w:tr w:rsidR="002B6810" w14:paraId="4DAC62C2" w14:textId="32AF9761" w:rsidTr="00FC428A">
        <w:tc>
          <w:tcPr>
            <w:tcW w:w="2405" w:type="dxa"/>
          </w:tcPr>
          <w:p w14:paraId="74A5050D" w14:textId="6D448963" w:rsidR="002B6810" w:rsidRDefault="002B6810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Plaatsnaam</w:t>
            </w:r>
          </w:p>
        </w:tc>
        <w:tc>
          <w:tcPr>
            <w:tcW w:w="5669" w:type="dxa"/>
            <w:gridSpan w:val="3"/>
          </w:tcPr>
          <w:p w14:paraId="154F30D1" w14:textId="77777777" w:rsidR="002B6810" w:rsidRPr="00984CA6" w:rsidRDefault="002B6810" w:rsidP="00125CF8">
            <w:pPr>
              <w:rPr>
                <w:sz w:val="18"/>
                <w:szCs w:val="18"/>
              </w:rPr>
            </w:pPr>
          </w:p>
        </w:tc>
      </w:tr>
      <w:tr w:rsidR="002B6810" w14:paraId="543860B6" w14:textId="7BF19E19" w:rsidTr="00FC428A">
        <w:tc>
          <w:tcPr>
            <w:tcW w:w="2405" w:type="dxa"/>
          </w:tcPr>
          <w:p w14:paraId="506BF70F" w14:textId="260918E3" w:rsidR="002B6810" w:rsidRDefault="002B6810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contactpersoon</w:t>
            </w:r>
          </w:p>
        </w:tc>
        <w:tc>
          <w:tcPr>
            <w:tcW w:w="5669" w:type="dxa"/>
            <w:gridSpan w:val="3"/>
          </w:tcPr>
          <w:p w14:paraId="7F4B20B6" w14:textId="77777777" w:rsidR="002B6810" w:rsidRPr="00984CA6" w:rsidRDefault="002B6810" w:rsidP="00125CF8">
            <w:pPr>
              <w:rPr>
                <w:sz w:val="18"/>
                <w:szCs w:val="18"/>
              </w:rPr>
            </w:pPr>
          </w:p>
        </w:tc>
      </w:tr>
      <w:tr w:rsidR="002B6810" w14:paraId="16D957E9" w14:textId="42519550" w:rsidTr="00FC428A">
        <w:tc>
          <w:tcPr>
            <w:tcW w:w="2405" w:type="dxa"/>
          </w:tcPr>
          <w:p w14:paraId="6F699733" w14:textId="11E1DCC8" w:rsidR="002B6810" w:rsidRDefault="002B6810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Telefoonnummer</w:t>
            </w:r>
          </w:p>
        </w:tc>
        <w:tc>
          <w:tcPr>
            <w:tcW w:w="5669" w:type="dxa"/>
            <w:gridSpan w:val="3"/>
          </w:tcPr>
          <w:p w14:paraId="4ED9E578" w14:textId="77777777" w:rsidR="002B6810" w:rsidRPr="00984CA6" w:rsidRDefault="002B6810" w:rsidP="00125CF8">
            <w:pPr>
              <w:rPr>
                <w:sz w:val="18"/>
                <w:szCs w:val="18"/>
              </w:rPr>
            </w:pPr>
          </w:p>
        </w:tc>
      </w:tr>
      <w:tr w:rsidR="002B6810" w14:paraId="092D1183" w14:textId="262B793C" w:rsidTr="00FC428A">
        <w:tc>
          <w:tcPr>
            <w:tcW w:w="2405" w:type="dxa"/>
          </w:tcPr>
          <w:p w14:paraId="0249022E" w14:textId="5DD03259" w:rsidR="002B6810" w:rsidRDefault="002B6810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Opleverdatum (maand / jaar) (eis afgelopen 5 jaar)</w:t>
            </w:r>
          </w:p>
        </w:tc>
        <w:tc>
          <w:tcPr>
            <w:tcW w:w="1701" w:type="dxa"/>
          </w:tcPr>
          <w:p w14:paraId="45E54FA4" w14:textId="77777777" w:rsidR="002B6810" w:rsidRPr="00984CA6" w:rsidRDefault="002B6810" w:rsidP="00125CF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D8BEDED" w14:textId="21415D37" w:rsidR="002B6810" w:rsidRPr="00984CA6" w:rsidRDefault="002F7CAE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Opdrachtwaarde (gefactureerd </w:t>
            </w:r>
            <w:proofErr w:type="spellStart"/>
            <w:r>
              <w:rPr>
                <w:sz w:val="18"/>
                <w:szCs w:val="18"/>
              </w:rPr>
              <w:t>beddrag</w:t>
            </w:r>
            <w:proofErr w:type="spellEnd"/>
            <w:r>
              <w:rPr>
                <w:sz w:val="18"/>
                <w:szCs w:val="18"/>
              </w:rPr>
              <w:t xml:space="preserve"> excl. BTW)</w:t>
            </w:r>
          </w:p>
        </w:tc>
        <w:tc>
          <w:tcPr>
            <w:tcW w:w="1984" w:type="dxa"/>
          </w:tcPr>
          <w:p w14:paraId="705B2CDA" w14:textId="77777777" w:rsidR="002B6810" w:rsidRDefault="002F7CAE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Ja, </w:t>
            </w:r>
            <w:proofErr w:type="spellStart"/>
            <w:r>
              <w:rPr>
                <w:sz w:val="18"/>
                <w:szCs w:val="18"/>
              </w:rPr>
              <w:t>nml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608BF10B" w14:textId="77777777" w:rsidR="002F7CAE" w:rsidRDefault="002F7CAE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………………..EURO</w:t>
            </w:r>
          </w:p>
          <w:p w14:paraId="6CD6AE83" w14:textId="2EA40C32" w:rsidR="002F7CAE" w:rsidRPr="00984CA6" w:rsidRDefault="002F7CAE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Nee</w:t>
            </w:r>
          </w:p>
        </w:tc>
      </w:tr>
      <w:tr w:rsidR="002B6810" w14:paraId="5F0FCFF6" w14:textId="66C1A146" w:rsidTr="00FC428A">
        <w:tc>
          <w:tcPr>
            <w:tcW w:w="2405" w:type="dxa"/>
          </w:tcPr>
          <w:p w14:paraId="2FB219C6" w14:textId="5B7993CC" w:rsidR="002B6810" w:rsidRDefault="002B6810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 zelfstandig uitgevoerd</w:t>
            </w:r>
          </w:p>
        </w:tc>
        <w:tc>
          <w:tcPr>
            <w:tcW w:w="5669" w:type="dxa"/>
            <w:gridSpan w:val="3"/>
          </w:tcPr>
          <w:p w14:paraId="57D4DFD2" w14:textId="104E2B72" w:rsidR="002B6810" w:rsidRDefault="002F7CAE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  <w:p w14:paraId="2D54D971" w14:textId="2AC6BFB0" w:rsidR="002F7CAE" w:rsidRPr="00984CA6" w:rsidRDefault="002F7CAE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Nee (aangegeven in toelichtingsblok wie wat heeft uitgevoerd)</w:t>
            </w:r>
          </w:p>
        </w:tc>
      </w:tr>
      <w:tr w:rsidR="00382D2F" w14:paraId="3A1F2D74" w14:textId="131BE6F1" w:rsidTr="00FC428A">
        <w:tc>
          <w:tcPr>
            <w:tcW w:w="2405" w:type="dxa"/>
          </w:tcPr>
          <w:p w14:paraId="148F2D58" w14:textId="753B0B58" w:rsidR="00382D2F" w:rsidRDefault="00382D2F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Een tevredenheidsverklaring van / namens opdrachtgever inzake de uitvoering van het Werk is bijgevoegd?</w:t>
            </w:r>
          </w:p>
        </w:tc>
        <w:tc>
          <w:tcPr>
            <w:tcW w:w="5669" w:type="dxa"/>
            <w:gridSpan w:val="3"/>
          </w:tcPr>
          <w:p w14:paraId="22967454" w14:textId="7C0905ED" w:rsidR="00382D2F" w:rsidRDefault="00F90850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  <w:p w14:paraId="0C240805" w14:textId="079E252A" w:rsidR="00F90850" w:rsidRDefault="00F90850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Nee</w:t>
            </w:r>
          </w:p>
          <w:p w14:paraId="30776A91" w14:textId="2C76FDD1" w:rsidR="00F90850" w:rsidRPr="00984CA6" w:rsidRDefault="00F90850" w:rsidP="00125CF8">
            <w:pPr>
              <w:rPr>
                <w:sz w:val="18"/>
                <w:szCs w:val="18"/>
              </w:rPr>
            </w:pPr>
          </w:p>
        </w:tc>
      </w:tr>
      <w:tr w:rsidR="00382D2F" w14:paraId="2398FC54" w14:textId="2D6CCE0A" w:rsidTr="00596CAE">
        <w:tc>
          <w:tcPr>
            <w:tcW w:w="8074" w:type="dxa"/>
            <w:gridSpan w:val="4"/>
          </w:tcPr>
          <w:p w14:paraId="4229231C" w14:textId="512B96D6" w:rsidR="00382D2F" w:rsidRPr="00984CA6" w:rsidRDefault="00382D2F" w:rsidP="00125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Beschrijving / toelichting van referentieopdracht met de gevraagde kerncompetentie:</w:t>
            </w:r>
          </w:p>
        </w:tc>
      </w:tr>
      <w:tr w:rsidR="00E75389" w14:paraId="00B01528" w14:textId="7A9CFF81" w:rsidTr="002C2ECA">
        <w:tc>
          <w:tcPr>
            <w:tcW w:w="8074" w:type="dxa"/>
            <w:gridSpan w:val="4"/>
          </w:tcPr>
          <w:p w14:paraId="1908F616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07D55BD3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2D8DD2DC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69A12E67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6D05FB7A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5E74F7F2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16D02FA3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2943AB30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58CF7514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7CADC88D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6E86634F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7AEDB2C4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1429BB26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53B9C9C9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395C0165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4EF5BBDD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3F034C3C" w14:textId="77777777" w:rsidR="00E75389" w:rsidRDefault="00E75389" w:rsidP="00125CF8">
            <w:pPr>
              <w:rPr>
                <w:sz w:val="18"/>
                <w:szCs w:val="18"/>
              </w:rPr>
            </w:pPr>
          </w:p>
          <w:p w14:paraId="7402EF99" w14:textId="77777777" w:rsidR="00E75389" w:rsidRPr="00984CA6" w:rsidRDefault="00E75389" w:rsidP="00125CF8">
            <w:pPr>
              <w:rPr>
                <w:sz w:val="18"/>
                <w:szCs w:val="18"/>
              </w:rPr>
            </w:pPr>
          </w:p>
        </w:tc>
      </w:tr>
    </w:tbl>
    <w:p w14:paraId="1DB969ED" w14:textId="77777777" w:rsidR="00984CA6" w:rsidRDefault="00984CA6" w:rsidP="001D0767"/>
    <w:p w14:paraId="2289A31D" w14:textId="3F349215" w:rsidR="00302C50" w:rsidRPr="007B3BF7" w:rsidRDefault="00302C50" w:rsidP="001D0767">
      <w:r>
        <w:t>Dit model dient zo vaak als nodig te worden gekopieerd voor meerdere op te geven referenties.</w:t>
      </w:r>
    </w:p>
    <w:sectPr w:rsidR="00302C50" w:rsidRPr="007B3BF7" w:rsidSect="00815D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6" w:bottom="1560" w:left="1985" w:header="425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4702D" w14:textId="77777777" w:rsidR="00657FBF" w:rsidRDefault="00657FBF" w:rsidP="00725C32">
      <w:pPr>
        <w:spacing w:line="240" w:lineRule="auto"/>
      </w:pPr>
      <w:r>
        <w:separator/>
      </w:r>
    </w:p>
  </w:endnote>
  <w:endnote w:type="continuationSeparator" w:id="0">
    <w:p w14:paraId="4170A54E" w14:textId="77777777" w:rsidR="00657FBF" w:rsidRDefault="00657FBF" w:rsidP="00725C32">
      <w:pPr>
        <w:spacing w:line="240" w:lineRule="auto"/>
      </w:pPr>
      <w:r>
        <w:continuationSeparator/>
      </w:r>
    </w:p>
  </w:endnote>
  <w:endnote w:type="continuationNotice" w:id="1">
    <w:p w14:paraId="3F9F294B" w14:textId="77777777" w:rsidR="00657FBF" w:rsidRDefault="00657FB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ost">
    <w:panose1 w:val="00000000000000000000"/>
    <w:charset w:val="00"/>
    <w:family w:val="auto"/>
    <w:pitch w:val="variable"/>
    <w:sig w:usb0="A00002EF" w:usb1="0000205B" w:usb2="0000001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-63255092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color w:val="A6A6A6" w:themeColor="background1" w:themeShade="A6"/>
            <w:szCs w:val="20"/>
          </w:rPr>
          <w:id w:val="-1363355709"/>
          <w:docPartObj>
            <w:docPartGallery w:val="Page Numbers (Top of Page)"/>
            <w:docPartUnique/>
          </w:docPartObj>
        </w:sdtPr>
        <w:sdtContent>
          <w:p w14:paraId="6AC6CC06" w14:textId="77777777" w:rsidR="004F1CCC" w:rsidRPr="00E46835" w:rsidRDefault="007D37FB" w:rsidP="007D37FB">
            <w:pPr>
              <w:pStyle w:val="Voettekst"/>
              <w:rPr>
                <w:color w:val="A6A6A6" w:themeColor="background1" w:themeShade="A6"/>
                <w:szCs w:val="20"/>
              </w:rPr>
            </w:pPr>
            <w:r w:rsidRPr="0018177A">
              <w:rPr>
                <w:color w:val="87AD93"/>
                <w:szCs w:val="20"/>
              </w:rPr>
              <w:t>[Titel] | [</w:t>
            </w:r>
            <w:proofErr w:type="spellStart"/>
            <w:r w:rsidRPr="0018177A">
              <w:rPr>
                <w:color w:val="87AD93"/>
                <w:szCs w:val="20"/>
              </w:rPr>
              <w:t>dd</w:t>
            </w:r>
            <w:proofErr w:type="spellEnd"/>
            <w:r w:rsidRPr="0018177A">
              <w:rPr>
                <w:color w:val="87AD93"/>
                <w:szCs w:val="20"/>
              </w:rPr>
              <w:t>-mm-</w:t>
            </w:r>
            <w:proofErr w:type="spellStart"/>
            <w:r w:rsidRPr="0018177A">
              <w:rPr>
                <w:color w:val="87AD93"/>
                <w:szCs w:val="20"/>
              </w:rPr>
              <w:t>jjjj</w:t>
            </w:r>
            <w:proofErr w:type="spellEnd"/>
            <w:r w:rsidRPr="0018177A">
              <w:rPr>
                <w:color w:val="87AD93"/>
                <w:szCs w:val="20"/>
              </w:rPr>
              <w:t xml:space="preserve">] </w:t>
            </w:r>
            <w:r w:rsidR="004F1CCC" w:rsidRPr="0018177A">
              <w:rPr>
                <w:color w:val="87AD93"/>
                <w:szCs w:val="20"/>
              </w:rPr>
              <w:tab/>
            </w:r>
            <w:r w:rsidRPr="0018177A">
              <w:rPr>
                <w:color w:val="87AD93"/>
                <w:szCs w:val="20"/>
              </w:rPr>
              <w:tab/>
            </w:r>
            <w:r w:rsidR="004F1CCC" w:rsidRPr="0018177A">
              <w:rPr>
                <w:color w:val="87AD93"/>
                <w:szCs w:val="20"/>
              </w:rPr>
              <w:t xml:space="preserve">Pag. </w:t>
            </w:r>
            <w:r w:rsidR="004F1CCC" w:rsidRPr="0018177A">
              <w:rPr>
                <w:bCs/>
                <w:color w:val="87AD93"/>
                <w:szCs w:val="20"/>
              </w:rPr>
              <w:fldChar w:fldCharType="begin"/>
            </w:r>
            <w:r w:rsidR="004F1CCC" w:rsidRPr="0018177A">
              <w:rPr>
                <w:bCs/>
                <w:color w:val="87AD93"/>
                <w:szCs w:val="20"/>
              </w:rPr>
              <w:instrText>PAGE</w:instrText>
            </w:r>
            <w:r w:rsidR="004F1CCC" w:rsidRPr="0018177A">
              <w:rPr>
                <w:bCs/>
                <w:color w:val="87AD93"/>
                <w:szCs w:val="20"/>
              </w:rPr>
              <w:fldChar w:fldCharType="separate"/>
            </w:r>
            <w:r w:rsidR="004059D6" w:rsidRPr="0018177A">
              <w:rPr>
                <w:bCs/>
                <w:noProof/>
                <w:color w:val="87AD93"/>
                <w:szCs w:val="20"/>
              </w:rPr>
              <w:t>10</w:t>
            </w:r>
            <w:r w:rsidR="004F1CCC" w:rsidRPr="0018177A">
              <w:rPr>
                <w:bCs/>
                <w:color w:val="87AD93"/>
                <w:szCs w:val="20"/>
              </w:rPr>
              <w:fldChar w:fldCharType="end"/>
            </w:r>
            <w:r w:rsidR="004F1CCC" w:rsidRPr="0018177A">
              <w:rPr>
                <w:color w:val="87AD93"/>
                <w:szCs w:val="20"/>
              </w:rPr>
              <w:t xml:space="preserve"> van </w:t>
            </w:r>
            <w:r w:rsidR="004F1CCC" w:rsidRPr="0018177A">
              <w:rPr>
                <w:bCs/>
                <w:color w:val="87AD93"/>
                <w:szCs w:val="20"/>
              </w:rPr>
              <w:fldChar w:fldCharType="begin"/>
            </w:r>
            <w:r w:rsidR="004F1CCC" w:rsidRPr="0018177A">
              <w:rPr>
                <w:bCs/>
                <w:color w:val="87AD93"/>
                <w:szCs w:val="20"/>
              </w:rPr>
              <w:instrText>NUMPAGES</w:instrText>
            </w:r>
            <w:r w:rsidR="004F1CCC" w:rsidRPr="0018177A">
              <w:rPr>
                <w:bCs/>
                <w:color w:val="87AD93"/>
                <w:szCs w:val="20"/>
              </w:rPr>
              <w:fldChar w:fldCharType="separate"/>
            </w:r>
            <w:r w:rsidR="004059D6" w:rsidRPr="0018177A">
              <w:rPr>
                <w:bCs/>
                <w:noProof/>
                <w:color w:val="87AD93"/>
                <w:szCs w:val="20"/>
              </w:rPr>
              <w:t>10</w:t>
            </w:r>
            <w:r w:rsidR="004F1CCC" w:rsidRPr="0018177A">
              <w:rPr>
                <w:bCs/>
                <w:color w:val="87AD93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952120"/>
      <w:docPartObj>
        <w:docPartGallery w:val="Page Numbers (Top of Page)"/>
        <w:docPartUnique/>
      </w:docPartObj>
    </w:sdtPr>
    <w:sdtContent>
      <w:p w14:paraId="57FFC376" w14:textId="77777777" w:rsidR="004F1CCC" w:rsidRPr="00C64D29" w:rsidRDefault="004F1CCC" w:rsidP="00C64D29">
        <w:pPr>
          <w:pStyle w:val="Voettekst"/>
          <w:rPr>
            <w:color w:val="A6A6A6" w:themeColor="background1" w:themeShade="A6"/>
            <w:szCs w:val="20"/>
          </w:rPr>
        </w:pP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ADF5E" w14:textId="77777777" w:rsidR="00657FBF" w:rsidRDefault="00657FBF" w:rsidP="00725C32">
      <w:pPr>
        <w:spacing w:line="240" w:lineRule="auto"/>
      </w:pPr>
      <w:r>
        <w:separator/>
      </w:r>
    </w:p>
  </w:footnote>
  <w:footnote w:type="continuationSeparator" w:id="0">
    <w:p w14:paraId="51C5CAD4" w14:textId="77777777" w:rsidR="00657FBF" w:rsidRDefault="00657FBF" w:rsidP="00725C32">
      <w:pPr>
        <w:spacing w:line="240" w:lineRule="auto"/>
      </w:pPr>
      <w:r>
        <w:continuationSeparator/>
      </w:r>
    </w:p>
  </w:footnote>
  <w:footnote w:type="continuationNotice" w:id="1">
    <w:p w14:paraId="09D76826" w14:textId="77777777" w:rsidR="00657FBF" w:rsidRDefault="00657FB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F67E" w14:textId="77777777" w:rsidR="004F1CCC" w:rsidRPr="006A0197" w:rsidRDefault="00000000" w:rsidP="001513CE">
    <w:pPr>
      <w:pStyle w:val="Koptekst"/>
      <w:jc w:val="center"/>
      <w:rPr>
        <w:szCs w:val="20"/>
      </w:rPr>
    </w:pPr>
    <w:r>
      <w:rPr>
        <w:noProof/>
        <w:color w:val="87AD93"/>
        <w:szCs w:val="20"/>
      </w:rPr>
      <w:pict w14:anchorId="1EA282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left:0;text-align:left;margin-left:-110.15pt;margin-top:284.8pt;width:602.55pt;height:484.35pt;z-index:-251658237;mso-wrap-edited:f;mso-position-horizontal-relative:margin;mso-position-vertical-relative:margin" o:allowincell="f">
          <v:imagedata r:id="rId1" o:title="240052" croptop="27895f" cropleft="-709f"/>
          <w10:wrap anchorx="margin" anchory="margin"/>
        </v:shape>
      </w:pict>
    </w:r>
    <w:r w:rsidR="0094019C" w:rsidRPr="00AD52E9">
      <w:rPr>
        <w:noProof/>
      </w:rPr>
      <w:drawing>
        <wp:anchor distT="0" distB="0" distL="114300" distR="114300" simplePos="0" relativeHeight="251658241" behindDoc="1" locked="0" layoutInCell="1" allowOverlap="1" wp14:anchorId="5B7DA016" wp14:editId="7D7364A0">
          <wp:simplePos x="0" y="0"/>
          <wp:positionH relativeFrom="page">
            <wp:posOffset>3089275</wp:posOffset>
          </wp:positionH>
          <wp:positionV relativeFrom="paragraph">
            <wp:posOffset>-34452</wp:posOffset>
          </wp:positionV>
          <wp:extent cx="1382232" cy="657556"/>
          <wp:effectExtent l="0" t="0" r="0" b="0"/>
          <wp:wrapNone/>
          <wp:docPr id="1599088675" name="Afbeelding 3" descr="Afbeelding met Lettertype, Graphics, grafische vormgeving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329627" name="Afbeelding 3" descr="Afbeelding met Lettertype, Graphics, grafische vormgeving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232" cy="657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58D61" w14:textId="50F366DB" w:rsidR="004F1CCC" w:rsidRDefault="00ED6893" w:rsidP="00AD52E9">
    <w:pPr>
      <w:pStyle w:val="Koptekst"/>
      <w:jc w:val="center"/>
    </w:pPr>
    <w:r w:rsidRPr="000365AF">
      <w:drawing>
        <wp:anchor distT="0" distB="0" distL="114300" distR="114300" simplePos="0" relativeHeight="251660291" behindDoc="0" locked="0" layoutInCell="1" allowOverlap="1" wp14:anchorId="206BD5F9" wp14:editId="24BDB5CE">
          <wp:simplePos x="0" y="0"/>
          <wp:positionH relativeFrom="margin">
            <wp:align>right</wp:align>
          </wp:positionH>
          <wp:positionV relativeFrom="paragraph">
            <wp:posOffset>47073</wp:posOffset>
          </wp:positionV>
          <wp:extent cx="1831340" cy="580390"/>
          <wp:effectExtent l="0" t="0" r="0" b="0"/>
          <wp:wrapNone/>
          <wp:docPr id="590223096" name="Afbeelding 2" descr="Afbeelding met Lettertype, Graphics, grafische vormgeving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23096" name="Afbeelding 2" descr="Afbeelding met Lettertype, Graphics, grafische vormgeving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34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4EE838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1979" o:spid="_x0000_s1030" type="#_x0000_t75" style="position:absolute;left:0;text-align:left;margin-left:-98.85pt;margin-top:182.75pt;width:595.05pt;height:585.35pt;z-index:-251658238;mso-wrap-edited:f;mso-position-horizontal-relative:margin;mso-position-vertical-relative:margin" o:allowincell="f">
          <v:imagedata r:id="rId2" o:title="240052" croptop="20046f" cropleft="115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833"/>
    <w:multiLevelType w:val="hybridMultilevel"/>
    <w:tmpl w:val="B02CFF9A"/>
    <w:lvl w:ilvl="0" w:tplc="C5BAFB84">
      <w:numFmt w:val="bullet"/>
      <w:lvlText w:val="•"/>
      <w:lvlJc w:val="left"/>
      <w:pPr>
        <w:ind w:left="720" w:hanging="360"/>
      </w:pPr>
      <w:rPr>
        <w:rFonts w:ascii="Jost" w:eastAsiaTheme="minorHAnsi" w:hAnsi="Jos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154"/>
    <w:multiLevelType w:val="hybridMultilevel"/>
    <w:tmpl w:val="5BEA7B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1EEC"/>
    <w:multiLevelType w:val="hybridMultilevel"/>
    <w:tmpl w:val="C18C8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C1F68"/>
    <w:multiLevelType w:val="hybridMultilevel"/>
    <w:tmpl w:val="BF0CB8BE"/>
    <w:lvl w:ilvl="0" w:tplc="AEBCE63A">
      <w:start w:val="4"/>
      <w:numFmt w:val="bullet"/>
      <w:lvlText w:val="-"/>
      <w:lvlJc w:val="left"/>
      <w:pPr>
        <w:ind w:left="720" w:hanging="360"/>
      </w:pPr>
      <w:rPr>
        <w:rFonts w:ascii="Jost" w:eastAsiaTheme="minorHAnsi" w:hAnsi="Jos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F76B9"/>
    <w:multiLevelType w:val="hybridMultilevel"/>
    <w:tmpl w:val="BE86C832"/>
    <w:lvl w:ilvl="0" w:tplc="C05C455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C1C89"/>
    <w:multiLevelType w:val="hybridMultilevel"/>
    <w:tmpl w:val="3D00AA24"/>
    <w:lvl w:ilvl="0" w:tplc="EAE2A102">
      <w:start w:val="1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0469C"/>
    <w:multiLevelType w:val="hybridMultilevel"/>
    <w:tmpl w:val="2E1AFA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963E0"/>
    <w:multiLevelType w:val="hybridMultilevel"/>
    <w:tmpl w:val="08781FB6"/>
    <w:lvl w:ilvl="0" w:tplc="4D88EEA6">
      <w:start w:val="6"/>
      <w:numFmt w:val="decimal"/>
      <w:lvlText w:val="%1"/>
      <w:lvlJc w:val="left"/>
      <w:pPr>
        <w:ind w:left="720" w:hanging="360"/>
      </w:pPr>
      <w:rPr>
        <w:rFonts w:eastAsiaTheme="minorHAnsi" w:cstheme="minorHAnsi" w:hint="default"/>
        <w:sz w:val="20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908C2"/>
    <w:multiLevelType w:val="multilevel"/>
    <w:tmpl w:val="2E9E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Jost" w:eastAsiaTheme="minorHAnsi" w:hAnsi="Jost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2788D"/>
    <w:multiLevelType w:val="hybridMultilevel"/>
    <w:tmpl w:val="7B525A1A"/>
    <w:lvl w:ilvl="0" w:tplc="CE32DE02">
      <w:numFmt w:val="bullet"/>
      <w:lvlText w:val="•"/>
      <w:lvlJc w:val="left"/>
      <w:pPr>
        <w:ind w:left="720" w:hanging="360"/>
      </w:pPr>
      <w:rPr>
        <w:rFonts w:ascii="Jost" w:eastAsiaTheme="minorHAnsi" w:hAnsi="Jos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F10C0"/>
    <w:multiLevelType w:val="hybridMultilevel"/>
    <w:tmpl w:val="F848A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6AE6DC">
      <w:numFmt w:val="bullet"/>
      <w:lvlText w:val="-"/>
      <w:lvlJc w:val="left"/>
      <w:pPr>
        <w:ind w:left="1440" w:hanging="360"/>
      </w:pPr>
      <w:rPr>
        <w:rFonts w:ascii="Jost" w:eastAsiaTheme="minorHAnsi" w:hAnsi="Jost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54561"/>
    <w:multiLevelType w:val="hybridMultilevel"/>
    <w:tmpl w:val="991A1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14E70"/>
    <w:multiLevelType w:val="hybridMultilevel"/>
    <w:tmpl w:val="1242E8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4229C"/>
    <w:multiLevelType w:val="hybridMultilevel"/>
    <w:tmpl w:val="B69293BC"/>
    <w:lvl w:ilvl="0" w:tplc="33E64B8C">
      <w:numFmt w:val="bullet"/>
      <w:lvlText w:val="•"/>
      <w:lvlJc w:val="left"/>
      <w:pPr>
        <w:ind w:left="720" w:hanging="360"/>
      </w:pPr>
      <w:rPr>
        <w:rFonts w:ascii="Jost" w:eastAsiaTheme="minorHAnsi" w:hAnsi="Jos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C232F"/>
    <w:multiLevelType w:val="hybridMultilevel"/>
    <w:tmpl w:val="47809198"/>
    <w:lvl w:ilvl="0" w:tplc="CE948672">
      <w:start w:val="10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95AD7"/>
    <w:multiLevelType w:val="hybridMultilevel"/>
    <w:tmpl w:val="F1DE5A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F34A7"/>
    <w:multiLevelType w:val="hybridMultilevel"/>
    <w:tmpl w:val="24FAE514"/>
    <w:lvl w:ilvl="0" w:tplc="4AAE450A">
      <w:numFmt w:val="bullet"/>
      <w:lvlText w:val="•"/>
      <w:lvlJc w:val="left"/>
      <w:pPr>
        <w:ind w:left="720" w:hanging="360"/>
      </w:pPr>
      <w:rPr>
        <w:rFonts w:ascii="Jost" w:eastAsiaTheme="minorHAnsi" w:hAnsi="Jos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A2397"/>
    <w:multiLevelType w:val="hybridMultilevel"/>
    <w:tmpl w:val="47028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85085"/>
    <w:multiLevelType w:val="hybridMultilevel"/>
    <w:tmpl w:val="98569EF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677F1"/>
    <w:multiLevelType w:val="hybridMultilevel"/>
    <w:tmpl w:val="D4A2E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A49C1"/>
    <w:multiLevelType w:val="hybridMultilevel"/>
    <w:tmpl w:val="3482A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8918B2"/>
    <w:multiLevelType w:val="multilevel"/>
    <w:tmpl w:val="AC666C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2CA4E83"/>
    <w:multiLevelType w:val="hybridMultilevel"/>
    <w:tmpl w:val="873A4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603E2"/>
    <w:multiLevelType w:val="hybridMultilevel"/>
    <w:tmpl w:val="3A2E5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94C1E"/>
    <w:multiLevelType w:val="hybridMultilevel"/>
    <w:tmpl w:val="2AD6C5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2383E"/>
    <w:multiLevelType w:val="hybridMultilevel"/>
    <w:tmpl w:val="D6CAA9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83C62"/>
    <w:multiLevelType w:val="hybridMultilevel"/>
    <w:tmpl w:val="6E448C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154916"/>
    <w:multiLevelType w:val="hybridMultilevel"/>
    <w:tmpl w:val="216C826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8604200">
    <w:abstractNumId w:val="24"/>
  </w:num>
  <w:num w:numId="2" w16cid:durableId="1557160895">
    <w:abstractNumId w:val="2"/>
  </w:num>
  <w:num w:numId="3" w16cid:durableId="1350522142">
    <w:abstractNumId w:val="15"/>
  </w:num>
  <w:num w:numId="4" w16cid:durableId="95709960">
    <w:abstractNumId w:val="21"/>
  </w:num>
  <w:num w:numId="5" w16cid:durableId="453669455">
    <w:abstractNumId w:val="18"/>
  </w:num>
  <w:num w:numId="6" w16cid:durableId="564754891">
    <w:abstractNumId w:val="4"/>
  </w:num>
  <w:num w:numId="7" w16cid:durableId="1609238286">
    <w:abstractNumId w:val="14"/>
  </w:num>
  <w:num w:numId="8" w16cid:durableId="1122069564">
    <w:abstractNumId w:val="5"/>
  </w:num>
  <w:num w:numId="9" w16cid:durableId="1023442076">
    <w:abstractNumId w:val="12"/>
  </w:num>
  <w:num w:numId="10" w16cid:durableId="1248733834">
    <w:abstractNumId w:val="7"/>
  </w:num>
  <w:num w:numId="11" w16cid:durableId="1463839865">
    <w:abstractNumId w:val="6"/>
  </w:num>
  <w:num w:numId="12" w16cid:durableId="1908539469">
    <w:abstractNumId w:val="16"/>
  </w:num>
  <w:num w:numId="13" w16cid:durableId="478692809">
    <w:abstractNumId w:val="19"/>
  </w:num>
  <w:num w:numId="14" w16cid:durableId="1494056399">
    <w:abstractNumId w:val="22"/>
  </w:num>
  <w:num w:numId="15" w16cid:durableId="553197528">
    <w:abstractNumId w:val="0"/>
  </w:num>
  <w:num w:numId="16" w16cid:durableId="2040737314">
    <w:abstractNumId w:val="27"/>
  </w:num>
  <w:num w:numId="17" w16cid:durableId="2039816229">
    <w:abstractNumId w:val="23"/>
  </w:num>
  <w:num w:numId="18" w16cid:durableId="759645104">
    <w:abstractNumId w:val="9"/>
  </w:num>
  <w:num w:numId="19" w16cid:durableId="890263374">
    <w:abstractNumId w:val="20"/>
  </w:num>
  <w:num w:numId="20" w16cid:durableId="1248424328">
    <w:abstractNumId w:val="17"/>
  </w:num>
  <w:num w:numId="21" w16cid:durableId="1294100937">
    <w:abstractNumId w:val="13"/>
  </w:num>
  <w:num w:numId="22" w16cid:durableId="996999947">
    <w:abstractNumId w:val="26"/>
  </w:num>
  <w:num w:numId="23" w16cid:durableId="370541262">
    <w:abstractNumId w:val="8"/>
  </w:num>
  <w:num w:numId="24" w16cid:durableId="1697853230">
    <w:abstractNumId w:val="10"/>
  </w:num>
  <w:num w:numId="25" w16cid:durableId="941305474">
    <w:abstractNumId w:val="25"/>
  </w:num>
  <w:num w:numId="26" w16cid:durableId="1890877201">
    <w:abstractNumId w:val="1"/>
  </w:num>
  <w:num w:numId="27" w16cid:durableId="1528955060">
    <w:abstractNumId w:val="11"/>
  </w:num>
  <w:num w:numId="28" w16cid:durableId="154105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597"/>
    <w:rsid w:val="000020A9"/>
    <w:rsid w:val="00005A31"/>
    <w:rsid w:val="00010244"/>
    <w:rsid w:val="00030355"/>
    <w:rsid w:val="000325F1"/>
    <w:rsid w:val="00033F25"/>
    <w:rsid w:val="0003528D"/>
    <w:rsid w:val="00045178"/>
    <w:rsid w:val="00054699"/>
    <w:rsid w:val="00067CED"/>
    <w:rsid w:val="00076C46"/>
    <w:rsid w:val="000804D4"/>
    <w:rsid w:val="000837DC"/>
    <w:rsid w:val="00096904"/>
    <w:rsid w:val="000B5827"/>
    <w:rsid w:val="000C5A96"/>
    <w:rsid w:val="000C7F7E"/>
    <w:rsid w:val="000D29B5"/>
    <w:rsid w:val="000E1A3B"/>
    <w:rsid w:val="000F06DF"/>
    <w:rsid w:val="000F2C8C"/>
    <w:rsid w:val="000F3CEA"/>
    <w:rsid w:val="000F6E36"/>
    <w:rsid w:val="001017F1"/>
    <w:rsid w:val="00104733"/>
    <w:rsid w:val="00105459"/>
    <w:rsid w:val="00111B9D"/>
    <w:rsid w:val="00112D1C"/>
    <w:rsid w:val="00115D2D"/>
    <w:rsid w:val="00120D9B"/>
    <w:rsid w:val="00125CF8"/>
    <w:rsid w:val="001268BD"/>
    <w:rsid w:val="00126905"/>
    <w:rsid w:val="0014450F"/>
    <w:rsid w:val="001472BD"/>
    <w:rsid w:val="001513CE"/>
    <w:rsid w:val="0015413B"/>
    <w:rsid w:val="00157BCE"/>
    <w:rsid w:val="00164ED1"/>
    <w:rsid w:val="0017605F"/>
    <w:rsid w:val="00177177"/>
    <w:rsid w:val="001808A9"/>
    <w:rsid w:val="0018177A"/>
    <w:rsid w:val="00181B36"/>
    <w:rsid w:val="00186683"/>
    <w:rsid w:val="00186EA8"/>
    <w:rsid w:val="001A0217"/>
    <w:rsid w:val="001A1CF3"/>
    <w:rsid w:val="001A1D31"/>
    <w:rsid w:val="001A33B8"/>
    <w:rsid w:val="001B405C"/>
    <w:rsid w:val="001B6267"/>
    <w:rsid w:val="001B6464"/>
    <w:rsid w:val="001C5A7A"/>
    <w:rsid w:val="001D0767"/>
    <w:rsid w:val="001F175A"/>
    <w:rsid w:val="001F6EDE"/>
    <w:rsid w:val="001F7DAA"/>
    <w:rsid w:val="002053BB"/>
    <w:rsid w:val="00211390"/>
    <w:rsid w:val="00223666"/>
    <w:rsid w:val="00223CB3"/>
    <w:rsid w:val="0022483E"/>
    <w:rsid w:val="002258BF"/>
    <w:rsid w:val="002268E9"/>
    <w:rsid w:val="00230617"/>
    <w:rsid w:val="002348D3"/>
    <w:rsid w:val="00235226"/>
    <w:rsid w:val="00240358"/>
    <w:rsid w:val="002465EA"/>
    <w:rsid w:val="002600F4"/>
    <w:rsid w:val="00261039"/>
    <w:rsid w:val="00261BC6"/>
    <w:rsid w:val="00270C25"/>
    <w:rsid w:val="00271109"/>
    <w:rsid w:val="00276AEF"/>
    <w:rsid w:val="00280AA6"/>
    <w:rsid w:val="002813E4"/>
    <w:rsid w:val="00282CFA"/>
    <w:rsid w:val="00282EE7"/>
    <w:rsid w:val="002844FA"/>
    <w:rsid w:val="002868BD"/>
    <w:rsid w:val="00295EF3"/>
    <w:rsid w:val="002A2457"/>
    <w:rsid w:val="002A7E13"/>
    <w:rsid w:val="002B3100"/>
    <w:rsid w:val="002B6810"/>
    <w:rsid w:val="002B74E3"/>
    <w:rsid w:val="002D356F"/>
    <w:rsid w:val="002E4BB1"/>
    <w:rsid w:val="002E6FEF"/>
    <w:rsid w:val="002F7CAE"/>
    <w:rsid w:val="00302C50"/>
    <w:rsid w:val="0030572C"/>
    <w:rsid w:val="00307972"/>
    <w:rsid w:val="0031057B"/>
    <w:rsid w:val="003304AA"/>
    <w:rsid w:val="00334373"/>
    <w:rsid w:val="003369AB"/>
    <w:rsid w:val="00355862"/>
    <w:rsid w:val="0035590C"/>
    <w:rsid w:val="00356DAD"/>
    <w:rsid w:val="00367D33"/>
    <w:rsid w:val="00381951"/>
    <w:rsid w:val="00382D2F"/>
    <w:rsid w:val="00383195"/>
    <w:rsid w:val="00390E52"/>
    <w:rsid w:val="00396CCF"/>
    <w:rsid w:val="0039711C"/>
    <w:rsid w:val="003A15C9"/>
    <w:rsid w:val="003A3AB9"/>
    <w:rsid w:val="003A6867"/>
    <w:rsid w:val="003C0074"/>
    <w:rsid w:val="003C30F9"/>
    <w:rsid w:val="003C4B87"/>
    <w:rsid w:val="003E3352"/>
    <w:rsid w:val="003E4912"/>
    <w:rsid w:val="003E7FD0"/>
    <w:rsid w:val="003F07FA"/>
    <w:rsid w:val="003F6C74"/>
    <w:rsid w:val="004059D6"/>
    <w:rsid w:val="00417C4A"/>
    <w:rsid w:val="004234B1"/>
    <w:rsid w:val="00427157"/>
    <w:rsid w:val="00427D20"/>
    <w:rsid w:val="00427E97"/>
    <w:rsid w:val="00435642"/>
    <w:rsid w:val="00437C73"/>
    <w:rsid w:val="00441F48"/>
    <w:rsid w:val="004421D6"/>
    <w:rsid w:val="0044325F"/>
    <w:rsid w:val="00446226"/>
    <w:rsid w:val="0045013B"/>
    <w:rsid w:val="00450B62"/>
    <w:rsid w:val="00453368"/>
    <w:rsid w:val="0045445B"/>
    <w:rsid w:val="00454B42"/>
    <w:rsid w:val="00455387"/>
    <w:rsid w:val="00463B29"/>
    <w:rsid w:val="00463EBF"/>
    <w:rsid w:val="00466AA7"/>
    <w:rsid w:val="004672AC"/>
    <w:rsid w:val="00470E96"/>
    <w:rsid w:val="00480F7F"/>
    <w:rsid w:val="00482BFA"/>
    <w:rsid w:val="004850CB"/>
    <w:rsid w:val="00485228"/>
    <w:rsid w:val="00486B1C"/>
    <w:rsid w:val="00486F53"/>
    <w:rsid w:val="00493656"/>
    <w:rsid w:val="004A1BDD"/>
    <w:rsid w:val="004A5372"/>
    <w:rsid w:val="004A61C9"/>
    <w:rsid w:val="004B59FE"/>
    <w:rsid w:val="004D3C0E"/>
    <w:rsid w:val="004D41FB"/>
    <w:rsid w:val="004D47C1"/>
    <w:rsid w:val="004E3973"/>
    <w:rsid w:val="004E455B"/>
    <w:rsid w:val="004E4EC0"/>
    <w:rsid w:val="004F106F"/>
    <w:rsid w:val="004F1CCC"/>
    <w:rsid w:val="00500BDE"/>
    <w:rsid w:val="005020E3"/>
    <w:rsid w:val="005035F5"/>
    <w:rsid w:val="00512489"/>
    <w:rsid w:val="00516170"/>
    <w:rsid w:val="0051763C"/>
    <w:rsid w:val="00520156"/>
    <w:rsid w:val="0052121A"/>
    <w:rsid w:val="00537274"/>
    <w:rsid w:val="00541F86"/>
    <w:rsid w:val="005425C7"/>
    <w:rsid w:val="00550F23"/>
    <w:rsid w:val="00552807"/>
    <w:rsid w:val="0055324F"/>
    <w:rsid w:val="00554E3D"/>
    <w:rsid w:val="00557EA6"/>
    <w:rsid w:val="00576D47"/>
    <w:rsid w:val="00585100"/>
    <w:rsid w:val="00597444"/>
    <w:rsid w:val="005A1084"/>
    <w:rsid w:val="005A3339"/>
    <w:rsid w:val="005A4DAC"/>
    <w:rsid w:val="005A7B59"/>
    <w:rsid w:val="005B74C4"/>
    <w:rsid w:val="005C01C8"/>
    <w:rsid w:val="005C074E"/>
    <w:rsid w:val="005C1E83"/>
    <w:rsid w:val="005C2DC3"/>
    <w:rsid w:val="005D2178"/>
    <w:rsid w:val="005D2479"/>
    <w:rsid w:val="005D2A7C"/>
    <w:rsid w:val="005D3AC1"/>
    <w:rsid w:val="005D6F71"/>
    <w:rsid w:val="005D7F42"/>
    <w:rsid w:val="005E1C52"/>
    <w:rsid w:val="005E2317"/>
    <w:rsid w:val="005E5655"/>
    <w:rsid w:val="00602E3C"/>
    <w:rsid w:val="00615B48"/>
    <w:rsid w:val="00621A04"/>
    <w:rsid w:val="00626ABF"/>
    <w:rsid w:val="006316BB"/>
    <w:rsid w:val="006324B8"/>
    <w:rsid w:val="00635E19"/>
    <w:rsid w:val="006360C2"/>
    <w:rsid w:val="00637101"/>
    <w:rsid w:val="006410F4"/>
    <w:rsid w:val="00643687"/>
    <w:rsid w:val="00644195"/>
    <w:rsid w:val="006460F8"/>
    <w:rsid w:val="006462EA"/>
    <w:rsid w:val="00652898"/>
    <w:rsid w:val="0065311E"/>
    <w:rsid w:val="0065496D"/>
    <w:rsid w:val="00657FBF"/>
    <w:rsid w:val="0066337D"/>
    <w:rsid w:val="00667DB6"/>
    <w:rsid w:val="00676B73"/>
    <w:rsid w:val="00682391"/>
    <w:rsid w:val="00684300"/>
    <w:rsid w:val="00695ABE"/>
    <w:rsid w:val="00697EDC"/>
    <w:rsid w:val="006A0197"/>
    <w:rsid w:val="006A08F3"/>
    <w:rsid w:val="006A0D71"/>
    <w:rsid w:val="006A61A7"/>
    <w:rsid w:val="006B0D0B"/>
    <w:rsid w:val="006B2632"/>
    <w:rsid w:val="006C1423"/>
    <w:rsid w:val="006C1D5D"/>
    <w:rsid w:val="006D4558"/>
    <w:rsid w:val="006D5E0A"/>
    <w:rsid w:val="006E313B"/>
    <w:rsid w:val="006E3143"/>
    <w:rsid w:val="006F0EE0"/>
    <w:rsid w:val="006F198C"/>
    <w:rsid w:val="006F4020"/>
    <w:rsid w:val="006F6061"/>
    <w:rsid w:val="0070315E"/>
    <w:rsid w:val="00705B99"/>
    <w:rsid w:val="00706EFB"/>
    <w:rsid w:val="0071637A"/>
    <w:rsid w:val="0072043C"/>
    <w:rsid w:val="00722A79"/>
    <w:rsid w:val="007252A2"/>
    <w:rsid w:val="00725C32"/>
    <w:rsid w:val="0072669F"/>
    <w:rsid w:val="007271B1"/>
    <w:rsid w:val="0073024D"/>
    <w:rsid w:val="0073130B"/>
    <w:rsid w:val="00732846"/>
    <w:rsid w:val="0074333F"/>
    <w:rsid w:val="007511AE"/>
    <w:rsid w:val="007528AB"/>
    <w:rsid w:val="00760554"/>
    <w:rsid w:val="00765CB6"/>
    <w:rsid w:val="007736A0"/>
    <w:rsid w:val="00776ED4"/>
    <w:rsid w:val="0077735F"/>
    <w:rsid w:val="00782CA2"/>
    <w:rsid w:val="00783464"/>
    <w:rsid w:val="007834F5"/>
    <w:rsid w:val="007A1753"/>
    <w:rsid w:val="007A3DB8"/>
    <w:rsid w:val="007A4B2B"/>
    <w:rsid w:val="007A4E9C"/>
    <w:rsid w:val="007A7802"/>
    <w:rsid w:val="007A7E62"/>
    <w:rsid w:val="007B3BF7"/>
    <w:rsid w:val="007B745F"/>
    <w:rsid w:val="007B7A39"/>
    <w:rsid w:val="007C1D6F"/>
    <w:rsid w:val="007C6C00"/>
    <w:rsid w:val="007C75E1"/>
    <w:rsid w:val="007D37FB"/>
    <w:rsid w:val="007D5E14"/>
    <w:rsid w:val="007D7ACA"/>
    <w:rsid w:val="007E0F80"/>
    <w:rsid w:val="007E5D81"/>
    <w:rsid w:val="007E6FB2"/>
    <w:rsid w:val="00800B7D"/>
    <w:rsid w:val="00807A23"/>
    <w:rsid w:val="008134C6"/>
    <w:rsid w:val="00815D03"/>
    <w:rsid w:val="00817F84"/>
    <w:rsid w:val="00820FAE"/>
    <w:rsid w:val="008264AE"/>
    <w:rsid w:val="00832489"/>
    <w:rsid w:val="008357D3"/>
    <w:rsid w:val="00837B13"/>
    <w:rsid w:val="008412E7"/>
    <w:rsid w:val="008432A6"/>
    <w:rsid w:val="008526AF"/>
    <w:rsid w:val="0086194A"/>
    <w:rsid w:val="00866EF9"/>
    <w:rsid w:val="00867632"/>
    <w:rsid w:val="00871FF0"/>
    <w:rsid w:val="00872EFE"/>
    <w:rsid w:val="008731C1"/>
    <w:rsid w:val="008758E1"/>
    <w:rsid w:val="00880EFC"/>
    <w:rsid w:val="00892BC3"/>
    <w:rsid w:val="008978DD"/>
    <w:rsid w:val="008A49D1"/>
    <w:rsid w:val="008B4BA5"/>
    <w:rsid w:val="008B6B70"/>
    <w:rsid w:val="008C43C6"/>
    <w:rsid w:val="008D0962"/>
    <w:rsid w:val="008D25B6"/>
    <w:rsid w:val="008D58C9"/>
    <w:rsid w:val="008E618E"/>
    <w:rsid w:val="008F5BF8"/>
    <w:rsid w:val="008F64B5"/>
    <w:rsid w:val="0090197C"/>
    <w:rsid w:val="00901AAA"/>
    <w:rsid w:val="0090753F"/>
    <w:rsid w:val="00916CD4"/>
    <w:rsid w:val="00921A9C"/>
    <w:rsid w:val="00923E13"/>
    <w:rsid w:val="009307AB"/>
    <w:rsid w:val="0094019C"/>
    <w:rsid w:val="00945B20"/>
    <w:rsid w:val="00945DE8"/>
    <w:rsid w:val="00947DFE"/>
    <w:rsid w:val="00957993"/>
    <w:rsid w:val="0096144C"/>
    <w:rsid w:val="00961DA0"/>
    <w:rsid w:val="009621C0"/>
    <w:rsid w:val="00967742"/>
    <w:rsid w:val="0097149C"/>
    <w:rsid w:val="00976640"/>
    <w:rsid w:val="00980556"/>
    <w:rsid w:val="00983667"/>
    <w:rsid w:val="00984CA6"/>
    <w:rsid w:val="009943E6"/>
    <w:rsid w:val="00996608"/>
    <w:rsid w:val="009A12F6"/>
    <w:rsid w:val="009A59C9"/>
    <w:rsid w:val="009A6E49"/>
    <w:rsid w:val="009A7882"/>
    <w:rsid w:val="009B1EC7"/>
    <w:rsid w:val="009D233D"/>
    <w:rsid w:val="009D4548"/>
    <w:rsid w:val="009D75D2"/>
    <w:rsid w:val="009E5597"/>
    <w:rsid w:val="009F1F05"/>
    <w:rsid w:val="00A049B8"/>
    <w:rsid w:val="00A11C7F"/>
    <w:rsid w:val="00A142A4"/>
    <w:rsid w:val="00A22234"/>
    <w:rsid w:val="00A248E1"/>
    <w:rsid w:val="00A31880"/>
    <w:rsid w:val="00A54A44"/>
    <w:rsid w:val="00A54FF4"/>
    <w:rsid w:val="00A55F9E"/>
    <w:rsid w:val="00A62BA2"/>
    <w:rsid w:val="00A65C52"/>
    <w:rsid w:val="00A667A2"/>
    <w:rsid w:val="00A725EC"/>
    <w:rsid w:val="00A75C1C"/>
    <w:rsid w:val="00A76068"/>
    <w:rsid w:val="00A80616"/>
    <w:rsid w:val="00A835B0"/>
    <w:rsid w:val="00A86ACC"/>
    <w:rsid w:val="00AA3185"/>
    <w:rsid w:val="00AA6A74"/>
    <w:rsid w:val="00AB652F"/>
    <w:rsid w:val="00AC06B2"/>
    <w:rsid w:val="00AC2F60"/>
    <w:rsid w:val="00AD31BE"/>
    <w:rsid w:val="00AD52E9"/>
    <w:rsid w:val="00B006B2"/>
    <w:rsid w:val="00B01F80"/>
    <w:rsid w:val="00B0342D"/>
    <w:rsid w:val="00B050D1"/>
    <w:rsid w:val="00B11A47"/>
    <w:rsid w:val="00B12D65"/>
    <w:rsid w:val="00B12ED7"/>
    <w:rsid w:val="00B162E6"/>
    <w:rsid w:val="00B233BD"/>
    <w:rsid w:val="00B236AB"/>
    <w:rsid w:val="00B2623E"/>
    <w:rsid w:val="00B26D63"/>
    <w:rsid w:val="00B4111E"/>
    <w:rsid w:val="00B45B6F"/>
    <w:rsid w:val="00B51CD9"/>
    <w:rsid w:val="00B5265A"/>
    <w:rsid w:val="00B534EE"/>
    <w:rsid w:val="00B54222"/>
    <w:rsid w:val="00B61B27"/>
    <w:rsid w:val="00B662C4"/>
    <w:rsid w:val="00B73BCF"/>
    <w:rsid w:val="00B76787"/>
    <w:rsid w:val="00B80D1E"/>
    <w:rsid w:val="00B81EC8"/>
    <w:rsid w:val="00B81F12"/>
    <w:rsid w:val="00B96616"/>
    <w:rsid w:val="00B96789"/>
    <w:rsid w:val="00B97B7C"/>
    <w:rsid w:val="00BB1F13"/>
    <w:rsid w:val="00BB23CE"/>
    <w:rsid w:val="00BB5FF1"/>
    <w:rsid w:val="00BC06D9"/>
    <w:rsid w:val="00BC1617"/>
    <w:rsid w:val="00BD406F"/>
    <w:rsid w:val="00BD4F66"/>
    <w:rsid w:val="00BE6941"/>
    <w:rsid w:val="00BE6EB1"/>
    <w:rsid w:val="00BF2F1B"/>
    <w:rsid w:val="00C00261"/>
    <w:rsid w:val="00C11BA7"/>
    <w:rsid w:val="00C158AE"/>
    <w:rsid w:val="00C22E06"/>
    <w:rsid w:val="00C25DA8"/>
    <w:rsid w:val="00C3091E"/>
    <w:rsid w:val="00C36AB8"/>
    <w:rsid w:val="00C45CAB"/>
    <w:rsid w:val="00C5754E"/>
    <w:rsid w:val="00C64D29"/>
    <w:rsid w:val="00C673A1"/>
    <w:rsid w:val="00C752AA"/>
    <w:rsid w:val="00C77826"/>
    <w:rsid w:val="00C80227"/>
    <w:rsid w:val="00C8271E"/>
    <w:rsid w:val="00C83C92"/>
    <w:rsid w:val="00C84442"/>
    <w:rsid w:val="00C8559C"/>
    <w:rsid w:val="00C86193"/>
    <w:rsid w:val="00C91A52"/>
    <w:rsid w:val="00C97341"/>
    <w:rsid w:val="00CA1101"/>
    <w:rsid w:val="00CC5E69"/>
    <w:rsid w:val="00CD578D"/>
    <w:rsid w:val="00CD6305"/>
    <w:rsid w:val="00CE0BF4"/>
    <w:rsid w:val="00CE10C2"/>
    <w:rsid w:val="00CE69DD"/>
    <w:rsid w:val="00CF5B6A"/>
    <w:rsid w:val="00CF69F1"/>
    <w:rsid w:val="00D1521C"/>
    <w:rsid w:val="00D15E02"/>
    <w:rsid w:val="00D17DB7"/>
    <w:rsid w:val="00D254AD"/>
    <w:rsid w:val="00D3108A"/>
    <w:rsid w:val="00D43C43"/>
    <w:rsid w:val="00D5176C"/>
    <w:rsid w:val="00D52A61"/>
    <w:rsid w:val="00D5526A"/>
    <w:rsid w:val="00D567FD"/>
    <w:rsid w:val="00D63554"/>
    <w:rsid w:val="00D66B31"/>
    <w:rsid w:val="00D703A9"/>
    <w:rsid w:val="00D73387"/>
    <w:rsid w:val="00D73E97"/>
    <w:rsid w:val="00D73F61"/>
    <w:rsid w:val="00D801ED"/>
    <w:rsid w:val="00D8754C"/>
    <w:rsid w:val="00D903D9"/>
    <w:rsid w:val="00D9221C"/>
    <w:rsid w:val="00D93026"/>
    <w:rsid w:val="00DA1C0B"/>
    <w:rsid w:val="00DA361C"/>
    <w:rsid w:val="00DA68A4"/>
    <w:rsid w:val="00DB219A"/>
    <w:rsid w:val="00DB7628"/>
    <w:rsid w:val="00DB7AC2"/>
    <w:rsid w:val="00DC113F"/>
    <w:rsid w:val="00DC7945"/>
    <w:rsid w:val="00DD3EE7"/>
    <w:rsid w:val="00DD7D64"/>
    <w:rsid w:val="00DE4203"/>
    <w:rsid w:val="00DF1D37"/>
    <w:rsid w:val="00DF27FE"/>
    <w:rsid w:val="00E00507"/>
    <w:rsid w:val="00E0100A"/>
    <w:rsid w:val="00E02FD1"/>
    <w:rsid w:val="00E05172"/>
    <w:rsid w:val="00E12458"/>
    <w:rsid w:val="00E1267E"/>
    <w:rsid w:val="00E1287F"/>
    <w:rsid w:val="00E14349"/>
    <w:rsid w:val="00E21EEF"/>
    <w:rsid w:val="00E348DE"/>
    <w:rsid w:val="00E37513"/>
    <w:rsid w:val="00E416F5"/>
    <w:rsid w:val="00E442D4"/>
    <w:rsid w:val="00E46835"/>
    <w:rsid w:val="00E46907"/>
    <w:rsid w:val="00E613EA"/>
    <w:rsid w:val="00E654B6"/>
    <w:rsid w:val="00E66BEF"/>
    <w:rsid w:val="00E66CC6"/>
    <w:rsid w:val="00E75389"/>
    <w:rsid w:val="00E754A0"/>
    <w:rsid w:val="00E77C29"/>
    <w:rsid w:val="00E839CD"/>
    <w:rsid w:val="00E86EC6"/>
    <w:rsid w:val="00E876C0"/>
    <w:rsid w:val="00E9281D"/>
    <w:rsid w:val="00E94376"/>
    <w:rsid w:val="00E959C5"/>
    <w:rsid w:val="00EA41FF"/>
    <w:rsid w:val="00EA57FD"/>
    <w:rsid w:val="00EB2EF7"/>
    <w:rsid w:val="00EB5FA8"/>
    <w:rsid w:val="00EC03BC"/>
    <w:rsid w:val="00EC78ED"/>
    <w:rsid w:val="00ED14D6"/>
    <w:rsid w:val="00ED2823"/>
    <w:rsid w:val="00ED29EE"/>
    <w:rsid w:val="00ED2D11"/>
    <w:rsid w:val="00ED6893"/>
    <w:rsid w:val="00EF768F"/>
    <w:rsid w:val="00F06DB6"/>
    <w:rsid w:val="00F114B8"/>
    <w:rsid w:val="00F20D00"/>
    <w:rsid w:val="00F30D96"/>
    <w:rsid w:val="00F35C4E"/>
    <w:rsid w:val="00F622B9"/>
    <w:rsid w:val="00F75140"/>
    <w:rsid w:val="00F75968"/>
    <w:rsid w:val="00F804FA"/>
    <w:rsid w:val="00F86E85"/>
    <w:rsid w:val="00F90850"/>
    <w:rsid w:val="00FA0B44"/>
    <w:rsid w:val="00FA6A95"/>
    <w:rsid w:val="00FA6B96"/>
    <w:rsid w:val="00FB069E"/>
    <w:rsid w:val="00FC0E30"/>
    <w:rsid w:val="00FC2BED"/>
    <w:rsid w:val="00FC3FEF"/>
    <w:rsid w:val="00FC428A"/>
    <w:rsid w:val="00FC684B"/>
    <w:rsid w:val="00FD0378"/>
    <w:rsid w:val="00FD20DC"/>
    <w:rsid w:val="00FE0DAD"/>
    <w:rsid w:val="00FE50F6"/>
    <w:rsid w:val="00FE5560"/>
    <w:rsid w:val="00FF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C40E6"/>
  <w15:chartTrackingRefBased/>
  <w15:docId w15:val="{E972BC56-E0FC-46D3-AC59-A1D6BF5C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7972"/>
    <w:pPr>
      <w:spacing w:after="0" w:line="276" w:lineRule="auto"/>
    </w:pPr>
    <w:rPr>
      <w:rFonts w:ascii="Jost" w:hAnsi="Jost"/>
      <w:sz w:val="20"/>
    </w:rPr>
  </w:style>
  <w:style w:type="paragraph" w:styleId="Kop1">
    <w:name w:val="heading 1"/>
    <w:basedOn w:val="Standaard"/>
    <w:next w:val="Kop2"/>
    <w:link w:val="Kop1Char"/>
    <w:uiPriority w:val="9"/>
    <w:qFormat/>
    <w:rsid w:val="0018177A"/>
    <w:pPr>
      <w:keepNext/>
      <w:keepLines/>
      <w:spacing w:before="240"/>
      <w:outlineLvl w:val="0"/>
    </w:pPr>
    <w:rPr>
      <w:rFonts w:eastAsiaTheme="majorEastAsia" w:cstheme="majorBidi"/>
      <w:b/>
      <w:color w:val="215043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5E1C52"/>
    <w:pPr>
      <w:spacing w:before="40"/>
      <w:outlineLvl w:val="1"/>
    </w:pPr>
    <w:rPr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8177A"/>
    <w:pPr>
      <w:keepNext/>
      <w:keepLines/>
      <w:spacing w:before="40"/>
      <w:outlineLvl w:val="2"/>
    </w:pPr>
    <w:rPr>
      <w:rFonts w:eastAsiaTheme="majorEastAsia" w:cstheme="majorBidi"/>
      <w:b/>
      <w:color w:val="215043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0753F"/>
    <w:pPr>
      <w:keepNext/>
      <w:keepLines/>
      <w:spacing w:before="40"/>
      <w:outlineLvl w:val="3"/>
    </w:pPr>
    <w:rPr>
      <w:rFonts w:eastAsiaTheme="majorEastAsia" w:cstheme="majorBidi"/>
      <w:i/>
      <w:iCs/>
      <w:color w:val="87AD93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D73F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18177A"/>
    <w:rPr>
      <w:rFonts w:ascii="Jost" w:eastAsiaTheme="majorEastAsia" w:hAnsi="Jost" w:cstheme="majorBidi"/>
      <w:b/>
      <w:color w:val="215043"/>
      <w:sz w:val="20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5E1C52"/>
    <w:rPr>
      <w:rFonts w:eastAsiaTheme="majorEastAsia" w:cstheme="majorBidi"/>
      <w:b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18177A"/>
    <w:rPr>
      <w:rFonts w:ascii="Jost" w:eastAsiaTheme="majorEastAsia" w:hAnsi="Jost" w:cstheme="majorBidi"/>
      <w:b/>
      <w:color w:val="215043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rsid w:val="0090753F"/>
    <w:rPr>
      <w:rFonts w:ascii="Jost" w:eastAsiaTheme="majorEastAsia" w:hAnsi="Jost" w:cstheme="majorBidi"/>
      <w:i/>
      <w:iCs/>
      <w:color w:val="87AD93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73F61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90753F"/>
    <w:pPr>
      <w:spacing w:line="240" w:lineRule="auto"/>
      <w:contextualSpacing/>
      <w:jc w:val="center"/>
    </w:pPr>
    <w:rPr>
      <w:rFonts w:eastAsiaTheme="majorEastAsia" w:cstheme="majorBidi"/>
      <w:b/>
      <w:color w:val="215043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753F"/>
    <w:rPr>
      <w:rFonts w:ascii="Jost" w:eastAsiaTheme="majorEastAsia" w:hAnsi="Jost" w:cstheme="majorBidi"/>
      <w:b/>
      <w:color w:val="215043"/>
      <w:spacing w:val="-10"/>
      <w:kern w:val="28"/>
      <w:sz w:val="48"/>
      <w:szCs w:val="56"/>
    </w:rPr>
  </w:style>
  <w:style w:type="paragraph" w:styleId="Geenafstand">
    <w:name w:val="No Spacing"/>
    <w:uiPriority w:val="1"/>
    <w:qFormat/>
    <w:rsid w:val="0090753F"/>
    <w:pPr>
      <w:spacing w:after="0" w:line="240" w:lineRule="auto"/>
    </w:pPr>
    <w:rPr>
      <w:rFonts w:ascii="Jost" w:hAnsi="Jost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25C3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C32"/>
  </w:style>
  <w:style w:type="paragraph" w:styleId="Voettekst">
    <w:name w:val="footer"/>
    <w:basedOn w:val="Standaard"/>
    <w:link w:val="VoettekstChar"/>
    <w:uiPriority w:val="99"/>
    <w:unhideWhenUsed/>
    <w:rsid w:val="00725C3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C32"/>
  </w:style>
  <w:style w:type="paragraph" w:customStyle="1" w:styleId="KeurITVerdana9">
    <w:name w:val="KeurIT Verdana 9"/>
    <w:rsid w:val="007E0F80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E4BB1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1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13CE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957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800B7D"/>
    <w:pPr>
      <w:spacing w:before="120" w:after="120"/>
    </w:pPr>
    <w:rPr>
      <w:rFonts w:cstheme="minorHAnsi"/>
      <w:bC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045178"/>
    <w:pPr>
      <w:tabs>
        <w:tab w:val="right" w:leader="dot" w:pos="8493"/>
      </w:tabs>
      <w:spacing w:line="360" w:lineRule="auto"/>
      <w:ind w:left="340"/>
    </w:pPr>
    <w:rPr>
      <w:rFonts w:cstheme="minorHAnsi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4850CB"/>
    <w:pPr>
      <w:ind w:left="851"/>
    </w:pPr>
    <w:rPr>
      <w:rFonts w:cstheme="minorHAnsi"/>
      <w:iCs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EC03BC"/>
    <w:pPr>
      <w:ind w:left="660"/>
    </w:pPr>
    <w:rPr>
      <w:rFonts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EC03BC"/>
    <w:pPr>
      <w:ind w:left="880"/>
    </w:pPr>
    <w:rPr>
      <w:rFonts w:cstheme="minorHAnsi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D3108A"/>
    <w:pPr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D3108A"/>
    <w:pPr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D3108A"/>
    <w:pPr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D3108A"/>
    <w:pPr>
      <w:ind w:left="1760"/>
    </w:pPr>
    <w:rPr>
      <w:rFonts w:cstheme="minorHAns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66337D"/>
    <w:rPr>
      <w:color w:val="auto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3108A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lang w:eastAsia="nl-NL"/>
    </w:rPr>
  </w:style>
  <w:style w:type="paragraph" w:styleId="Lijstalinea">
    <w:name w:val="List Paragraph"/>
    <w:basedOn w:val="Standaard"/>
    <w:uiPriority w:val="34"/>
    <w:qFormat/>
    <w:rsid w:val="00EC03BC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0F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7444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74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7444"/>
    <w:rPr>
      <w:vertAlign w:val="superscript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049B8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96CCF"/>
    <w:pPr>
      <w:spacing w:after="200" w:line="240" w:lineRule="auto"/>
    </w:pPr>
    <w:rPr>
      <w:i/>
      <w:iCs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368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3687"/>
    <w:rPr>
      <w:rFonts w:eastAsiaTheme="minorEastAsia"/>
      <w:color w:val="5A5A5A" w:themeColor="text1" w:themeTint="A5"/>
      <w:spacing w:val="15"/>
    </w:rPr>
  </w:style>
  <w:style w:type="table" w:styleId="Rastertabel4-Accent3">
    <w:name w:val="Grid Table 4 Accent 3"/>
    <w:basedOn w:val="Standaardtabel"/>
    <w:uiPriority w:val="49"/>
    <w:rsid w:val="002348D3"/>
    <w:pPr>
      <w:spacing w:after="0" w:line="240" w:lineRule="auto"/>
    </w:pPr>
    <w:rPr>
      <w:rFonts w:ascii="Jost" w:hAnsi="Jost" w:cs="Times New Roman (Hoofdtekst CS)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427D20"/>
    <w:rPr>
      <w:color w:val="605E5C"/>
      <w:shd w:val="clear" w:color="auto" w:fill="E1DFDD"/>
    </w:rPr>
  </w:style>
  <w:style w:type="table" w:styleId="Rastertabel4">
    <w:name w:val="Grid Table 4"/>
    <w:basedOn w:val="Standaardtabel"/>
    <w:uiPriority w:val="49"/>
    <w:rsid w:val="00A54A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ryHoekstraNoordwi\OneDrive%20-%20Noordwijzer\Documenten\Aangepaste%20Office-sjablonen\Sjabloon%20Blanco%20NR%20rapportage%20gebouwinspecties%20OPDR%20Noordwijzer%202024100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82FFF98C7847DFA3DEAA7ABA02DF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729D8A-BBFD-494A-AFA6-3FA848EF4CDE}"/>
      </w:docPartPr>
      <w:docPartBody>
        <w:p w:rsidR="00ED3D00" w:rsidRDefault="00ED3D00">
          <w:pPr>
            <w:pStyle w:val="5482FFF98C7847DFA3DEAA7ABA02DFD7"/>
          </w:pPr>
          <w:r w:rsidRPr="00202860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ost">
    <w:panose1 w:val="00000000000000000000"/>
    <w:charset w:val="00"/>
    <w:family w:val="auto"/>
    <w:pitch w:val="variable"/>
    <w:sig w:usb0="A00002EF" w:usb1="0000205B" w:usb2="0000001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1F"/>
    <w:rsid w:val="00047AE8"/>
    <w:rsid w:val="0013011C"/>
    <w:rsid w:val="001F651F"/>
    <w:rsid w:val="00200117"/>
    <w:rsid w:val="00241E5F"/>
    <w:rsid w:val="002B74E3"/>
    <w:rsid w:val="003E4912"/>
    <w:rsid w:val="004421D6"/>
    <w:rsid w:val="00626ABF"/>
    <w:rsid w:val="007D5E14"/>
    <w:rsid w:val="008A49D1"/>
    <w:rsid w:val="008F00CA"/>
    <w:rsid w:val="00A307F0"/>
    <w:rsid w:val="00A54FF4"/>
    <w:rsid w:val="00B80D1E"/>
    <w:rsid w:val="00C36AB8"/>
    <w:rsid w:val="00CA1101"/>
    <w:rsid w:val="00ED3D00"/>
    <w:rsid w:val="00F5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482FFF98C7847DFA3DEAA7ABA02DFD7">
    <w:name w:val="5482FFF98C7847DFA3DEAA7ABA02DF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5c9def-6100-47b3-b891-b9de42fe0204" xsi:nil="true"/>
    <lcf76f155ced4ddcb4097134ff3c332f xmlns="e3c01bca-7c8b-45ed-aa40-bb7ada1f6b5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94DC24979194B9A1A80B748D88BD9" ma:contentTypeVersion="11" ma:contentTypeDescription="Een nieuw document maken." ma:contentTypeScope="" ma:versionID="aadaaa5e2facc979c59fccb2bccd8bc3">
  <xsd:schema xmlns:xsd="http://www.w3.org/2001/XMLSchema" xmlns:xs="http://www.w3.org/2001/XMLSchema" xmlns:p="http://schemas.microsoft.com/office/2006/metadata/properties" xmlns:ns2="e3c01bca-7c8b-45ed-aa40-bb7ada1f6b50" xmlns:ns3="015c9def-6100-47b3-b891-b9de42fe0204" targetNamespace="http://schemas.microsoft.com/office/2006/metadata/properties" ma:root="true" ma:fieldsID="9ef391014c8d7ac0d72c7a23975b74c5" ns2:_="" ns3:_="">
    <xsd:import namespace="e3c01bca-7c8b-45ed-aa40-bb7ada1f6b50"/>
    <xsd:import namespace="015c9def-6100-47b3-b891-b9de42fe0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01bca-7c8b-45ed-aa40-bb7ada1f6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08e1f53-0ebc-4d59-9469-abfc4f58c8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c9def-6100-47b3-b891-b9de42fe02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85cfdb-ae73-4b5a-b927-a58105d3af4c}" ma:internalName="TaxCatchAll" ma:showField="CatchAllData" ma:web="015c9def-6100-47b3-b891-b9de42fe0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55E8A-9A00-43ED-A3F3-BF4F62F4B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71373-AB1D-4463-AF77-C376DCC9A9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638ACC-3D3F-4294-A6A2-8E360C34FEDB}"/>
</file>

<file path=customXml/itemProps4.xml><?xml version="1.0" encoding="utf-8"?>
<ds:datastoreItem xmlns:ds="http://schemas.openxmlformats.org/officeDocument/2006/customXml" ds:itemID="{044D2F59-3130-486E-9E1D-448B6DCE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Blanco NR rapportage gebouwinspecties OPDR Noordwijzer 20241003</Template>
  <TotalTime>38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[Titel]</vt:lpstr>
    </vt:vector>
  </TitlesOfParts>
  <Company/>
  <LinksUpToDate>false</LinksUpToDate>
  <CharactersWithSpaces>902</CharactersWithSpaces>
  <SharedDoc>false</SharedDoc>
  <HLinks>
    <vt:vector size="114" baseType="variant">
      <vt:variant>
        <vt:i4>1638454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_Toc17727873</vt:lpwstr>
      </vt:variant>
      <vt:variant>
        <vt:i4>1572918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_Toc17727872</vt:lpwstr>
      </vt:variant>
      <vt:variant>
        <vt:i4>1769526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_Toc17727871</vt:lpwstr>
      </vt:variant>
      <vt:variant>
        <vt:i4>1703990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_Toc17727870</vt:lpwstr>
      </vt:variant>
      <vt:variant>
        <vt:i4>1245239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_Toc17727869</vt:lpwstr>
      </vt:variant>
      <vt:variant>
        <vt:i4>1179703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_Toc17727868</vt:lpwstr>
      </vt:variant>
      <vt:variant>
        <vt:i4>1900599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_Toc17727867</vt:lpwstr>
      </vt:variant>
      <vt:variant>
        <vt:i4>1835063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_Toc17727866</vt:lpwstr>
      </vt:variant>
      <vt:variant>
        <vt:i4>2031671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_Toc17727865</vt:lpwstr>
      </vt:variant>
      <vt:variant>
        <vt:i4>1966135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_Toc17727864</vt:lpwstr>
      </vt:variant>
      <vt:variant>
        <vt:i4>1638455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_Toc17727863</vt:lpwstr>
      </vt:variant>
      <vt:variant>
        <vt:i4>1572919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_Toc17727862</vt:lpwstr>
      </vt:variant>
      <vt:variant>
        <vt:i4>1769527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_Toc17727861</vt:lpwstr>
      </vt:variant>
      <vt:variant>
        <vt:i4>1703991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_Toc17727860</vt:lpwstr>
      </vt:variant>
      <vt:variant>
        <vt:i4>1245236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_Toc17727859</vt:lpwstr>
      </vt:variant>
      <vt:variant>
        <vt:i4>1179700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_Toc17727858</vt:lpwstr>
      </vt:variant>
      <vt:variant>
        <vt:i4>1900596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_Toc17727857</vt:lpwstr>
      </vt:variant>
      <vt:variant>
        <vt:i4>1835060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_Toc17727856</vt:lpwstr>
      </vt:variant>
      <vt:variant>
        <vt:i4>2031668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_Toc17727855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</dc:title>
  <dc:subject/>
  <dc:creator>Harry Hoekstra | Noordwijzer</dc:creator>
  <cp:keywords/>
  <dc:description/>
  <cp:lastModifiedBy>Harry Hoekstra | Noordwijzer</cp:lastModifiedBy>
  <cp:revision>18</cp:revision>
  <cp:lastPrinted>2019-02-25T15:26:00Z</cp:lastPrinted>
  <dcterms:created xsi:type="dcterms:W3CDTF">2025-01-24T13:08:00Z</dcterms:created>
  <dcterms:modified xsi:type="dcterms:W3CDTF">2025-03-14T12:57:00Z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0x010100BF594DC24979194B9A1A80B748D88BD9</vt:lpwstr>
  </property>
</Properties>
</file>