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77691" w14:textId="6E5923BF" w:rsidR="00865E11" w:rsidRPr="004A406C" w:rsidRDefault="00865E11" w:rsidP="00865E11">
      <w:pPr>
        <w:pStyle w:val="Kop2"/>
        <w:rPr>
          <w:rFonts w:asciiTheme="minorHAnsi" w:hAnsiTheme="minorHAnsi" w:cstheme="minorHAnsi"/>
          <w:color w:val="auto"/>
          <w:sz w:val="22"/>
          <w:szCs w:val="16"/>
        </w:rPr>
      </w:pPr>
      <w:bookmarkStart w:id="0" w:name="_Toc342560029"/>
      <w:bookmarkStart w:id="1" w:name="_Toc94538502"/>
      <w:bookmarkStart w:id="2" w:name="_Toc268254574"/>
      <w:r w:rsidRPr="004A406C">
        <w:rPr>
          <w:rFonts w:asciiTheme="minorHAnsi" w:hAnsiTheme="minorHAnsi" w:cstheme="minorHAnsi"/>
          <w:color w:val="auto"/>
          <w:sz w:val="22"/>
          <w:szCs w:val="16"/>
        </w:rPr>
        <w:t xml:space="preserve">Bijlage </w:t>
      </w:r>
      <w:r w:rsidR="00A73353">
        <w:rPr>
          <w:rFonts w:asciiTheme="minorHAnsi" w:hAnsiTheme="minorHAnsi" w:cstheme="minorHAnsi"/>
          <w:color w:val="auto"/>
          <w:sz w:val="22"/>
          <w:szCs w:val="16"/>
        </w:rPr>
        <w:t>3.B</w:t>
      </w:r>
      <w:r w:rsidRPr="004A406C">
        <w:rPr>
          <w:rFonts w:asciiTheme="minorHAnsi" w:hAnsiTheme="minorHAnsi" w:cstheme="minorHAnsi"/>
          <w:color w:val="auto"/>
          <w:sz w:val="22"/>
          <w:szCs w:val="16"/>
        </w:rPr>
        <w:t xml:space="preserve"> </w:t>
      </w:r>
      <w:bookmarkEnd w:id="0"/>
      <w:bookmarkEnd w:id="1"/>
      <w:bookmarkEnd w:id="2"/>
      <w:r w:rsidRPr="004A406C">
        <w:rPr>
          <w:rFonts w:asciiTheme="minorHAnsi" w:hAnsiTheme="minorHAnsi" w:cstheme="minorHAnsi"/>
          <w:color w:val="auto"/>
          <w:sz w:val="22"/>
          <w:szCs w:val="16"/>
        </w:rPr>
        <w:t>Beantwoording selectiecriteria</w:t>
      </w:r>
    </w:p>
    <w:p w14:paraId="486A8E14" w14:textId="2EB8A0A8" w:rsidR="004301D6" w:rsidRDefault="004301D6" w:rsidP="004301D6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niet-openbare procedure voor </w:t>
      </w:r>
      <w:r w:rsidR="00DC0B13">
        <w:rPr>
          <w:i/>
          <w:iCs/>
          <w:color w:val="auto"/>
          <w:sz w:val="18"/>
          <w:szCs w:val="18"/>
        </w:rPr>
        <w:t>vormgevingsdiensten</w:t>
      </w:r>
      <w:r>
        <w:rPr>
          <w:i/>
          <w:iCs/>
          <w:color w:val="auto"/>
          <w:sz w:val="18"/>
          <w:szCs w:val="18"/>
        </w:rPr>
        <w:t xml:space="preserve"> ten behoeve van VISTA college met kenmer</w:t>
      </w:r>
      <w:r w:rsidRPr="00DC0B13">
        <w:rPr>
          <w:i/>
          <w:iCs/>
          <w:color w:val="auto"/>
          <w:sz w:val="18"/>
          <w:szCs w:val="18"/>
        </w:rPr>
        <w:t xml:space="preserve">k </w:t>
      </w:r>
      <w:r w:rsidR="00DC0B13" w:rsidRPr="00DC0B13">
        <w:rPr>
          <w:i/>
          <w:iCs/>
          <w:color w:val="auto"/>
          <w:sz w:val="18"/>
          <w:szCs w:val="18"/>
        </w:rPr>
        <w:t>ENO.2024.INK</w:t>
      </w:r>
      <w:r w:rsidRPr="00DC0B13">
        <w:rPr>
          <w:i/>
          <w:iCs/>
          <w:color w:val="auto"/>
          <w:sz w:val="18"/>
          <w:szCs w:val="18"/>
        </w:rPr>
        <w:t>.</w:t>
      </w:r>
      <w:r w:rsidR="00DC0B13" w:rsidRPr="00DC0B13">
        <w:rPr>
          <w:i/>
          <w:iCs/>
          <w:color w:val="auto"/>
          <w:sz w:val="18"/>
          <w:szCs w:val="18"/>
        </w:rPr>
        <w:t>2</w:t>
      </w:r>
      <w:r w:rsidR="00F1065C">
        <w:rPr>
          <w:i/>
          <w:iCs/>
          <w:color w:val="auto"/>
          <w:sz w:val="18"/>
          <w:szCs w:val="18"/>
        </w:rPr>
        <w:t xml:space="preserve"> </w:t>
      </w:r>
    </w:p>
    <w:p w14:paraId="32468F10" w14:textId="77777777" w:rsidR="00865E11" w:rsidRDefault="00865E11" w:rsidP="00965218">
      <w:p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</w:p>
    <w:p w14:paraId="4C4C7C8E" w14:textId="0A852E1C" w:rsidR="00865E11" w:rsidRDefault="00865E11" w:rsidP="00965218">
      <w:p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65E11">
        <w:rPr>
          <w:rFonts w:cstheme="minorHAnsi"/>
          <w:sz w:val="18"/>
          <w:szCs w:val="18"/>
        </w:rPr>
        <w:t xml:space="preserve">U dient voor de beantwoording van de selectiecriteria gebruik te maken van onderstaand format. U geeft aan welke score u denkt te behalen. Motiveer en onderbouw waarom u die score denkt te behalen. </w:t>
      </w:r>
    </w:p>
    <w:p w14:paraId="0A494BFA" w14:textId="77777777" w:rsidR="00865E11" w:rsidRDefault="00865E11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66C07" w14:paraId="113FB397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79999029" w14:textId="77777777" w:rsidR="00366C07" w:rsidRPr="00CF7B52" w:rsidRDefault="00366C07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>Selectiecriterium 1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133C7420" w14:textId="68B81514" w:rsidR="00366C07" w:rsidRPr="00CF7B52" w:rsidRDefault="00B31828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Type organisatie</w:t>
            </w:r>
          </w:p>
        </w:tc>
      </w:tr>
      <w:tr w:rsidR="00366C07" w14:paraId="5FDAA7B7" w14:textId="77777777" w:rsidTr="00354D49">
        <w:tc>
          <w:tcPr>
            <w:tcW w:w="2547" w:type="dxa"/>
          </w:tcPr>
          <w:p w14:paraId="53D951AA" w14:textId="77777777" w:rsidR="00366C07" w:rsidRPr="003E4797" w:rsidRDefault="00366C07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531ECE3C" w14:textId="77777777" w:rsidR="00366C07" w:rsidRDefault="00366C07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66C07" w14:paraId="49E637C4" w14:textId="77777777" w:rsidTr="00354D49">
        <w:tc>
          <w:tcPr>
            <w:tcW w:w="2547" w:type="dxa"/>
          </w:tcPr>
          <w:p w14:paraId="6261021A" w14:textId="77777777" w:rsidR="00366C07" w:rsidRPr="003E4797" w:rsidRDefault="00366C07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3E9A8B7E" w14:textId="77777777" w:rsidR="00366C07" w:rsidRDefault="00366C07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A3BE7" w14:paraId="6306E5BA" w14:textId="77777777" w:rsidTr="00354D49">
        <w:tc>
          <w:tcPr>
            <w:tcW w:w="2547" w:type="dxa"/>
          </w:tcPr>
          <w:p w14:paraId="0CF47A11" w14:textId="4ED6A256" w:rsidR="003A3BE7" w:rsidRDefault="003A3BE7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Punten</w:t>
            </w:r>
          </w:p>
        </w:tc>
        <w:tc>
          <w:tcPr>
            <w:tcW w:w="6515" w:type="dxa"/>
          </w:tcPr>
          <w:p w14:paraId="19FB916E" w14:textId="77777777" w:rsidR="003A3BE7" w:rsidRDefault="003A3BE7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66C07" w14:paraId="3D6ACBB5" w14:textId="77777777" w:rsidTr="00354D49">
        <w:tc>
          <w:tcPr>
            <w:tcW w:w="2547" w:type="dxa"/>
          </w:tcPr>
          <w:p w14:paraId="751F5BD9" w14:textId="77777777" w:rsidR="00366C07" w:rsidRPr="003E4797" w:rsidRDefault="00366C07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4F1395E8" w14:textId="77777777" w:rsidR="00366C07" w:rsidRDefault="00366C07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1CD67214" w14:textId="77777777" w:rsidR="00366C07" w:rsidRDefault="00366C07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F7B52" w14:paraId="263DB656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70B044F3" w14:textId="2234AA92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355202AF" w14:textId="074CCE9C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Personeel</w:t>
            </w:r>
          </w:p>
        </w:tc>
      </w:tr>
      <w:tr w:rsidR="00CF7B52" w14:paraId="2C6A9038" w14:textId="77777777" w:rsidTr="00354D49">
        <w:tc>
          <w:tcPr>
            <w:tcW w:w="2547" w:type="dxa"/>
          </w:tcPr>
          <w:p w14:paraId="2888D504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2460B0C7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39DD0806" w14:textId="77777777" w:rsidTr="00354D49">
        <w:tc>
          <w:tcPr>
            <w:tcW w:w="2547" w:type="dxa"/>
          </w:tcPr>
          <w:p w14:paraId="0F2B8A97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147078F5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64DE8F15" w14:textId="77777777" w:rsidTr="00354D49">
        <w:tc>
          <w:tcPr>
            <w:tcW w:w="2547" w:type="dxa"/>
          </w:tcPr>
          <w:p w14:paraId="6F89B0C8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Punten</w:t>
            </w:r>
          </w:p>
        </w:tc>
        <w:tc>
          <w:tcPr>
            <w:tcW w:w="6515" w:type="dxa"/>
          </w:tcPr>
          <w:p w14:paraId="104FEA5C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499F11E4" w14:textId="77777777" w:rsidTr="00354D49">
        <w:tc>
          <w:tcPr>
            <w:tcW w:w="2547" w:type="dxa"/>
          </w:tcPr>
          <w:p w14:paraId="4923F34B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033955D9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40B7E33B" w14:textId="77777777" w:rsidR="00CF7B52" w:rsidRDefault="00CF7B52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F7B52" w14:paraId="022D1F8C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5F1AE671" w14:textId="60204859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FB1412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260753F8" w14:textId="0B96BF7A" w:rsidR="00CF7B52" w:rsidRPr="00CF7B52" w:rsidRDefault="00FB1412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Vormgeven concept strategie</w:t>
            </w:r>
          </w:p>
        </w:tc>
      </w:tr>
      <w:tr w:rsidR="00CF7B52" w14:paraId="4C474273" w14:textId="77777777" w:rsidTr="00354D49">
        <w:tc>
          <w:tcPr>
            <w:tcW w:w="2547" w:type="dxa"/>
          </w:tcPr>
          <w:p w14:paraId="181FF828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1D7FD626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377B805C" w14:textId="77777777" w:rsidTr="00354D49">
        <w:tc>
          <w:tcPr>
            <w:tcW w:w="2547" w:type="dxa"/>
          </w:tcPr>
          <w:p w14:paraId="64CD1D07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2BDF7AEC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21903A88" w14:textId="77777777" w:rsidTr="00354D49">
        <w:tc>
          <w:tcPr>
            <w:tcW w:w="2547" w:type="dxa"/>
          </w:tcPr>
          <w:p w14:paraId="17F80DFC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Punten</w:t>
            </w:r>
          </w:p>
        </w:tc>
        <w:tc>
          <w:tcPr>
            <w:tcW w:w="6515" w:type="dxa"/>
          </w:tcPr>
          <w:p w14:paraId="223D37BE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7111949A" w14:textId="77777777" w:rsidTr="00354D49">
        <w:tc>
          <w:tcPr>
            <w:tcW w:w="2547" w:type="dxa"/>
          </w:tcPr>
          <w:p w14:paraId="35224A53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7F8A2099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6124E2BA" w14:textId="77777777" w:rsidR="00CF7B52" w:rsidRDefault="00CF7B52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F7B52" w14:paraId="23475B42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13A53EA2" w14:textId="75245D3C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FB1412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456087D2" w14:textId="0182CAF7" w:rsidR="00CF7B52" w:rsidRPr="00CF7B52" w:rsidRDefault="00FB1412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Type opdracht</w:t>
            </w:r>
          </w:p>
        </w:tc>
      </w:tr>
      <w:tr w:rsidR="00CF7B52" w14:paraId="4313002D" w14:textId="77777777" w:rsidTr="00354D49">
        <w:tc>
          <w:tcPr>
            <w:tcW w:w="2547" w:type="dxa"/>
          </w:tcPr>
          <w:p w14:paraId="0384AFE6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145CB185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42942C9B" w14:textId="77777777" w:rsidTr="00354D49">
        <w:tc>
          <w:tcPr>
            <w:tcW w:w="2547" w:type="dxa"/>
          </w:tcPr>
          <w:p w14:paraId="4AFA956A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0A42DFE6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78F66DE7" w14:textId="77777777" w:rsidTr="00354D49">
        <w:tc>
          <w:tcPr>
            <w:tcW w:w="2547" w:type="dxa"/>
          </w:tcPr>
          <w:p w14:paraId="49801D09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Punten</w:t>
            </w:r>
          </w:p>
        </w:tc>
        <w:tc>
          <w:tcPr>
            <w:tcW w:w="6515" w:type="dxa"/>
          </w:tcPr>
          <w:p w14:paraId="52E6BD3B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394FC418" w14:textId="77777777" w:rsidTr="00354D49">
        <w:tc>
          <w:tcPr>
            <w:tcW w:w="2547" w:type="dxa"/>
          </w:tcPr>
          <w:p w14:paraId="20E31F38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44317B30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7B4EA88E" w14:textId="77777777" w:rsidR="00CF7B52" w:rsidRDefault="00CF7B52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F7B52" w14:paraId="2890A95A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4AD5618D" w14:textId="501B6F34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FB1412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770C2913" w14:textId="4503BD42" w:rsidR="00CF7B52" w:rsidRPr="00CF7B52" w:rsidRDefault="00FB1412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Ervaring</w:t>
            </w:r>
          </w:p>
        </w:tc>
      </w:tr>
      <w:tr w:rsidR="00CF7B52" w14:paraId="74C115BD" w14:textId="77777777" w:rsidTr="00354D49">
        <w:tc>
          <w:tcPr>
            <w:tcW w:w="2547" w:type="dxa"/>
          </w:tcPr>
          <w:p w14:paraId="50BDA774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16CDEB1B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67CB23E9" w14:textId="77777777" w:rsidTr="00354D49">
        <w:tc>
          <w:tcPr>
            <w:tcW w:w="2547" w:type="dxa"/>
          </w:tcPr>
          <w:p w14:paraId="2E6BF6F0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7EED11A7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70868FB2" w14:textId="77777777" w:rsidTr="00354D49">
        <w:tc>
          <w:tcPr>
            <w:tcW w:w="2547" w:type="dxa"/>
          </w:tcPr>
          <w:p w14:paraId="772D7F60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Punten</w:t>
            </w:r>
          </w:p>
        </w:tc>
        <w:tc>
          <w:tcPr>
            <w:tcW w:w="6515" w:type="dxa"/>
          </w:tcPr>
          <w:p w14:paraId="277C8EFF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3ED24E29" w14:textId="77777777" w:rsidTr="00354D49">
        <w:tc>
          <w:tcPr>
            <w:tcW w:w="2547" w:type="dxa"/>
          </w:tcPr>
          <w:p w14:paraId="75438F4E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3BDD960D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7DF5694B" w14:textId="77777777" w:rsidR="00CF7B52" w:rsidRDefault="00CF7B52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F7B52" w14:paraId="45D947D4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2D883A26" w14:textId="4717DB8E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FB1412"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5E2B7FF8" w14:textId="5D556006" w:rsidR="00CF7B52" w:rsidRPr="00CF7B52" w:rsidRDefault="00FB1412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Applicaties</w:t>
            </w:r>
          </w:p>
        </w:tc>
      </w:tr>
      <w:tr w:rsidR="00CF7B52" w14:paraId="4CB03F48" w14:textId="77777777" w:rsidTr="00354D49">
        <w:tc>
          <w:tcPr>
            <w:tcW w:w="2547" w:type="dxa"/>
          </w:tcPr>
          <w:p w14:paraId="3BA557B9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51232787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2C6A8965" w14:textId="77777777" w:rsidTr="00354D49">
        <w:tc>
          <w:tcPr>
            <w:tcW w:w="2547" w:type="dxa"/>
          </w:tcPr>
          <w:p w14:paraId="207893CF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4CCB4032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4CB4E414" w14:textId="77777777" w:rsidTr="00354D49">
        <w:tc>
          <w:tcPr>
            <w:tcW w:w="2547" w:type="dxa"/>
          </w:tcPr>
          <w:p w14:paraId="0E25A942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Punten</w:t>
            </w:r>
          </w:p>
        </w:tc>
        <w:tc>
          <w:tcPr>
            <w:tcW w:w="6515" w:type="dxa"/>
          </w:tcPr>
          <w:p w14:paraId="55DAF9FB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2173523A" w14:textId="77777777" w:rsidTr="00354D49">
        <w:tc>
          <w:tcPr>
            <w:tcW w:w="2547" w:type="dxa"/>
          </w:tcPr>
          <w:p w14:paraId="529EC18F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2F74732D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08A142B1" w14:textId="77777777" w:rsidR="00CF7B52" w:rsidRDefault="00CF7B52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F7B52" w14:paraId="04971DA2" w14:textId="77777777" w:rsidTr="00354D49">
        <w:tc>
          <w:tcPr>
            <w:tcW w:w="2547" w:type="dxa"/>
            <w:shd w:val="clear" w:color="auto" w:fill="D9D9D9" w:themeFill="background1" w:themeFillShade="D9"/>
          </w:tcPr>
          <w:p w14:paraId="19C96476" w14:textId="57E104E7" w:rsidR="00CF7B52" w:rsidRPr="00CF7B52" w:rsidRDefault="00CF7B52" w:rsidP="00354D49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CF7B52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FB1412"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5E1FCA0C" w14:textId="638B5A17" w:rsidR="00CF7B52" w:rsidRPr="00CF7B52" w:rsidRDefault="000E1142" w:rsidP="00354D49">
            <w:pPr>
              <w:textAlignment w:val="baseline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Verrichte werkzaamheden</w:t>
            </w:r>
          </w:p>
        </w:tc>
      </w:tr>
      <w:tr w:rsidR="00CF7B52" w14:paraId="40D2D696" w14:textId="77777777" w:rsidTr="00354D49">
        <w:tc>
          <w:tcPr>
            <w:tcW w:w="2547" w:type="dxa"/>
          </w:tcPr>
          <w:p w14:paraId="34587937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412EF0A6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3CE9F167" w14:textId="77777777" w:rsidTr="00354D49">
        <w:tc>
          <w:tcPr>
            <w:tcW w:w="2547" w:type="dxa"/>
          </w:tcPr>
          <w:p w14:paraId="737F20DD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6F1CBF75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72017795" w14:textId="77777777" w:rsidTr="00354D49">
        <w:tc>
          <w:tcPr>
            <w:tcW w:w="2547" w:type="dxa"/>
          </w:tcPr>
          <w:p w14:paraId="75DEC6AB" w14:textId="2C6F526C" w:rsidR="00CF7B52" w:rsidRDefault="00DC01F6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Totaal aantal punten*</w:t>
            </w:r>
          </w:p>
        </w:tc>
        <w:tc>
          <w:tcPr>
            <w:tcW w:w="6515" w:type="dxa"/>
          </w:tcPr>
          <w:p w14:paraId="7E788E8B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CF7B52" w14:paraId="26A855BC" w14:textId="77777777" w:rsidTr="00354D49">
        <w:tc>
          <w:tcPr>
            <w:tcW w:w="2547" w:type="dxa"/>
          </w:tcPr>
          <w:p w14:paraId="3D559088" w14:textId="77777777" w:rsidR="00CF7B52" w:rsidRPr="003E4797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16967F8F" w14:textId="77777777" w:rsidR="00CF7B52" w:rsidRDefault="00CF7B52" w:rsidP="00354D4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4DBD7E0D" w14:textId="03DE8D76" w:rsidR="00366C07" w:rsidRDefault="00DC01F6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* Meerdere mogelijkheden. Geef het </w:t>
      </w:r>
      <w:r w:rsidRPr="00885FA3">
        <w:rPr>
          <w:rFonts w:cstheme="minorHAnsi"/>
          <w:sz w:val="18"/>
          <w:szCs w:val="18"/>
          <w:u w:val="single"/>
        </w:rPr>
        <w:t>totaal</w:t>
      </w:r>
      <w:r>
        <w:rPr>
          <w:rFonts w:cstheme="minorHAnsi"/>
          <w:sz w:val="18"/>
          <w:szCs w:val="18"/>
        </w:rPr>
        <w:t xml:space="preserve"> aantal punten aan en licht </w:t>
      </w:r>
      <w:r w:rsidR="00885FA3">
        <w:rPr>
          <w:rFonts w:cstheme="minorHAnsi"/>
          <w:sz w:val="18"/>
          <w:szCs w:val="18"/>
        </w:rPr>
        <w:t xml:space="preserve">nader </w:t>
      </w:r>
      <w:r>
        <w:rPr>
          <w:rFonts w:cstheme="minorHAnsi"/>
          <w:sz w:val="18"/>
          <w:szCs w:val="18"/>
        </w:rPr>
        <w:t>toe</w:t>
      </w:r>
      <w:r w:rsidR="00155DE4">
        <w:rPr>
          <w:rFonts w:cstheme="minorHAnsi"/>
          <w:sz w:val="18"/>
          <w:szCs w:val="18"/>
        </w:rPr>
        <w:t>.</w:t>
      </w:r>
    </w:p>
    <w:p w14:paraId="03ACDF8C" w14:textId="77777777" w:rsidR="00DC01F6" w:rsidRPr="00865E11" w:rsidRDefault="00DC01F6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38F47E47" w14:textId="77777777" w:rsidR="00865E11" w:rsidRDefault="00865E11" w:rsidP="00536602">
      <w:pPr>
        <w:rPr>
          <w:rFonts w:cstheme="minorHAnsi"/>
          <w:b/>
          <w:bCs/>
          <w:sz w:val="18"/>
          <w:szCs w:val="18"/>
        </w:rPr>
      </w:pPr>
      <w:r w:rsidRPr="00865E11">
        <w:rPr>
          <w:rFonts w:cstheme="minorHAnsi"/>
          <w:b/>
          <w:bCs/>
          <w:sz w:val="18"/>
          <w:szCs w:val="18"/>
        </w:rPr>
        <w:t>Gegadigde</w:t>
      </w:r>
    </w:p>
    <w:p w14:paraId="326E7453" w14:textId="77777777" w:rsidR="00536602" w:rsidRDefault="00536602" w:rsidP="00536602">
      <w:pPr>
        <w:rPr>
          <w:rFonts w:cstheme="minorHAnsi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6602" w14:paraId="375B4907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3026A3F2" w14:textId="2D492F05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Naam</w:t>
            </w:r>
          </w:p>
        </w:tc>
        <w:tc>
          <w:tcPr>
            <w:tcW w:w="4531" w:type="dxa"/>
          </w:tcPr>
          <w:p w14:paraId="556C508E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11500A9B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440D6B88" w14:textId="490F13C8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4531" w:type="dxa"/>
          </w:tcPr>
          <w:p w14:paraId="51E32004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280CDC8C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46B384EB" w14:textId="6CA8A01A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4531" w:type="dxa"/>
          </w:tcPr>
          <w:p w14:paraId="6FFF1671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70E1C8A6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3E55D086" w14:textId="7FD9CE58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Handtekening</w:t>
            </w:r>
          </w:p>
          <w:p w14:paraId="44E82D2B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BF027F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3880501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5623691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075A521" w14:textId="44C92CC3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4C944B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6D8CA126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20DB8C7B" w14:textId="2D20D381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Plaats en datum</w:t>
            </w:r>
          </w:p>
        </w:tc>
        <w:tc>
          <w:tcPr>
            <w:tcW w:w="4531" w:type="dxa"/>
          </w:tcPr>
          <w:p w14:paraId="21A90E0C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58376089" w14:textId="77777777" w:rsidR="001D7D46" w:rsidRPr="00865E11" w:rsidRDefault="001D7D46" w:rsidP="00CB2464">
      <w:pPr>
        <w:jc w:val="both"/>
        <w:rPr>
          <w:rFonts w:cstheme="minorHAnsi"/>
        </w:rPr>
      </w:pPr>
    </w:p>
    <w:sectPr w:rsidR="001D7D46" w:rsidRPr="00865E11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35662" w14:textId="77777777" w:rsidR="00A323AB" w:rsidRDefault="00A323AB" w:rsidP="0068418A">
      <w:r>
        <w:separator/>
      </w:r>
    </w:p>
  </w:endnote>
  <w:endnote w:type="continuationSeparator" w:id="0">
    <w:p w14:paraId="4FD18219" w14:textId="77777777" w:rsidR="00A323AB" w:rsidRDefault="00A323AB" w:rsidP="0068418A">
      <w:r>
        <w:continuationSeparator/>
      </w:r>
    </w:p>
  </w:endnote>
  <w:endnote w:type="continuationNotice" w:id="1">
    <w:p w14:paraId="41036E15" w14:textId="77777777" w:rsidR="00A323AB" w:rsidRDefault="00A32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C0775" w14:textId="77777777" w:rsidR="00A323AB" w:rsidRDefault="00A323AB" w:rsidP="0068418A">
      <w:r>
        <w:separator/>
      </w:r>
    </w:p>
  </w:footnote>
  <w:footnote w:type="continuationSeparator" w:id="0">
    <w:p w14:paraId="2E9D220E" w14:textId="77777777" w:rsidR="00A323AB" w:rsidRDefault="00A323AB" w:rsidP="0068418A">
      <w:r>
        <w:continuationSeparator/>
      </w:r>
    </w:p>
  </w:footnote>
  <w:footnote w:type="continuationNotice" w:id="1">
    <w:p w14:paraId="1D973937" w14:textId="77777777" w:rsidR="00A323AB" w:rsidRDefault="00A32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1B9C62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9B2E74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16B60"/>
    <w:multiLevelType w:val="hybridMultilevel"/>
    <w:tmpl w:val="51768EDE"/>
    <w:lvl w:ilvl="0" w:tplc="1FC66D0E">
      <w:start w:val="80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34468C"/>
    <w:multiLevelType w:val="hybridMultilevel"/>
    <w:tmpl w:val="437A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06909"/>
    <w:multiLevelType w:val="hybridMultilevel"/>
    <w:tmpl w:val="9A2E4A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746E5D"/>
    <w:multiLevelType w:val="hybridMultilevel"/>
    <w:tmpl w:val="B802BDC2"/>
    <w:lvl w:ilvl="0" w:tplc="666C953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4"/>
  </w:num>
  <w:num w:numId="2" w16cid:durableId="1412503018">
    <w:abstractNumId w:val="0"/>
  </w:num>
  <w:num w:numId="3" w16cid:durableId="1931503761">
    <w:abstractNumId w:val="3"/>
  </w:num>
  <w:num w:numId="4" w16cid:durableId="1718160194">
    <w:abstractNumId w:val="1"/>
  </w:num>
  <w:num w:numId="5" w16cid:durableId="181891754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B15"/>
    <w:rsid w:val="00072E10"/>
    <w:rsid w:val="000758BD"/>
    <w:rsid w:val="00075CFD"/>
    <w:rsid w:val="0007622E"/>
    <w:rsid w:val="0007672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648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3BE6"/>
    <w:rsid w:val="000D6E1F"/>
    <w:rsid w:val="000D70F8"/>
    <w:rsid w:val="000E0B80"/>
    <w:rsid w:val="000E1142"/>
    <w:rsid w:val="000E1430"/>
    <w:rsid w:val="000E1582"/>
    <w:rsid w:val="000E2C40"/>
    <w:rsid w:val="000E2FFC"/>
    <w:rsid w:val="000E5957"/>
    <w:rsid w:val="000E5B97"/>
    <w:rsid w:val="000E5E79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6FF1"/>
    <w:rsid w:val="001078FB"/>
    <w:rsid w:val="0011004D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5DE4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0F02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D7D46"/>
    <w:rsid w:val="001E263D"/>
    <w:rsid w:val="001E306B"/>
    <w:rsid w:val="001E33F0"/>
    <w:rsid w:val="001E3CE3"/>
    <w:rsid w:val="001E57A9"/>
    <w:rsid w:val="001E6434"/>
    <w:rsid w:val="001E6DA3"/>
    <w:rsid w:val="001E77A8"/>
    <w:rsid w:val="001F3762"/>
    <w:rsid w:val="001F67BE"/>
    <w:rsid w:val="001F7260"/>
    <w:rsid w:val="002016B1"/>
    <w:rsid w:val="0020314C"/>
    <w:rsid w:val="00207AAF"/>
    <w:rsid w:val="00207F81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9AE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0A09"/>
    <w:rsid w:val="002D18C4"/>
    <w:rsid w:val="002D2100"/>
    <w:rsid w:val="002D317B"/>
    <w:rsid w:val="002D318A"/>
    <w:rsid w:val="002D6092"/>
    <w:rsid w:val="002D6201"/>
    <w:rsid w:val="002E085E"/>
    <w:rsid w:val="002E27DC"/>
    <w:rsid w:val="002E5EB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2736"/>
    <w:rsid w:val="00353622"/>
    <w:rsid w:val="00353CD9"/>
    <w:rsid w:val="003552D4"/>
    <w:rsid w:val="00356E79"/>
    <w:rsid w:val="00357A30"/>
    <w:rsid w:val="0036160A"/>
    <w:rsid w:val="0036168D"/>
    <w:rsid w:val="00365AB5"/>
    <w:rsid w:val="00366C07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3BE7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191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1C1D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01D8"/>
    <w:rsid w:val="004224B7"/>
    <w:rsid w:val="00422CC9"/>
    <w:rsid w:val="00424A3D"/>
    <w:rsid w:val="00424BA3"/>
    <w:rsid w:val="0042560E"/>
    <w:rsid w:val="004301D6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67298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406C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C787F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36602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1E94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4F7C"/>
    <w:rsid w:val="005B5040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4D2E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5E53"/>
    <w:rsid w:val="006969B1"/>
    <w:rsid w:val="00697861"/>
    <w:rsid w:val="006A470E"/>
    <w:rsid w:val="006A47DF"/>
    <w:rsid w:val="006A4B08"/>
    <w:rsid w:val="006A5874"/>
    <w:rsid w:val="006A5A73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37EE9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67928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57BF"/>
    <w:rsid w:val="007871E9"/>
    <w:rsid w:val="007878FA"/>
    <w:rsid w:val="00787AF4"/>
    <w:rsid w:val="007919A2"/>
    <w:rsid w:val="007941AA"/>
    <w:rsid w:val="007955C4"/>
    <w:rsid w:val="0079706D"/>
    <w:rsid w:val="007A15B0"/>
    <w:rsid w:val="007A185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5CF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5D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178C"/>
    <w:rsid w:val="008625B3"/>
    <w:rsid w:val="00864AF1"/>
    <w:rsid w:val="00864C47"/>
    <w:rsid w:val="00865D20"/>
    <w:rsid w:val="00865E11"/>
    <w:rsid w:val="008676DD"/>
    <w:rsid w:val="00867E26"/>
    <w:rsid w:val="00870AE5"/>
    <w:rsid w:val="00872886"/>
    <w:rsid w:val="00873460"/>
    <w:rsid w:val="0087555F"/>
    <w:rsid w:val="0087791A"/>
    <w:rsid w:val="00877E2B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5FA3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25D4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4BED"/>
    <w:rsid w:val="00945E14"/>
    <w:rsid w:val="00946CAC"/>
    <w:rsid w:val="00947A01"/>
    <w:rsid w:val="009505AA"/>
    <w:rsid w:val="00950656"/>
    <w:rsid w:val="00951095"/>
    <w:rsid w:val="00951F1D"/>
    <w:rsid w:val="0095326C"/>
    <w:rsid w:val="00953D73"/>
    <w:rsid w:val="00954E98"/>
    <w:rsid w:val="00956D63"/>
    <w:rsid w:val="00957421"/>
    <w:rsid w:val="00962FD9"/>
    <w:rsid w:val="00964253"/>
    <w:rsid w:val="0096426C"/>
    <w:rsid w:val="00965218"/>
    <w:rsid w:val="009658E7"/>
    <w:rsid w:val="00965F58"/>
    <w:rsid w:val="0096653F"/>
    <w:rsid w:val="0096744B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6AF5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2A26"/>
    <w:rsid w:val="0099499D"/>
    <w:rsid w:val="00995358"/>
    <w:rsid w:val="00996BD8"/>
    <w:rsid w:val="00997FE0"/>
    <w:rsid w:val="009A1CEF"/>
    <w:rsid w:val="009A1F7F"/>
    <w:rsid w:val="009A2CEE"/>
    <w:rsid w:val="009A2DB7"/>
    <w:rsid w:val="009A2E53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E"/>
    <w:rsid w:val="009B3BDE"/>
    <w:rsid w:val="009B49D4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5FE7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253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3C77"/>
    <w:rsid w:val="00A1577C"/>
    <w:rsid w:val="00A16752"/>
    <w:rsid w:val="00A173FA"/>
    <w:rsid w:val="00A17CA1"/>
    <w:rsid w:val="00A20D2A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3AB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35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25EF"/>
    <w:rsid w:val="00A8335F"/>
    <w:rsid w:val="00A83798"/>
    <w:rsid w:val="00A83B05"/>
    <w:rsid w:val="00A851E0"/>
    <w:rsid w:val="00A855E2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48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1828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5E09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7E2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024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60C1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26E0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464"/>
    <w:rsid w:val="00CB29A3"/>
    <w:rsid w:val="00CB3B8A"/>
    <w:rsid w:val="00CB425B"/>
    <w:rsid w:val="00CB45BE"/>
    <w:rsid w:val="00CB467C"/>
    <w:rsid w:val="00CB51D6"/>
    <w:rsid w:val="00CB56C3"/>
    <w:rsid w:val="00CB655B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2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4D2B"/>
    <w:rsid w:val="00D35831"/>
    <w:rsid w:val="00D36087"/>
    <w:rsid w:val="00D36290"/>
    <w:rsid w:val="00D36826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0D13"/>
    <w:rsid w:val="00D8200F"/>
    <w:rsid w:val="00D826A7"/>
    <w:rsid w:val="00D82AFC"/>
    <w:rsid w:val="00D8301D"/>
    <w:rsid w:val="00D83617"/>
    <w:rsid w:val="00D85BA5"/>
    <w:rsid w:val="00D861B4"/>
    <w:rsid w:val="00D87727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1F6"/>
    <w:rsid w:val="00DC0568"/>
    <w:rsid w:val="00DC0B13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5569"/>
    <w:rsid w:val="00DE6142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2E1D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46D36"/>
    <w:rsid w:val="00E55181"/>
    <w:rsid w:val="00E551D7"/>
    <w:rsid w:val="00E56F95"/>
    <w:rsid w:val="00E571F9"/>
    <w:rsid w:val="00E57F61"/>
    <w:rsid w:val="00E606FC"/>
    <w:rsid w:val="00E618E6"/>
    <w:rsid w:val="00E61BC2"/>
    <w:rsid w:val="00E62799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0FFF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5B9"/>
    <w:rsid w:val="00EA08D4"/>
    <w:rsid w:val="00EA1B4A"/>
    <w:rsid w:val="00EA3152"/>
    <w:rsid w:val="00EA4550"/>
    <w:rsid w:val="00EA4794"/>
    <w:rsid w:val="00EA499D"/>
    <w:rsid w:val="00EA518C"/>
    <w:rsid w:val="00EA57D4"/>
    <w:rsid w:val="00EA6822"/>
    <w:rsid w:val="00EA72A1"/>
    <w:rsid w:val="00EA79D9"/>
    <w:rsid w:val="00EB02CD"/>
    <w:rsid w:val="00EB0AE6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247A"/>
    <w:rsid w:val="00EC596B"/>
    <w:rsid w:val="00EC6CAC"/>
    <w:rsid w:val="00EC6D9D"/>
    <w:rsid w:val="00ED24DC"/>
    <w:rsid w:val="00ED5967"/>
    <w:rsid w:val="00ED66F4"/>
    <w:rsid w:val="00ED7195"/>
    <w:rsid w:val="00ED7B3F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065C"/>
    <w:rsid w:val="00F118E8"/>
    <w:rsid w:val="00F119D0"/>
    <w:rsid w:val="00F12430"/>
    <w:rsid w:val="00F1305C"/>
    <w:rsid w:val="00F13A21"/>
    <w:rsid w:val="00F14163"/>
    <w:rsid w:val="00F14E70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151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DAD"/>
    <w:rsid w:val="00F54A29"/>
    <w:rsid w:val="00F55460"/>
    <w:rsid w:val="00F56668"/>
    <w:rsid w:val="00F57123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12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606F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377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133F8-D49E-4634-B210-BC57FE936C03}">
  <ds:schemaRefs>
    <ds:schemaRef ds:uri="b27cbe81-dbaf-4add-80b6-59b2b0a60d58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a13a5e4a-d85c-46f9-b1d7-3e383f4cb0d5"/>
    <ds:schemaRef ds:uri="http://schemas.microsoft.com/office/infopath/2007/PartnerControls"/>
    <ds:schemaRef ds:uri="http://schemas.openxmlformats.org/package/2006/metadata/core-properties"/>
    <ds:schemaRef ds:uri="c1c31995-88eb-414d-8c22-d98f870b28a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17E0519-A59C-49EF-87D8-9F868F4E01E4}"/>
</file>

<file path=customXml/itemProps4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43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Ilse (I.N.) Kroes</cp:lastModifiedBy>
  <cp:revision>18</cp:revision>
  <cp:lastPrinted>2023-09-19T11:37:00Z</cp:lastPrinted>
  <dcterms:created xsi:type="dcterms:W3CDTF">2024-01-04T09:26:00Z</dcterms:created>
  <dcterms:modified xsi:type="dcterms:W3CDTF">2024-09-04T08:48:00Z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