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63212" w14:textId="20B7D0F3" w:rsidR="0050673A" w:rsidRPr="007435F7"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CD463F">
        <w:rPr>
          <w:b/>
          <w:bCs/>
          <w:color w:val="auto"/>
          <w:sz w:val="22"/>
          <w:szCs w:val="22"/>
        </w:rPr>
        <w:t>3</w:t>
      </w:r>
      <w:r w:rsidR="009F6FF9">
        <w:rPr>
          <w:b/>
          <w:bCs/>
          <w:color w:val="auto"/>
          <w:sz w:val="22"/>
          <w:szCs w:val="22"/>
        </w:rPr>
        <w:t>.</w:t>
      </w:r>
      <w:r w:rsidR="00CD463F">
        <w:rPr>
          <w:b/>
          <w:bCs/>
          <w:color w:val="auto"/>
          <w:sz w:val="22"/>
          <w:szCs w:val="22"/>
        </w:rPr>
        <w:t>A</w:t>
      </w:r>
      <w:r>
        <w:rPr>
          <w:b/>
          <w:bCs/>
          <w:color w:val="auto"/>
          <w:sz w:val="22"/>
          <w:szCs w:val="22"/>
        </w:rPr>
        <w:t xml:space="preserve"> Kerncompetenti</w:t>
      </w:r>
      <w:r w:rsidRPr="007435F7">
        <w:rPr>
          <w:b/>
          <w:bCs/>
          <w:color w:val="auto"/>
          <w:sz w:val="22"/>
          <w:szCs w:val="22"/>
        </w:rPr>
        <w:t>es</w:t>
      </w:r>
    </w:p>
    <w:p w14:paraId="1A1DBFB7" w14:textId="2A543225" w:rsidR="006B5988" w:rsidRPr="007435F7" w:rsidRDefault="006B5988" w:rsidP="006B5988">
      <w:pPr>
        <w:pStyle w:val="Default"/>
        <w:jc w:val="both"/>
        <w:rPr>
          <w:i/>
          <w:iCs/>
          <w:color w:val="auto"/>
          <w:sz w:val="18"/>
          <w:szCs w:val="18"/>
        </w:rPr>
      </w:pPr>
      <w:r w:rsidRPr="007435F7">
        <w:rPr>
          <w:i/>
          <w:iCs/>
          <w:color w:val="auto"/>
          <w:sz w:val="18"/>
          <w:szCs w:val="18"/>
        </w:rPr>
        <w:t xml:space="preserve">Europese aanbesteding volgens de </w:t>
      </w:r>
      <w:r w:rsidR="008865A5" w:rsidRPr="007435F7">
        <w:rPr>
          <w:i/>
          <w:iCs/>
          <w:color w:val="auto"/>
          <w:sz w:val="18"/>
          <w:szCs w:val="18"/>
        </w:rPr>
        <w:t>niet-</w:t>
      </w:r>
      <w:r w:rsidRPr="007435F7">
        <w:rPr>
          <w:i/>
          <w:iCs/>
          <w:color w:val="auto"/>
          <w:sz w:val="18"/>
          <w:szCs w:val="18"/>
        </w:rPr>
        <w:t xml:space="preserve">openbare procedure voor </w:t>
      </w:r>
      <w:r w:rsidR="007435F7" w:rsidRPr="007435F7">
        <w:rPr>
          <w:i/>
          <w:iCs/>
          <w:color w:val="auto"/>
          <w:sz w:val="18"/>
          <w:szCs w:val="18"/>
        </w:rPr>
        <w:t>vormgevingsdiensten</w:t>
      </w:r>
      <w:r w:rsidRPr="007435F7">
        <w:rPr>
          <w:i/>
          <w:iCs/>
          <w:color w:val="auto"/>
          <w:sz w:val="18"/>
          <w:szCs w:val="18"/>
        </w:rPr>
        <w:t xml:space="preserve"> ten behoeve van VISTA college met kenmerk </w:t>
      </w:r>
      <w:r w:rsidR="007435F7" w:rsidRPr="007435F7">
        <w:rPr>
          <w:i/>
          <w:iCs/>
          <w:color w:val="auto"/>
          <w:sz w:val="18"/>
          <w:szCs w:val="18"/>
        </w:rPr>
        <w:t>ENO.2024.INK.2</w:t>
      </w:r>
      <w:r w:rsidRPr="007435F7">
        <w:rPr>
          <w:i/>
          <w:iCs/>
          <w:color w:val="auto"/>
          <w:sz w:val="18"/>
          <w:szCs w:val="18"/>
        </w:rPr>
        <w:t>.</w:t>
      </w:r>
    </w:p>
    <w:p w14:paraId="49BEE265" w14:textId="77777777" w:rsidR="0005520B" w:rsidRPr="007435F7" w:rsidRDefault="0005520B" w:rsidP="0005520B">
      <w:pPr>
        <w:spacing w:line="288" w:lineRule="auto"/>
        <w:jc w:val="both"/>
        <w:rPr>
          <w:rFonts w:cstheme="minorHAnsi"/>
          <w:sz w:val="18"/>
          <w:szCs w:val="18"/>
        </w:rPr>
      </w:pPr>
    </w:p>
    <w:p w14:paraId="3B0017BB" w14:textId="09A1C59F" w:rsidR="0005520B" w:rsidRPr="007435F7" w:rsidRDefault="0005520B" w:rsidP="0063318E">
      <w:pPr>
        <w:jc w:val="both"/>
        <w:rPr>
          <w:rFonts w:cstheme="minorHAnsi"/>
          <w:sz w:val="18"/>
          <w:szCs w:val="18"/>
        </w:rPr>
      </w:pPr>
      <w:r w:rsidRPr="007435F7">
        <w:rPr>
          <w:rFonts w:cstheme="minorHAnsi"/>
          <w:sz w:val="18"/>
          <w:szCs w:val="18"/>
        </w:rPr>
        <w:t>U dient gebruik te maken van onderstaand model voor referenties</w:t>
      </w:r>
      <w:bookmarkEnd w:id="0"/>
      <w:r w:rsidR="001D3122" w:rsidRPr="007435F7">
        <w:rPr>
          <w:rFonts w:cstheme="minorHAnsi"/>
          <w:sz w:val="18"/>
          <w:szCs w:val="18"/>
        </w:rPr>
        <w:t xml:space="preserve"> (per referentie 1 model)</w:t>
      </w:r>
      <w:r w:rsidR="006B5988" w:rsidRPr="007435F7">
        <w:rPr>
          <w:rFonts w:cstheme="minorHAnsi"/>
          <w:sz w:val="18"/>
          <w:szCs w:val="18"/>
        </w:rPr>
        <w:t>.</w:t>
      </w:r>
    </w:p>
    <w:p w14:paraId="0D9B2F03" w14:textId="3907E9FC" w:rsidR="0005520B" w:rsidRPr="0005520B" w:rsidRDefault="0005520B" w:rsidP="0063318E">
      <w:pPr>
        <w:jc w:val="both"/>
        <w:rPr>
          <w:rFonts w:cstheme="minorHAnsi"/>
          <w:sz w:val="18"/>
          <w:szCs w:val="18"/>
        </w:rPr>
      </w:pPr>
      <w:r w:rsidRPr="007435F7">
        <w:rPr>
          <w:rFonts w:cstheme="minorHAnsi"/>
          <w:sz w:val="18"/>
          <w:szCs w:val="18"/>
        </w:rPr>
        <w:t>Uw beschrijving van de aard van de opdracht dient zodanig te zijn dat het VISTA college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2BC8EE12"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w:t>
      </w:r>
      <w:r w:rsidR="006A48C7">
        <w:rPr>
          <w:rFonts w:cstheme="minorHAnsi"/>
          <w:sz w:val="18"/>
          <w:szCs w:val="18"/>
        </w:rPr>
        <w:t>aanmelder/</w:t>
      </w:r>
      <w:r w:rsidRPr="0005520B">
        <w:rPr>
          <w:rFonts w:cstheme="minorHAnsi"/>
          <w:sz w:val="18"/>
          <w:szCs w:val="18"/>
        </w:rPr>
        <w:t>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235E6" w:rsidRPr="0005520B" w14:paraId="7EAC4445" w14:textId="77777777" w:rsidTr="00705E99">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351F6558" w14:textId="77777777" w:rsidR="000235E6" w:rsidRPr="0005520B" w:rsidRDefault="000235E6" w:rsidP="00705E99">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07FB56B" w14:textId="77777777" w:rsidR="000235E6" w:rsidRPr="0005520B" w:rsidRDefault="000235E6" w:rsidP="00705E99">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0E5F7230" w14:textId="4FE339F4" w:rsidR="000235E6" w:rsidRPr="00447E6E" w:rsidRDefault="000235E6" w:rsidP="00705E99">
            <w:pPr>
              <w:spacing w:line="288" w:lineRule="auto"/>
              <w:jc w:val="both"/>
              <w:rPr>
                <w:rFonts w:cstheme="minorHAnsi"/>
                <w:bCs/>
                <w:sz w:val="18"/>
                <w:szCs w:val="18"/>
              </w:rPr>
            </w:pPr>
            <w:r w:rsidRPr="00447E6E">
              <w:rPr>
                <w:rFonts w:cstheme="minorHAnsi"/>
                <w:bCs/>
                <w:sz w:val="18"/>
                <w:szCs w:val="18"/>
              </w:rPr>
              <w:t xml:space="preserve">€ </w:t>
            </w: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5B951BCD" w:rsidR="0005520B" w:rsidRPr="0005520B" w:rsidRDefault="000235E6" w:rsidP="009223CA">
            <w:pPr>
              <w:spacing w:line="288" w:lineRule="auto"/>
              <w:jc w:val="both"/>
              <w:rPr>
                <w:rFonts w:cstheme="minorHAnsi"/>
                <w:sz w:val="18"/>
                <w:szCs w:val="18"/>
              </w:rPr>
            </w:pPr>
            <w:r>
              <w:rPr>
                <w:rFonts w:cstheme="minorHAnsi"/>
                <w:sz w:val="18"/>
                <w:szCs w:val="18"/>
              </w:rPr>
              <w:t>5</w:t>
            </w:r>
            <w:r w:rsidR="0005520B" w:rsidRPr="0005520B">
              <w:rPr>
                <w:rFonts w:cstheme="minorHAnsi"/>
                <w:sz w:val="18"/>
                <w:szCs w:val="18"/>
              </w:rPr>
              <w:t>)</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7777777" w:rsidR="0005520B" w:rsidRPr="00447E6E" w:rsidRDefault="0005520B"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1388CC83" w:rsidR="0005520B" w:rsidRPr="0005520B" w:rsidRDefault="000235E6"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1EDEFE23" w:rsidR="0005520B" w:rsidRPr="0063318E" w:rsidRDefault="0005520B" w:rsidP="0063318E">
      <w:pPr>
        <w:jc w:val="both"/>
        <w:rPr>
          <w:rFonts w:cstheme="minorHAnsi"/>
          <w:sz w:val="18"/>
          <w:szCs w:val="18"/>
        </w:rPr>
      </w:pPr>
      <w:r w:rsidRPr="0063318E">
        <w:rPr>
          <w:rFonts w:cstheme="minorHAnsi"/>
          <w:sz w:val="18"/>
          <w:szCs w:val="18"/>
        </w:rPr>
        <w:t xml:space="preserve">Hierbij verklaart </w:t>
      </w:r>
      <w:r w:rsidR="006A48C7">
        <w:rPr>
          <w:rFonts w:cstheme="minorHAnsi"/>
          <w:sz w:val="18"/>
          <w:szCs w:val="18"/>
        </w:rPr>
        <w:t>aanmelder/</w:t>
      </w:r>
      <w:r w:rsidRPr="0063318E">
        <w:rPr>
          <w:rFonts w:cstheme="minorHAnsi"/>
          <w:sz w:val="18"/>
          <w:szCs w:val="18"/>
        </w:rPr>
        <w:t xml:space="preserve">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1F9BF4C3" w:rsidR="0005520B" w:rsidRPr="0005520B" w:rsidRDefault="00413351" w:rsidP="0005520B">
      <w:pPr>
        <w:spacing w:line="288" w:lineRule="auto"/>
        <w:jc w:val="both"/>
        <w:rPr>
          <w:rFonts w:cstheme="minorHAnsi"/>
          <w:snapToGrid w:val="0"/>
          <w:sz w:val="18"/>
          <w:szCs w:val="18"/>
        </w:rPr>
      </w:pPr>
      <w:r>
        <w:rPr>
          <w:rFonts w:cstheme="minorHAnsi"/>
          <w:b/>
          <w:snapToGrid w:val="0"/>
          <w:sz w:val="18"/>
          <w:szCs w:val="18"/>
        </w:rPr>
        <w:t>Gegadigde</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335DCC" w14:textId="77777777" w:rsidR="00EF4671" w:rsidRDefault="00EF4671" w:rsidP="0068418A">
      <w:r>
        <w:separator/>
      </w:r>
    </w:p>
  </w:endnote>
  <w:endnote w:type="continuationSeparator" w:id="0">
    <w:p w14:paraId="313AE6EF" w14:textId="77777777" w:rsidR="00EF4671" w:rsidRDefault="00EF4671" w:rsidP="0068418A">
      <w:r>
        <w:continuationSeparator/>
      </w:r>
    </w:p>
  </w:endnote>
  <w:endnote w:type="continuationNotice" w:id="1">
    <w:p w14:paraId="70E63165" w14:textId="77777777" w:rsidR="00EF4671" w:rsidRDefault="00EF46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6667F" w14:textId="77777777" w:rsidR="00EF4671" w:rsidRDefault="00EF4671" w:rsidP="0068418A">
      <w:r>
        <w:separator/>
      </w:r>
    </w:p>
  </w:footnote>
  <w:footnote w:type="continuationSeparator" w:id="0">
    <w:p w14:paraId="7732B7E2" w14:textId="77777777" w:rsidR="00EF4671" w:rsidRDefault="00EF4671" w:rsidP="0068418A">
      <w:r>
        <w:continuationSeparator/>
      </w:r>
    </w:p>
  </w:footnote>
  <w:footnote w:type="continuationNotice" w:id="1">
    <w:p w14:paraId="01E2ECF2" w14:textId="77777777" w:rsidR="00EF4671" w:rsidRDefault="00EF46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5E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3635"/>
    <w:rsid w:val="000758BD"/>
    <w:rsid w:val="00075CFD"/>
    <w:rsid w:val="0007622E"/>
    <w:rsid w:val="000767BF"/>
    <w:rsid w:val="000771C8"/>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64EC"/>
    <w:rsid w:val="001C7604"/>
    <w:rsid w:val="001D0C03"/>
    <w:rsid w:val="001D1482"/>
    <w:rsid w:val="001D1B68"/>
    <w:rsid w:val="001D1D57"/>
    <w:rsid w:val="001D3122"/>
    <w:rsid w:val="001D4DEF"/>
    <w:rsid w:val="001D50F9"/>
    <w:rsid w:val="001D5672"/>
    <w:rsid w:val="001D62D9"/>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351"/>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47E6E"/>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868"/>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1D09"/>
    <w:rsid w:val="00693109"/>
    <w:rsid w:val="006932EF"/>
    <w:rsid w:val="006941C9"/>
    <w:rsid w:val="006969B1"/>
    <w:rsid w:val="00697861"/>
    <w:rsid w:val="006A470E"/>
    <w:rsid w:val="006A47DF"/>
    <w:rsid w:val="006A48C7"/>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5F7"/>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50B"/>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5A5"/>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63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35E8"/>
    <w:rsid w:val="00E844C9"/>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G:\Centraal\FAB\Inkoop\Inkoopdocumenten\VISTA%20sjablonen\VISTA%20Briefpapier_Volgv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9ED133F8-D49E-4634-B210-BC57FE936C03}">
  <ds:schemaRefs>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b27cbe81-dbaf-4add-80b6-59b2b0a60d58"/>
    <ds:schemaRef ds:uri="a13a5e4a-d85c-46f9-b1d7-3e383f4cb0d5"/>
    <ds:schemaRef ds:uri="http://www.w3.org/XML/1998/namespace"/>
    <ds:schemaRef ds:uri="http://schemas.openxmlformats.org/package/2006/metadata/core-properties"/>
    <ds:schemaRef ds:uri="c1c31995-88eb-414d-8c22-d98f870b28a3"/>
    <ds:schemaRef ds:uri="http://purl.org/dc/terms/"/>
  </ds:schemaRefs>
</ds:datastoreItem>
</file>

<file path=customXml/itemProps3.xml><?xml version="1.0" encoding="utf-8"?>
<ds:datastoreItem xmlns:ds="http://schemas.openxmlformats.org/officeDocument/2006/customXml" ds:itemID="{E4E85F09-0E01-4639-BE20-1ACD91C16013}"/>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VISTA Briefpapier_Volgvel</Template>
  <TotalTime>1176</TotalTime>
  <Pages>1</Pages>
  <Words>236</Words>
  <Characters>1303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Verhoeven, MMJE</dc:creator>
  <cp:keywords/>
  <dc:description>v1.0.1</dc:description>
  <cp:lastModifiedBy>Ilse (I.N.) Kroes</cp:lastModifiedBy>
  <cp:revision>541</cp:revision>
  <cp:lastPrinted>2023-02-13T23:12:00Z</cp:lastPrinted>
  <dcterms:created xsi:type="dcterms:W3CDTF">2023-06-22T19:22:00Z</dcterms:created>
  <dcterms:modified xsi:type="dcterms:W3CDTF">2024-09-04T08:48:00Z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