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F9216" w14:textId="7C8F680D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F204D5">
        <w:rPr>
          <w:b/>
          <w:bCs/>
          <w:color w:val="auto"/>
          <w:sz w:val="22"/>
          <w:szCs w:val="22"/>
        </w:rPr>
        <w:t>2</w:t>
      </w:r>
      <w:r w:rsidR="001F3550">
        <w:rPr>
          <w:b/>
          <w:bCs/>
          <w:color w:val="auto"/>
          <w:sz w:val="22"/>
          <w:szCs w:val="22"/>
        </w:rPr>
        <w:t xml:space="preserve"> Verklaring omtrent </w:t>
      </w:r>
      <w:r w:rsidR="008221CC">
        <w:rPr>
          <w:b/>
          <w:bCs/>
          <w:color w:val="auto"/>
          <w:sz w:val="22"/>
          <w:szCs w:val="22"/>
        </w:rPr>
        <w:t>aanmelding</w:t>
      </w:r>
    </w:p>
    <w:p w14:paraId="61ECA6CB" w14:textId="1A59F69D" w:rsidR="00637E85" w:rsidRDefault="00637E85" w:rsidP="00637E85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Europese aanbesteding volgens de </w:t>
      </w:r>
      <w:r w:rsidR="008C7EBD">
        <w:rPr>
          <w:i/>
          <w:iCs/>
          <w:color w:val="auto"/>
          <w:sz w:val="18"/>
          <w:szCs w:val="18"/>
        </w:rPr>
        <w:t>niet-</w:t>
      </w:r>
      <w:r>
        <w:rPr>
          <w:i/>
          <w:iCs/>
          <w:color w:val="auto"/>
          <w:sz w:val="18"/>
          <w:szCs w:val="18"/>
        </w:rPr>
        <w:t xml:space="preserve">openbare procedure voor </w:t>
      </w:r>
      <w:r w:rsidR="00F755EA">
        <w:rPr>
          <w:i/>
          <w:iCs/>
          <w:color w:val="auto"/>
          <w:sz w:val="18"/>
          <w:szCs w:val="18"/>
        </w:rPr>
        <w:t>vormgevingsdiensten</w:t>
      </w:r>
      <w:r>
        <w:rPr>
          <w:i/>
          <w:iCs/>
          <w:color w:val="auto"/>
          <w:sz w:val="18"/>
          <w:szCs w:val="18"/>
        </w:rPr>
        <w:t xml:space="preserve"> ten behoeve van VISTA college met kenmerk </w:t>
      </w:r>
      <w:r w:rsidR="00F755EA">
        <w:rPr>
          <w:i/>
          <w:iCs/>
          <w:color w:val="auto"/>
          <w:sz w:val="18"/>
          <w:szCs w:val="18"/>
        </w:rPr>
        <w:t>ENO.2024.INK.2.</w:t>
      </w:r>
    </w:p>
    <w:p w14:paraId="2C1D5126" w14:textId="77777777" w:rsidR="00964D66" w:rsidRPr="00CF4EA8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p w14:paraId="46ACC631" w14:textId="77777777" w:rsidR="001F3550" w:rsidRPr="00F539BC" w:rsidRDefault="001F3550" w:rsidP="008227D0">
      <w:p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 xml:space="preserve">Hierbij verklaart ondergetekende </w:t>
      </w:r>
    </w:p>
    <w:p w14:paraId="6D3C2076" w14:textId="724EA4D0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>in te stemmen met de bepalingen in d</w:t>
      </w:r>
      <w:r w:rsidR="003046A6">
        <w:rPr>
          <w:rFonts w:cstheme="minorHAnsi"/>
          <w:sz w:val="18"/>
          <w:szCs w:val="18"/>
        </w:rPr>
        <w:t>eze selectieleidraad</w:t>
      </w:r>
      <w:r w:rsidRPr="00F539BC">
        <w:rPr>
          <w:rFonts w:cstheme="minorHAnsi"/>
          <w:sz w:val="18"/>
          <w:szCs w:val="18"/>
        </w:rPr>
        <w:t xml:space="preserve"> met kenmerk</w:t>
      </w:r>
      <w:r w:rsidR="00F628B5">
        <w:rPr>
          <w:rFonts w:cstheme="minorHAnsi"/>
          <w:sz w:val="18"/>
          <w:szCs w:val="18"/>
        </w:rPr>
        <w:t xml:space="preserve"> ENO.2024.INK.2</w:t>
      </w:r>
      <w:r w:rsidR="00100FC3">
        <w:rPr>
          <w:rFonts w:cstheme="minorHAnsi"/>
          <w:sz w:val="18"/>
          <w:szCs w:val="18"/>
        </w:rPr>
        <w:t>;</w:t>
      </w:r>
      <w:r w:rsidRPr="00F539BC">
        <w:rPr>
          <w:rFonts w:cstheme="minorHAnsi"/>
          <w:sz w:val="18"/>
          <w:szCs w:val="18"/>
        </w:rPr>
        <w:t xml:space="preserve"> </w:t>
      </w:r>
    </w:p>
    <w:p w14:paraId="36B646D4" w14:textId="64B3C6BB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 xml:space="preserve">dat zijn </w:t>
      </w:r>
      <w:r w:rsidR="00A36740">
        <w:rPr>
          <w:rFonts w:cstheme="minorHAnsi"/>
          <w:sz w:val="18"/>
          <w:szCs w:val="18"/>
        </w:rPr>
        <w:t>aanmelding</w:t>
      </w:r>
      <w:r w:rsidRPr="00F539BC">
        <w:rPr>
          <w:rFonts w:cstheme="minorHAnsi"/>
          <w:sz w:val="18"/>
          <w:szCs w:val="18"/>
        </w:rPr>
        <w:t xml:space="preserve"> volledig voldoet aan de in d</w:t>
      </w:r>
      <w:r w:rsidR="003046A6">
        <w:rPr>
          <w:rFonts w:cstheme="minorHAnsi"/>
          <w:sz w:val="18"/>
          <w:szCs w:val="18"/>
        </w:rPr>
        <w:t>eze selectieleidraad</w:t>
      </w:r>
      <w:r w:rsidRPr="00F539BC">
        <w:rPr>
          <w:rFonts w:cstheme="minorHAnsi"/>
          <w:sz w:val="18"/>
          <w:szCs w:val="18"/>
        </w:rPr>
        <w:t xml:space="preserve">, met kenmerk </w:t>
      </w:r>
      <w:r w:rsidR="00100FC3">
        <w:rPr>
          <w:rFonts w:cstheme="minorHAnsi"/>
          <w:sz w:val="18"/>
          <w:szCs w:val="18"/>
        </w:rPr>
        <w:t>ENO.2024.INK.2</w:t>
      </w:r>
      <w:r w:rsidR="00637E85" w:rsidRPr="00F539BC">
        <w:rPr>
          <w:rFonts w:cstheme="minorHAnsi"/>
          <w:sz w:val="18"/>
          <w:szCs w:val="18"/>
        </w:rPr>
        <w:t>;</w:t>
      </w:r>
    </w:p>
    <w:p w14:paraId="09C80584" w14:textId="4A1BD758" w:rsidR="001F3550" w:rsidRPr="008221C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 xml:space="preserve">dat alle aangeleverde gegevens en antwoorden in zijn </w:t>
      </w:r>
      <w:r w:rsidR="003046A6">
        <w:rPr>
          <w:rFonts w:cstheme="minorHAnsi"/>
          <w:sz w:val="18"/>
          <w:szCs w:val="18"/>
        </w:rPr>
        <w:t>aanmelding</w:t>
      </w:r>
      <w:r w:rsidRPr="00F539BC">
        <w:rPr>
          <w:rFonts w:cstheme="minorHAnsi"/>
          <w:sz w:val="18"/>
          <w:szCs w:val="18"/>
        </w:rPr>
        <w:t xml:space="preserve"> op</w:t>
      </w:r>
      <w:r w:rsidR="003046A6">
        <w:rPr>
          <w:rFonts w:cstheme="minorHAnsi"/>
          <w:sz w:val="18"/>
          <w:szCs w:val="18"/>
        </w:rPr>
        <w:t xml:space="preserve"> de selectieleidraad</w:t>
      </w:r>
      <w:r w:rsidRPr="00F539BC">
        <w:rPr>
          <w:rFonts w:cstheme="minorHAnsi"/>
          <w:sz w:val="18"/>
          <w:szCs w:val="18"/>
        </w:rPr>
        <w:t xml:space="preserve">, met </w:t>
      </w:r>
      <w:r w:rsidRPr="008221CC">
        <w:rPr>
          <w:rFonts w:cstheme="minorHAnsi"/>
          <w:sz w:val="18"/>
          <w:szCs w:val="18"/>
        </w:rPr>
        <w:t>kenmerk</w:t>
      </w:r>
      <w:r w:rsidR="00BB0E07" w:rsidRPr="008221CC">
        <w:rPr>
          <w:rFonts w:cstheme="minorHAnsi"/>
          <w:sz w:val="18"/>
          <w:szCs w:val="18"/>
        </w:rPr>
        <w:t xml:space="preserve"> </w:t>
      </w:r>
      <w:r w:rsidR="00132109" w:rsidRPr="008221CC">
        <w:rPr>
          <w:rFonts w:cstheme="minorHAnsi"/>
          <w:sz w:val="18"/>
          <w:szCs w:val="18"/>
        </w:rPr>
        <w:t>ENO.2024.INK.2</w:t>
      </w:r>
      <w:r w:rsidRPr="008221CC">
        <w:rPr>
          <w:rFonts w:cstheme="minorHAnsi"/>
          <w:sz w:val="18"/>
          <w:szCs w:val="18"/>
        </w:rPr>
        <w:t>, juist en volledig zijn;</w:t>
      </w:r>
    </w:p>
    <w:p w14:paraId="59884BE7" w14:textId="49233BB7" w:rsidR="001F3550" w:rsidRPr="008221CC" w:rsidRDefault="001F3550" w:rsidP="7B77D96F">
      <w:pPr>
        <w:pStyle w:val="Lijstalinea"/>
        <w:numPr>
          <w:ilvl w:val="0"/>
          <w:numId w:val="2"/>
        </w:numPr>
        <w:jc w:val="both"/>
        <w:rPr>
          <w:sz w:val="18"/>
          <w:szCs w:val="18"/>
        </w:rPr>
      </w:pPr>
      <w:r w:rsidRPr="008221CC">
        <w:rPr>
          <w:sz w:val="18"/>
          <w:szCs w:val="18"/>
        </w:rPr>
        <w:t xml:space="preserve">zonder voorbehoud akkoord te gaan met de bepalingen als vermeld in </w:t>
      </w:r>
      <w:r w:rsidR="001F2ABF">
        <w:rPr>
          <w:sz w:val="18"/>
          <w:szCs w:val="18"/>
        </w:rPr>
        <w:t xml:space="preserve">bijlage 4 Algemene Inkoopvoorwaarden FSR v4.0 en </w:t>
      </w:r>
      <w:r w:rsidR="00F539BC" w:rsidRPr="008221CC">
        <w:rPr>
          <w:sz w:val="18"/>
          <w:szCs w:val="18"/>
        </w:rPr>
        <w:t xml:space="preserve">deel </w:t>
      </w:r>
      <w:r w:rsidR="000350C7" w:rsidRPr="008221CC">
        <w:rPr>
          <w:sz w:val="18"/>
          <w:szCs w:val="18"/>
        </w:rPr>
        <w:t>B</w:t>
      </w:r>
      <w:r w:rsidRPr="008221CC">
        <w:rPr>
          <w:sz w:val="18"/>
          <w:szCs w:val="18"/>
        </w:rPr>
        <w:t xml:space="preserve"> Voorwaarden van </w:t>
      </w:r>
      <w:r w:rsidR="003046A6">
        <w:rPr>
          <w:sz w:val="18"/>
          <w:szCs w:val="18"/>
        </w:rPr>
        <w:t xml:space="preserve">de selectieleidraad </w:t>
      </w:r>
      <w:r w:rsidRPr="008221CC">
        <w:rPr>
          <w:sz w:val="18"/>
          <w:szCs w:val="18"/>
        </w:rPr>
        <w:t>met kenmerk</w:t>
      </w:r>
      <w:r w:rsidR="00EC152F" w:rsidRPr="008221CC">
        <w:rPr>
          <w:sz w:val="18"/>
          <w:szCs w:val="18"/>
        </w:rPr>
        <w:t xml:space="preserve"> </w:t>
      </w:r>
      <w:r w:rsidR="00132109" w:rsidRPr="008221CC">
        <w:rPr>
          <w:rFonts w:cstheme="minorHAnsi"/>
          <w:sz w:val="18"/>
          <w:szCs w:val="18"/>
        </w:rPr>
        <w:t>ENO.2024.INK.2</w:t>
      </w:r>
      <w:r w:rsidRPr="008221CC">
        <w:rPr>
          <w:sz w:val="18"/>
          <w:szCs w:val="18"/>
        </w:rPr>
        <w:t>, met daarin verwerkt de wijzigingen als vermeld in de Nota van Inlichtingen;</w:t>
      </w:r>
    </w:p>
    <w:p w14:paraId="5CD4CA89" w14:textId="7099B4C1" w:rsidR="001F3550" w:rsidRPr="008227D0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8221CC">
        <w:rPr>
          <w:rFonts w:cstheme="minorHAnsi"/>
          <w:sz w:val="18"/>
          <w:szCs w:val="18"/>
        </w:rPr>
        <w:t xml:space="preserve">bij het opstellen van haar </w:t>
      </w:r>
      <w:r w:rsidR="003046A6">
        <w:rPr>
          <w:rFonts w:cstheme="minorHAnsi"/>
          <w:sz w:val="18"/>
          <w:szCs w:val="18"/>
        </w:rPr>
        <w:t>aanmelding</w:t>
      </w:r>
      <w:r w:rsidRPr="008221CC">
        <w:rPr>
          <w:rFonts w:cstheme="minorHAnsi"/>
          <w:sz w:val="18"/>
          <w:szCs w:val="18"/>
        </w:rPr>
        <w:t xml:space="preserve"> rekening gehouden te hebben met de verplichtingen uit hoofde van de bepalingen inzake belastingen, milieubescherming</w:t>
      </w:r>
      <w:r w:rsidRPr="008227D0">
        <w:rPr>
          <w:rFonts w:cstheme="minorHAnsi"/>
          <w:sz w:val="18"/>
          <w:szCs w:val="18"/>
        </w:rPr>
        <w:t>, de arbeidsbescherming en de arbeidsvoorwaarden die gelden op de plaats waar de verrichting wordt uitgevoerd.</w:t>
      </w:r>
    </w:p>
    <w:p w14:paraId="6A6AE001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</w:p>
    <w:p w14:paraId="21207855" w14:textId="08B5F94E" w:rsidR="001F3550" w:rsidRPr="00CF4EA8" w:rsidRDefault="00F253E6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  <w:r>
        <w:rPr>
          <w:rFonts w:cs="Tahoma"/>
          <w:b/>
          <w:snapToGrid w:val="0"/>
          <w:sz w:val="18"/>
          <w:szCs w:val="18"/>
        </w:rPr>
        <w:t>Gegadigde</w:t>
      </w:r>
    </w:p>
    <w:tbl>
      <w:tblPr>
        <w:tblW w:w="9100" w:type="dxa"/>
        <w:tblInd w:w="-3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6520"/>
      </w:tblGrid>
      <w:tr w:rsidR="001F3550" w:rsidRPr="00CF4EA8" w14:paraId="27D09DFC" w14:textId="77777777" w:rsidTr="00DE4CFE">
        <w:tc>
          <w:tcPr>
            <w:tcW w:w="2580" w:type="dxa"/>
            <w:shd w:val="clear" w:color="auto" w:fill="E6E6E6"/>
          </w:tcPr>
          <w:p w14:paraId="75B512EB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Naam</w:t>
            </w:r>
          </w:p>
        </w:tc>
        <w:tc>
          <w:tcPr>
            <w:tcW w:w="6520" w:type="dxa"/>
          </w:tcPr>
          <w:p w14:paraId="3EA3AA7F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490AF42" w14:textId="77777777" w:rsidTr="00DE4CFE">
        <w:tc>
          <w:tcPr>
            <w:tcW w:w="2580" w:type="dxa"/>
            <w:shd w:val="clear" w:color="auto" w:fill="E6E6E6"/>
          </w:tcPr>
          <w:p w14:paraId="094989D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6520" w:type="dxa"/>
          </w:tcPr>
          <w:p w14:paraId="6539C6E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06D6FF41" w14:textId="77777777" w:rsidTr="00DE4CFE">
        <w:trPr>
          <w:trHeight w:val="297"/>
        </w:trPr>
        <w:tc>
          <w:tcPr>
            <w:tcW w:w="2580" w:type="dxa"/>
            <w:shd w:val="clear" w:color="auto" w:fill="E6E6E6"/>
          </w:tcPr>
          <w:p w14:paraId="6DA07647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Onderneming</w:t>
            </w:r>
          </w:p>
        </w:tc>
        <w:tc>
          <w:tcPr>
            <w:tcW w:w="6520" w:type="dxa"/>
          </w:tcPr>
          <w:p w14:paraId="3FE67303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12594A51" w14:textId="77777777" w:rsidTr="00DE4CFE">
        <w:tc>
          <w:tcPr>
            <w:tcW w:w="2580" w:type="dxa"/>
            <w:shd w:val="clear" w:color="auto" w:fill="E6E6E6"/>
          </w:tcPr>
          <w:p w14:paraId="010B06D5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Handtekening</w:t>
            </w:r>
          </w:p>
          <w:p w14:paraId="1F11BEEC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  <w:p w14:paraId="06D6174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  <w:tc>
          <w:tcPr>
            <w:tcW w:w="6520" w:type="dxa"/>
          </w:tcPr>
          <w:p w14:paraId="5E482FA9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2034B19" w14:textId="77777777" w:rsidTr="00DE4CFE">
        <w:tc>
          <w:tcPr>
            <w:tcW w:w="2580" w:type="dxa"/>
            <w:shd w:val="clear" w:color="auto" w:fill="E6E6E6"/>
          </w:tcPr>
          <w:p w14:paraId="0684AE0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6520" w:type="dxa"/>
          </w:tcPr>
          <w:p w14:paraId="2B157A5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0364E2B7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505A37DC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6F01CB27" w14:textId="46FB6A5E" w:rsidR="00A50EEA" w:rsidRPr="00CF4EA8" w:rsidRDefault="00A50EEA" w:rsidP="00607BD9">
      <w:pPr>
        <w:rPr>
          <w:sz w:val="18"/>
          <w:szCs w:val="18"/>
        </w:rPr>
      </w:pPr>
    </w:p>
    <w:sectPr w:rsidR="00A50EEA" w:rsidRPr="00CF4EA8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54E26" w14:textId="77777777" w:rsidR="00164D65" w:rsidRDefault="00164D65" w:rsidP="0068418A">
      <w:r>
        <w:separator/>
      </w:r>
    </w:p>
  </w:endnote>
  <w:endnote w:type="continuationSeparator" w:id="0">
    <w:p w14:paraId="26AC0006" w14:textId="77777777" w:rsidR="00164D65" w:rsidRDefault="00164D65" w:rsidP="0068418A">
      <w:r>
        <w:continuationSeparator/>
      </w:r>
    </w:p>
  </w:endnote>
  <w:endnote w:type="continuationNotice" w:id="1">
    <w:p w14:paraId="4F53D71F" w14:textId="77777777" w:rsidR="00164D65" w:rsidRDefault="00164D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4EBE2" w14:textId="77777777" w:rsidR="00164D65" w:rsidRDefault="00164D65" w:rsidP="0068418A">
      <w:r>
        <w:separator/>
      </w:r>
    </w:p>
  </w:footnote>
  <w:footnote w:type="continuationSeparator" w:id="0">
    <w:p w14:paraId="0CFF4EA6" w14:textId="77777777" w:rsidR="00164D65" w:rsidRDefault="00164D65" w:rsidP="0068418A">
      <w:r>
        <w:continuationSeparator/>
      </w:r>
    </w:p>
  </w:footnote>
  <w:footnote w:type="continuationNotice" w:id="1">
    <w:p w14:paraId="6FA78413" w14:textId="77777777" w:rsidR="00164D65" w:rsidRDefault="00164D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Vista_logo_p2" style="position:absolute;margin-left:506.35pt;margin-top:22.9pt;width:47.3pt;height:45.05pt;z-index:251666432;mso-position-horizontal-relative:page;mso-position-vertical-relative:page;mso-width-relative:margin;mso-height-relative:margin" coordsize="6007,5727" o:spid="_x0000_s1026" w14:anchorId="46D59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56AB6" w14:textId="615E6871" w:rsidR="001216D5" w:rsidRDefault="00541E1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0292" behindDoc="0" locked="0" layoutInCell="1" allowOverlap="1" wp14:anchorId="7DD9A006" wp14:editId="4B485C97">
              <wp:simplePos x="0" y="0"/>
              <wp:positionH relativeFrom="page">
                <wp:posOffset>6431915</wp:posOffset>
              </wp:positionH>
              <wp:positionV relativeFrom="page">
                <wp:posOffset>289687</wp:posOffset>
              </wp:positionV>
              <wp:extent cx="600840" cy="572040"/>
              <wp:effectExtent l="0" t="0" r="8890" b="0"/>
              <wp:wrapNone/>
              <wp:docPr id="290459871" name="Groep 290459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1551990827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4996188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4216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Groep 290459871" style="position:absolute;margin-left:506.45pt;margin-top:22.8pt;width:47.3pt;height:45.05pt;z-index:251660292;mso-position-horizontal-relative:page;mso-position-vertical-relative:page;mso-width-relative:margin;mso-height-relative:margin" coordsize="6007,5727" o:spid="_x0000_s1026" w14:anchorId="17E0AA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6C162DD0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16945852">
    <w:abstractNumId w:val="1"/>
  </w:num>
  <w:num w:numId="2" w16cid:durableId="18232406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0FC3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2109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4D65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E7D65"/>
    <w:rsid w:val="001F2ABF"/>
    <w:rsid w:val="001F3550"/>
    <w:rsid w:val="001F3762"/>
    <w:rsid w:val="001F67BE"/>
    <w:rsid w:val="001F7260"/>
    <w:rsid w:val="002016B1"/>
    <w:rsid w:val="0020314C"/>
    <w:rsid w:val="00203BBE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6A6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2D8C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2A1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249B"/>
    <w:rsid w:val="006D329B"/>
    <w:rsid w:val="006D432B"/>
    <w:rsid w:val="006D6017"/>
    <w:rsid w:val="006E269A"/>
    <w:rsid w:val="006E2772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1CC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C7EBD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6FE7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577C"/>
    <w:rsid w:val="00A16752"/>
    <w:rsid w:val="00A173FA"/>
    <w:rsid w:val="00A17CA1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6740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1420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5E3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467"/>
    <w:rsid w:val="00E72A40"/>
    <w:rsid w:val="00E76A44"/>
    <w:rsid w:val="00E77DCA"/>
    <w:rsid w:val="00E8052E"/>
    <w:rsid w:val="00E80958"/>
    <w:rsid w:val="00E82051"/>
    <w:rsid w:val="00E821BC"/>
    <w:rsid w:val="00E844C9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4D5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3E6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DAD"/>
    <w:rsid w:val="00F54A29"/>
    <w:rsid w:val="00F55460"/>
    <w:rsid w:val="00F56668"/>
    <w:rsid w:val="00F6097F"/>
    <w:rsid w:val="00F628B5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3F5"/>
    <w:rsid w:val="00F755EA"/>
    <w:rsid w:val="00F7647C"/>
    <w:rsid w:val="00F7766D"/>
    <w:rsid w:val="00F7792C"/>
    <w:rsid w:val="00F825A9"/>
    <w:rsid w:val="00F8347F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5FFDB64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  <w:rsid w:val="7B77D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entraal\FAB\Inkoop\Inkoopdocumenten\VISTA%20sjablonen\VISTA%20Briefpapier_Volgv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133F8-D49E-4634-B210-BC57FE936C03}">
  <ds:schemaRefs>
    <ds:schemaRef ds:uri="http://schemas.openxmlformats.org/package/2006/metadata/core-properties"/>
    <ds:schemaRef ds:uri="http://schemas.microsoft.com/office/infopath/2007/PartnerControls"/>
    <ds:schemaRef ds:uri="a13a5e4a-d85c-46f9-b1d7-3e383f4cb0d5"/>
    <ds:schemaRef ds:uri="c1c31995-88eb-414d-8c22-d98f870b28a3"/>
    <ds:schemaRef ds:uri="http://purl.org/dc/terms/"/>
    <ds:schemaRef ds:uri="http://purl.org/dc/elements/1.1/"/>
    <ds:schemaRef ds:uri="http://schemas.microsoft.com/office/2006/documentManagement/types"/>
    <ds:schemaRef ds:uri="b27cbe81-dbaf-4add-80b6-59b2b0a60d5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9774AD-4F7B-48DA-B250-38CEC7241C96}"/>
</file>

<file path=customXml/itemProps4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VISTA Briefpapier_Volgvel</Template>
  <TotalTime>15</TotalTime>
  <Pages>1</Pages>
  <Words>176</Words>
  <Characters>971</Characters>
  <Application>Microsoft Office Word</Application>
  <DocSecurity>0</DocSecurity>
  <Lines>8</Lines>
  <Paragraphs>2</Paragraphs>
  <ScaleCrop>false</ScaleCrop>
  <Company>Vista College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Verhoeven, MMJE</dc:creator>
  <cp:keywords/>
  <dc:description>v1.0.1</dc:description>
  <cp:lastModifiedBy>Ilse (I.N.) Kroes</cp:lastModifiedBy>
  <cp:revision>546</cp:revision>
  <cp:lastPrinted>2023-02-13T14:12:00Z</cp:lastPrinted>
  <dcterms:created xsi:type="dcterms:W3CDTF">2023-06-22T10:22:00Z</dcterms:created>
  <dcterms:modified xsi:type="dcterms:W3CDTF">2024-09-09T07:16:00Z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