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F29E6" w14:textId="75E331A0" w:rsidR="00046CD1" w:rsidRDefault="00046CD1" w:rsidP="007A5C2E">
      <w:pPr>
        <w:pStyle w:val="Kop1"/>
        <w:numPr>
          <w:ilvl w:val="0"/>
          <w:numId w:val="0"/>
        </w:numPr>
      </w:pPr>
      <w:r w:rsidRPr="00561533">
        <w:rPr>
          <w:noProof/>
        </w:rPr>
        <w:drawing>
          <wp:anchor distT="0" distB="0" distL="114300" distR="114300" simplePos="0" relativeHeight="251848704" behindDoc="0" locked="0" layoutInCell="1" allowOverlap="1" wp14:anchorId="00A55140" wp14:editId="612AA25F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49728" behindDoc="0" locked="0" layoutInCell="1" allowOverlap="1" wp14:anchorId="3BA3F11A" wp14:editId="1B65488A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50752" behindDoc="0" locked="0" layoutInCell="1" allowOverlap="1" wp14:anchorId="179CA4A9" wp14:editId="6F65A8A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51776" behindDoc="0" locked="0" layoutInCell="1" allowOverlap="1" wp14:anchorId="2A0416E4" wp14:editId="79EEE4F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52800" behindDoc="0" locked="0" layoutInCell="1" allowOverlap="1" wp14:anchorId="5CD3DF01" wp14:editId="471F1795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82800"/>
            <wp:effectExtent l="0" t="0" r="8255" b="8255"/>
            <wp:wrapNone/>
            <wp:docPr id="37" name="ImageGrootICS" title="Image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"/>
                    <a:stretch/>
                  </pic:blipFill>
                  <pic:spPr bwMode="auto">
                    <a:xfrm>
                      <a:off x="0" y="0"/>
                      <a:ext cx="792000" cy="9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ED89064" wp14:editId="2527F6F7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C4A5B5" id="Rechte verbindingslijn 9" o:spid="_x0000_s1026" style="position:absolute;z-index:2518466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93A22C6" wp14:editId="1654AC85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6DCF4" w14:textId="77777777" w:rsidR="0012501C" w:rsidRPr="00D62E75" w:rsidRDefault="007A5C2E" w:rsidP="00046CD1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2501C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A22C6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235.1pt;margin-top:.2pt;width:286.3pt;height:50.15pt;z-index:2518456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" filled="f" stroked="f" strokeweight=".5pt">
                <v:textbox inset=",10mm,10mm">
                  <w:txbxContent>
                    <w:p w14:paraId="07A6DCF4" w14:textId="77777777" w:rsidR="0012501C" w:rsidRPr="00D62E75" w:rsidRDefault="007A5C2E" w:rsidP="00046CD1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12501C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_Toc42868753"/>
      <w:bookmarkStart w:id="1" w:name="_Toc47434705"/>
      <w:bookmarkStart w:id="2" w:name="_Toc166230928"/>
      <w:r w:rsidRPr="00E02065">
        <w:t>Bijlage 5</w:t>
      </w:r>
      <w:r w:rsidRPr="00E02065">
        <w:tab/>
      </w:r>
      <w:r w:rsidRPr="00131686">
        <w:t>Formulier</w:t>
      </w:r>
      <w:r w:rsidRPr="00E02065">
        <w:t xml:space="preserve"> referentie selectiecriteria</w:t>
      </w:r>
      <w:bookmarkEnd w:id="0"/>
      <w:bookmarkEnd w:id="1"/>
      <w:bookmarkEnd w:id="2"/>
    </w:p>
    <w:p w14:paraId="37C4477F" w14:textId="77777777" w:rsidR="00046CD1" w:rsidRDefault="00046CD1" w:rsidP="00046CD1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46CD1" w:rsidRPr="009C22DF" w14:paraId="5891C893" w14:textId="77777777" w:rsidTr="00131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FF79811" w14:textId="2D9478CB" w:rsidR="00046CD1" w:rsidRPr="00131686" w:rsidRDefault="005B4BD3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Selectiecriterium 1: De Gegadigde beschikt over aantoonbare ervaring met het vernieuwen van de werktuigbouwkundige installaties van een bestaand utiliteitsgebouw met publieke functie/onderwijsgebouw met een minimale omvang van 2.400 m2 </w:t>
            </w:r>
            <w:proofErr w:type="spellStart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.</w:t>
            </w:r>
          </w:p>
        </w:tc>
      </w:tr>
      <w:tr w:rsidR="00046CD1" w:rsidRPr="009C22DF" w14:paraId="015CCEE5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C887B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70C63C9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4F8BFD25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79D57F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D004CB8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2B06DFCB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7B4729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C65DE1D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4E2CDE9A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C43FB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0CE436D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3FD798D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0936B6DD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64A59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23278E9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5556CAC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46CD1" w:rsidRPr="009C22DF" w14:paraId="1AA234B4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11EE7D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31F6FFB6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BBCBBD6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427EEEF6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9C22DF" w14:paraId="1727D9EA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BCC8EF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196898D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57089204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DFAADD" w14:textId="1013A912" w:rsidR="00046CD1" w:rsidRPr="009C22DF" w:rsidRDefault="005B4BD3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vernieuwen van werktuigbouwkundige installaties:</w:t>
            </w:r>
          </w:p>
        </w:tc>
        <w:tc>
          <w:tcPr>
            <w:tcW w:w="5865" w:type="dxa"/>
            <w:vAlign w:val="center"/>
          </w:tcPr>
          <w:p w14:paraId="11A874A2" w14:textId="30E6906E" w:rsidR="005B4BD3" w:rsidRPr="009C22DF" w:rsidRDefault="005B4BD3" w:rsidP="005B4B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Nee</w:t>
            </w:r>
          </w:p>
          <w:p w14:paraId="068F1364" w14:textId="1D47266D" w:rsidR="005B4BD3" w:rsidRDefault="005B4BD3" w:rsidP="005B4B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Ja, aantoonbare ervaring</w:t>
            </w:r>
          </w:p>
          <w:p w14:paraId="6BE6511E" w14:textId="79BD0544" w:rsidR="005B4BD3" w:rsidRPr="009C22DF" w:rsidRDefault="005B4BD3" w:rsidP="005B4B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  <w:lang w:val="x-none"/>
              </w:rPr>
              <w:t>, aantoonbare ervaring vernieuwen werktuigbouwkundige installaties inclusief centrale luchtbehandelingsinstallaties</w:t>
            </w:r>
          </w:p>
          <w:p w14:paraId="15AADDB8" w14:textId="58E86EBB" w:rsidR="00046CD1" w:rsidRPr="005B4BD3" w:rsidRDefault="005B4BD3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 xml:space="preserve">Ja, aantoonbare ervaring vernieuwen werktuigbouwkundige installaties inclusief centrale luchtbehandelingsinstallaties dat minimaal voldoet aan Klasse B van het </w:t>
            </w:r>
            <w:proofErr w:type="spellStart"/>
            <w:r>
              <w:rPr>
                <w:rFonts w:ascii="Century Gothic" w:hAnsi="Century Gothic"/>
                <w:lang w:val="x-none"/>
              </w:rPr>
              <w:t>PvE</w:t>
            </w:r>
            <w:proofErr w:type="spellEnd"/>
            <w:r>
              <w:rPr>
                <w:rFonts w:ascii="Century Gothic" w:hAnsi="Century Gothic"/>
                <w:lang w:val="x-none"/>
              </w:rPr>
              <w:t xml:space="preserve"> Frisse Scholen</w:t>
            </w:r>
          </w:p>
        </w:tc>
      </w:tr>
      <w:tr w:rsidR="005B4BD3" w:rsidRPr="009C22DF" w14:paraId="3AB550C5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887ECD" w14:textId="2D32E29F" w:rsidR="005B4BD3" w:rsidRPr="005B4BD3" w:rsidRDefault="005B4BD3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5B4BD3">
              <w:rPr>
                <w:rFonts w:ascii="Century Gothic" w:hAnsi="Century Gothic"/>
                <w:b w:val="0"/>
                <w:bCs w:val="0"/>
              </w:rPr>
              <w:t>Betreft bestaand gebouw:</w:t>
            </w:r>
          </w:p>
        </w:tc>
        <w:tc>
          <w:tcPr>
            <w:tcW w:w="5865" w:type="dxa"/>
            <w:vAlign w:val="center"/>
          </w:tcPr>
          <w:p w14:paraId="325057D0" w14:textId="77777777" w:rsidR="005B4BD3" w:rsidRPr="009C22DF" w:rsidRDefault="005B4BD3" w:rsidP="005B4B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8756520" w14:textId="3D697E1E" w:rsidR="005B4BD3" w:rsidRPr="005B4BD3" w:rsidRDefault="005B4BD3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5B4BD3" w:rsidRPr="009C22DF" w14:paraId="3DB26AAD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2856B6" w14:textId="5B8A4D3E" w:rsidR="005B4BD3" w:rsidRPr="005B4BD3" w:rsidRDefault="005B4BD3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utiliteitsgebouw met publieke functie/onderwijsgebouw </w:t>
            </w:r>
          </w:p>
        </w:tc>
        <w:tc>
          <w:tcPr>
            <w:tcW w:w="5865" w:type="dxa"/>
            <w:vAlign w:val="center"/>
          </w:tcPr>
          <w:p w14:paraId="13180C3C" w14:textId="77777777" w:rsidR="005B4BD3" w:rsidRPr="009C22DF" w:rsidRDefault="005B4BD3" w:rsidP="005B4B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3938718" w14:textId="5C890D46" w:rsidR="005B4BD3" w:rsidRPr="005B4BD3" w:rsidRDefault="005B4BD3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5B4BD3" w:rsidRPr="009C22DF" w14:paraId="21C01195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604621" w14:textId="07A49D4D" w:rsidR="005B4BD3" w:rsidRDefault="005B4BD3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minimaal 2.400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0CF1B36" w14:textId="77777777" w:rsidR="005B4BD3" w:rsidRPr="009C22DF" w:rsidRDefault="005B4BD3" w:rsidP="005B4B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B6F23DF" w14:textId="480EA816" w:rsidR="005B4BD3" w:rsidRPr="005B4BD3" w:rsidRDefault="005B4BD3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5B4BD3" w:rsidRPr="009C22DF" w14:paraId="366738FA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103F76" w14:textId="06B209D9" w:rsidR="005B4BD3" w:rsidRDefault="005B4BD3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Exacte aantal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95F41AC" w14:textId="13CA0DC7" w:rsidR="005B4BD3" w:rsidRPr="009C22DF" w:rsidRDefault="005B4BD3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28A15F94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ED689CD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7718253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1DC77CC" w14:textId="77777777" w:rsidR="00046CD1" w:rsidRDefault="00046CD1" w:rsidP="00131686">
      <w:pPr>
        <w:rPr>
          <w:highlight w:val="yellow"/>
        </w:rPr>
      </w:pPr>
    </w:p>
    <w:p w14:paraId="11ECAE72" w14:textId="77777777" w:rsidR="00046CD1" w:rsidRDefault="00046CD1" w:rsidP="00131686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02D81BB6" w14:textId="77777777" w:rsidR="005B4BD3" w:rsidRDefault="005B4BD3" w:rsidP="00131686"/>
    <w:p w14:paraId="550477D7" w14:textId="77777777" w:rsidR="005B4BD3" w:rsidRDefault="005B4BD3" w:rsidP="00131686"/>
    <w:p w14:paraId="5EB41B0E" w14:textId="77777777" w:rsidR="005B4BD3" w:rsidRDefault="005B4BD3" w:rsidP="005B4BD3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5B4BD3" w:rsidRPr="009C22DF" w14:paraId="201BFBA6" w14:textId="77777777" w:rsidTr="00752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E7EC36D" w14:textId="4361BBDA" w:rsidR="005B4BD3" w:rsidRPr="00131686" w:rsidRDefault="005B4BD3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Selectiecriterium 2: De Gegadigde beschikt over aantoonbare ervaring met het vernieuwen van de elektrotechnische installaties van een bestaand utiliteitsgebouw met publieke functie/onderwijsgebouw met een minimale omvang van 2.400 m2 </w:t>
            </w:r>
            <w:proofErr w:type="spellStart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.</w:t>
            </w:r>
          </w:p>
        </w:tc>
      </w:tr>
      <w:tr w:rsidR="005B4BD3" w:rsidRPr="009C22DF" w14:paraId="0F23BEAB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C91DAFB" w14:textId="77777777" w:rsidR="005B4BD3" w:rsidRPr="009C22DF" w:rsidRDefault="005B4BD3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328ABA8F" w14:textId="77777777" w:rsidR="005B4BD3" w:rsidRPr="009C22DF" w:rsidRDefault="005B4BD3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B4BD3" w:rsidRPr="009C22DF" w14:paraId="739AE324" w14:textId="77777777" w:rsidTr="00752A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565ADE" w14:textId="77777777" w:rsidR="005B4BD3" w:rsidRPr="009C22DF" w:rsidRDefault="005B4BD3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0E8F20E" w14:textId="77777777" w:rsidR="005B4BD3" w:rsidRPr="009C22DF" w:rsidRDefault="005B4BD3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B4BD3" w:rsidRPr="009C22DF" w14:paraId="59E494EE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808D70A" w14:textId="77777777" w:rsidR="005B4BD3" w:rsidRPr="009C22DF" w:rsidRDefault="005B4BD3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62E50F5" w14:textId="77777777" w:rsidR="005B4BD3" w:rsidRPr="009C22DF" w:rsidRDefault="005B4BD3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B4BD3" w:rsidRPr="009C22DF" w14:paraId="29CCC373" w14:textId="77777777" w:rsidTr="00752A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3244B4" w14:textId="77777777" w:rsidR="005B4BD3" w:rsidRPr="009C22DF" w:rsidRDefault="005B4BD3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08289D9" w14:textId="77777777" w:rsidR="005B4BD3" w:rsidRPr="009C22DF" w:rsidRDefault="005B4BD3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AEF4F94" w14:textId="77777777" w:rsidR="005B4BD3" w:rsidRPr="009C22DF" w:rsidRDefault="005B4BD3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B4BD3" w:rsidRPr="009C22DF" w14:paraId="569049C8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72CEB9" w14:textId="77777777" w:rsidR="005B4BD3" w:rsidRPr="009C22DF" w:rsidRDefault="005B4BD3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2714EAB" w14:textId="77777777" w:rsidR="005B4BD3" w:rsidRPr="009C22DF" w:rsidRDefault="005B4BD3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FE3F08E" w14:textId="77777777" w:rsidR="005B4BD3" w:rsidRPr="009C22DF" w:rsidRDefault="005B4BD3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5B4BD3" w:rsidRPr="009C22DF" w14:paraId="1761245A" w14:textId="77777777" w:rsidTr="00752A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86B6175" w14:textId="77777777" w:rsidR="005B4BD3" w:rsidRPr="009C22DF" w:rsidRDefault="005B4BD3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4A86C39C" w14:textId="77777777" w:rsidR="005B4BD3" w:rsidRPr="009C22DF" w:rsidRDefault="005B4BD3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F0B0620" w14:textId="77777777" w:rsidR="005B4BD3" w:rsidRPr="009C22DF" w:rsidRDefault="005B4BD3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4F6B3EB" w14:textId="77777777" w:rsidR="005B4BD3" w:rsidRPr="009C22DF" w:rsidRDefault="005B4BD3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B4BD3" w:rsidRPr="009C22DF" w14:paraId="38C9A581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BC4C58" w14:textId="77777777" w:rsidR="005B4BD3" w:rsidRPr="009C22DF" w:rsidRDefault="005B4BD3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6C96F8F" w14:textId="77777777" w:rsidR="005B4BD3" w:rsidRPr="009C22DF" w:rsidRDefault="005B4BD3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B4BD3" w:rsidRPr="009C22DF" w14:paraId="28D09C23" w14:textId="77777777" w:rsidTr="00752A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DF1690" w14:textId="0800527A" w:rsidR="005B4BD3" w:rsidRPr="009C22DF" w:rsidRDefault="005B4BD3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vernieuwen van elektrotechnische installaties:</w:t>
            </w:r>
          </w:p>
        </w:tc>
        <w:tc>
          <w:tcPr>
            <w:tcW w:w="5865" w:type="dxa"/>
            <w:vAlign w:val="center"/>
          </w:tcPr>
          <w:p w14:paraId="4B715DD7" w14:textId="77777777" w:rsidR="005B4BD3" w:rsidRPr="009C22DF" w:rsidRDefault="005B4BD3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Nee</w:t>
            </w:r>
          </w:p>
          <w:p w14:paraId="5729DE8A" w14:textId="77777777" w:rsidR="005B4BD3" w:rsidRDefault="005B4BD3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Ja, aantoonbare ervaring</w:t>
            </w:r>
          </w:p>
          <w:p w14:paraId="7C4B4160" w14:textId="4C1B50DF" w:rsidR="005B4BD3" w:rsidRDefault="005B4BD3" w:rsidP="005B4B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  <w:lang w:val="x-none"/>
              </w:rPr>
              <w:t xml:space="preserve">, aantoonbare ervaring vernieuwen elektrotechnische </w:t>
            </w:r>
          </w:p>
          <w:p w14:paraId="6E17F9A2" w14:textId="0096763E" w:rsidR="005B4BD3" w:rsidRPr="005B4BD3" w:rsidRDefault="005B4BD3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>
              <w:rPr>
                <w:rFonts w:ascii="Century Gothic" w:hAnsi="Century Gothic"/>
                <w:lang w:val="x-none"/>
              </w:rPr>
              <w:t xml:space="preserve">dat minimaal voldoet aan Klasse B van het </w:t>
            </w:r>
            <w:proofErr w:type="spellStart"/>
            <w:r>
              <w:rPr>
                <w:rFonts w:ascii="Century Gothic" w:hAnsi="Century Gothic"/>
                <w:lang w:val="x-none"/>
              </w:rPr>
              <w:t>PvE</w:t>
            </w:r>
            <w:proofErr w:type="spellEnd"/>
            <w:r>
              <w:rPr>
                <w:rFonts w:ascii="Century Gothic" w:hAnsi="Century Gothic"/>
                <w:lang w:val="x-none"/>
              </w:rPr>
              <w:t xml:space="preserve"> Frisse Scholen</w:t>
            </w:r>
          </w:p>
        </w:tc>
      </w:tr>
      <w:tr w:rsidR="005B4BD3" w:rsidRPr="009C22DF" w14:paraId="42CD6523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602ADEC" w14:textId="77777777" w:rsidR="005B4BD3" w:rsidRPr="005B4BD3" w:rsidRDefault="005B4BD3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5B4BD3">
              <w:rPr>
                <w:rFonts w:ascii="Century Gothic" w:hAnsi="Century Gothic"/>
                <w:b w:val="0"/>
                <w:bCs w:val="0"/>
              </w:rPr>
              <w:t>Betreft bestaand gebouw:</w:t>
            </w:r>
          </w:p>
        </w:tc>
        <w:tc>
          <w:tcPr>
            <w:tcW w:w="5865" w:type="dxa"/>
            <w:vAlign w:val="center"/>
          </w:tcPr>
          <w:p w14:paraId="0FD73451" w14:textId="77777777" w:rsidR="005B4BD3" w:rsidRPr="009C22DF" w:rsidRDefault="005B4BD3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DFECB63" w14:textId="77777777" w:rsidR="005B4BD3" w:rsidRPr="005B4BD3" w:rsidRDefault="005B4BD3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5B4BD3" w:rsidRPr="009C22DF" w14:paraId="0B542048" w14:textId="77777777" w:rsidTr="00752A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CADD730" w14:textId="77777777" w:rsidR="005B4BD3" w:rsidRPr="005B4BD3" w:rsidRDefault="005B4BD3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utiliteitsgebouw met publieke functie/onderwijsgebouw </w:t>
            </w:r>
          </w:p>
        </w:tc>
        <w:tc>
          <w:tcPr>
            <w:tcW w:w="5865" w:type="dxa"/>
            <w:vAlign w:val="center"/>
          </w:tcPr>
          <w:p w14:paraId="142546B9" w14:textId="77777777" w:rsidR="005B4BD3" w:rsidRPr="009C22DF" w:rsidRDefault="005B4BD3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516EB77" w14:textId="77777777" w:rsidR="005B4BD3" w:rsidRPr="005B4BD3" w:rsidRDefault="005B4BD3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5B4BD3" w:rsidRPr="009C22DF" w14:paraId="7E221876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5671AEF" w14:textId="77777777" w:rsidR="005B4BD3" w:rsidRDefault="005B4BD3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minimaal 2.400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4F81262E" w14:textId="77777777" w:rsidR="005B4BD3" w:rsidRPr="009C22DF" w:rsidRDefault="005B4BD3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8A28702" w14:textId="77777777" w:rsidR="005B4BD3" w:rsidRPr="005B4BD3" w:rsidRDefault="005B4BD3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5B4BD3" w:rsidRPr="009C22DF" w14:paraId="593A6773" w14:textId="77777777" w:rsidTr="00752A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1164AB" w14:textId="77777777" w:rsidR="005B4BD3" w:rsidRDefault="005B4BD3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Exacte aantal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F4FF36D" w14:textId="77777777" w:rsidR="005B4BD3" w:rsidRPr="009C22DF" w:rsidRDefault="005B4BD3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B4BD3" w:rsidRPr="009C22DF" w14:paraId="0B8A633D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09F923A" w14:textId="77777777" w:rsidR="005B4BD3" w:rsidRPr="009C22DF" w:rsidRDefault="005B4BD3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74B980AD" w14:textId="77777777" w:rsidR="005B4BD3" w:rsidRPr="009C22DF" w:rsidRDefault="005B4BD3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70DCE56" w14:textId="77777777" w:rsidR="005B4BD3" w:rsidRDefault="005B4BD3" w:rsidP="005B4BD3">
      <w:pPr>
        <w:rPr>
          <w:highlight w:val="yellow"/>
        </w:rPr>
      </w:pPr>
    </w:p>
    <w:p w14:paraId="47B19567" w14:textId="77777777" w:rsidR="005B4BD3" w:rsidRDefault="005B4BD3" w:rsidP="005B4BD3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5E47FB5A" w14:textId="77777777" w:rsidR="00D6681E" w:rsidRDefault="00D6681E" w:rsidP="005B4BD3"/>
    <w:p w14:paraId="4FAAE383" w14:textId="77777777" w:rsidR="00D6681E" w:rsidRDefault="00D6681E" w:rsidP="005B4BD3"/>
    <w:p w14:paraId="5FB22C4F" w14:textId="77777777" w:rsidR="00D6681E" w:rsidRDefault="00D6681E" w:rsidP="005B4BD3"/>
    <w:p w14:paraId="1E9CDBAD" w14:textId="77777777" w:rsidR="00D6681E" w:rsidRDefault="00D6681E" w:rsidP="005B4BD3"/>
    <w:p w14:paraId="74C8BA7F" w14:textId="77777777" w:rsidR="00D6681E" w:rsidRDefault="00D6681E" w:rsidP="005B4BD3"/>
    <w:p w14:paraId="5D3562BF" w14:textId="77777777" w:rsidR="00D6681E" w:rsidRDefault="00D6681E" w:rsidP="005B4BD3"/>
    <w:p w14:paraId="5BCD1B76" w14:textId="77777777" w:rsidR="00D6681E" w:rsidRDefault="00D6681E" w:rsidP="00D6681E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D6681E" w:rsidRPr="009C22DF" w14:paraId="26C6E5A1" w14:textId="77777777" w:rsidTr="00752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6A36E2F" w14:textId="214738A0" w:rsidR="00D6681E" w:rsidRPr="00131686" w:rsidRDefault="00D6681E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Selectiecriterium 3: De Gegadigde beschikt over aantoonbare ervaring met het verduurzamen van een bestaand utiliteitsgebouw met publieke functie met een minimale omvang van 2.400 m2 </w:t>
            </w:r>
            <w:proofErr w:type="spellStart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.</w:t>
            </w:r>
          </w:p>
        </w:tc>
      </w:tr>
      <w:tr w:rsidR="00D6681E" w:rsidRPr="009C22DF" w14:paraId="31951F2B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642230" w14:textId="77777777" w:rsidR="00D6681E" w:rsidRPr="009C22DF" w:rsidRDefault="00D6681E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78056F8" w14:textId="77777777" w:rsidR="00D6681E" w:rsidRPr="009C22DF" w:rsidRDefault="00D6681E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6681E" w:rsidRPr="009C22DF" w14:paraId="7B45DF2E" w14:textId="77777777" w:rsidTr="00752A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D97B81" w14:textId="77777777" w:rsidR="00D6681E" w:rsidRPr="009C22DF" w:rsidRDefault="00D6681E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263D741" w14:textId="77777777" w:rsidR="00D6681E" w:rsidRPr="009C22DF" w:rsidRDefault="00D6681E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6681E" w:rsidRPr="009C22DF" w14:paraId="688A40C9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8FF09B" w14:textId="77777777" w:rsidR="00D6681E" w:rsidRPr="009C22DF" w:rsidRDefault="00D6681E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70E3EC1" w14:textId="77777777" w:rsidR="00D6681E" w:rsidRPr="009C22DF" w:rsidRDefault="00D6681E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6681E" w:rsidRPr="009C22DF" w14:paraId="1AAE22EC" w14:textId="77777777" w:rsidTr="00752A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E45496" w14:textId="77777777" w:rsidR="00D6681E" w:rsidRPr="009C22DF" w:rsidRDefault="00D6681E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48DB1BE" w14:textId="77777777" w:rsidR="00D6681E" w:rsidRPr="009C22DF" w:rsidRDefault="00D6681E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AE8A928" w14:textId="77777777" w:rsidR="00D6681E" w:rsidRPr="009C22DF" w:rsidRDefault="00D6681E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6681E" w:rsidRPr="009C22DF" w14:paraId="22DCA901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7E84D6" w14:textId="77777777" w:rsidR="00D6681E" w:rsidRPr="009C22DF" w:rsidRDefault="00D6681E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1BADC10" w14:textId="77777777" w:rsidR="00D6681E" w:rsidRPr="009C22DF" w:rsidRDefault="00D6681E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8990EE0" w14:textId="77777777" w:rsidR="00D6681E" w:rsidRPr="009C22DF" w:rsidRDefault="00D6681E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D6681E" w:rsidRPr="009C22DF" w14:paraId="0265DDE6" w14:textId="77777777" w:rsidTr="00752A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64C5F10" w14:textId="77777777" w:rsidR="00D6681E" w:rsidRPr="009C22DF" w:rsidRDefault="00D6681E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3AE7982B" w14:textId="77777777" w:rsidR="00D6681E" w:rsidRPr="009C22DF" w:rsidRDefault="00D6681E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1C57BAA" w14:textId="77777777" w:rsidR="00D6681E" w:rsidRPr="009C22DF" w:rsidRDefault="00D6681E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02624FC" w14:textId="77777777" w:rsidR="00D6681E" w:rsidRPr="009C22DF" w:rsidRDefault="00D6681E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D6681E" w:rsidRPr="009C22DF" w14:paraId="42B0A3DF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8FE67E5" w14:textId="77777777" w:rsidR="00D6681E" w:rsidRPr="009C22DF" w:rsidRDefault="00D6681E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72E47D87" w14:textId="77777777" w:rsidR="00D6681E" w:rsidRPr="009C22DF" w:rsidRDefault="00D6681E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6681E" w:rsidRPr="009C22DF" w14:paraId="66A60770" w14:textId="77777777" w:rsidTr="00752A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D8B775C" w14:textId="6615F037" w:rsidR="00D6681E" w:rsidRPr="009C22DF" w:rsidRDefault="00D6681E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</w:t>
            </w:r>
            <w:r w:rsidR="003B01FF">
              <w:rPr>
                <w:rFonts w:ascii="Century Gothic" w:hAnsi="Century Gothic"/>
                <w:b w:val="0"/>
                <w:bCs w:val="0"/>
              </w:rPr>
              <w:t>verduurzamen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A6EB3A1" w14:textId="77777777" w:rsidR="00D6681E" w:rsidRPr="009C22DF" w:rsidRDefault="00D6681E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Nee</w:t>
            </w:r>
          </w:p>
          <w:p w14:paraId="43EDEB99" w14:textId="1EC38746" w:rsidR="00D6681E" w:rsidRDefault="00D6681E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Ja, aantoonbare ervaring ingreep na-isoleren van gevels</w:t>
            </w:r>
          </w:p>
          <w:p w14:paraId="7E49EC77" w14:textId="36ECD507" w:rsidR="00D6681E" w:rsidRDefault="00D6681E" w:rsidP="00D668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 xml:space="preserve">Ja, aantoonbare ervaring ingreep na-isoleren van gevels en </w:t>
            </w:r>
            <w:proofErr w:type="spellStart"/>
            <w:r>
              <w:rPr>
                <w:rFonts w:ascii="Century Gothic" w:hAnsi="Century Gothic"/>
                <w:lang w:val="x-none"/>
              </w:rPr>
              <w:t>gasloos</w:t>
            </w:r>
            <w:proofErr w:type="spellEnd"/>
            <w:r>
              <w:rPr>
                <w:rFonts w:ascii="Century Gothic" w:hAnsi="Century Gothic"/>
                <w:lang w:val="x-none"/>
              </w:rPr>
              <w:t xml:space="preserve"> maken</w:t>
            </w:r>
          </w:p>
          <w:p w14:paraId="1896A78A" w14:textId="3275CCEB" w:rsidR="00D6681E" w:rsidRPr="005B4BD3" w:rsidRDefault="00D6681E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 xml:space="preserve">Ja, aantoonbare ervaring ingrepen na-isoleren van gevels, </w:t>
            </w:r>
            <w:proofErr w:type="spellStart"/>
            <w:r>
              <w:rPr>
                <w:rFonts w:ascii="Century Gothic" w:hAnsi="Century Gothic"/>
                <w:lang w:val="x-none"/>
              </w:rPr>
              <w:t>gasloos</w:t>
            </w:r>
            <w:proofErr w:type="spellEnd"/>
            <w:r>
              <w:rPr>
                <w:rFonts w:ascii="Century Gothic" w:hAnsi="Century Gothic"/>
                <w:lang w:val="x-none"/>
              </w:rPr>
              <w:t xml:space="preserve"> maken en ENG </w:t>
            </w:r>
          </w:p>
        </w:tc>
      </w:tr>
      <w:tr w:rsidR="00D6681E" w:rsidRPr="009C22DF" w14:paraId="751D5198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A783745" w14:textId="77777777" w:rsidR="00D6681E" w:rsidRPr="005B4BD3" w:rsidRDefault="00D6681E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5B4BD3">
              <w:rPr>
                <w:rFonts w:ascii="Century Gothic" w:hAnsi="Century Gothic"/>
                <w:b w:val="0"/>
                <w:bCs w:val="0"/>
              </w:rPr>
              <w:t>Betreft bestaand gebouw:</w:t>
            </w:r>
          </w:p>
        </w:tc>
        <w:tc>
          <w:tcPr>
            <w:tcW w:w="5865" w:type="dxa"/>
            <w:vAlign w:val="center"/>
          </w:tcPr>
          <w:p w14:paraId="40ED14E7" w14:textId="77777777" w:rsidR="00D6681E" w:rsidRPr="009C22DF" w:rsidRDefault="00D6681E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247BCA8" w14:textId="77777777" w:rsidR="00D6681E" w:rsidRPr="005B4BD3" w:rsidRDefault="00D6681E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D6681E" w:rsidRPr="009C22DF" w14:paraId="3A94D7D7" w14:textId="77777777" w:rsidTr="00752A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0D028E3" w14:textId="575B3A24" w:rsidR="00D6681E" w:rsidRPr="005B4BD3" w:rsidRDefault="00D6681E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utiliteitsgebouw met publieke functie </w:t>
            </w:r>
          </w:p>
        </w:tc>
        <w:tc>
          <w:tcPr>
            <w:tcW w:w="5865" w:type="dxa"/>
            <w:vAlign w:val="center"/>
          </w:tcPr>
          <w:p w14:paraId="4CBD38E6" w14:textId="77777777" w:rsidR="00D6681E" w:rsidRPr="009C22DF" w:rsidRDefault="00D6681E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23C9E62" w14:textId="77777777" w:rsidR="00D6681E" w:rsidRPr="005B4BD3" w:rsidRDefault="00D6681E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D6681E" w:rsidRPr="009C22DF" w14:paraId="76FEFF88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B291C75" w14:textId="77777777" w:rsidR="00D6681E" w:rsidRDefault="00D6681E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minimaal 2.400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7335AE09" w14:textId="77777777" w:rsidR="00D6681E" w:rsidRPr="009C22DF" w:rsidRDefault="00D6681E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D628115" w14:textId="77777777" w:rsidR="00D6681E" w:rsidRPr="005B4BD3" w:rsidRDefault="00D6681E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D6681E" w:rsidRPr="009C22DF" w14:paraId="1219329A" w14:textId="77777777" w:rsidTr="00752A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9DFCD1" w14:textId="77777777" w:rsidR="00D6681E" w:rsidRDefault="00D6681E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Exacte aantal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AF8B3DE" w14:textId="77777777" w:rsidR="00D6681E" w:rsidRPr="009C22DF" w:rsidRDefault="00D6681E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6681E" w:rsidRPr="009C22DF" w14:paraId="59267286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B70773" w14:textId="77777777" w:rsidR="00D6681E" w:rsidRPr="009C22DF" w:rsidRDefault="00D6681E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7A5A7E2" w14:textId="77777777" w:rsidR="00D6681E" w:rsidRPr="009C22DF" w:rsidRDefault="00D6681E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33046E53" w14:textId="77777777" w:rsidR="00D6681E" w:rsidRDefault="00D6681E" w:rsidP="00D6681E">
      <w:pPr>
        <w:rPr>
          <w:highlight w:val="yellow"/>
        </w:rPr>
      </w:pPr>
    </w:p>
    <w:p w14:paraId="4C09325B" w14:textId="77777777" w:rsidR="00D6681E" w:rsidRPr="00E02065" w:rsidRDefault="00D6681E" w:rsidP="00D6681E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5865FDF9" w14:textId="77777777" w:rsidR="00D6681E" w:rsidRPr="00E02065" w:rsidRDefault="00D6681E" w:rsidP="005B4BD3"/>
    <w:p w14:paraId="00D74D10" w14:textId="77777777" w:rsidR="005B4BD3" w:rsidRDefault="005B4BD3" w:rsidP="00131686"/>
    <w:p w14:paraId="338B7F03" w14:textId="77777777" w:rsidR="003B01FF" w:rsidRDefault="003B01FF" w:rsidP="00131686"/>
    <w:p w14:paraId="1BF06DA8" w14:textId="77777777" w:rsidR="003B01FF" w:rsidRDefault="003B01FF" w:rsidP="00131686"/>
    <w:p w14:paraId="5C556B65" w14:textId="77777777" w:rsidR="003B01FF" w:rsidRDefault="003B01FF" w:rsidP="00131686"/>
    <w:p w14:paraId="0DC8320A" w14:textId="77777777" w:rsidR="003B01FF" w:rsidRDefault="003B01FF" w:rsidP="003B01FF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3B01FF" w:rsidRPr="009C22DF" w14:paraId="78F02C51" w14:textId="77777777" w:rsidTr="00752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4346414" w14:textId="2EDDCD77" w:rsidR="003B01FF" w:rsidRPr="00131686" w:rsidRDefault="003B01FF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Selectiecriterium 4: De Gegadigde beschikt over aantoonbare ervaring met het realiseren van de bouwkundige werkzaamheden voor een permanent voortgezet onderwijsgebouw met een minimale omvang van 2.400 m2 </w:t>
            </w:r>
            <w:proofErr w:type="spellStart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.</w:t>
            </w:r>
          </w:p>
        </w:tc>
      </w:tr>
      <w:tr w:rsidR="003B01FF" w:rsidRPr="009C22DF" w14:paraId="1BE3DFB0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0E107E1" w14:textId="77777777" w:rsidR="003B01FF" w:rsidRPr="009C22DF" w:rsidRDefault="003B01FF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3F7FE4E" w14:textId="77777777" w:rsidR="003B01FF" w:rsidRPr="009C22DF" w:rsidRDefault="003B01FF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B01FF" w:rsidRPr="009C22DF" w14:paraId="380F4E74" w14:textId="77777777" w:rsidTr="00752A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0092541" w14:textId="77777777" w:rsidR="003B01FF" w:rsidRPr="009C22DF" w:rsidRDefault="003B01FF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9E6D893" w14:textId="77777777" w:rsidR="003B01FF" w:rsidRPr="009C22DF" w:rsidRDefault="003B01FF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B01FF" w:rsidRPr="009C22DF" w14:paraId="075F4C9E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4183D2" w14:textId="77777777" w:rsidR="003B01FF" w:rsidRPr="009C22DF" w:rsidRDefault="003B01FF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26AD44C" w14:textId="77777777" w:rsidR="003B01FF" w:rsidRPr="009C22DF" w:rsidRDefault="003B01FF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B01FF" w:rsidRPr="009C22DF" w14:paraId="03F11C4F" w14:textId="77777777" w:rsidTr="00752A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0AF72D" w14:textId="77777777" w:rsidR="003B01FF" w:rsidRPr="009C22DF" w:rsidRDefault="003B01FF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5B978E0" w14:textId="77777777" w:rsidR="003B01FF" w:rsidRPr="009C22DF" w:rsidRDefault="003B01FF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75F0936" w14:textId="77777777" w:rsidR="003B01FF" w:rsidRPr="009C22DF" w:rsidRDefault="003B01FF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B01FF" w:rsidRPr="009C22DF" w14:paraId="5D053B70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3D7C54F" w14:textId="77777777" w:rsidR="003B01FF" w:rsidRPr="009C22DF" w:rsidRDefault="003B01FF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7B953E6" w14:textId="77777777" w:rsidR="003B01FF" w:rsidRPr="009C22DF" w:rsidRDefault="003B01FF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BD45D1F" w14:textId="77777777" w:rsidR="003B01FF" w:rsidRPr="009C22DF" w:rsidRDefault="003B01FF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3B01FF" w:rsidRPr="009C22DF" w14:paraId="2C5CA1E3" w14:textId="77777777" w:rsidTr="00752A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CC614FA" w14:textId="77777777" w:rsidR="003B01FF" w:rsidRPr="009C22DF" w:rsidRDefault="003B01FF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461F73C4" w14:textId="77777777" w:rsidR="003B01FF" w:rsidRPr="009C22DF" w:rsidRDefault="003B01FF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FA901D7" w14:textId="77777777" w:rsidR="003B01FF" w:rsidRPr="009C22DF" w:rsidRDefault="003B01FF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1B87490" w14:textId="77777777" w:rsidR="003B01FF" w:rsidRPr="009C22DF" w:rsidRDefault="003B01FF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B01FF" w:rsidRPr="009C22DF" w14:paraId="04E95906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8BB58AE" w14:textId="77777777" w:rsidR="003B01FF" w:rsidRPr="009C22DF" w:rsidRDefault="003B01FF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645F589" w14:textId="77777777" w:rsidR="003B01FF" w:rsidRPr="009C22DF" w:rsidRDefault="003B01FF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B01FF" w:rsidRPr="009C22DF" w14:paraId="476855DC" w14:textId="77777777" w:rsidTr="00752A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08DCE7" w14:textId="39B12890" w:rsidR="003B01FF" w:rsidRPr="009C22DF" w:rsidRDefault="003B01FF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voortgezet onderwijs:</w:t>
            </w:r>
          </w:p>
        </w:tc>
        <w:tc>
          <w:tcPr>
            <w:tcW w:w="5865" w:type="dxa"/>
            <w:vAlign w:val="center"/>
          </w:tcPr>
          <w:p w14:paraId="7A0F335A" w14:textId="77777777" w:rsidR="003B01FF" w:rsidRPr="009C22DF" w:rsidRDefault="003B01FF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Nee</w:t>
            </w:r>
          </w:p>
          <w:p w14:paraId="3CBD5B67" w14:textId="1D01680D" w:rsidR="003B01FF" w:rsidRPr="005B4BD3" w:rsidRDefault="003B01FF" w:rsidP="003B01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 xml:space="preserve">Ja, aantoonbare ervaring onderwijsgebouw voortgezet onderwijs </w:t>
            </w:r>
          </w:p>
        </w:tc>
      </w:tr>
      <w:tr w:rsidR="003B01FF" w:rsidRPr="009C22DF" w14:paraId="2327C075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F36DD6" w14:textId="77777777" w:rsidR="003B01FF" w:rsidRDefault="003B01FF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minimaal 2.400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4AC9863B" w14:textId="77777777" w:rsidR="003B01FF" w:rsidRPr="009C22DF" w:rsidRDefault="003B01FF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02F56F5" w14:textId="77777777" w:rsidR="003B01FF" w:rsidRPr="005B4BD3" w:rsidRDefault="003B01FF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3B01FF" w:rsidRPr="009C22DF" w14:paraId="4258DEE3" w14:textId="77777777" w:rsidTr="00752A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70F1EF9" w14:textId="77777777" w:rsidR="003B01FF" w:rsidRDefault="003B01FF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Exacte aantal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A240176" w14:textId="77777777" w:rsidR="003B01FF" w:rsidRPr="009C22DF" w:rsidRDefault="003B01FF" w:rsidP="00752A9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B01FF" w:rsidRPr="009C22DF" w14:paraId="396D9DAF" w14:textId="77777777" w:rsidTr="00752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66B8E31" w14:textId="77777777" w:rsidR="003B01FF" w:rsidRPr="009C22DF" w:rsidRDefault="003B01FF" w:rsidP="00752A9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473AE4F0" w14:textId="77777777" w:rsidR="003B01FF" w:rsidRPr="009C22DF" w:rsidRDefault="003B01FF" w:rsidP="00752A9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3D471BE4" w14:textId="77777777" w:rsidR="003B01FF" w:rsidRDefault="003B01FF" w:rsidP="003B01FF">
      <w:pPr>
        <w:rPr>
          <w:highlight w:val="yellow"/>
        </w:rPr>
      </w:pPr>
    </w:p>
    <w:p w14:paraId="6C05C115" w14:textId="77777777" w:rsidR="003B01FF" w:rsidRPr="00E02065" w:rsidRDefault="003B01FF" w:rsidP="003B01FF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0178AE6D" w14:textId="77777777" w:rsidR="003B01FF" w:rsidRPr="00E02065" w:rsidRDefault="003B01FF" w:rsidP="00131686"/>
    <w:p w14:paraId="07C75FD8" w14:textId="77777777" w:rsidR="003B01FF" w:rsidRDefault="003B01FF" w:rsidP="00131686"/>
    <w:p w14:paraId="5994B025" w14:textId="77777777" w:rsidR="003B01FF" w:rsidRDefault="003B01FF" w:rsidP="00131686"/>
    <w:p w14:paraId="184A1322" w14:textId="77777777" w:rsidR="003B01FF" w:rsidRDefault="003B01FF" w:rsidP="00131686"/>
    <w:p w14:paraId="0390A538" w14:textId="77777777" w:rsidR="003B01FF" w:rsidRDefault="003B01FF" w:rsidP="00131686"/>
    <w:p w14:paraId="43324284" w14:textId="77777777" w:rsidR="003B01FF" w:rsidRDefault="003B01FF" w:rsidP="00131686"/>
    <w:p w14:paraId="679A5DBF" w14:textId="77777777" w:rsidR="003B01FF" w:rsidRDefault="003B01FF" w:rsidP="00131686"/>
    <w:p w14:paraId="552BE365" w14:textId="77777777" w:rsidR="003B01FF" w:rsidRDefault="003B01FF" w:rsidP="00131686"/>
    <w:p w14:paraId="3E5E3E7A" w14:textId="77777777" w:rsidR="003B01FF" w:rsidRDefault="003B01FF" w:rsidP="00131686"/>
    <w:p w14:paraId="6022165C" w14:textId="77777777" w:rsidR="003B01FF" w:rsidRDefault="003B01FF" w:rsidP="00131686"/>
    <w:p w14:paraId="7B4CE717" w14:textId="77777777" w:rsidR="003B01FF" w:rsidRDefault="003B01FF" w:rsidP="00131686"/>
    <w:p w14:paraId="01B365BD" w14:textId="16C0BE30" w:rsidR="00046CD1" w:rsidRPr="00B478DF" w:rsidRDefault="00046CD1" w:rsidP="00131686">
      <w:r w:rsidRPr="00B478DF">
        <w:t xml:space="preserve">Ondergetekende verklaart tevens dat: </w:t>
      </w:r>
    </w:p>
    <w:p w14:paraId="5A52AA9F" w14:textId="77777777" w:rsidR="00046CD1" w:rsidRPr="00B478DF" w:rsidRDefault="00046CD1" w:rsidP="008C7309">
      <w:pPr>
        <w:pStyle w:val="Lijstalinea"/>
        <w:numPr>
          <w:ilvl w:val="0"/>
          <w:numId w:val="28"/>
        </w:numPr>
      </w:pPr>
      <w:r>
        <w:t>Gegadigde</w:t>
      </w:r>
      <w:r w:rsidRPr="00B478DF">
        <w:t xml:space="preserve"> opdrachtnemer is </w:t>
      </w:r>
      <w:r w:rsidRPr="001F7168">
        <w:t>van de bovenstaande referentieprojecten en</w:t>
      </w:r>
      <w:r w:rsidRPr="00B478DF">
        <w:t xml:space="preserve"> de betreffende werkzaamheden (waar de competentie op toeziet) ook zelf uitgevoerd heeft (tenzij een beroep op derden wordt gedaan conform hetgeen gesteld in deze leidraad);</w:t>
      </w:r>
    </w:p>
    <w:p w14:paraId="306880FD" w14:textId="77777777" w:rsidR="00046CD1" w:rsidRPr="0005526A" w:rsidRDefault="00046CD1" w:rsidP="008C7309">
      <w:pPr>
        <w:pStyle w:val="Lijstalinea"/>
        <w:numPr>
          <w:ilvl w:val="0"/>
          <w:numId w:val="28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3429319E" w14:textId="77777777" w:rsidR="00046CD1" w:rsidRPr="0005526A" w:rsidRDefault="00046CD1" w:rsidP="008C7309">
      <w:pPr>
        <w:pStyle w:val="Lijstalinea"/>
        <w:numPr>
          <w:ilvl w:val="0"/>
          <w:numId w:val="28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2B614DB8" w14:textId="77777777" w:rsidR="00046CD1" w:rsidRPr="00B478DF" w:rsidRDefault="00046CD1" w:rsidP="008C7309">
      <w:pPr>
        <w:pStyle w:val="Lijstalinea"/>
        <w:numPr>
          <w:ilvl w:val="0"/>
          <w:numId w:val="28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5105BD48" w14:textId="77777777" w:rsidR="00046CD1" w:rsidRPr="00B478DF" w:rsidRDefault="00046CD1" w:rsidP="00131686">
      <w:r w:rsidRPr="00B478DF">
        <w:t xml:space="preserve">Aldus naar waarheid opgemaakt, </w:t>
      </w:r>
    </w:p>
    <w:p w14:paraId="643B4726" w14:textId="77777777" w:rsidR="00046CD1" w:rsidRPr="00B478DF" w:rsidRDefault="00046CD1" w:rsidP="00131686"/>
    <w:p w14:paraId="51256E65" w14:textId="77777777" w:rsidR="00046CD1" w:rsidRPr="00B478DF" w:rsidRDefault="00046CD1" w:rsidP="00131686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2409009E" w14:textId="77777777" w:rsidR="00046CD1" w:rsidRPr="00B478DF" w:rsidRDefault="00046CD1" w:rsidP="00131686"/>
    <w:p w14:paraId="086984C5" w14:textId="77777777" w:rsidR="00046CD1" w:rsidRPr="00B478DF" w:rsidRDefault="00046CD1" w:rsidP="00131686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53172519" w14:textId="77777777" w:rsidR="00046CD1" w:rsidRPr="00B478DF" w:rsidRDefault="00046CD1" w:rsidP="00131686"/>
    <w:p w14:paraId="39F71E61" w14:textId="77777777" w:rsidR="00046CD1" w:rsidRPr="00B478DF" w:rsidRDefault="00046CD1" w:rsidP="00131686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58553119" w14:textId="77777777" w:rsidR="00046CD1" w:rsidRPr="00B478DF" w:rsidRDefault="00046CD1" w:rsidP="00131686"/>
    <w:p w14:paraId="57497F52" w14:textId="77777777" w:rsidR="00046CD1" w:rsidRPr="00B478DF" w:rsidRDefault="00046CD1" w:rsidP="00131686"/>
    <w:p w14:paraId="604D3774" w14:textId="4D36A840" w:rsidR="008636AD" w:rsidRPr="00644926" w:rsidRDefault="00046CD1" w:rsidP="00FA0280">
      <w:r w:rsidRPr="00B478DF">
        <w:t xml:space="preserve">   ………………………………………… (handtekening)</w:t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02037C1" wp14:editId="7A764DCC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627859" id="Rechte verbindingslijn 16" o:spid="_x0000_s1026" style="position:absolute;z-index:2518425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="009956B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405F019" wp14:editId="1C2F3639">
                <wp:simplePos x="0" y="0"/>
                <wp:positionH relativeFrom="page">
                  <wp:posOffset>0</wp:posOffset>
                </wp:positionH>
                <wp:positionV relativeFrom="page">
                  <wp:posOffset>10010775</wp:posOffset>
                </wp:positionV>
                <wp:extent cx="7559675" cy="675640"/>
                <wp:effectExtent l="0" t="0" r="0" b="0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67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257816" w14:textId="6A42B101" w:rsidR="0012501C" w:rsidRDefault="0012501C" w:rsidP="00131686">
                            <w:pPr>
                              <w:tabs>
                                <w:tab w:val="left" w:pos="142"/>
                                <w:tab w:val="right" w:pos="9639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0" tIns="45720" rIns="54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5F019" id="Tekstvak 23" o:spid="_x0000_s1027" type="#_x0000_t202" style="position:absolute;margin-left:0;margin-top:788.25pt;width:595.25pt;height:53.2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" filled="f" stroked="f" strokeweight=".5pt">
                <v:textbox inset="20mm,,15mm">
                  <w:txbxContent>
                    <w:p w14:paraId="2E257816" w14:textId="6A42B101" w:rsidR="0012501C" w:rsidRDefault="0012501C" w:rsidP="00131686">
                      <w:pPr>
                        <w:tabs>
                          <w:tab w:val="left" w:pos="142"/>
                          <w:tab w:val="right" w:pos="9639"/>
                        </w:tabs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956BB"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E8D3AD7" wp14:editId="0B173422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31" name="Rechte verbindingslij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FDF301" id="Rechte verbindingslijn 31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</w:p>
    <w:sectPr w:rsidR="008636AD" w:rsidRPr="00644926" w:rsidSect="002D0297">
      <w:headerReference w:type="default" r:id="rId15"/>
      <w:footerReference w:type="default" r:id="rId16"/>
      <w:headerReference w:type="first" r:id="rId17"/>
      <w:pgSz w:w="11907" w:h="16840" w:code="9"/>
      <w:pgMar w:top="1730" w:right="1134" w:bottom="1702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A65B2" w14:textId="77777777" w:rsidR="0012501C" w:rsidRDefault="0012501C" w:rsidP="00E15770">
      <w:pPr>
        <w:spacing w:after="0" w:line="240" w:lineRule="auto"/>
      </w:pPr>
      <w:r>
        <w:separator/>
      </w:r>
    </w:p>
  </w:endnote>
  <w:endnote w:type="continuationSeparator" w:id="0">
    <w:p w14:paraId="6E859CC4" w14:textId="77777777" w:rsidR="0012501C" w:rsidRDefault="0012501C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AD265" w14:textId="77777777" w:rsidR="0012501C" w:rsidRDefault="0012501C" w:rsidP="00BC4A3B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D614A1F" wp14:editId="28657901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4A33AA" id="Rechte verbindingslijn 17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4A65A03" w14:textId="530E622D" w:rsidR="0012501C" w:rsidRPr="003950B1" w:rsidRDefault="0012501C" w:rsidP="00BC4A3B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F600DD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2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3D104" w14:textId="77777777" w:rsidR="0012501C" w:rsidRDefault="0012501C" w:rsidP="00E15770">
      <w:pPr>
        <w:spacing w:after="0" w:line="240" w:lineRule="auto"/>
      </w:pPr>
      <w:r>
        <w:separator/>
      </w:r>
    </w:p>
  </w:footnote>
  <w:footnote w:type="continuationSeparator" w:id="0">
    <w:p w14:paraId="2564A451" w14:textId="77777777" w:rsidR="0012501C" w:rsidRDefault="0012501C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DBDDD" w14:textId="77777777" w:rsidR="0012501C" w:rsidRDefault="0012501C" w:rsidP="003950B1">
    <w:pPr>
      <w:pStyle w:val="Koptekst"/>
      <w:tabs>
        <w:tab w:val="clear" w:pos="9072"/>
        <w:tab w:val="right" w:pos="6521"/>
        <w:tab w:val="right" w:pos="8931"/>
      </w:tabs>
      <w:ind w:right="-994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0A198B53" wp14:editId="11029FEF">
              <wp:simplePos x="0" y="0"/>
              <wp:positionH relativeFrom="page">
                <wp:posOffset>614477</wp:posOffset>
              </wp:positionH>
              <wp:positionV relativeFrom="page">
                <wp:posOffset>1</wp:posOffset>
              </wp:positionV>
              <wp:extent cx="626110" cy="647700"/>
              <wp:effectExtent l="0" t="0" r="2540" b="0"/>
              <wp:wrapNone/>
              <wp:docPr id="2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EDDCF0" id="Image" o:spid="_x0000_s1026" style="position:absolute;margin-left:48.4pt;margin-top:0;width:49.3pt;height:5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EPwAAAAcQfADAABwBMEPAADAEQQ/&#10;AAAARxD8AAAAHEHwAwAAcATBDwAAwBEEPw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5jg18iXDQAAUPGmVEvaJKme7xoA&#10;AKCidZvgt0hShO8ZAACgomVN8EvyHQMAAFQ+JncA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BH8HHyziYiIiMqezQhgFEAFgDjfbyIiIqKyZAMwJYLfBgAmAAm+z0RERERlyQpgRgS/Ab6/RERE&#10;ROWPizu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CUYe7siDg3Ip72hgMAjK1s7Hso&#10;g99LvMcAAONPVy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AZ/FrebACAgTeUwW+1&#10;9xkAYOAtG4mID0TEnojY6v0GABhIYxGxI4Pfp+sHAAADzOIO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Vq3POMpL4mIu0XEuDcdAGAgZWffrpGI+JWIuLP3GABg&#10;sGX6u857DAAw8Lab4w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hDJQW/DS42AMCS&#10;t6IvIk6MiCMiou56AwAsSamzbzIFvy+4vgAAS585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YfCTJElKhMFPkiQpEQY/&#10;SZKkRBj8JEmSEmHwkyRJSoTBT5IkKREGP0mSpEQY/CRJkhJh8JMkSUqEwU+SJCkRBj9JkqREGPwk&#10;SZISYfCTJElKhMFPkiQpDV0GP0mSpDR0G/wkSZLSMLcuhHAhhNATQrgSQmh64CVJktaUbjLedBb8&#10;3gkh9Gd/MPhJkiStOVneWwwhzGa//C8qfnMGP0mSpDWni4y3kAW/V3l3hj5JkqS1p8E7ambBb94D&#10;LEmStPY5q1eSJCkRBj9JkqREGPwk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2C119" w14:textId="77777777" w:rsidR="0012501C" w:rsidRDefault="0012501C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7DFEADC" wp14:editId="4441EF6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6A2D18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mODXyJcNAABQ8aZUS9okqZ7v&#10;GgAAoKJ1m+C3SFKE7xkAAKCiZU3wS/IdAwAAVD4mdwA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EfwcfLOJiIiIyp7NCGAUQAWAON9vIiIiorJkAzAlgt8GACYACb7PRERERGXJCmBGBL8Bvr9E&#10;RERE5Y+LO4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JRh7uyIODcinvaGAwCMrWzs&#10;eyiD30u8xwAA409XL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Bn8Wt5sAICBN5TB&#10;b7X3GQBg4C0biYgPRMSeiNjq/QYAGEhjEbEjg9+n6wcAAAPM4g4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Wrc84ykviYi7RcS4Nx0AYCBlZ9+ukYj4lYi4s/cY&#10;AGCwZfq7znsMADDwtpvj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EMlBb8NLjYA&#10;wJK3oi8iToyIIyKi7noDACxJqbNvMgW/L7i+AABLnzl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iiKoigTggo/RVEURVGUCUGFn6IoiqIoyoSgwk9RFEVRFGVCUOGnKIqiKIoy&#10;IajwUxRFURRFmRBU+CmKoiiKokwIKvwURVEURVEmBBV+iqL8/+3dCXNc5b3n8acla7EkW5Y3wI5t&#10;DASzrwkQlrAmZO4sN7dq3sO8h3kz8wKm6tZN5kJICIQAYQlrAhjbGIxtvC+SbK3W0lPnzvdUnXhs&#10;WdJ5uvscPd9PVZdklnZ3nz7n+Z3/s0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NXQY/SZKkNHQb/CRJktIwty6EcCGE0BNCuBJCaHrgJUmS1pRuMt50&#10;FvzeCSH0Z38w+EmSJK05Wd5bDCHMZr/8Lyp+cwY/SZKkNaeLjLeQBb9XeXeGPkmSpLWnwTtqZsFv&#10;3gMsSZK09jmrV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E66BADE" w14:textId="77777777" w:rsidR="0012501C" w:rsidRDefault="001250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21AD8"/>
    <w:multiLevelType w:val="multilevel"/>
    <w:tmpl w:val="16B697E6"/>
    <w:numStyleLink w:val="ICSBullets"/>
  </w:abstractNum>
  <w:abstractNum w:abstractNumId="1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DB873A5"/>
    <w:multiLevelType w:val="multilevel"/>
    <w:tmpl w:val="16B697E6"/>
    <w:numStyleLink w:val="ICSBullets"/>
  </w:abstractNum>
  <w:abstractNum w:abstractNumId="3" w15:restartNumberingAfterBreak="0">
    <w:nsid w:val="0EDD71EF"/>
    <w:multiLevelType w:val="multilevel"/>
    <w:tmpl w:val="16B697E6"/>
    <w:numStyleLink w:val="ICSBullets"/>
  </w:abstractNum>
  <w:abstractNum w:abstractNumId="4" w15:restartNumberingAfterBreak="0">
    <w:nsid w:val="0FDE6561"/>
    <w:multiLevelType w:val="multilevel"/>
    <w:tmpl w:val="16B697E6"/>
    <w:numStyleLink w:val="ICSBullets"/>
  </w:abstractNum>
  <w:abstractNum w:abstractNumId="5" w15:restartNumberingAfterBreak="0">
    <w:nsid w:val="111B7D1D"/>
    <w:multiLevelType w:val="multilevel"/>
    <w:tmpl w:val="16B697E6"/>
    <w:numStyleLink w:val="ICSBullets"/>
  </w:abstractNum>
  <w:abstractNum w:abstractNumId="6" w15:restartNumberingAfterBreak="0">
    <w:nsid w:val="154C4317"/>
    <w:multiLevelType w:val="multilevel"/>
    <w:tmpl w:val="16B697E6"/>
    <w:numStyleLink w:val="ICSBullets"/>
  </w:abstractNum>
  <w:abstractNum w:abstractNumId="7" w15:restartNumberingAfterBreak="0">
    <w:nsid w:val="15A74DE0"/>
    <w:multiLevelType w:val="multilevel"/>
    <w:tmpl w:val="16B697E6"/>
    <w:numStyleLink w:val="ICSBullets"/>
  </w:abstractNum>
  <w:abstractNum w:abstractNumId="8" w15:restartNumberingAfterBreak="0">
    <w:nsid w:val="198247D0"/>
    <w:multiLevelType w:val="multilevel"/>
    <w:tmpl w:val="16B697E6"/>
    <w:numStyleLink w:val="ICSBullets"/>
  </w:abstractNum>
  <w:abstractNum w:abstractNumId="9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0" w15:restartNumberingAfterBreak="0">
    <w:nsid w:val="1D364878"/>
    <w:multiLevelType w:val="multilevel"/>
    <w:tmpl w:val="16B697E6"/>
    <w:numStyleLink w:val="ICSBullets"/>
  </w:abstractNum>
  <w:abstractNum w:abstractNumId="11" w15:restartNumberingAfterBreak="0">
    <w:nsid w:val="210E4DD6"/>
    <w:multiLevelType w:val="multilevel"/>
    <w:tmpl w:val="16B697E6"/>
    <w:numStyleLink w:val="ICSBullets"/>
  </w:abstractNum>
  <w:abstractNum w:abstractNumId="12" w15:restartNumberingAfterBreak="0">
    <w:nsid w:val="241B48B6"/>
    <w:multiLevelType w:val="multilevel"/>
    <w:tmpl w:val="143EDEB6"/>
    <w:numStyleLink w:val="ICSNumbering"/>
  </w:abstractNum>
  <w:abstractNum w:abstractNumId="13" w15:restartNumberingAfterBreak="0">
    <w:nsid w:val="279F25C2"/>
    <w:multiLevelType w:val="multilevel"/>
    <w:tmpl w:val="16B697E6"/>
    <w:numStyleLink w:val="ICSBullets"/>
  </w:abstractNum>
  <w:abstractNum w:abstractNumId="14" w15:restartNumberingAfterBreak="0">
    <w:nsid w:val="28E06300"/>
    <w:multiLevelType w:val="multilevel"/>
    <w:tmpl w:val="16B697E6"/>
    <w:numStyleLink w:val="ICSBullets"/>
  </w:abstractNum>
  <w:abstractNum w:abstractNumId="15" w15:restartNumberingAfterBreak="0">
    <w:nsid w:val="29D92086"/>
    <w:multiLevelType w:val="multilevel"/>
    <w:tmpl w:val="16B697E6"/>
    <w:numStyleLink w:val="ICSBullets"/>
  </w:abstractNum>
  <w:abstractNum w:abstractNumId="16" w15:restartNumberingAfterBreak="0">
    <w:nsid w:val="2B937219"/>
    <w:multiLevelType w:val="multilevel"/>
    <w:tmpl w:val="16B697E6"/>
    <w:numStyleLink w:val="ICSBullets"/>
  </w:abstractNum>
  <w:abstractNum w:abstractNumId="17" w15:restartNumberingAfterBreak="0">
    <w:nsid w:val="30061B79"/>
    <w:multiLevelType w:val="multilevel"/>
    <w:tmpl w:val="16B697E6"/>
    <w:numStyleLink w:val="ICSBullets"/>
  </w:abstractNum>
  <w:abstractNum w:abstractNumId="18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9" w15:restartNumberingAfterBreak="0">
    <w:nsid w:val="36923396"/>
    <w:multiLevelType w:val="hybridMultilevel"/>
    <w:tmpl w:val="3F8C2E32"/>
    <w:lvl w:ilvl="0" w:tplc="619AB3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12D10"/>
    <w:multiLevelType w:val="hybridMultilevel"/>
    <w:tmpl w:val="9E162F14"/>
    <w:lvl w:ilvl="0" w:tplc="8CE6BDA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2" w15:restartNumberingAfterBreak="0">
    <w:nsid w:val="415F157E"/>
    <w:multiLevelType w:val="multilevel"/>
    <w:tmpl w:val="16B697E6"/>
    <w:numStyleLink w:val="ICSBullets"/>
  </w:abstractNum>
  <w:abstractNum w:abstractNumId="23" w15:restartNumberingAfterBreak="0">
    <w:nsid w:val="41DC4AF2"/>
    <w:multiLevelType w:val="multilevel"/>
    <w:tmpl w:val="16B697E6"/>
    <w:numStyleLink w:val="ICSBullets"/>
  </w:abstractNum>
  <w:abstractNum w:abstractNumId="24" w15:restartNumberingAfterBreak="0">
    <w:nsid w:val="4BBB0AD8"/>
    <w:multiLevelType w:val="multilevel"/>
    <w:tmpl w:val="16B697E6"/>
    <w:numStyleLink w:val="ICSBullets"/>
  </w:abstractNum>
  <w:abstractNum w:abstractNumId="25" w15:restartNumberingAfterBreak="0">
    <w:nsid w:val="4FC6292C"/>
    <w:multiLevelType w:val="multilevel"/>
    <w:tmpl w:val="143EDEB6"/>
    <w:numStyleLink w:val="ICSNumbering"/>
  </w:abstractNum>
  <w:abstractNum w:abstractNumId="26" w15:restartNumberingAfterBreak="0">
    <w:nsid w:val="59526639"/>
    <w:multiLevelType w:val="multilevel"/>
    <w:tmpl w:val="16B697E6"/>
    <w:numStyleLink w:val="ICSBullets"/>
  </w:abstractNum>
  <w:abstractNum w:abstractNumId="27" w15:restartNumberingAfterBreak="0">
    <w:nsid w:val="595C5CCB"/>
    <w:multiLevelType w:val="multilevel"/>
    <w:tmpl w:val="16B697E6"/>
    <w:numStyleLink w:val="ICSBullets"/>
  </w:abstractNum>
  <w:abstractNum w:abstractNumId="28" w15:restartNumberingAfterBreak="0">
    <w:nsid w:val="59C92B0D"/>
    <w:multiLevelType w:val="multilevel"/>
    <w:tmpl w:val="16B697E6"/>
    <w:numStyleLink w:val="ICSBullets"/>
  </w:abstractNum>
  <w:abstractNum w:abstractNumId="29" w15:restartNumberingAfterBreak="0">
    <w:nsid w:val="5D1E0BCB"/>
    <w:multiLevelType w:val="multilevel"/>
    <w:tmpl w:val="16B697E6"/>
    <w:numStyleLink w:val="ICSBullets"/>
  </w:abstractNum>
  <w:abstractNum w:abstractNumId="30" w15:restartNumberingAfterBreak="0">
    <w:nsid w:val="5F477DF0"/>
    <w:multiLevelType w:val="multilevel"/>
    <w:tmpl w:val="16B697E6"/>
    <w:numStyleLink w:val="ICSBullets"/>
  </w:abstractNum>
  <w:abstractNum w:abstractNumId="31" w15:restartNumberingAfterBreak="0">
    <w:nsid w:val="636E51C3"/>
    <w:multiLevelType w:val="multilevel"/>
    <w:tmpl w:val="143EDEB6"/>
    <w:numStyleLink w:val="ICSNumbering"/>
  </w:abstractNum>
  <w:abstractNum w:abstractNumId="32" w15:restartNumberingAfterBreak="0">
    <w:nsid w:val="6A2565E2"/>
    <w:multiLevelType w:val="multilevel"/>
    <w:tmpl w:val="16B697E6"/>
    <w:numStyleLink w:val="ICSBullets"/>
  </w:abstractNum>
  <w:abstractNum w:abstractNumId="33" w15:restartNumberingAfterBreak="0">
    <w:nsid w:val="6FA313FC"/>
    <w:multiLevelType w:val="multilevel"/>
    <w:tmpl w:val="16B697E6"/>
    <w:numStyleLink w:val="ICSBullets"/>
  </w:abstractNum>
  <w:abstractNum w:abstractNumId="34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738914DC"/>
    <w:multiLevelType w:val="multilevel"/>
    <w:tmpl w:val="16B697E6"/>
    <w:numStyleLink w:val="ICSBullets"/>
  </w:abstractNum>
  <w:abstractNum w:abstractNumId="36" w15:restartNumberingAfterBreak="0">
    <w:nsid w:val="74984B29"/>
    <w:multiLevelType w:val="multilevel"/>
    <w:tmpl w:val="16B697E6"/>
    <w:numStyleLink w:val="ICSBullets"/>
  </w:abstractNum>
  <w:abstractNum w:abstractNumId="37" w15:restartNumberingAfterBreak="0">
    <w:nsid w:val="75464004"/>
    <w:multiLevelType w:val="multilevel"/>
    <w:tmpl w:val="16B697E6"/>
    <w:numStyleLink w:val="ICSBullets"/>
  </w:abstractNum>
  <w:abstractNum w:abstractNumId="38" w15:restartNumberingAfterBreak="0">
    <w:nsid w:val="7EDC00BF"/>
    <w:multiLevelType w:val="multilevel"/>
    <w:tmpl w:val="16B697E6"/>
    <w:numStyleLink w:val="ICSBullets"/>
  </w:abstractNum>
  <w:num w:numId="1" w16cid:durableId="14700122">
    <w:abstractNumId w:val="34"/>
  </w:num>
  <w:num w:numId="2" w16cid:durableId="690181167">
    <w:abstractNumId w:val="9"/>
  </w:num>
  <w:num w:numId="3" w16cid:durableId="1254977777">
    <w:abstractNumId w:val="1"/>
  </w:num>
  <w:num w:numId="4" w16cid:durableId="1663505220">
    <w:abstractNumId w:val="21"/>
  </w:num>
  <w:num w:numId="5" w16cid:durableId="1315600981">
    <w:abstractNumId w:val="18"/>
  </w:num>
  <w:num w:numId="6" w16cid:durableId="1007557937">
    <w:abstractNumId w:val="20"/>
  </w:num>
  <w:num w:numId="7" w16cid:durableId="190731394">
    <w:abstractNumId w:val="19"/>
  </w:num>
  <w:num w:numId="8" w16cid:durableId="260652963">
    <w:abstractNumId w:val="12"/>
  </w:num>
  <w:num w:numId="9" w16cid:durableId="1957760215">
    <w:abstractNumId w:val="0"/>
  </w:num>
  <w:num w:numId="10" w16cid:durableId="1041514838">
    <w:abstractNumId w:val="29"/>
  </w:num>
  <w:num w:numId="11" w16cid:durableId="1827744560">
    <w:abstractNumId w:val="2"/>
  </w:num>
  <w:num w:numId="12" w16cid:durableId="748774083">
    <w:abstractNumId w:val="32"/>
  </w:num>
  <w:num w:numId="13" w16cid:durableId="1129125200">
    <w:abstractNumId w:val="22"/>
  </w:num>
  <w:num w:numId="14" w16cid:durableId="385758397">
    <w:abstractNumId w:val="33"/>
  </w:num>
  <w:num w:numId="15" w16cid:durableId="2098479027">
    <w:abstractNumId w:val="36"/>
  </w:num>
  <w:num w:numId="16" w16cid:durableId="1375933552">
    <w:abstractNumId w:val="25"/>
  </w:num>
  <w:num w:numId="17" w16cid:durableId="1937251001">
    <w:abstractNumId w:val="26"/>
  </w:num>
  <w:num w:numId="18" w16cid:durableId="844980895">
    <w:abstractNumId w:val="4"/>
  </w:num>
  <w:num w:numId="19" w16cid:durableId="197813633">
    <w:abstractNumId w:val="10"/>
  </w:num>
  <w:num w:numId="20" w16cid:durableId="1173764824">
    <w:abstractNumId w:val="13"/>
  </w:num>
  <w:num w:numId="21" w16cid:durableId="1072973346">
    <w:abstractNumId w:val="17"/>
  </w:num>
  <w:num w:numId="22" w16cid:durableId="866911204">
    <w:abstractNumId w:val="11"/>
  </w:num>
  <w:num w:numId="23" w16cid:durableId="948390023">
    <w:abstractNumId w:val="37"/>
  </w:num>
  <w:num w:numId="24" w16cid:durableId="1098982156">
    <w:abstractNumId w:val="28"/>
  </w:num>
  <w:num w:numId="25" w16cid:durableId="555706382">
    <w:abstractNumId w:val="35"/>
  </w:num>
  <w:num w:numId="26" w16cid:durableId="511800221">
    <w:abstractNumId w:val="31"/>
  </w:num>
  <w:num w:numId="27" w16cid:durableId="914976955">
    <w:abstractNumId w:val="27"/>
  </w:num>
  <w:num w:numId="28" w16cid:durableId="1469787223">
    <w:abstractNumId w:val="30"/>
  </w:num>
  <w:num w:numId="29" w16cid:durableId="47002632">
    <w:abstractNumId w:val="6"/>
  </w:num>
  <w:num w:numId="30" w16cid:durableId="1219898749">
    <w:abstractNumId w:val="3"/>
  </w:num>
  <w:num w:numId="31" w16cid:durableId="493450426">
    <w:abstractNumId w:val="24"/>
  </w:num>
  <w:num w:numId="32" w16cid:durableId="596718685">
    <w:abstractNumId w:val="14"/>
  </w:num>
  <w:num w:numId="33" w16cid:durableId="1367414401">
    <w:abstractNumId w:val="23"/>
  </w:num>
  <w:num w:numId="34" w16cid:durableId="2000234739">
    <w:abstractNumId w:val="16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42381178">
    <w:abstractNumId w:val="5"/>
  </w:num>
  <w:num w:numId="36" w16cid:durableId="1762681666">
    <w:abstractNumId w:val="15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81707448">
    <w:abstractNumId w:val="38"/>
  </w:num>
  <w:num w:numId="38" w16cid:durableId="642584093">
    <w:abstractNumId w:val="8"/>
  </w:num>
  <w:num w:numId="39" w16cid:durableId="273482868">
    <w:abstractNumId w:val="7"/>
  </w:num>
  <w:num w:numId="40" w16cid:durableId="223759178">
    <w:abstractNumId w:val="3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046CD1"/>
    <w:rsid w:val="0000087C"/>
    <w:rsid w:val="00002CE3"/>
    <w:rsid w:val="000059F1"/>
    <w:rsid w:val="000266A3"/>
    <w:rsid w:val="00040C70"/>
    <w:rsid w:val="00043433"/>
    <w:rsid w:val="0004582D"/>
    <w:rsid w:val="00046A41"/>
    <w:rsid w:val="00046CD1"/>
    <w:rsid w:val="00053854"/>
    <w:rsid w:val="00075868"/>
    <w:rsid w:val="000A105F"/>
    <w:rsid w:val="000B20F2"/>
    <w:rsid w:val="000C0FBB"/>
    <w:rsid w:val="000F5038"/>
    <w:rsid w:val="0011647F"/>
    <w:rsid w:val="0012501C"/>
    <w:rsid w:val="001276AD"/>
    <w:rsid w:val="00131686"/>
    <w:rsid w:val="001329D5"/>
    <w:rsid w:val="00144896"/>
    <w:rsid w:val="00150F75"/>
    <w:rsid w:val="001673E1"/>
    <w:rsid w:val="0018026E"/>
    <w:rsid w:val="00182245"/>
    <w:rsid w:val="001C48FD"/>
    <w:rsid w:val="001E2838"/>
    <w:rsid w:val="001E47C3"/>
    <w:rsid w:val="001F1FB1"/>
    <w:rsid w:val="001F57BE"/>
    <w:rsid w:val="001F7168"/>
    <w:rsid w:val="00242146"/>
    <w:rsid w:val="00246E82"/>
    <w:rsid w:val="002504B9"/>
    <w:rsid w:val="00250E63"/>
    <w:rsid w:val="002871E8"/>
    <w:rsid w:val="002901C4"/>
    <w:rsid w:val="002C4510"/>
    <w:rsid w:val="002D0297"/>
    <w:rsid w:val="002D6805"/>
    <w:rsid w:val="002E3A7D"/>
    <w:rsid w:val="002F30BE"/>
    <w:rsid w:val="00314163"/>
    <w:rsid w:val="00316A1C"/>
    <w:rsid w:val="00325DA6"/>
    <w:rsid w:val="00350D63"/>
    <w:rsid w:val="003549BD"/>
    <w:rsid w:val="00355334"/>
    <w:rsid w:val="00361694"/>
    <w:rsid w:val="00364EEF"/>
    <w:rsid w:val="00365D6B"/>
    <w:rsid w:val="003717E4"/>
    <w:rsid w:val="0037338D"/>
    <w:rsid w:val="00385BB0"/>
    <w:rsid w:val="00386148"/>
    <w:rsid w:val="003910A3"/>
    <w:rsid w:val="003950B1"/>
    <w:rsid w:val="003A6134"/>
    <w:rsid w:val="003B01FF"/>
    <w:rsid w:val="003C2003"/>
    <w:rsid w:val="003E4C10"/>
    <w:rsid w:val="004031E6"/>
    <w:rsid w:val="00403C0E"/>
    <w:rsid w:val="004160B1"/>
    <w:rsid w:val="00430391"/>
    <w:rsid w:val="00437A1D"/>
    <w:rsid w:val="00464EC8"/>
    <w:rsid w:val="00466497"/>
    <w:rsid w:val="00485BF0"/>
    <w:rsid w:val="004921FA"/>
    <w:rsid w:val="0049556A"/>
    <w:rsid w:val="00495DBA"/>
    <w:rsid w:val="004A492A"/>
    <w:rsid w:val="004B2FD6"/>
    <w:rsid w:val="004B75B0"/>
    <w:rsid w:val="004C53C5"/>
    <w:rsid w:val="004D3C94"/>
    <w:rsid w:val="004D3CA3"/>
    <w:rsid w:val="004D6BF1"/>
    <w:rsid w:val="004F1497"/>
    <w:rsid w:val="00504898"/>
    <w:rsid w:val="00506561"/>
    <w:rsid w:val="005071B6"/>
    <w:rsid w:val="005165EE"/>
    <w:rsid w:val="00517B96"/>
    <w:rsid w:val="00561533"/>
    <w:rsid w:val="00562857"/>
    <w:rsid w:val="0056614B"/>
    <w:rsid w:val="00575C28"/>
    <w:rsid w:val="0057604B"/>
    <w:rsid w:val="005907A3"/>
    <w:rsid w:val="005A6BB7"/>
    <w:rsid w:val="005B21C6"/>
    <w:rsid w:val="005B4BD3"/>
    <w:rsid w:val="005E2531"/>
    <w:rsid w:val="005F2469"/>
    <w:rsid w:val="005F28C5"/>
    <w:rsid w:val="006008C3"/>
    <w:rsid w:val="006036CA"/>
    <w:rsid w:val="00605F33"/>
    <w:rsid w:val="0063342B"/>
    <w:rsid w:val="00644926"/>
    <w:rsid w:val="00666617"/>
    <w:rsid w:val="00672C9C"/>
    <w:rsid w:val="0068621C"/>
    <w:rsid w:val="00690A96"/>
    <w:rsid w:val="006A3989"/>
    <w:rsid w:val="006A5EF6"/>
    <w:rsid w:val="006B0B2F"/>
    <w:rsid w:val="006E216F"/>
    <w:rsid w:val="006F1325"/>
    <w:rsid w:val="006F6CCD"/>
    <w:rsid w:val="007145A3"/>
    <w:rsid w:val="0071712A"/>
    <w:rsid w:val="007215B5"/>
    <w:rsid w:val="0072652E"/>
    <w:rsid w:val="007520C6"/>
    <w:rsid w:val="00762EFD"/>
    <w:rsid w:val="0077206A"/>
    <w:rsid w:val="00787D21"/>
    <w:rsid w:val="0079469C"/>
    <w:rsid w:val="007A5C2E"/>
    <w:rsid w:val="007C39AF"/>
    <w:rsid w:val="00841CFD"/>
    <w:rsid w:val="00841EB4"/>
    <w:rsid w:val="00845546"/>
    <w:rsid w:val="00850DCF"/>
    <w:rsid w:val="00850F41"/>
    <w:rsid w:val="008524C1"/>
    <w:rsid w:val="008636AD"/>
    <w:rsid w:val="00893DAB"/>
    <w:rsid w:val="00895061"/>
    <w:rsid w:val="008C08E0"/>
    <w:rsid w:val="008C7309"/>
    <w:rsid w:val="008C7726"/>
    <w:rsid w:val="008E05AB"/>
    <w:rsid w:val="008E7CE7"/>
    <w:rsid w:val="008F56E2"/>
    <w:rsid w:val="00901BB4"/>
    <w:rsid w:val="00905BA4"/>
    <w:rsid w:val="00916D1B"/>
    <w:rsid w:val="00946EC1"/>
    <w:rsid w:val="00962D4E"/>
    <w:rsid w:val="00967189"/>
    <w:rsid w:val="009872B0"/>
    <w:rsid w:val="009956BB"/>
    <w:rsid w:val="0099664E"/>
    <w:rsid w:val="009A631C"/>
    <w:rsid w:val="009B55AF"/>
    <w:rsid w:val="009B782E"/>
    <w:rsid w:val="009C5624"/>
    <w:rsid w:val="009F7650"/>
    <w:rsid w:val="00A019B9"/>
    <w:rsid w:val="00A2488C"/>
    <w:rsid w:val="00A42297"/>
    <w:rsid w:val="00A5582B"/>
    <w:rsid w:val="00A674B6"/>
    <w:rsid w:val="00A821ED"/>
    <w:rsid w:val="00A9523E"/>
    <w:rsid w:val="00AD1BE6"/>
    <w:rsid w:val="00AD3025"/>
    <w:rsid w:val="00AE0CE8"/>
    <w:rsid w:val="00AE1AAB"/>
    <w:rsid w:val="00AE5510"/>
    <w:rsid w:val="00AE6394"/>
    <w:rsid w:val="00AF508A"/>
    <w:rsid w:val="00B02B5A"/>
    <w:rsid w:val="00B31AB5"/>
    <w:rsid w:val="00B34D22"/>
    <w:rsid w:val="00B36E16"/>
    <w:rsid w:val="00B401C1"/>
    <w:rsid w:val="00B63EE4"/>
    <w:rsid w:val="00B7613A"/>
    <w:rsid w:val="00B77F83"/>
    <w:rsid w:val="00B91FB8"/>
    <w:rsid w:val="00B96DC7"/>
    <w:rsid w:val="00BC4A3B"/>
    <w:rsid w:val="00BD0E37"/>
    <w:rsid w:val="00BE2479"/>
    <w:rsid w:val="00C116D2"/>
    <w:rsid w:val="00C20CFE"/>
    <w:rsid w:val="00C20E80"/>
    <w:rsid w:val="00C213ED"/>
    <w:rsid w:val="00C24FB8"/>
    <w:rsid w:val="00C2592D"/>
    <w:rsid w:val="00C542A3"/>
    <w:rsid w:val="00C6797B"/>
    <w:rsid w:val="00C83830"/>
    <w:rsid w:val="00CA1E24"/>
    <w:rsid w:val="00CB195C"/>
    <w:rsid w:val="00CC1A20"/>
    <w:rsid w:val="00CE110A"/>
    <w:rsid w:val="00CE422D"/>
    <w:rsid w:val="00CE5C6F"/>
    <w:rsid w:val="00CF5098"/>
    <w:rsid w:val="00CF606D"/>
    <w:rsid w:val="00D21A6C"/>
    <w:rsid w:val="00D227C0"/>
    <w:rsid w:val="00D263C4"/>
    <w:rsid w:val="00D3105C"/>
    <w:rsid w:val="00D35231"/>
    <w:rsid w:val="00D44E7D"/>
    <w:rsid w:val="00D509F5"/>
    <w:rsid w:val="00D51A6C"/>
    <w:rsid w:val="00D5754E"/>
    <w:rsid w:val="00D626D6"/>
    <w:rsid w:val="00D6681E"/>
    <w:rsid w:val="00D80AE7"/>
    <w:rsid w:val="00D80E1B"/>
    <w:rsid w:val="00DA00D9"/>
    <w:rsid w:val="00DB0E0E"/>
    <w:rsid w:val="00DD34F1"/>
    <w:rsid w:val="00DF4BBB"/>
    <w:rsid w:val="00DF6147"/>
    <w:rsid w:val="00DF71FA"/>
    <w:rsid w:val="00E06DD2"/>
    <w:rsid w:val="00E15770"/>
    <w:rsid w:val="00E23646"/>
    <w:rsid w:val="00E61EBA"/>
    <w:rsid w:val="00E71359"/>
    <w:rsid w:val="00E870F1"/>
    <w:rsid w:val="00E94896"/>
    <w:rsid w:val="00E94F44"/>
    <w:rsid w:val="00EA1ED4"/>
    <w:rsid w:val="00EA62AF"/>
    <w:rsid w:val="00EB7B00"/>
    <w:rsid w:val="00EC5AED"/>
    <w:rsid w:val="00EC6679"/>
    <w:rsid w:val="00EC7EB7"/>
    <w:rsid w:val="00ED56BE"/>
    <w:rsid w:val="00ED73AB"/>
    <w:rsid w:val="00EE11A0"/>
    <w:rsid w:val="00EE58E2"/>
    <w:rsid w:val="00EF2089"/>
    <w:rsid w:val="00EF71A4"/>
    <w:rsid w:val="00F26C39"/>
    <w:rsid w:val="00F3414F"/>
    <w:rsid w:val="00F35065"/>
    <w:rsid w:val="00F600DD"/>
    <w:rsid w:val="00F66E6A"/>
    <w:rsid w:val="00F7160F"/>
    <w:rsid w:val="00F767D6"/>
    <w:rsid w:val="00F77426"/>
    <w:rsid w:val="00F80A9C"/>
    <w:rsid w:val="00F94144"/>
    <w:rsid w:val="00FA0280"/>
    <w:rsid w:val="00FC11BB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9DFF917"/>
  <w15:chartTrackingRefBased/>
  <w15:docId w15:val="{0B72EBA2-C980-48B5-8251-0E77B215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6CD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6CD1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046CD1"/>
  </w:style>
  <w:style w:type="character" w:styleId="Verwijzingopmerking">
    <w:name w:val="annotation reference"/>
    <w:uiPriority w:val="99"/>
    <w:semiHidden/>
    <w:unhideWhenUsed/>
    <w:rsid w:val="00046C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6C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6C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6C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6CD1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046CD1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46CD1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046CD1"/>
    <w:pPr>
      <w:spacing w:after="100"/>
      <w:ind w:left="360"/>
    </w:pPr>
  </w:style>
  <w:style w:type="character" w:customStyle="1" w:styleId="LijstalineaChar">
    <w:name w:val="Lijstalinea Char"/>
    <w:link w:val="Lijstalinea"/>
    <w:uiPriority w:val="34"/>
    <w:locked/>
    <w:rsid w:val="00046CD1"/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019B9"/>
    <w:pPr>
      <w:spacing w:after="200" w:line="240" w:lineRule="auto"/>
    </w:pPr>
    <w:rPr>
      <w:i/>
      <w:iCs/>
      <w:color w:val="3DB393" w:themeColor="text2"/>
      <w:szCs w:val="18"/>
    </w:rPr>
  </w:style>
  <w:style w:type="paragraph" w:styleId="Revisie">
    <w:name w:val="Revision"/>
    <w:hidden/>
    <w:uiPriority w:val="99"/>
    <w:semiHidden/>
    <w:rsid w:val="004D3C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2024-05-24T00:00:00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Scholengroep Leonardo Da Vinci </ClientName>
  <ClientAddress1/>
  <ClientAddress2/>
  <ClientPOBox/>
  <ClientZIP/>
  <ClientCity/>
  <ClientState/>
  <ClientCountry/>
  <ProjectName/>
  <Reference>2230567/20240524/VV/V1</Reference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1</TotalTime>
  <Pages>5</Pages>
  <Words>903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Vernieuwbouw             ISK Leiden</vt:lpstr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Vernieuwbouw             ISK Leiden</dc:title>
  <dc:subject/>
  <dc:creator>Vera Verhoeven
Lieneke de Taeye</dc:creator>
  <cp:keywords/>
  <dc:description/>
  <cp:lastModifiedBy>Vera Verhoeven | ICSadviseurs</cp:lastModifiedBy>
  <cp:revision>3</cp:revision>
  <cp:lastPrinted>2024-05-16T12:05:00Z</cp:lastPrinted>
  <dcterms:created xsi:type="dcterms:W3CDTF">2024-05-24T11:44:00Z</dcterms:created>
  <dcterms:modified xsi:type="dcterms:W3CDTF">2024-05-24T11:45:00Z</dcterms:modified>
</cp:coreProperties>
</file>