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F140D" w14:textId="77777777" w:rsidR="00046CD1" w:rsidRDefault="00046CD1" w:rsidP="002D0297">
      <w:pPr>
        <w:pStyle w:val="Kop1"/>
        <w:numPr>
          <w:ilvl w:val="0"/>
          <w:numId w:val="0"/>
        </w:numPr>
      </w:pPr>
      <w:bookmarkStart w:id="0" w:name="_Toc42868752"/>
      <w:bookmarkStart w:id="1" w:name="_Toc47434704"/>
      <w:bookmarkStart w:id="2" w:name="_Toc16623092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053B9C30" w14:textId="289545EC" w:rsidR="00046CD1" w:rsidRDefault="00046CD1" w:rsidP="00046A41">
      <w:r w:rsidRPr="0005526A">
        <w:t xml:space="preserve">Ter verantwoording van de referentie-eis als gesteld in paragraaf </w:t>
      </w:r>
      <w:r w:rsidRPr="001F7168">
        <w:t>2.2</w:t>
      </w:r>
      <w:r w:rsidR="001F7168">
        <w:t>.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67B059EC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2D029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a. De Gegadigde beschikt over aantoonbare ervaring met het renoveren van een permanent utiliteitsgebouw met een publieke functie met een minimale omvang van 2.400 m2 </w:t>
            </w:r>
            <w:proofErr w:type="spellStart"/>
            <w:r w:rsidR="002D029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2D029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54CEE532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246E82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52DBB862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9E5FA" w14:textId="3299E40F" w:rsidR="00046CD1" w:rsidRPr="009C22DF" w:rsidRDefault="00246E82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renovatie:</w:t>
            </w:r>
          </w:p>
        </w:tc>
        <w:tc>
          <w:tcPr>
            <w:tcW w:w="5865" w:type="dxa"/>
            <w:vAlign w:val="center"/>
          </w:tcPr>
          <w:p w14:paraId="551C5CE7" w14:textId="77777777" w:rsidR="00246E82" w:rsidRPr="009C22DF" w:rsidRDefault="00246E82" w:rsidP="00246E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BF86231" w14:textId="6D11A8DB" w:rsidR="00046CD1" w:rsidRPr="00246E82" w:rsidRDefault="00246E82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5E57C09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65D825" w14:textId="1B54CF2F" w:rsidR="00246E82" w:rsidRDefault="00246E82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permanent gebouw:</w:t>
            </w:r>
          </w:p>
        </w:tc>
        <w:tc>
          <w:tcPr>
            <w:tcW w:w="5865" w:type="dxa"/>
            <w:vAlign w:val="center"/>
          </w:tcPr>
          <w:p w14:paraId="5987C1C8" w14:textId="77777777" w:rsidR="00246E82" w:rsidRPr="009C22DF" w:rsidRDefault="00246E82" w:rsidP="00246E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121F243" w14:textId="5CBF00D6" w:rsidR="00246E82" w:rsidRPr="00246E82" w:rsidRDefault="00246E82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0FE277E2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60CEAC" w14:textId="27A42330" w:rsidR="00246E82" w:rsidRDefault="00246E82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utiliteitsgebouw met publieke functie:</w:t>
            </w:r>
          </w:p>
        </w:tc>
        <w:tc>
          <w:tcPr>
            <w:tcW w:w="5865" w:type="dxa"/>
            <w:vAlign w:val="center"/>
          </w:tcPr>
          <w:p w14:paraId="268FFD6B" w14:textId="77777777" w:rsidR="00246E82" w:rsidRPr="009C22DF" w:rsidRDefault="00246E82" w:rsidP="00246E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4E56864" w14:textId="1062F7D8" w:rsidR="00246E82" w:rsidRPr="00246E82" w:rsidRDefault="00246E82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3DD0AB5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9492CC" w14:textId="4A3FA6A5" w:rsidR="00246E82" w:rsidRDefault="00246E82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04A0EC2" w14:textId="77777777" w:rsidR="00246E82" w:rsidRPr="009C22DF" w:rsidRDefault="00246E82" w:rsidP="00246E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4D08024" w14:textId="7DE48BFE" w:rsidR="00246E82" w:rsidRPr="00246E82" w:rsidRDefault="00246E82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2B34AC90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40697" w14:textId="6B7C454F" w:rsidR="00246E82" w:rsidRDefault="00246E82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F4D8003" w14:textId="38A5D921" w:rsidR="00246E82" w:rsidRPr="009C22DF" w:rsidRDefault="00246E82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m2 </w:t>
            </w:r>
            <w:proofErr w:type="spellStart"/>
            <w:r>
              <w:rPr>
                <w:rFonts w:ascii="Century Gothic" w:hAnsi="Century Gothic"/>
              </w:rPr>
              <w:t>bvo</w:t>
            </w:r>
            <w:proofErr w:type="spellEnd"/>
          </w:p>
        </w:tc>
      </w:tr>
      <w:tr w:rsidR="00046CD1" w:rsidRPr="0005526A" w14:paraId="641FD1B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5B32C0E0" w14:textId="77777777" w:rsidR="00046CD1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5AB8957" w14:textId="77777777" w:rsidR="002D0297" w:rsidRDefault="002D0297" w:rsidP="00131686"/>
    <w:p w14:paraId="25118861" w14:textId="77777777" w:rsidR="002D0297" w:rsidRDefault="002D0297" w:rsidP="00131686"/>
    <w:p w14:paraId="1C726E53" w14:textId="77777777" w:rsidR="002D0297" w:rsidRDefault="002D0297" w:rsidP="00131686"/>
    <w:p w14:paraId="332872F5" w14:textId="77777777" w:rsidR="002D0297" w:rsidRDefault="002D0297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D0297" w:rsidRPr="0005526A" w14:paraId="25497998" w14:textId="77777777" w:rsidTr="00752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EBC9FC0" w14:textId="3AD9D526" w:rsidR="002D0297" w:rsidRPr="00131686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246E82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De Gegadigde beschikt over aantoonbare ervaring met het </w:t>
            </w:r>
            <w:r w:rsidR="00246E82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in bouwteamverband (op basis van een VO of DO en op basis van de UAV 2012) ontwikkelen van een permanent utiliteitsgebouw met een publieke functie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met een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</w:t>
            </w:r>
          </w:p>
        </w:tc>
      </w:tr>
      <w:tr w:rsidR="002D0297" w:rsidRPr="0005526A" w14:paraId="0D282295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CA84FA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A5C2C9C" w14:textId="77777777" w:rsidR="002D0297" w:rsidRPr="009C22DF" w:rsidRDefault="002D0297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0297" w:rsidRPr="0005526A" w14:paraId="273A4E3A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C373A9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03909D1" w14:textId="77777777" w:rsidR="002D0297" w:rsidRPr="009C22DF" w:rsidRDefault="002D0297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0297" w:rsidRPr="0005526A" w14:paraId="75B2091F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D7BC80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967298F" w14:textId="77777777" w:rsidR="002D0297" w:rsidRPr="009C22DF" w:rsidRDefault="002D0297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0297" w:rsidRPr="0005526A" w14:paraId="64CA4A1C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14E79E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F066DE5" w14:textId="77777777" w:rsidR="002D0297" w:rsidRPr="009C22DF" w:rsidRDefault="002D0297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4B2A755" w14:textId="77777777" w:rsidR="002D0297" w:rsidRPr="009C22DF" w:rsidRDefault="002D0297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0297" w:rsidRPr="0005526A" w14:paraId="03433740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89F308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A3D5219" w14:textId="77777777" w:rsidR="002D0297" w:rsidRPr="009C22DF" w:rsidRDefault="002D0297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D835AE8" w14:textId="77777777" w:rsidR="002D0297" w:rsidRPr="009C22DF" w:rsidRDefault="002D0297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D0297" w:rsidRPr="0005526A" w14:paraId="7F6AFD11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AB31DF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6A50483" w14:textId="77777777" w:rsidR="002D0297" w:rsidRPr="009C22DF" w:rsidRDefault="002D0297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AB17E4" w14:textId="77777777" w:rsidR="002D0297" w:rsidRPr="009C22DF" w:rsidRDefault="002D0297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5C05ADF" w14:textId="77777777" w:rsidR="002D0297" w:rsidRPr="009C22DF" w:rsidRDefault="002D0297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D0297" w:rsidRPr="0005526A" w14:paraId="238D3E8F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7B7022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889A50B" w14:textId="77777777" w:rsidR="002D0297" w:rsidRPr="009C22DF" w:rsidRDefault="002D0297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0297" w:rsidRPr="0005526A" w14:paraId="6B7367DF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A5CA30" w14:textId="67646B61" w:rsidR="002D0297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bouwteam:</w:t>
            </w:r>
          </w:p>
        </w:tc>
        <w:tc>
          <w:tcPr>
            <w:tcW w:w="5865" w:type="dxa"/>
            <w:vAlign w:val="center"/>
          </w:tcPr>
          <w:p w14:paraId="51D697F8" w14:textId="77777777" w:rsidR="00246E82" w:rsidRPr="009C22DF" w:rsidRDefault="00246E82" w:rsidP="00246E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4A9642" w14:textId="3F161BE5" w:rsidR="002D0297" w:rsidRPr="00246E82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49EC4E03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456F06" w14:textId="2FD04369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vanaf VO of DO:</w:t>
            </w:r>
          </w:p>
        </w:tc>
        <w:tc>
          <w:tcPr>
            <w:tcW w:w="5865" w:type="dxa"/>
            <w:vAlign w:val="center"/>
          </w:tcPr>
          <w:p w14:paraId="4E38FDED" w14:textId="77777777" w:rsidR="00246E82" w:rsidRPr="009C22DF" w:rsidRDefault="00246E82" w:rsidP="00246E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BC11916" w14:textId="6B6E4778" w:rsidR="00246E82" w:rsidRPr="00246E82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5CD541FE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BC8C35" w14:textId="7021D376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de UAV 2012:</w:t>
            </w:r>
          </w:p>
        </w:tc>
        <w:tc>
          <w:tcPr>
            <w:tcW w:w="5865" w:type="dxa"/>
            <w:vAlign w:val="center"/>
          </w:tcPr>
          <w:p w14:paraId="00B8A861" w14:textId="77777777" w:rsidR="00246E82" w:rsidRPr="009C22DF" w:rsidRDefault="00246E82" w:rsidP="00246E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45BB255" w14:textId="3C382F4F" w:rsidR="00246E82" w:rsidRPr="00246E82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38EE08AD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2935F7" w14:textId="15B92AC6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permanent gebouw:</w:t>
            </w:r>
          </w:p>
        </w:tc>
        <w:tc>
          <w:tcPr>
            <w:tcW w:w="5865" w:type="dxa"/>
            <w:vAlign w:val="center"/>
          </w:tcPr>
          <w:p w14:paraId="527BC09E" w14:textId="77777777" w:rsidR="00246E82" w:rsidRPr="009C22DF" w:rsidRDefault="00246E82" w:rsidP="00246E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90827DD" w14:textId="4199D47D" w:rsidR="00246E82" w:rsidRPr="00246E82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4D630DE8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9026EF" w14:textId="3905D710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utiliteitsgebouw met een publieke functie:</w:t>
            </w:r>
          </w:p>
        </w:tc>
        <w:tc>
          <w:tcPr>
            <w:tcW w:w="5865" w:type="dxa"/>
            <w:vAlign w:val="center"/>
          </w:tcPr>
          <w:p w14:paraId="4579A58A" w14:textId="77777777" w:rsidR="00246E82" w:rsidRPr="009C22DF" w:rsidRDefault="00246E82" w:rsidP="00246E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327297" w14:textId="644DF631" w:rsidR="00246E82" w:rsidRPr="00246E82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2F7565B2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66EA3A" w14:textId="4EC90383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DEA9B1B" w14:textId="77777777" w:rsidR="00246E82" w:rsidRPr="009C22DF" w:rsidRDefault="00246E82" w:rsidP="00246E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034AA47" w14:textId="467CB1E9" w:rsidR="00246E82" w:rsidRPr="00246E82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7C1FDF2F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384368" w14:textId="297F9542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17EE4E5" w14:textId="093F470C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0297" w:rsidRPr="0005526A" w14:paraId="10FD2FAC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64C6A1" w14:textId="77777777" w:rsidR="002D0297" w:rsidRPr="009C22DF" w:rsidRDefault="002D029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624E8A1" w14:textId="77777777" w:rsidR="002D0297" w:rsidRPr="009C22DF" w:rsidRDefault="002D0297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C1AA263" w14:textId="77777777" w:rsidR="002D0297" w:rsidRDefault="002D0297" w:rsidP="002D0297"/>
    <w:p w14:paraId="04D4A60E" w14:textId="77777777" w:rsidR="002D0297" w:rsidRPr="00E02065" w:rsidRDefault="002D0297" w:rsidP="002D029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ABCD083" w14:textId="77777777" w:rsidR="002D0297" w:rsidRDefault="002D0297" w:rsidP="00131686"/>
    <w:p w14:paraId="64D11001" w14:textId="77777777" w:rsidR="00246E82" w:rsidRDefault="00246E82" w:rsidP="00131686"/>
    <w:p w14:paraId="4F2A7C65" w14:textId="77777777" w:rsidR="00246E82" w:rsidRDefault="00246E82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46E82" w:rsidRPr="0005526A" w14:paraId="2B3C9074" w14:textId="77777777" w:rsidTr="00752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B5B5E46" w14:textId="7B5E2901" w:rsidR="00246E82" w:rsidRPr="00131686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c. De Gegadigde beschikt over aantoonbare ervaring om in de rol van hoofdaannemer het totaal aan uitvoeringswerkzaamheden (bouwkundig, elektrotechnisch en werktuigbouwkundig) van een permanent utiliteitsgebouw met een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te coördineren binnen aanneemsom, kwaliteit en planning.</w:t>
            </w:r>
          </w:p>
        </w:tc>
      </w:tr>
      <w:tr w:rsidR="00246E82" w:rsidRPr="0005526A" w14:paraId="26AF33C0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7E70B5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6B69CEF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46E82" w:rsidRPr="0005526A" w14:paraId="7882BE6E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105B2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724594D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46E82" w:rsidRPr="0005526A" w14:paraId="5BEBB6BD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D06B89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8BA3E10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46E82" w:rsidRPr="0005526A" w14:paraId="11B5325A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CE6313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4BBB7C2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08537AA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46E82" w:rsidRPr="0005526A" w14:paraId="5BF5CCA6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596602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3AB52B9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916C54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46E82" w:rsidRPr="0005526A" w14:paraId="79356050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B8D923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16F15F0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DA98CB3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C879A3F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46E82" w:rsidRPr="0005526A" w14:paraId="0C1F3F34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BCDFF7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BE8C6CB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46E82" w:rsidRPr="0005526A" w14:paraId="64B12C5A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C85F1F" w14:textId="353CAA79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rol van hoofdaannemer:</w:t>
            </w:r>
          </w:p>
        </w:tc>
        <w:tc>
          <w:tcPr>
            <w:tcW w:w="5865" w:type="dxa"/>
            <w:vAlign w:val="center"/>
          </w:tcPr>
          <w:p w14:paraId="12F5E8B4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EECFCF5" w14:textId="77777777" w:rsidR="00246E82" w:rsidRPr="00246E82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41344892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FF6184" w14:textId="497090C7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562857">
              <w:rPr>
                <w:rFonts w:ascii="Century Gothic" w:hAnsi="Century Gothic"/>
                <w:b w:val="0"/>
                <w:bCs w:val="0"/>
              </w:rPr>
              <w:t xml:space="preserve">coördinatie van </w:t>
            </w:r>
            <w:r>
              <w:rPr>
                <w:rFonts w:ascii="Century Gothic" w:hAnsi="Century Gothic"/>
                <w:b w:val="0"/>
                <w:bCs w:val="0"/>
              </w:rPr>
              <w:t>totaal aan uitvoeringswerkzaamheden (bouwkundig, elektrotechnisch en werktuigbouwkundig)</w:t>
            </w:r>
          </w:p>
        </w:tc>
        <w:tc>
          <w:tcPr>
            <w:tcW w:w="5865" w:type="dxa"/>
            <w:vAlign w:val="center"/>
          </w:tcPr>
          <w:p w14:paraId="0F4D0994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97539BA" w14:textId="77777777" w:rsidR="00246E82" w:rsidRPr="00246E82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3E051CF6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9F4C9C" w14:textId="77777777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permanent gebouw:</w:t>
            </w:r>
          </w:p>
        </w:tc>
        <w:tc>
          <w:tcPr>
            <w:tcW w:w="5865" w:type="dxa"/>
            <w:vAlign w:val="center"/>
          </w:tcPr>
          <w:p w14:paraId="604AD23D" w14:textId="77777777" w:rsidR="00246E82" w:rsidRPr="009C22DF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17058A2" w14:textId="77777777" w:rsidR="00246E82" w:rsidRPr="00246E82" w:rsidRDefault="00246E82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4FDCA23C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34E899" w14:textId="7CE0A292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utiliteitsgebouw</w:t>
            </w:r>
            <w:r w:rsidR="00562857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9CC309D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971DA9D" w14:textId="77777777" w:rsidR="00246E82" w:rsidRPr="00246E82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2D4CCE38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48B289" w14:textId="77777777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C59FC13" w14:textId="77777777" w:rsidR="00562857" w:rsidRPr="009C22DF" w:rsidRDefault="00562857" w:rsidP="005628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AF7538A" w14:textId="03284C62" w:rsidR="00246E82" w:rsidRPr="00246E82" w:rsidRDefault="00562857" w:rsidP="005628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63E8D32A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900232" w14:textId="77777777" w:rsidR="00246E82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DB13FCA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62857" w:rsidRPr="0005526A" w14:paraId="491D26A9" w14:textId="77777777" w:rsidTr="00752A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2AD44B" w14:textId="50CAEE6A" w:rsidR="00562857" w:rsidRDefault="00562857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Binnen aanneemsom, planning en kwaliteit opgeleverd:</w:t>
            </w:r>
          </w:p>
        </w:tc>
        <w:tc>
          <w:tcPr>
            <w:tcW w:w="5865" w:type="dxa"/>
            <w:vAlign w:val="center"/>
          </w:tcPr>
          <w:p w14:paraId="3C06F929" w14:textId="77777777" w:rsidR="00562857" w:rsidRPr="009C22DF" w:rsidRDefault="00562857" w:rsidP="005628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1F0C07" w14:textId="72915E27" w:rsidR="00562857" w:rsidRPr="009C22DF" w:rsidRDefault="00562857" w:rsidP="005628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46E82" w:rsidRPr="0005526A" w14:paraId="3D3D0F74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F9E798" w14:textId="77777777" w:rsidR="00246E82" w:rsidRPr="009C22DF" w:rsidRDefault="00246E82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F369D4B" w14:textId="77777777" w:rsidR="00246E82" w:rsidRPr="009C22DF" w:rsidRDefault="00246E82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A869A5F" w14:textId="77777777" w:rsidR="00246E82" w:rsidRDefault="00246E82" w:rsidP="00246E82"/>
    <w:p w14:paraId="48DD286B" w14:textId="77777777" w:rsidR="00246E82" w:rsidRPr="00E02065" w:rsidRDefault="00246E82" w:rsidP="00246E8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8D415F7" w14:textId="77777777" w:rsidR="00246E82" w:rsidRDefault="00246E82" w:rsidP="00131686"/>
    <w:p w14:paraId="46D5C665" w14:textId="77777777" w:rsidR="002D0297" w:rsidRPr="00E02065" w:rsidRDefault="002D0297" w:rsidP="00131686"/>
    <w:p w14:paraId="3512E49F" w14:textId="77777777" w:rsidR="00046CD1" w:rsidRPr="00B478DF" w:rsidRDefault="00046CD1" w:rsidP="00131686">
      <w:bookmarkStart w:id="4" w:name="_Hlk42863268"/>
      <w:r w:rsidRPr="00B478DF">
        <w:lastRenderedPageBreak/>
        <w:t xml:space="preserve">Ondergetekende verklaart tevens dat: </w:t>
      </w:r>
    </w:p>
    <w:p w14:paraId="30D98486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bookmarkStart w:id="5" w:name="_Hlk47004997"/>
      <w:r>
        <w:t>Gegadigde</w:t>
      </w:r>
      <w:r w:rsidRPr="00B478DF">
        <w:t xml:space="preserve"> opdrachtnemer is van</w:t>
      </w:r>
      <w:r>
        <w:t xml:space="preserve"> </w:t>
      </w:r>
      <w:r w:rsidRPr="001F7168">
        <w:t>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23BDDD93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5EA2286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612C8CE9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526A249" w14:textId="77777777" w:rsidR="00046CD1" w:rsidRPr="00B478DF" w:rsidRDefault="00046CD1" w:rsidP="00131686"/>
    <w:p w14:paraId="362C839E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4C2079B" w14:textId="77777777" w:rsidR="00046CD1" w:rsidRPr="00B478DF" w:rsidRDefault="00046CD1" w:rsidP="00131686"/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C0368C9" w14:textId="77777777" w:rsidR="00046CD1" w:rsidRPr="00B478DF" w:rsidRDefault="00046CD1" w:rsidP="00131686"/>
    <w:p w14:paraId="59D7DD8F" w14:textId="77777777" w:rsidR="00046CD1" w:rsidRPr="00B478DF" w:rsidRDefault="00046CD1" w:rsidP="00131686"/>
    <w:p w14:paraId="604D3774" w14:textId="7BE6E49F" w:rsidR="008636AD" w:rsidRPr="00644926" w:rsidRDefault="00046CD1" w:rsidP="00AA7D24">
      <w:r w:rsidRPr="00B478DF">
        <w:t xml:space="preserve">   </w:t>
      </w:r>
      <w:bookmarkEnd w:id="4"/>
    </w:p>
    <w:sectPr w:rsidR="008636AD" w:rsidRPr="00644926" w:rsidSect="002D0297">
      <w:headerReference w:type="default" r:id="rId10"/>
      <w:footerReference w:type="default" r:id="rId11"/>
      <w:headerReference w:type="first" r:id="rId12"/>
      <w:pgSz w:w="11907" w:h="16840" w:code="9"/>
      <w:pgMar w:top="1730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A33AA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530E622D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F600D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DDCF0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B873A5"/>
    <w:multiLevelType w:val="multilevel"/>
    <w:tmpl w:val="16B697E6"/>
    <w:numStyleLink w:val="ICSBullets"/>
  </w:abstractNum>
  <w:abstractNum w:abstractNumId="3" w15:restartNumberingAfterBreak="0">
    <w:nsid w:val="0EDD71EF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11B7D1D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5A74DE0"/>
    <w:multiLevelType w:val="multilevel"/>
    <w:tmpl w:val="16B697E6"/>
    <w:numStyleLink w:val="ICSBullets"/>
  </w:abstractNum>
  <w:abstractNum w:abstractNumId="8" w15:restartNumberingAfterBreak="0">
    <w:nsid w:val="198247D0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D364878"/>
    <w:multiLevelType w:val="multilevel"/>
    <w:tmpl w:val="16B697E6"/>
    <w:numStyleLink w:val="ICSBullets"/>
  </w:abstractNum>
  <w:abstractNum w:abstractNumId="11" w15:restartNumberingAfterBreak="0">
    <w:nsid w:val="210E4DD6"/>
    <w:multiLevelType w:val="multilevel"/>
    <w:tmpl w:val="16B697E6"/>
    <w:numStyleLink w:val="ICSBullets"/>
  </w:abstractNum>
  <w:abstractNum w:abstractNumId="12" w15:restartNumberingAfterBreak="0">
    <w:nsid w:val="241B48B6"/>
    <w:multiLevelType w:val="multilevel"/>
    <w:tmpl w:val="143EDEB6"/>
    <w:numStyleLink w:val="ICSNumbering"/>
  </w:abstractNum>
  <w:abstractNum w:abstractNumId="13" w15:restartNumberingAfterBreak="0">
    <w:nsid w:val="279F25C2"/>
    <w:multiLevelType w:val="multilevel"/>
    <w:tmpl w:val="16B697E6"/>
    <w:numStyleLink w:val="ICSBullets"/>
  </w:abstractNum>
  <w:abstractNum w:abstractNumId="14" w15:restartNumberingAfterBreak="0">
    <w:nsid w:val="28E06300"/>
    <w:multiLevelType w:val="multilevel"/>
    <w:tmpl w:val="16B697E6"/>
    <w:numStyleLink w:val="ICSBullets"/>
  </w:abstractNum>
  <w:abstractNum w:abstractNumId="15" w15:restartNumberingAfterBreak="0">
    <w:nsid w:val="29D92086"/>
    <w:multiLevelType w:val="multilevel"/>
    <w:tmpl w:val="16B697E6"/>
    <w:numStyleLink w:val="ICSBullets"/>
  </w:abstractNum>
  <w:abstractNum w:abstractNumId="16" w15:restartNumberingAfterBreak="0">
    <w:nsid w:val="2B937219"/>
    <w:multiLevelType w:val="multilevel"/>
    <w:tmpl w:val="16B697E6"/>
    <w:numStyleLink w:val="ICSBullets"/>
  </w:abstractNum>
  <w:abstractNum w:abstractNumId="17" w15:restartNumberingAfterBreak="0">
    <w:nsid w:val="30061B79"/>
    <w:multiLevelType w:val="multilevel"/>
    <w:tmpl w:val="16B697E6"/>
    <w:numStyleLink w:val="ICSBullets"/>
  </w:abstractNum>
  <w:abstractNum w:abstractNumId="18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2" w15:restartNumberingAfterBreak="0">
    <w:nsid w:val="415F157E"/>
    <w:multiLevelType w:val="multilevel"/>
    <w:tmpl w:val="16B697E6"/>
    <w:numStyleLink w:val="ICSBullets"/>
  </w:abstractNum>
  <w:abstractNum w:abstractNumId="23" w15:restartNumberingAfterBreak="0">
    <w:nsid w:val="41DC4AF2"/>
    <w:multiLevelType w:val="multilevel"/>
    <w:tmpl w:val="16B697E6"/>
    <w:numStyleLink w:val="ICSBullets"/>
  </w:abstractNum>
  <w:abstractNum w:abstractNumId="24" w15:restartNumberingAfterBreak="0">
    <w:nsid w:val="4BBB0AD8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9526639"/>
    <w:multiLevelType w:val="multilevel"/>
    <w:tmpl w:val="16B697E6"/>
    <w:numStyleLink w:val="ICSBullets"/>
  </w:abstractNum>
  <w:abstractNum w:abstractNumId="27" w15:restartNumberingAfterBreak="0">
    <w:nsid w:val="595C5CCB"/>
    <w:multiLevelType w:val="multilevel"/>
    <w:tmpl w:val="16B697E6"/>
    <w:numStyleLink w:val="ICSBullets"/>
  </w:abstractNum>
  <w:abstractNum w:abstractNumId="28" w15:restartNumberingAfterBreak="0">
    <w:nsid w:val="59C92B0D"/>
    <w:multiLevelType w:val="multilevel"/>
    <w:tmpl w:val="16B697E6"/>
    <w:numStyleLink w:val="ICSBullets"/>
  </w:abstractNum>
  <w:abstractNum w:abstractNumId="29" w15:restartNumberingAfterBreak="0">
    <w:nsid w:val="5D1E0BCB"/>
    <w:multiLevelType w:val="multilevel"/>
    <w:tmpl w:val="16B697E6"/>
    <w:numStyleLink w:val="ICSBullets"/>
  </w:abstractNum>
  <w:abstractNum w:abstractNumId="30" w15:restartNumberingAfterBreak="0">
    <w:nsid w:val="5F477DF0"/>
    <w:multiLevelType w:val="multilevel"/>
    <w:tmpl w:val="16B697E6"/>
    <w:numStyleLink w:val="ICSBullets"/>
  </w:abstractNum>
  <w:abstractNum w:abstractNumId="31" w15:restartNumberingAfterBreak="0">
    <w:nsid w:val="636E51C3"/>
    <w:multiLevelType w:val="multilevel"/>
    <w:tmpl w:val="143EDEB6"/>
    <w:numStyleLink w:val="ICSNumbering"/>
  </w:abstractNum>
  <w:abstractNum w:abstractNumId="32" w15:restartNumberingAfterBreak="0">
    <w:nsid w:val="6A2565E2"/>
    <w:multiLevelType w:val="multilevel"/>
    <w:tmpl w:val="16B697E6"/>
    <w:numStyleLink w:val="ICSBullets"/>
  </w:abstractNum>
  <w:abstractNum w:abstractNumId="33" w15:restartNumberingAfterBreak="0">
    <w:nsid w:val="6FA313FC"/>
    <w:multiLevelType w:val="multilevel"/>
    <w:tmpl w:val="16B697E6"/>
    <w:numStyleLink w:val="ICSBullets"/>
  </w:abstractNum>
  <w:abstractNum w:abstractNumId="34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38914DC"/>
    <w:multiLevelType w:val="multilevel"/>
    <w:tmpl w:val="16B697E6"/>
    <w:numStyleLink w:val="ICSBullets"/>
  </w:abstractNum>
  <w:abstractNum w:abstractNumId="36" w15:restartNumberingAfterBreak="0">
    <w:nsid w:val="74984B29"/>
    <w:multiLevelType w:val="multilevel"/>
    <w:tmpl w:val="16B697E6"/>
    <w:numStyleLink w:val="ICSBullets"/>
  </w:abstractNum>
  <w:abstractNum w:abstractNumId="37" w15:restartNumberingAfterBreak="0">
    <w:nsid w:val="75464004"/>
    <w:multiLevelType w:val="multilevel"/>
    <w:tmpl w:val="16B697E6"/>
    <w:numStyleLink w:val="ICSBullets"/>
  </w:abstractNum>
  <w:abstractNum w:abstractNumId="38" w15:restartNumberingAfterBreak="0">
    <w:nsid w:val="7EDC00BF"/>
    <w:multiLevelType w:val="multilevel"/>
    <w:tmpl w:val="16B697E6"/>
    <w:numStyleLink w:val="ICSBullets"/>
  </w:abstractNum>
  <w:num w:numId="1" w16cid:durableId="14700122">
    <w:abstractNumId w:val="34"/>
  </w:num>
  <w:num w:numId="2" w16cid:durableId="690181167">
    <w:abstractNumId w:val="9"/>
  </w:num>
  <w:num w:numId="3" w16cid:durableId="1254977777">
    <w:abstractNumId w:val="1"/>
  </w:num>
  <w:num w:numId="4" w16cid:durableId="1663505220">
    <w:abstractNumId w:val="21"/>
  </w:num>
  <w:num w:numId="5" w16cid:durableId="1315600981">
    <w:abstractNumId w:val="18"/>
  </w:num>
  <w:num w:numId="6" w16cid:durableId="1007557937">
    <w:abstractNumId w:val="20"/>
  </w:num>
  <w:num w:numId="7" w16cid:durableId="190731394">
    <w:abstractNumId w:val="19"/>
  </w:num>
  <w:num w:numId="8" w16cid:durableId="260652963">
    <w:abstractNumId w:val="12"/>
  </w:num>
  <w:num w:numId="9" w16cid:durableId="1957760215">
    <w:abstractNumId w:val="0"/>
  </w:num>
  <w:num w:numId="10" w16cid:durableId="1041514838">
    <w:abstractNumId w:val="29"/>
  </w:num>
  <w:num w:numId="11" w16cid:durableId="1827744560">
    <w:abstractNumId w:val="2"/>
  </w:num>
  <w:num w:numId="12" w16cid:durableId="748774083">
    <w:abstractNumId w:val="32"/>
  </w:num>
  <w:num w:numId="13" w16cid:durableId="1129125200">
    <w:abstractNumId w:val="22"/>
  </w:num>
  <w:num w:numId="14" w16cid:durableId="385758397">
    <w:abstractNumId w:val="33"/>
  </w:num>
  <w:num w:numId="15" w16cid:durableId="2098479027">
    <w:abstractNumId w:val="36"/>
  </w:num>
  <w:num w:numId="16" w16cid:durableId="1375933552">
    <w:abstractNumId w:val="25"/>
  </w:num>
  <w:num w:numId="17" w16cid:durableId="1937251001">
    <w:abstractNumId w:val="26"/>
  </w:num>
  <w:num w:numId="18" w16cid:durableId="844980895">
    <w:abstractNumId w:val="4"/>
  </w:num>
  <w:num w:numId="19" w16cid:durableId="197813633">
    <w:abstractNumId w:val="10"/>
  </w:num>
  <w:num w:numId="20" w16cid:durableId="1173764824">
    <w:abstractNumId w:val="13"/>
  </w:num>
  <w:num w:numId="21" w16cid:durableId="1072973346">
    <w:abstractNumId w:val="17"/>
  </w:num>
  <w:num w:numId="22" w16cid:durableId="866911204">
    <w:abstractNumId w:val="11"/>
  </w:num>
  <w:num w:numId="23" w16cid:durableId="948390023">
    <w:abstractNumId w:val="37"/>
  </w:num>
  <w:num w:numId="24" w16cid:durableId="1098982156">
    <w:abstractNumId w:val="28"/>
  </w:num>
  <w:num w:numId="25" w16cid:durableId="555706382">
    <w:abstractNumId w:val="35"/>
  </w:num>
  <w:num w:numId="26" w16cid:durableId="511800221">
    <w:abstractNumId w:val="31"/>
  </w:num>
  <w:num w:numId="27" w16cid:durableId="914976955">
    <w:abstractNumId w:val="27"/>
  </w:num>
  <w:num w:numId="28" w16cid:durableId="1469787223">
    <w:abstractNumId w:val="30"/>
  </w:num>
  <w:num w:numId="29" w16cid:durableId="47002632">
    <w:abstractNumId w:val="6"/>
  </w:num>
  <w:num w:numId="30" w16cid:durableId="1219898749">
    <w:abstractNumId w:val="3"/>
  </w:num>
  <w:num w:numId="31" w16cid:durableId="493450426">
    <w:abstractNumId w:val="24"/>
  </w:num>
  <w:num w:numId="32" w16cid:durableId="596718685">
    <w:abstractNumId w:val="14"/>
  </w:num>
  <w:num w:numId="33" w16cid:durableId="1367414401">
    <w:abstractNumId w:val="23"/>
  </w:num>
  <w:num w:numId="34" w16cid:durableId="2000234739">
    <w:abstractNumId w:val="1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5"/>
  </w:num>
  <w:num w:numId="36" w16cid:durableId="1762681666">
    <w:abstractNumId w:val="1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1707448">
    <w:abstractNumId w:val="38"/>
  </w:num>
  <w:num w:numId="38" w16cid:durableId="642584093">
    <w:abstractNumId w:val="8"/>
  </w:num>
  <w:num w:numId="39" w16cid:durableId="273482868">
    <w:abstractNumId w:val="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266A3"/>
    <w:rsid w:val="00040C70"/>
    <w:rsid w:val="00043433"/>
    <w:rsid w:val="0004582D"/>
    <w:rsid w:val="00046A41"/>
    <w:rsid w:val="00046CD1"/>
    <w:rsid w:val="00053854"/>
    <w:rsid w:val="00075868"/>
    <w:rsid w:val="000A105F"/>
    <w:rsid w:val="000B20F2"/>
    <w:rsid w:val="000C0FBB"/>
    <w:rsid w:val="000F5038"/>
    <w:rsid w:val="0011647F"/>
    <w:rsid w:val="0012501C"/>
    <w:rsid w:val="001276AD"/>
    <w:rsid w:val="00131686"/>
    <w:rsid w:val="001329D5"/>
    <w:rsid w:val="00144896"/>
    <w:rsid w:val="00150F75"/>
    <w:rsid w:val="001673E1"/>
    <w:rsid w:val="0018026E"/>
    <w:rsid w:val="00182245"/>
    <w:rsid w:val="001C48FD"/>
    <w:rsid w:val="001E2838"/>
    <w:rsid w:val="001E47C3"/>
    <w:rsid w:val="001F1FB1"/>
    <w:rsid w:val="001F7168"/>
    <w:rsid w:val="00242146"/>
    <w:rsid w:val="00246E82"/>
    <w:rsid w:val="002504B9"/>
    <w:rsid w:val="00250E63"/>
    <w:rsid w:val="002871E8"/>
    <w:rsid w:val="002901C4"/>
    <w:rsid w:val="002C4510"/>
    <w:rsid w:val="002D0297"/>
    <w:rsid w:val="002D6805"/>
    <w:rsid w:val="002E3A7D"/>
    <w:rsid w:val="002F30BE"/>
    <w:rsid w:val="00314163"/>
    <w:rsid w:val="00316A1C"/>
    <w:rsid w:val="00325DA6"/>
    <w:rsid w:val="00350D63"/>
    <w:rsid w:val="003549BD"/>
    <w:rsid w:val="00355334"/>
    <w:rsid w:val="00361694"/>
    <w:rsid w:val="00364EEF"/>
    <w:rsid w:val="00365D6B"/>
    <w:rsid w:val="003717E4"/>
    <w:rsid w:val="0037338D"/>
    <w:rsid w:val="00385BB0"/>
    <w:rsid w:val="00386148"/>
    <w:rsid w:val="003910A3"/>
    <w:rsid w:val="003950B1"/>
    <w:rsid w:val="003A6134"/>
    <w:rsid w:val="003B01FF"/>
    <w:rsid w:val="003C2003"/>
    <w:rsid w:val="003E4C10"/>
    <w:rsid w:val="004031E6"/>
    <w:rsid w:val="00403C0E"/>
    <w:rsid w:val="004160B1"/>
    <w:rsid w:val="00430391"/>
    <w:rsid w:val="00437A1D"/>
    <w:rsid w:val="00464EC8"/>
    <w:rsid w:val="00466497"/>
    <w:rsid w:val="00485BF0"/>
    <w:rsid w:val="004921FA"/>
    <w:rsid w:val="0049556A"/>
    <w:rsid w:val="00495DBA"/>
    <w:rsid w:val="004A492A"/>
    <w:rsid w:val="004B2FD6"/>
    <w:rsid w:val="004B75B0"/>
    <w:rsid w:val="004C53C5"/>
    <w:rsid w:val="004D3C94"/>
    <w:rsid w:val="004D3CA3"/>
    <w:rsid w:val="004D6BF1"/>
    <w:rsid w:val="004F1497"/>
    <w:rsid w:val="00504898"/>
    <w:rsid w:val="00506561"/>
    <w:rsid w:val="005071B6"/>
    <w:rsid w:val="005165EE"/>
    <w:rsid w:val="00517B96"/>
    <w:rsid w:val="00561533"/>
    <w:rsid w:val="00562857"/>
    <w:rsid w:val="0056614B"/>
    <w:rsid w:val="00575C28"/>
    <w:rsid w:val="0057604B"/>
    <w:rsid w:val="005907A3"/>
    <w:rsid w:val="005A6BB7"/>
    <w:rsid w:val="005B21C6"/>
    <w:rsid w:val="005B4BD3"/>
    <w:rsid w:val="005E2531"/>
    <w:rsid w:val="005F2469"/>
    <w:rsid w:val="005F28C5"/>
    <w:rsid w:val="006008C3"/>
    <w:rsid w:val="006036CA"/>
    <w:rsid w:val="00605F33"/>
    <w:rsid w:val="0063342B"/>
    <w:rsid w:val="00644926"/>
    <w:rsid w:val="00666617"/>
    <w:rsid w:val="00672C9C"/>
    <w:rsid w:val="0068621C"/>
    <w:rsid w:val="00690A96"/>
    <w:rsid w:val="006A3989"/>
    <w:rsid w:val="006A5EF6"/>
    <w:rsid w:val="006B0B2F"/>
    <w:rsid w:val="006E216F"/>
    <w:rsid w:val="006F1325"/>
    <w:rsid w:val="006F6CCD"/>
    <w:rsid w:val="007145A3"/>
    <w:rsid w:val="0071712A"/>
    <w:rsid w:val="007215B5"/>
    <w:rsid w:val="0072652E"/>
    <w:rsid w:val="007520C6"/>
    <w:rsid w:val="00762EFD"/>
    <w:rsid w:val="0077206A"/>
    <w:rsid w:val="00787D21"/>
    <w:rsid w:val="0079469C"/>
    <w:rsid w:val="007C39AF"/>
    <w:rsid w:val="00841CFD"/>
    <w:rsid w:val="00841EB4"/>
    <w:rsid w:val="00845546"/>
    <w:rsid w:val="00850DCF"/>
    <w:rsid w:val="00850F41"/>
    <w:rsid w:val="008524C1"/>
    <w:rsid w:val="008636AD"/>
    <w:rsid w:val="00893DAB"/>
    <w:rsid w:val="00895061"/>
    <w:rsid w:val="008C08E0"/>
    <w:rsid w:val="008C7309"/>
    <w:rsid w:val="008C7726"/>
    <w:rsid w:val="008E05AB"/>
    <w:rsid w:val="008E7CE7"/>
    <w:rsid w:val="008F56E2"/>
    <w:rsid w:val="00901BB4"/>
    <w:rsid w:val="00905BA4"/>
    <w:rsid w:val="00916D1B"/>
    <w:rsid w:val="00962D4E"/>
    <w:rsid w:val="00967189"/>
    <w:rsid w:val="009872B0"/>
    <w:rsid w:val="009956BB"/>
    <w:rsid w:val="0099664E"/>
    <w:rsid w:val="009A631C"/>
    <w:rsid w:val="009B55AF"/>
    <w:rsid w:val="009B782E"/>
    <w:rsid w:val="009C5624"/>
    <w:rsid w:val="009F7650"/>
    <w:rsid w:val="00A019B9"/>
    <w:rsid w:val="00A2488C"/>
    <w:rsid w:val="00A42297"/>
    <w:rsid w:val="00A5582B"/>
    <w:rsid w:val="00A674B6"/>
    <w:rsid w:val="00A821ED"/>
    <w:rsid w:val="00A9523E"/>
    <w:rsid w:val="00AA7D24"/>
    <w:rsid w:val="00AD1BE6"/>
    <w:rsid w:val="00AD3025"/>
    <w:rsid w:val="00AE0CE8"/>
    <w:rsid w:val="00AE1AAB"/>
    <w:rsid w:val="00AE5510"/>
    <w:rsid w:val="00AE6394"/>
    <w:rsid w:val="00AF508A"/>
    <w:rsid w:val="00B02B5A"/>
    <w:rsid w:val="00B31AB5"/>
    <w:rsid w:val="00B34D22"/>
    <w:rsid w:val="00B36E16"/>
    <w:rsid w:val="00B401C1"/>
    <w:rsid w:val="00B63EE4"/>
    <w:rsid w:val="00B7613A"/>
    <w:rsid w:val="00B77F83"/>
    <w:rsid w:val="00B91FB8"/>
    <w:rsid w:val="00B96DC7"/>
    <w:rsid w:val="00BC4A3B"/>
    <w:rsid w:val="00BD0E37"/>
    <w:rsid w:val="00BE2479"/>
    <w:rsid w:val="00C116D2"/>
    <w:rsid w:val="00C20CFE"/>
    <w:rsid w:val="00C20E80"/>
    <w:rsid w:val="00C213ED"/>
    <w:rsid w:val="00C24FB8"/>
    <w:rsid w:val="00C2592D"/>
    <w:rsid w:val="00C542A3"/>
    <w:rsid w:val="00C6797B"/>
    <w:rsid w:val="00C83830"/>
    <w:rsid w:val="00CA1E24"/>
    <w:rsid w:val="00CB195C"/>
    <w:rsid w:val="00CC1A20"/>
    <w:rsid w:val="00CE110A"/>
    <w:rsid w:val="00CE422D"/>
    <w:rsid w:val="00CE5C6F"/>
    <w:rsid w:val="00CF5098"/>
    <w:rsid w:val="00CF606D"/>
    <w:rsid w:val="00D21A6C"/>
    <w:rsid w:val="00D227C0"/>
    <w:rsid w:val="00D263C4"/>
    <w:rsid w:val="00D3105C"/>
    <w:rsid w:val="00D35231"/>
    <w:rsid w:val="00D44E7D"/>
    <w:rsid w:val="00D509F5"/>
    <w:rsid w:val="00D51A6C"/>
    <w:rsid w:val="00D5754E"/>
    <w:rsid w:val="00D626D6"/>
    <w:rsid w:val="00D6681E"/>
    <w:rsid w:val="00D80AE7"/>
    <w:rsid w:val="00D80E1B"/>
    <w:rsid w:val="00DA00D9"/>
    <w:rsid w:val="00DB0E0E"/>
    <w:rsid w:val="00DD34F1"/>
    <w:rsid w:val="00DF4BBB"/>
    <w:rsid w:val="00DF6147"/>
    <w:rsid w:val="00DF71FA"/>
    <w:rsid w:val="00E06DD2"/>
    <w:rsid w:val="00E15770"/>
    <w:rsid w:val="00E23646"/>
    <w:rsid w:val="00E61EBA"/>
    <w:rsid w:val="00E71359"/>
    <w:rsid w:val="00E870F1"/>
    <w:rsid w:val="00E94896"/>
    <w:rsid w:val="00E94F44"/>
    <w:rsid w:val="00EA1ED4"/>
    <w:rsid w:val="00EA62AF"/>
    <w:rsid w:val="00EB7B00"/>
    <w:rsid w:val="00EC5AED"/>
    <w:rsid w:val="00EC6679"/>
    <w:rsid w:val="00EC7EB7"/>
    <w:rsid w:val="00ED56BE"/>
    <w:rsid w:val="00ED73AB"/>
    <w:rsid w:val="00EE11A0"/>
    <w:rsid w:val="00EE58E2"/>
    <w:rsid w:val="00EF2089"/>
    <w:rsid w:val="00EF71A4"/>
    <w:rsid w:val="00F26C39"/>
    <w:rsid w:val="00F325BE"/>
    <w:rsid w:val="00F3414F"/>
    <w:rsid w:val="00F35065"/>
    <w:rsid w:val="00F600DD"/>
    <w:rsid w:val="00F66E6A"/>
    <w:rsid w:val="00F7160F"/>
    <w:rsid w:val="00F767D6"/>
    <w:rsid w:val="00F77426"/>
    <w:rsid w:val="00F80A9C"/>
    <w:rsid w:val="00F94144"/>
    <w:rsid w:val="00FA0280"/>
    <w:rsid w:val="00FC11BB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019B9"/>
    <w:pPr>
      <w:spacing w:after="200" w:line="240" w:lineRule="auto"/>
    </w:pPr>
    <w:rPr>
      <w:i/>
      <w:iCs/>
      <w:color w:val="3DB393" w:themeColor="text2"/>
      <w:szCs w:val="18"/>
    </w:rPr>
  </w:style>
  <w:style w:type="paragraph" w:styleId="Revisie">
    <w:name w:val="Revision"/>
    <w:hidden/>
    <w:uiPriority w:val="99"/>
    <w:semiHidden/>
    <w:rsid w:val="004D3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2024-05-24T00:00:00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Scholengroep Leonardo Da Vinci </ClientName>
  <ClientAddress1/>
  <ClientAddress2/>
  <ClientPOBox/>
  <ClientZIP/>
  <ClientCity/>
  <ClientState/>
  <ClientCountry/>
  <ProjectName/>
  <Reference>2230567/20240524/VV/V1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73</TotalTime>
  <Pages>4</Pages>
  <Words>694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Vernieuwbouw             ISK Leiden</vt:lpstr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Vernieuwbouw             ISK Leiden</dc:title>
  <dc:subject/>
  <dc:creator>Vera Verhoeven
Lieneke de Taeye</dc:creator>
  <cp:keywords/>
  <dc:description/>
  <cp:lastModifiedBy>Vera Verhoeven | ICSadviseurs</cp:lastModifiedBy>
  <cp:revision>5</cp:revision>
  <cp:lastPrinted>2024-05-16T12:05:00Z</cp:lastPrinted>
  <dcterms:created xsi:type="dcterms:W3CDTF">2024-05-24T09:54:00Z</dcterms:created>
  <dcterms:modified xsi:type="dcterms:W3CDTF">2024-05-24T11:45:00Z</dcterms:modified>
</cp:coreProperties>
</file>