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F094B" w14:textId="40C08BE8" w:rsidR="005D3EAB" w:rsidRPr="00C06B99" w:rsidRDefault="00B644D3" w:rsidP="00B44CC7">
      <w:pPr>
        <w:rPr>
          <w:rFonts w:ascii="Arial" w:hAnsi="Arial" w:cs="Arial"/>
          <w:b/>
          <w:bCs/>
          <w:sz w:val="28"/>
          <w:szCs w:val="28"/>
        </w:rPr>
      </w:pPr>
      <w:r w:rsidRPr="00C06B99">
        <w:rPr>
          <w:rFonts w:ascii="Arial" w:hAnsi="Arial" w:cs="Arial"/>
          <w:b/>
          <w:bCs/>
          <w:sz w:val="28"/>
          <w:szCs w:val="28"/>
        </w:rPr>
        <w:t xml:space="preserve">Bijlage </w:t>
      </w:r>
      <w:r w:rsidR="00237E93" w:rsidRPr="00C06B99">
        <w:rPr>
          <w:rFonts w:ascii="Arial" w:hAnsi="Arial" w:cs="Arial"/>
          <w:b/>
          <w:bCs/>
          <w:sz w:val="28"/>
          <w:szCs w:val="28"/>
        </w:rPr>
        <w:t>5</w:t>
      </w:r>
      <w:r w:rsidR="00FA666F" w:rsidRPr="00C06B99">
        <w:rPr>
          <w:rFonts w:ascii="Arial" w:hAnsi="Arial" w:cs="Arial"/>
          <w:b/>
          <w:bCs/>
          <w:sz w:val="28"/>
          <w:szCs w:val="28"/>
        </w:rPr>
        <w:t>.</w:t>
      </w:r>
      <w:r w:rsidRPr="00C06B99">
        <w:rPr>
          <w:rFonts w:ascii="Arial" w:hAnsi="Arial" w:cs="Arial"/>
          <w:b/>
          <w:bCs/>
          <w:sz w:val="28"/>
          <w:szCs w:val="28"/>
        </w:rPr>
        <w:t xml:space="preserve"> </w:t>
      </w:r>
      <w:r w:rsidR="00B44CC7" w:rsidRPr="00C06B99">
        <w:rPr>
          <w:rFonts w:ascii="Arial" w:hAnsi="Arial" w:cs="Arial"/>
          <w:b/>
          <w:bCs/>
          <w:sz w:val="28"/>
          <w:szCs w:val="28"/>
        </w:rPr>
        <w:t>Invulformulier Referenties</w:t>
      </w:r>
    </w:p>
    <w:p w14:paraId="59F3C9D1" w14:textId="77777777" w:rsidR="00B44CC7" w:rsidRPr="00C06B99" w:rsidRDefault="00B44CC7" w:rsidP="00B44CC7">
      <w:pPr>
        <w:rPr>
          <w:rFonts w:ascii="Arial" w:hAnsi="Arial" w:cs="Arial"/>
        </w:rPr>
      </w:pPr>
    </w:p>
    <w:p w14:paraId="27BD3E01" w14:textId="11977A04" w:rsidR="00EE1A6F" w:rsidRPr="00C06B99" w:rsidRDefault="00EE1A6F" w:rsidP="00EE1A6F">
      <w:pPr>
        <w:rPr>
          <w:rFonts w:ascii="Arial" w:hAnsi="Arial" w:cs="Arial"/>
          <w:b/>
          <w:bCs/>
        </w:rPr>
      </w:pPr>
      <w:r w:rsidRPr="00C06B99">
        <w:rPr>
          <w:rFonts w:ascii="Arial" w:hAnsi="Arial" w:cs="Arial"/>
          <w:b/>
          <w:bCs/>
        </w:rPr>
        <w:t xml:space="preserve">Formulier ten behoeve van de aanbesteding ICT-Werkplek-, Kantoorautomatiserings- en Netwerkdiensten met kenmerk TN </w:t>
      </w:r>
      <w:r w:rsidR="00FA666F" w:rsidRPr="00C06B99">
        <w:rPr>
          <w:rFonts w:ascii="Arial" w:hAnsi="Arial" w:cs="Arial"/>
          <w:b/>
          <w:bCs/>
        </w:rPr>
        <w:t>469208</w:t>
      </w:r>
      <w:r w:rsidR="00AB3701">
        <w:rPr>
          <w:rFonts w:ascii="Arial" w:hAnsi="Arial" w:cs="Arial"/>
          <w:b/>
          <w:bCs/>
        </w:rPr>
        <w:t>.</w:t>
      </w:r>
    </w:p>
    <w:p w14:paraId="461CE53F" w14:textId="77777777" w:rsidR="00EE1A6F" w:rsidRPr="00C06B99" w:rsidRDefault="00EE1A6F" w:rsidP="00B44CC7">
      <w:pPr>
        <w:rPr>
          <w:rFonts w:ascii="Arial" w:hAnsi="Arial" w:cs="Arial"/>
        </w:rPr>
      </w:pPr>
    </w:p>
    <w:p w14:paraId="6FAE3571" w14:textId="77453BD7" w:rsidR="00B44CC7" w:rsidRPr="00C06B99" w:rsidRDefault="00E06836" w:rsidP="00355B75">
      <w:pPr>
        <w:spacing w:after="120"/>
        <w:rPr>
          <w:rFonts w:ascii="Arial" w:hAnsi="Arial" w:cs="Arial"/>
          <w:b/>
          <w:bCs/>
        </w:rPr>
      </w:pPr>
      <w:r w:rsidRPr="00C06B99">
        <w:rPr>
          <w:rFonts w:ascii="Arial" w:hAnsi="Arial" w:cs="Arial"/>
          <w:b/>
          <w:bCs/>
        </w:rPr>
        <w:t>REFERENTIEOPDRACHT 1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2746F3" w:rsidRPr="00C06B99" w14:paraId="27FD4EB0" w14:textId="77777777" w:rsidTr="00355B75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62C9" w14:textId="77777777" w:rsidR="002746F3" w:rsidRPr="00C06B99" w:rsidRDefault="002746F3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468C" w14:textId="6A1C879D" w:rsidR="002746F3" w:rsidRPr="00C06B99" w:rsidRDefault="00FF2EB2">
            <w:pPr>
              <w:rPr>
                <w:rFonts w:ascii="Arial" w:hAnsi="Arial" w:cs="Arial"/>
                <w:b/>
                <w:color w:val="1F497D" w:themeColor="text2"/>
              </w:rPr>
            </w:pPr>
            <w:r w:rsidRPr="00C06B99">
              <w:rPr>
                <w:rFonts w:ascii="Arial" w:hAnsi="Arial" w:cs="Arial"/>
              </w:rPr>
              <w:t>Ervaring met het leveren van een beheerde kantoorautomatiseringsomgeving (digitale werkplek beheerdiensten) gebaseerd op Microsoft-producten.</w:t>
            </w:r>
          </w:p>
        </w:tc>
      </w:tr>
      <w:tr w:rsidR="002746F3" w:rsidRPr="00C06B99" w14:paraId="647B40EC" w14:textId="77777777" w:rsidTr="00355B75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08A02" w14:textId="77777777" w:rsidR="002746F3" w:rsidRPr="00C06B99" w:rsidRDefault="002746F3">
            <w:pPr>
              <w:rPr>
                <w:rFonts w:ascii="Arial" w:hAnsi="Arial" w:cs="Arial"/>
              </w:rPr>
            </w:pPr>
          </w:p>
        </w:tc>
      </w:tr>
      <w:tr w:rsidR="002746F3" w:rsidRPr="00C06B99" w14:paraId="485462E0" w14:textId="77777777" w:rsidTr="00355B75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8189" w14:textId="77777777" w:rsidR="002746F3" w:rsidRPr="00C06B99" w:rsidRDefault="002746F3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</w:t>
            </w:r>
          </w:p>
        </w:tc>
      </w:tr>
      <w:tr w:rsidR="002746F3" w:rsidRPr="00C06B99" w14:paraId="3797F6C9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1F9BF" w14:textId="77777777" w:rsidR="002746F3" w:rsidRPr="00C06B99" w:rsidRDefault="002746F3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1471" w14:textId="623F4EAE" w:rsidR="002746F3" w:rsidRPr="00C06B99" w:rsidRDefault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="002746F3" w:rsidRPr="0084291E">
              <w:rPr>
                <w:rFonts w:ascii="Arial" w:hAnsi="Arial" w:cs="Arial"/>
                <w:color w:val="000000" w:themeColor="text1"/>
              </w:rPr>
              <w:t>naam organisatie opdrachtgever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2746F3" w:rsidRPr="00C06B99" w14:paraId="3933303D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35EA6" w14:textId="77777777" w:rsidR="002746F3" w:rsidRPr="00C06B99" w:rsidRDefault="002746F3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FA25" w14:textId="51A27BC8" w:rsidR="002746F3" w:rsidRPr="00C06B99" w:rsidRDefault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="002746F3" w:rsidRPr="0084291E">
              <w:rPr>
                <w:rFonts w:ascii="Arial" w:hAnsi="Arial" w:cs="Arial"/>
                <w:color w:val="000000" w:themeColor="text1"/>
              </w:rPr>
              <w:t>naam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2746F3" w:rsidRPr="00C06B99" w14:paraId="31B01D06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E62FB" w14:textId="77777777" w:rsidR="002746F3" w:rsidRPr="00C06B99" w:rsidRDefault="002746F3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3AAF" w14:textId="2904C23F" w:rsidR="002746F3" w:rsidRPr="00C06B99" w:rsidRDefault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="002746F3" w:rsidRPr="0084291E">
              <w:rPr>
                <w:rFonts w:ascii="Arial" w:hAnsi="Arial" w:cs="Arial"/>
                <w:color w:val="000000" w:themeColor="text1"/>
              </w:rPr>
              <w:t>e-mail adres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355B75" w:rsidRPr="00C06B99" w14:paraId="66C6D417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4D10" w14:textId="68C5B845" w:rsidR="00355B75" w:rsidRPr="00C06B99" w:rsidRDefault="00355B75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367A" w14:textId="36ACCB52" w:rsidR="00355B75" w:rsidRPr="00C06B99" w:rsidRDefault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="00355B75" w:rsidRPr="0084291E">
              <w:rPr>
                <w:rFonts w:ascii="Arial" w:hAnsi="Arial" w:cs="Arial"/>
                <w:color w:val="000000" w:themeColor="text1"/>
              </w:rPr>
              <w:t>telefoonnr.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2746F3" w:rsidRPr="00C06B99" w14:paraId="2208DB59" w14:textId="77777777" w:rsidTr="00355B75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633AA" w14:textId="77777777" w:rsidR="002746F3" w:rsidRPr="00C06B99" w:rsidRDefault="002746F3">
            <w:pPr>
              <w:rPr>
                <w:rFonts w:ascii="Arial" w:hAnsi="Arial" w:cs="Arial"/>
              </w:rPr>
            </w:pPr>
          </w:p>
        </w:tc>
      </w:tr>
      <w:tr w:rsidR="002746F3" w:rsidRPr="00C06B99" w14:paraId="7C1246E8" w14:textId="77777777" w:rsidTr="00355B75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AFF6" w14:textId="77777777" w:rsidR="002746F3" w:rsidRPr="00C06B99" w:rsidRDefault="002746F3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referentieopdracht</w:t>
            </w:r>
          </w:p>
        </w:tc>
      </w:tr>
      <w:tr w:rsidR="002746F3" w:rsidRPr="00C06B99" w14:paraId="21190D75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72A9D" w14:textId="77777777" w:rsidR="002746F3" w:rsidRPr="00C06B99" w:rsidRDefault="002746F3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BE73" w14:textId="2339A9B4" w:rsidR="002746F3" w:rsidRPr="00C06B99" w:rsidRDefault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="002746F3" w:rsidRPr="0084291E">
              <w:rPr>
                <w:rFonts w:ascii="Arial" w:hAnsi="Arial" w:cs="Arial"/>
                <w:color w:val="000000" w:themeColor="text1"/>
              </w:rPr>
              <w:t>naam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2746F3" w:rsidRPr="00C06B99" w14:paraId="5520FF5D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60683" w14:textId="77777777" w:rsidR="002746F3" w:rsidRPr="00C06B99" w:rsidRDefault="002746F3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4B498" w14:textId="329C6499" w:rsidR="002746F3" w:rsidRPr="00C06B99" w:rsidRDefault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="002746F3" w:rsidRPr="0084291E">
              <w:rPr>
                <w:rFonts w:ascii="Arial" w:hAnsi="Arial" w:cs="Arial"/>
                <w:color w:val="000000" w:themeColor="text1"/>
              </w:rPr>
              <w:t>datum oplevering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2746F3" w:rsidRPr="00C06B99" w14:paraId="1BC134E5" w14:textId="77777777" w:rsidTr="00355B75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16BF3" w14:textId="0BF68382" w:rsidR="002746F3" w:rsidRPr="00C06B99" w:rsidRDefault="002746F3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Beschrijving van de referentieopdracht</w:t>
            </w:r>
            <w:r w:rsidR="00355B75" w:rsidRPr="00C06B99">
              <w:rPr>
                <w:rFonts w:ascii="Arial" w:hAnsi="Arial" w:cs="Arial"/>
              </w:rPr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68C6" w14:textId="14A3D727" w:rsidR="002746F3" w:rsidRPr="00C06B99" w:rsidRDefault="0084291E" w:rsidP="00355B75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="002746F3" w:rsidRPr="0084291E">
              <w:rPr>
                <w:rFonts w:ascii="Arial" w:hAnsi="Arial" w:cs="Arial"/>
                <w:color w:val="000000" w:themeColor="text1"/>
              </w:rPr>
              <w:t>korte beschrijving van de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</w:tbl>
    <w:p w14:paraId="1CADC7D3" w14:textId="77777777" w:rsidR="0067019B" w:rsidRPr="00C06B99" w:rsidRDefault="0067019B">
      <w:pPr>
        <w:spacing w:line="240" w:lineRule="auto"/>
        <w:rPr>
          <w:rFonts w:ascii="Arial" w:hAnsi="Arial" w:cs="Arial"/>
        </w:rPr>
      </w:pPr>
      <w:r w:rsidRPr="00C06B99">
        <w:rPr>
          <w:rFonts w:ascii="Arial" w:hAnsi="Arial" w:cs="Arial"/>
        </w:rPr>
        <w:br w:type="page"/>
      </w:r>
    </w:p>
    <w:p w14:paraId="42CBEECE" w14:textId="2C160256" w:rsidR="00355B75" w:rsidRPr="00C06B99" w:rsidRDefault="00355B75" w:rsidP="00355B75">
      <w:pPr>
        <w:spacing w:after="120"/>
        <w:rPr>
          <w:rFonts w:ascii="Arial" w:hAnsi="Arial" w:cs="Arial"/>
          <w:b/>
          <w:bCs/>
        </w:rPr>
      </w:pPr>
      <w:bookmarkStart w:id="0" w:name="_Hlk158980465"/>
      <w:r w:rsidRPr="00C06B99">
        <w:rPr>
          <w:rFonts w:ascii="Arial" w:hAnsi="Arial" w:cs="Arial"/>
          <w:b/>
          <w:bCs/>
        </w:rPr>
        <w:lastRenderedPageBreak/>
        <w:t>REFERENTIEOPDRACHT 2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355B75" w:rsidRPr="00C06B99" w14:paraId="5C9F2010" w14:textId="77777777" w:rsidTr="00E74F3B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2FCD" w14:textId="77777777" w:rsidR="00355B75" w:rsidRPr="00C06B99" w:rsidRDefault="00355B75" w:rsidP="00E74F3B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9295" w14:textId="6D1BF619" w:rsidR="00355B75" w:rsidRPr="00C06B99" w:rsidRDefault="00AB43D1" w:rsidP="00E74F3B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Ervaring met het leveren van een beheerde Zero Trust netwerkomgeving.</w:t>
            </w:r>
          </w:p>
        </w:tc>
      </w:tr>
      <w:tr w:rsidR="00355B75" w:rsidRPr="00C06B99" w14:paraId="4B73A378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9E0005" w14:textId="77777777" w:rsidR="00355B75" w:rsidRPr="00C06B99" w:rsidRDefault="00355B75" w:rsidP="00E74F3B">
            <w:pPr>
              <w:rPr>
                <w:rFonts w:ascii="Arial" w:hAnsi="Arial" w:cs="Arial"/>
              </w:rPr>
            </w:pPr>
          </w:p>
        </w:tc>
      </w:tr>
      <w:tr w:rsidR="00355B75" w:rsidRPr="00C06B99" w14:paraId="46696975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322C3" w14:textId="77777777" w:rsidR="00355B75" w:rsidRPr="00C06B99" w:rsidRDefault="00355B75" w:rsidP="00E74F3B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</w:t>
            </w:r>
          </w:p>
        </w:tc>
      </w:tr>
      <w:tr w:rsidR="0084291E" w:rsidRPr="00C06B99" w14:paraId="40BCD248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8671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58E31" w14:textId="722310CD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organisatie opdrachtgever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2655BE99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DDE3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1D1D" w14:textId="6343998C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0E2E5D33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BDFC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548C" w14:textId="7DC908FA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e-mail adres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06130528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1504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09BA" w14:textId="1EB56766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telefoonnr.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42AA0C7A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9882E" w14:textId="77777777" w:rsidR="0084291E" w:rsidRPr="00C06B99" w:rsidRDefault="0084291E" w:rsidP="0084291E">
            <w:pPr>
              <w:rPr>
                <w:rFonts w:ascii="Arial" w:hAnsi="Arial" w:cs="Arial"/>
              </w:rPr>
            </w:pPr>
          </w:p>
        </w:tc>
      </w:tr>
      <w:tr w:rsidR="0084291E" w:rsidRPr="00C06B99" w14:paraId="685DF8A1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D6DE7" w14:textId="77777777" w:rsidR="0084291E" w:rsidRPr="00C06B99" w:rsidRDefault="0084291E" w:rsidP="0084291E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referentieopdracht</w:t>
            </w:r>
          </w:p>
        </w:tc>
      </w:tr>
      <w:tr w:rsidR="0084291E" w:rsidRPr="00C06B99" w14:paraId="1F043E2D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1DCA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BE66" w14:textId="0085630E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4A9CE9A9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0624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32A0" w14:textId="5EF2FBA2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datum oplevering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79AD30A0" w14:textId="77777777" w:rsidTr="00E74F3B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CCF5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729F" w14:textId="33C5898B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korte beschrijving van de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</w:tbl>
    <w:p w14:paraId="622410CF" w14:textId="77777777" w:rsidR="00FF2EB2" w:rsidRPr="00C06B99" w:rsidRDefault="00FF2EB2">
      <w:pPr>
        <w:spacing w:line="240" w:lineRule="auto"/>
        <w:rPr>
          <w:rFonts w:ascii="Arial" w:hAnsi="Arial" w:cs="Arial"/>
          <w:b/>
          <w:bCs/>
        </w:rPr>
      </w:pPr>
      <w:r w:rsidRPr="00C06B99">
        <w:rPr>
          <w:rFonts w:ascii="Arial" w:hAnsi="Arial" w:cs="Arial"/>
          <w:b/>
          <w:bCs/>
        </w:rPr>
        <w:br w:type="page"/>
      </w:r>
    </w:p>
    <w:bookmarkEnd w:id="0"/>
    <w:p w14:paraId="1AC2320D" w14:textId="31F6BFAD" w:rsidR="00355B75" w:rsidRPr="00C06B99" w:rsidRDefault="00355B75" w:rsidP="00355B75">
      <w:pPr>
        <w:spacing w:after="120"/>
        <w:rPr>
          <w:rFonts w:ascii="Arial" w:hAnsi="Arial" w:cs="Arial"/>
          <w:b/>
          <w:bCs/>
        </w:rPr>
      </w:pPr>
      <w:r w:rsidRPr="00C06B99">
        <w:rPr>
          <w:rFonts w:ascii="Arial" w:hAnsi="Arial" w:cs="Arial"/>
          <w:b/>
          <w:bCs/>
        </w:rPr>
        <w:lastRenderedPageBreak/>
        <w:t>REFERENTIEOPDRACHT 3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355B75" w:rsidRPr="00C06B99" w14:paraId="370D0D9D" w14:textId="77777777" w:rsidTr="00E74F3B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DF7C" w14:textId="77777777" w:rsidR="00355B75" w:rsidRPr="00C06B99" w:rsidRDefault="00355B75" w:rsidP="00E74F3B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6BD1" w14:textId="7C40E884" w:rsidR="00355B75" w:rsidRPr="00C06B99" w:rsidRDefault="00377453" w:rsidP="00E74F3B">
            <w:pPr>
              <w:rPr>
                <w:rFonts w:ascii="Arial" w:hAnsi="Arial" w:cs="Arial"/>
                <w:bCs/>
                <w:color w:val="1F497D" w:themeColor="text2"/>
              </w:rPr>
            </w:pPr>
            <w:r w:rsidRPr="00C06B99">
              <w:rPr>
                <w:rFonts w:ascii="Arial" w:hAnsi="Arial" w:cs="Arial"/>
                <w:bCs/>
              </w:rPr>
              <w:t xml:space="preserve">Ervaring met het leveren van een Nederlandstalige </w:t>
            </w:r>
            <w:proofErr w:type="spellStart"/>
            <w:r w:rsidRPr="00C06B99">
              <w:rPr>
                <w:rFonts w:ascii="Arial" w:hAnsi="Arial" w:cs="Arial"/>
                <w:bCs/>
              </w:rPr>
              <w:t>skilled</w:t>
            </w:r>
            <w:proofErr w:type="spellEnd"/>
            <w:r w:rsidRPr="00C06B99">
              <w:rPr>
                <w:rFonts w:ascii="Arial" w:hAnsi="Arial" w:cs="Arial"/>
                <w:bCs/>
              </w:rPr>
              <w:t xml:space="preserve"> ICT-Servicedesk.</w:t>
            </w:r>
          </w:p>
        </w:tc>
      </w:tr>
      <w:tr w:rsidR="00355B75" w:rsidRPr="00C06B99" w14:paraId="6AB46C9B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00DF7" w14:textId="77777777" w:rsidR="00355B75" w:rsidRPr="00C06B99" w:rsidRDefault="00355B75" w:rsidP="00E74F3B">
            <w:pPr>
              <w:rPr>
                <w:rFonts w:ascii="Arial" w:hAnsi="Arial" w:cs="Arial"/>
              </w:rPr>
            </w:pPr>
          </w:p>
        </w:tc>
      </w:tr>
      <w:tr w:rsidR="00355B75" w:rsidRPr="00C06B99" w14:paraId="67AEECBC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7923" w14:textId="77777777" w:rsidR="00355B75" w:rsidRPr="00C06B99" w:rsidRDefault="00355B75" w:rsidP="00E74F3B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</w:t>
            </w:r>
          </w:p>
        </w:tc>
      </w:tr>
      <w:tr w:rsidR="0084291E" w:rsidRPr="00C06B99" w14:paraId="4EA83690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CCAE7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DB42" w14:textId="14CF8BB2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organisatie opdrachtgever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2433F776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0602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5072" w14:textId="178C2A3C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422E6ADB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3FBB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EF49" w14:textId="78DD4FA2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e-mail adres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5FEF05BB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3B43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3BCE" w14:textId="3806562E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telefoonnr.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115F0C3D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BC41A" w14:textId="77777777" w:rsidR="0084291E" w:rsidRPr="00C06B99" w:rsidRDefault="0084291E" w:rsidP="0084291E">
            <w:pPr>
              <w:rPr>
                <w:rFonts w:ascii="Arial" w:hAnsi="Arial" w:cs="Arial"/>
              </w:rPr>
            </w:pPr>
          </w:p>
        </w:tc>
      </w:tr>
      <w:tr w:rsidR="0084291E" w:rsidRPr="00C06B99" w14:paraId="750D33C7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3E21" w14:textId="77777777" w:rsidR="0084291E" w:rsidRPr="00C06B99" w:rsidRDefault="0084291E" w:rsidP="0084291E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referentieopdracht</w:t>
            </w:r>
          </w:p>
        </w:tc>
      </w:tr>
      <w:tr w:rsidR="0084291E" w:rsidRPr="00C06B99" w14:paraId="3E92B34D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578D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7240" w14:textId="35441006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1AE01F62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77B4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E8FE" w14:textId="79B359AB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datum oplevering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75158B79" w14:textId="77777777" w:rsidTr="00E74F3B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B48A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E5FA" w14:textId="11D75DC9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korte beschrijving van de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</w:tbl>
    <w:p w14:paraId="7A48B4E0" w14:textId="77777777" w:rsidR="00A30958" w:rsidRPr="00C06B99" w:rsidRDefault="00A30958">
      <w:pPr>
        <w:spacing w:line="240" w:lineRule="auto"/>
        <w:rPr>
          <w:rFonts w:ascii="Arial" w:hAnsi="Arial" w:cs="Arial"/>
        </w:rPr>
      </w:pPr>
      <w:r w:rsidRPr="00C06B99">
        <w:rPr>
          <w:rFonts w:ascii="Arial" w:hAnsi="Arial" w:cs="Arial"/>
        </w:rPr>
        <w:br w:type="page"/>
      </w:r>
    </w:p>
    <w:p w14:paraId="023D8836" w14:textId="5D2046A9" w:rsidR="00FA666F" w:rsidRPr="00C06B99" w:rsidRDefault="00FA666F" w:rsidP="00FA666F">
      <w:pPr>
        <w:spacing w:after="120"/>
        <w:rPr>
          <w:rFonts w:ascii="Arial" w:hAnsi="Arial" w:cs="Arial"/>
          <w:b/>
          <w:bCs/>
        </w:rPr>
      </w:pPr>
      <w:r w:rsidRPr="00C06B99">
        <w:rPr>
          <w:rFonts w:ascii="Arial" w:hAnsi="Arial" w:cs="Arial"/>
          <w:b/>
          <w:bCs/>
        </w:rPr>
        <w:lastRenderedPageBreak/>
        <w:t>REFERENTIEOPDRACHT Kwaliteitsthema 7: Referenties A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FA666F" w:rsidRPr="00C06B99" w14:paraId="32E98D92" w14:textId="77777777" w:rsidTr="00276F47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2695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7E6FE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Kwaliteitsthema 7: Referenties (vink aan op welk onderdeel de referentie van toepassing is)</w:t>
            </w:r>
          </w:p>
          <w:p w14:paraId="378565FB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color w:val="131312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5063A5" wp14:editId="130B919A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43815</wp:posOffset>
                      </wp:positionV>
                      <wp:extent cx="142875" cy="142875"/>
                      <wp:effectExtent l="0" t="0" r="28575" b="28575"/>
                      <wp:wrapNone/>
                      <wp:docPr id="1" name="Rechthoe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CF0DDE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4B53C5CE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67D8469A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6F1968D2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3CD72930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2553FBAB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5C5063A5" id="Rechthoek 1" o:spid="_x0000_s1026" style="position:absolute;left:0;text-align:left;margin-left:16.25pt;margin-top:3.45pt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" fillcolor="white [3212]" strokecolor="black [3213]" strokeweight="2pt">
                      <v:textbox>
                        <w:txbxContent>
                          <w:p w14:paraId="3DCF0DDE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4B53C5CE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67D8469A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F1968D2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3CD72930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2553FBAB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Implementatie en het beheer van infrastructuur en </w: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>kantoorautomatisering uitgevoerd voor minimaal 150 Microsoft 365 werkplekken bij een gemeentelijke of gelijkwaardige organisatie;</w:t>
            </w:r>
          </w:p>
          <w:p w14:paraId="13A62182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DD808F" wp14:editId="7599CFF4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37465</wp:posOffset>
                      </wp:positionV>
                      <wp:extent cx="142875" cy="142875"/>
                      <wp:effectExtent l="0" t="0" r="28575" b="28575"/>
                      <wp:wrapNone/>
                      <wp:docPr id="3" name="Rechthoe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EA91CF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3EE87F00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785D03CE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2367E9C1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647F4496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01772688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3DDD808F" id="Rechthoek 3" o:spid="_x0000_s1027" style="position:absolute;left:0;text-align:left;margin-left:15.95pt;margin-top:2.95pt;width:11.2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" fillcolor="white [3212]" strokecolor="black [3213]" strokeweight="2pt">
                      <v:textbox>
                        <w:txbxContent>
                          <w:p w14:paraId="21EA91CF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3EE87F00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785D03CE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367E9C1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647F4496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01772688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Applicatie </w:t>
            </w:r>
            <w:proofErr w:type="spellStart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>packaging</w:t>
            </w:r>
            <w:proofErr w:type="spellEnd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 en distributie van voor Opdrachtgever relevante (remote) applicaties;</w:t>
            </w:r>
          </w:p>
          <w:p w14:paraId="67602B1A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CBB3F6" wp14:editId="29C3A2A2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6985</wp:posOffset>
                      </wp:positionV>
                      <wp:extent cx="142875" cy="142875"/>
                      <wp:effectExtent l="0" t="0" r="28575" b="28575"/>
                      <wp:wrapNone/>
                      <wp:docPr id="4" name="Rechthoe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0DE26E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56B48A8D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67341A70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54E72503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4283B443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51A755D1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28CBB3F6" id="Rechthoek 4" o:spid="_x0000_s1028" style="position:absolute;left:0;text-align:left;margin-left:15.95pt;margin-top:.55pt;width:11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" fillcolor="white [3212]" strokecolor="black [3213]" strokeweight="2pt">
                      <v:textbox>
                        <w:txbxContent>
                          <w:p w14:paraId="530DE26E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56B48A8D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67341A70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4E72503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4283B443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51A755D1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 xml:space="preserve">Servicedesk en on-site support </w: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voor de volledige ICT-omgeving; </w:t>
            </w:r>
          </w:p>
          <w:p w14:paraId="6F626B18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De levering van een DAAS-dienst;</w:t>
            </w:r>
          </w:p>
          <w:p w14:paraId="2DB37214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Ervaring met MDM en MAM dienstverlening.</w:t>
            </w:r>
          </w:p>
          <w:p w14:paraId="582C3491" w14:textId="77777777" w:rsidR="00FA666F" w:rsidRPr="00C06B99" w:rsidRDefault="00FA666F" w:rsidP="00276F47">
            <w:pPr>
              <w:rPr>
                <w:rFonts w:ascii="Arial" w:hAnsi="Arial" w:cs="Arial"/>
              </w:rPr>
            </w:pPr>
          </w:p>
        </w:tc>
      </w:tr>
      <w:tr w:rsidR="00FA666F" w:rsidRPr="00C06B99" w14:paraId="36E3DBCB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E8ED49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142F884" wp14:editId="1144CDBA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-447675</wp:posOffset>
                      </wp:positionV>
                      <wp:extent cx="142875" cy="142875"/>
                      <wp:effectExtent l="0" t="0" r="28575" b="28575"/>
                      <wp:wrapNone/>
                      <wp:docPr id="5" name="Rechthoe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9406D9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18D77718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1D009968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3B09DB69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04332091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387510DA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5142F884" id="Rechthoek 5" o:spid="_x0000_s1029" style="position:absolute;margin-left:178.75pt;margin-top:-35.25pt;width:11.2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" fillcolor="white [3212]" strokecolor="black [3213]" strokeweight="2pt">
                      <v:textbox>
                        <w:txbxContent>
                          <w:p w14:paraId="1B9406D9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18D77718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1D009968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B09DB69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04332091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387510DA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A666F" w:rsidRPr="00C06B99" w14:paraId="19793527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3BF27" w14:textId="77777777" w:rsidR="00FA666F" w:rsidRPr="00C06B99" w:rsidRDefault="00FA666F" w:rsidP="00276F47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951005" wp14:editId="4C94532D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-455295</wp:posOffset>
                      </wp:positionV>
                      <wp:extent cx="142875" cy="142875"/>
                      <wp:effectExtent l="0" t="0" r="28575" b="28575"/>
                      <wp:wrapNone/>
                      <wp:docPr id="6" name="Rechthoe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143B2E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692F588E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586541BC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3F97B6B1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3A4885A2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0B3B6FD2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17951005" id="Rechthoek 6" o:spid="_x0000_s1030" style="position:absolute;margin-left:178.75pt;margin-top:-35.85pt;width:11.2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" fillcolor="white [3212]" strokecolor="black [3213]" strokeweight="2pt">
                      <v:textbox>
                        <w:txbxContent>
                          <w:p w14:paraId="7E143B2E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692F588E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586541BC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F97B6B1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3A4885A2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0B3B6FD2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b/>
                <w:bCs/>
              </w:rPr>
              <w:t>Gegevens referent</w:t>
            </w:r>
          </w:p>
        </w:tc>
      </w:tr>
      <w:tr w:rsidR="0084291E" w:rsidRPr="00C06B99" w14:paraId="5D7C9BA0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E7EB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5F88A" w14:textId="3A9FFF8C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organisatie opdrachtgever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4D87B7B4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2CA2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FEB7" w14:textId="6081A597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112F4263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4CBB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81B0" w14:textId="556B9EAF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e-mail adres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7DADE562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96C5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F65C" w14:textId="2F50A622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telefoonnr.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7C0D224D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45E920" w14:textId="77777777" w:rsidR="0084291E" w:rsidRPr="00C06B99" w:rsidRDefault="0084291E" w:rsidP="0084291E">
            <w:pPr>
              <w:rPr>
                <w:rFonts w:ascii="Arial" w:hAnsi="Arial" w:cs="Arial"/>
              </w:rPr>
            </w:pPr>
          </w:p>
        </w:tc>
      </w:tr>
      <w:tr w:rsidR="0084291E" w:rsidRPr="00C06B99" w14:paraId="0A992A11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9CE39" w14:textId="77777777" w:rsidR="0084291E" w:rsidRPr="00C06B99" w:rsidRDefault="0084291E" w:rsidP="0084291E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referentieopdracht</w:t>
            </w:r>
          </w:p>
        </w:tc>
      </w:tr>
      <w:tr w:rsidR="0084291E" w:rsidRPr="00C06B99" w14:paraId="3CB7D3BA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7AFC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E0D9" w14:textId="24B0519F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69425E16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59D0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7932" w14:textId="50FA07C8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datum oplevering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246BF2DA" w14:textId="77777777" w:rsidTr="00276F47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0538D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0EBC" w14:textId="3BB8E743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korte beschrijving van de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</w:tbl>
    <w:p w14:paraId="64BCD26F" w14:textId="2F08E9AF" w:rsidR="002928DE" w:rsidRPr="00C06B99" w:rsidRDefault="002928DE" w:rsidP="002928DE">
      <w:pPr>
        <w:spacing w:line="240" w:lineRule="auto"/>
        <w:rPr>
          <w:rFonts w:ascii="Arial" w:hAnsi="Arial" w:cs="Arial"/>
        </w:rPr>
      </w:pPr>
    </w:p>
    <w:p w14:paraId="03F9ACE1" w14:textId="1C69EE7C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6EECE1C" w14:textId="3265D174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7211B59" w14:textId="1C22CE6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E54C0D8" w14:textId="14771B9A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86AA39C" w14:textId="6E136824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98F306D" w14:textId="0541AF7A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3F581C2" w14:textId="3C7FD049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E664E13" w14:textId="05CDE24F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66F950A" w14:textId="41B57E2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6AB51F4A" w14:textId="417E4F8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5BD81E7" w14:textId="722D3390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B200170" w14:textId="25E415B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A21896F" w14:textId="33A24882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3C46D41" w14:textId="51A04222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C16055F" w14:textId="43D8BA0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6C65279B" w14:textId="7FAD64AF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9FC85AF" w14:textId="27A16B02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692FCCC" w14:textId="7FF90C7A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10609398" w14:textId="640AD7A7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DB6A264" w14:textId="50F75038" w:rsidR="00FA666F" w:rsidRPr="00C06B99" w:rsidRDefault="0084291E" w:rsidP="00FA666F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  <w:r w:rsidR="00FA666F" w:rsidRPr="00C06B99">
        <w:rPr>
          <w:rFonts w:ascii="Arial" w:hAnsi="Arial" w:cs="Arial"/>
          <w:b/>
          <w:bCs/>
        </w:rPr>
        <w:lastRenderedPageBreak/>
        <w:t>REFERENTIEOPDRACHT Kwaliteitsthema 7: Referenties B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FA666F" w:rsidRPr="00C06B99" w14:paraId="27967A0E" w14:textId="77777777" w:rsidTr="00276F47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9BF0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1636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Kwaliteitsthema 7: Referenties (vink aan op welk onderdeel de referentie van toepassing is)</w:t>
            </w:r>
          </w:p>
          <w:p w14:paraId="17BFEF29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color w:val="131312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05E666" wp14:editId="70648043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43815</wp:posOffset>
                      </wp:positionV>
                      <wp:extent cx="142875" cy="142875"/>
                      <wp:effectExtent l="0" t="0" r="28575" b="28575"/>
                      <wp:wrapNone/>
                      <wp:docPr id="7" name="Rechthoe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F2BE49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6E7AB8E7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75147392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2CA29968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74E3FDE0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698F6512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0F05E666" id="Rechthoek 7" o:spid="_x0000_s1031" style="position:absolute;left:0;text-align:left;margin-left:16.25pt;margin-top:3.45pt;width:11.25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" fillcolor="white [3212]" strokecolor="black [3213]" strokeweight="2pt">
                      <v:textbox>
                        <w:txbxContent>
                          <w:p w14:paraId="0FF2BE49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6E7AB8E7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75147392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CA29968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74E3FDE0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698F6512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Implementatie en het beheer van infrastructuur en </w: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>kantoorautomatisering uitgevoerd voor minimaal 150 Microsoft 365 werkplekken bij een gemeentelijke of gelijkwaardige organisatie;</w:t>
            </w:r>
          </w:p>
          <w:p w14:paraId="3946ADB2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9986CB" wp14:editId="4ED50EB5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37465</wp:posOffset>
                      </wp:positionV>
                      <wp:extent cx="142875" cy="142875"/>
                      <wp:effectExtent l="0" t="0" r="28575" b="28575"/>
                      <wp:wrapNone/>
                      <wp:docPr id="8" name="Rechthoe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765875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432C564C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16F77AA1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2F281DE0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310ED45F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20F60A9E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5A9986CB" id="Rechthoek 8" o:spid="_x0000_s1032" style="position:absolute;left:0;text-align:left;margin-left:15.95pt;margin-top:2.95pt;width:11.25pt;height:1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" fillcolor="white [3212]" strokecolor="black [3213]" strokeweight="2pt">
                      <v:textbox>
                        <w:txbxContent>
                          <w:p w14:paraId="5C765875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432C564C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16F77AA1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F281DE0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310ED45F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20F60A9E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Applicatie </w:t>
            </w:r>
            <w:proofErr w:type="spellStart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>packaging</w:t>
            </w:r>
            <w:proofErr w:type="spellEnd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 en distributie van voor Opdrachtgever relevante (remote) applicaties;</w:t>
            </w:r>
          </w:p>
          <w:p w14:paraId="6782492C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A22459" wp14:editId="0D594812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6985</wp:posOffset>
                      </wp:positionV>
                      <wp:extent cx="142875" cy="142875"/>
                      <wp:effectExtent l="0" t="0" r="28575" b="28575"/>
                      <wp:wrapNone/>
                      <wp:docPr id="9" name="Rechthoe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E6D27F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7B2644C6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06295CB0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7BD5900B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4B03FA78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72ACACD3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5EA22459" id="Rechthoek 9" o:spid="_x0000_s1033" style="position:absolute;left:0;text-align:left;margin-left:15.95pt;margin-top:.55pt;width:11.2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" fillcolor="white [3212]" strokecolor="black [3213]" strokeweight="2pt">
                      <v:textbox>
                        <w:txbxContent>
                          <w:p w14:paraId="5DE6D27F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7B2644C6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06295CB0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BD5900B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4B03FA78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72ACACD3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 xml:space="preserve">Servicedesk en on-site support </w: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voor de volledige ICT-omgeving; </w:t>
            </w:r>
          </w:p>
          <w:p w14:paraId="0C3E1014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De levering van een DAAS-dienst;</w:t>
            </w:r>
          </w:p>
          <w:p w14:paraId="43FB82BE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Ervaring met MDM en MAM dienstverlening.</w:t>
            </w:r>
          </w:p>
          <w:p w14:paraId="22D384B3" w14:textId="77777777" w:rsidR="00FA666F" w:rsidRPr="00C06B99" w:rsidRDefault="00FA666F" w:rsidP="00276F47">
            <w:pPr>
              <w:rPr>
                <w:rFonts w:ascii="Arial" w:hAnsi="Arial" w:cs="Arial"/>
              </w:rPr>
            </w:pPr>
          </w:p>
        </w:tc>
      </w:tr>
      <w:tr w:rsidR="00FA666F" w:rsidRPr="00C06B99" w14:paraId="59047DD0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5394F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52E96EF" wp14:editId="576111BC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-447675</wp:posOffset>
                      </wp:positionV>
                      <wp:extent cx="142875" cy="142875"/>
                      <wp:effectExtent l="0" t="0" r="28575" b="28575"/>
                      <wp:wrapNone/>
                      <wp:docPr id="10" name="Rechthoe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9FBE4D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1854871D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7DD00FD0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31FBAC2E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1F091FE1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3C18B2EF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352E96EF" id="Rechthoek 10" o:spid="_x0000_s1034" style="position:absolute;margin-left:178.75pt;margin-top:-35.25pt;width:11.25pt;height:1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" fillcolor="white [3212]" strokecolor="black [3213]" strokeweight="2pt">
                      <v:textbox>
                        <w:txbxContent>
                          <w:p w14:paraId="719FBE4D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1854871D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7DD00FD0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1FBAC2E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1F091FE1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3C18B2EF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A666F" w:rsidRPr="00C06B99" w14:paraId="7E532CCC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86E8" w14:textId="77777777" w:rsidR="00FA666F" w:rsidRPr="00C06B99" w:rsidRDefault="00FA666F" w:rsidP="00276F47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1F23B01" wp14:editId="04CE69D0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-455295</wp:posOffset>
                      </wp:positionV>
                      <wp:extent cx="142875" cy="142875"/>
                      <wp:effectExtent l="0" t="0" r="28575" b="28575"/>
                      <wp:wrapNone/>
                      <wp:docPr id="11" name="Rechthoe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31002B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45E05773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4A87AAEC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51B4F8E6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26BD6F3D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4C614F47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41F23B01" id="Rechthoek 11" o:spid="_x0000_s1035" style="position:absolute;margin-left:178.75pt;margin-top:-35.85pt;width:11.2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" fillcolor="white [3212]" strokecolor="black [3213]" strokeweight="2pt">
                      <v:textbox>
                        <w:txbxContent>
                          <w:p w14:paraId="6F31002B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45E05773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4A87AAEC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1B4F8E6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26BD6F3D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4C614F47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b/>
                <w:bCs/>
              </w:rPr>
              <w:t>Gegevens referent</w:t>
            </w:r>
          </w:p>
        </w:tc>
      </w:tr>
      <w:tr w:rsidR="0084291E" w:rsidRPr="00C06B99" w14:paraId="3037FB73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88FE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4DEA" w14:textId="3446B922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organisatie opdrachtgever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7807E6B5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44C4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8F2CF" w14:textId="61D2894B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08B3C8D6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A317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F9495" w14:textId="7C4DD6E9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e-mail adres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137AB621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6FC3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8A9E" w14:textId="4F0B256E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telefoonnr.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3CE79BF7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9C496" w14:textId="77777777" w:rsidR="0084291E" w:rsidRPr="00C06B99" w:rsidRDefault="0084291E" w:rsidP="0084291E">
            <w:pPr>
              <w:rPr>
                <w:rFonts w:ascii="Arial" w:hAnsi="Arial" w:cs="Arial"/>
              </w:rPr>
            </w:pPr>
          </w:p>
        </w:tc>
      </w:tr>
      <w:tr w:rsidR="0084291E" w:rsidRPr="00C06B99" w14:paraId="53C0B7F7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14AB" w14:textId="77777777" w:rsidR="0084291E" w:rsidRPr="00C06B99" w:rsidRDefault="0084291E" w:rsidP="0084291E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referentieopdracht</w:t>
            </w:r>
          </w:p>
        </w:tc>
      </w:tr>
      <w:tr w:rsidR="0084291E" w:rsidRPr="00C06B99" w14:paraId="1F421130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E6263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39C4" w14:textId="365CC2CF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364F68EA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1104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913B" w14:textId="60EDD6EE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datum oplevering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37673FC3" w14:textId="77777777" w:rsidTr="00276F47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A2BD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FC4E" w14:textId="0D38FC8F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korte beschrijving van de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</w:tbl>
    <w:p w14:paraId="0F000CAB" w14:textId="5F7B7917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1EE15188" w14:textId="450190A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6816D34B" w14:textId="4EB4DDC7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BAD0CF6" w14:textId="08D701E7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B70A7CD" w14:textId="6BE235BE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6034A4CB" w14:textId="5EA2F9CD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D56298E" w14:textId="5D84FEA2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522962B8" w14:textId="18BD0CD4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7A1EEA5" w14:textId="0A4CEA50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3C5C5A5" w14:textId="153C28D4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FF71758" w14:textId="05476C01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0071E75" w14:textId="4C283BE8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E8EFF1C" w14:textId="0EDDA81F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688763A8" w14:textId="2D071F4A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5482C02" w14:textId="3CCCFF33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1F672364" w14:textId="52C58154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DFF50B9" w14:textId="46C8C7E9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1FAA157B" w14:textId="5B06CF5F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F4E587D" w14:textId="6BA5793E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6292474" w14:textId="3368436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542C676" w14:textId="568D486A" w:rsidR="00FA666F" w:rsidRPr="00C06B99" w:rsidRDefault="0009106F" w:rsidP="00FA666F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  <w:r w:rsidR="00FA666F" w:rsidRPr="00C06B99">
        <w:rPr>
          <w:rFonts w:ascii="Arial" w:hAnsi="Arial" w:cs="Arial"/>
          <w:b/>
          <w:bCs/>
        </w:rPr>
        <w:lastRenderedPageBreak/>
        <w:t>REFERENTIEOPDRACHT Kwaliteitsthema 7: Referenties C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FA666F" w:rsidRPr="00C06B99" w14:paraId="4057E10C" w14:textId="77777777" w:rsidTr="00276F47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46267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D279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Kwaliteitsthema 7: Referenties (vink aan op welk onderdeel de referentie van toepassing is)</w:t>
            </w:r>
          </w:p>
          <w:p w14:paraId="0E3A499F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color w:val="131312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F2E156E" wp14:editId="35F90D6E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43815</wp:posOffset>
                      </wp:positionV>
                      <wp:extent cx="142875" cy="142875"/>
                      <wp:effectExtent l="0" t="0" r="28575" b="28575"/>
                      <wp:wrapNone/>
                      <wp:docPr id="12" name="Rechthoe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D72A50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5B7F4170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3BFE41A0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24286C19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3DC7ADCF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3063B6EA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4F2E156E" id="Rechthoek 12" o:spid="_x0000_s1036" style="position:absolute;left:0;text-align:left;margin-left:16.25pt;margin-top:3.45pt;width:11.25pt;height:1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" fillcolor="white [3212]" strokecolor="black [3213]" strokeweight="2pt">
                      <v:textbox>
                        <w:txbxContent>
                          <w:p w14:paraId="6AD72A50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5B7F4170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3BFE41A0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4286C19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3DC7ADCF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3063B6EA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Implementatie en het beheer van infrastructuur en </w: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>kantoorautomatisering uitgevoerd voor minimaal 150 Microsoft 365 werkplekken bij een gemeentelijke of gelijkwaardige organisatie;</w:t>
            </w:r>
          </w:p>
          <w:p w14:paraId="6D270E2F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E850117" wp14:editId="3F8797D0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37465</wp:posOffset>
                      </wp:positionV>
                      <wp:extent cx="142875" cy="142875"/>
                      <wp:effectExtent l="0" t="0" r="28575" b="28575"/>
                      <wp:wrapNone/>
                      <wp:docPr id="13" name="Rechthoe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553A5D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26ACF0E8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53A2B624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24327652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3EF1E934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618C3952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2E850117" id="Rechthoek 13" o:spid="_x0000_s1037" style="position:absolute;left:0;text-align:left;margin-left:15.95pt;margin-top:2.95pt;width:11.25pt;height:1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" fillcolor="white [3212]" strokecolor="black [3213]" strokeweight="2pt">
                      <v:textbox>
                        <w:txbxContent>
                          <w:p w14:paraId="7E553A5D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26ACF0E8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53A2B624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4327652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3EF1E934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618C3952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Applicatie </w:t>
            </w:r>
            <w:proofErr w:type="spellStart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>packaging</w:t>
            </w:r>
            <w:proofErr w:type="spellEnd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 en distributie van voor Opdrachtgever relevante (remote) applicaties;</w:t>
            </w:r>
          </w:p>
          <w:p w14:paraId="0E580E79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FD7D2D7" wp14:editId="25C05880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6985</wp:posOffset>
                      </wp:positionV>
                      <wp:extent cx="142875" cy="142875"/>
                      <wp:effectExtent l="0" t="0" r="28575" b="28575"/>
                      <wp:wrapNone/>
                      <wp:docPr id="14" name="Rechthoe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1E9A4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0E5D27DA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26CE7F8F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5B004E9D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35D4C9AF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3F4A0096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4FD7D2D7" id="Rechthoek 14" o:spid="_x0000_s1038" style="position:absolute;left:0;text-align:left;margin-left:15.95pt;margin-top:.55pt;width:11.25pt;height:11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" fillcolor="white [3212]" strokecolor="black [3213]" strokeweight="2pt">
                      <v:textbox>
                        <w:txbxContent>
                          <w:p w14:paraId="52B1E9A4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0E5D27DA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26CE7F8F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B004E9D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35D4C9AF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3F4A0096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 xml:space="preserve">Servicedesk en on-site support </w: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voor de volledige ICT-omgeving; </w:t>
            </w:r>
          </w:p>
          <w:p w14:paraId="632FF2EC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De levering van een DAAS-dienst;</w:t>
            </w:r>
          </w:p>
          <w:p w14:paraId="41874610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Ervaring met MDM en MAM dienstverlening.</w:t>
            </w:r>
          </w:p>
          <w:p w14:paraId="7D97B717" w14:textId="77777777" w:rsidR="00FA666F" w:rsidRPr="00C06B99" w:rsidRDefault="00FA666F" w:rsidP="00276F47">
            <w:pPr>
              <w:rPr>
                <w:rFonts w:ascii="Arial" w:hAnsi="Arial" w:cs="Arial"/>
              </w:rPr>
            </w:pPr>
          </w:p>
        </w:tc>
      </w:tr>
      <w:tr w:rsidR="00FA666F" w:rsidRPr="00C06B99" w14:paraId="5E029169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14E39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F0FEA89" wp14:editId="00A560EA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-447675</wp:posOffset>
                      </wp:positionV>
                      <wp:extent cx="142875" cy="142875"/>
                      <wp:effectExtent l="0" t="0" r="28575" b="28575"/>
                      <wp:wrapNone/>
                      <wp:docPr id="15" name="Rechthoe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A670E0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7444E530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12195BE6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71E74AF6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5133B95A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485A8072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5F0FEA89" id="Rechthoek 15" o:spid="_x0000_s1039" style="position:absolute;margin-left:178.75pt;margin-top:-35.25pt;width:11.25pt;height:11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" fillcolor="white [3212]" strokecolor="black [3213]" strokeweight="2pt">
                      <v:textbox>
                        <w:txbxContent>
                          <w:p w14:paraId="08A670E0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7444E530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12195BE6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1E74AF6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5133B95A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485A8072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A666F" w:rsidRPr="00C06B99" w14:paraId="17254AD3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4588" w14:textId="77777777" w:rsidR="00FA666F" w:rsidRPr="00C06B99" w:rsidRDefault="00FA666F" w:rsidP="00276F47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83ADFF" wp14:editId="4DB70A4C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-455295</wp:posOffset>
                      </wp:positionV>
                      <wp:extent cx="142875" cy="142875"/>
                      <wp:effectExtent l="0" t="0" r="28575" b="28575"/>
                      <wp:wrapNone/>
                      <wp:docPr id="16" name="Rechthoe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7208A0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02C19F45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5907D5EF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1CA710B0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5037F8C4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0E4F6653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6383ADFF" id="Rechthoek 16" o:spid="_x0000_s1040" style="position:absolute;margin-left:178.75pt;margin-top:-35.85pt;width:11.25pt;height:11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" fillcolor="white [3212]" strokecolor="black [3213]" strokeweight="2pt">
                      <v:textbox>
                        <w:txbxContent>
                          <w:p w14:paraId="057208A0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02C19F45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5907D5EF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CA710B0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5037F8C4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0E4F6653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b/>
                <w:bCs/>
              </w:rPr>
              <w:t>Gegevens referent</w:t>
            </w:r>
          </w:p>
        </w:tc>
      </w:tr>
      <w:tr w:rsidR="0084291E" w:rsidRPr="00C06B99" w14:paraId="7ABBFCFA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4105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116A" w14:textId="415DC0F2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organisatie opdrachtgever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58E4B139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EB33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B80E" w14:textId="10298119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4345E4AE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C421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3F975" w14:textId="765C214A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e-mail adres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1F5EF47D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C59E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3981" w14:textId="15977CA4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telefoonnr.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6A59E0B5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D62519" w14:textId="77777777" w:rsidR="0084291E" w:rsidRPr="00C06B99" w:rsidRDefault="0084291E" w:rsidP="0084291E">
            <w:pPr>
              <w:rPr>
                <w:rFonts w:ascii="Arial" w:hAnsi="Arial" w:cs="Arial"/>
              </w:rPr>
            </w:pPr>
          </w:p>
        </w:tc>
      </w:tr>
      <w:tr w:rsidR="0084291E" w:rsidRPr="00C06B99" w14:paraId="67A6134E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E7B8A" w14:textId="77777777" w:rsidR="0084291E" w:rsidRPr="00C06B99" w:rsidRDefault="0084291E" w:rsidP="0084291E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referentieopdracht</w:t>
            </w:r>
          </w:p>
        </w:tc>
      </w:tr>
      <w:tr w:rsidR="0084291E" w:rsidRPr="00C06B99" w14:paraId="10B4B5F3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7DB0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A76C" w14:textId="51940FBF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78806D30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EB56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54E0F" w14:textId="2CEE1013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datum oplevering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84291E" w:rsidRPr="00C06B99" w14:paraId="5D4C322F" w14:textId="77777777" w:rsidTr="00276F47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9BF2C" w14:textId="77777777" w:rsidR="0084291E" w:rsidRPr="00C06B99" w:rsidRDefault="0084291E" w:rsidP="0084291E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FB30" w14:textId="39772D90" w:rsidR="0084291E" w:rsidRPr="00C06B99" w:rsidRDefault="0084291E" w:rsidP="0084291E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korte beschrijving van de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</w:tbl>
    <w:p w14:paraId="41EE3795" w14:textId="269D5BCD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DD791CC" w14:textId="52014681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15FAA566" w14:textId="4BA7E80F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37E7586" w14:textId="256F42A3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85C4075" w14:textId="462188CB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F89A7BE" w14:textId="2EF4EF41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58B522E" w14:textId="4CDC5FB7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D50C161" w14:textId="5E176E2B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3EA4FD9" w14:textId="0F0604B6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4EF7B87" w14:textId="2262D9D7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54BC0E2" w14:textId="0633654A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CC16A6C" w14:textId="231CA753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1D4BD8D2" w14:textId="01C9B693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26DE76A" w14:textId="3D53A853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D6D4853" w14:textId="747C7FA0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67391768" w14:textId="1443DB68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A44EA78" w14:textId="10E3AE3A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099F9621" w14:textId="4A4F2629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5977D93F" w14:textId="65D6245F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633E2C39" w14:textId="63336D22" w:rsidR="00FA666F" w:rsidRDefault="00FA666F" w:rsidP="002928DE">
      <w:pPr>
        <w:spacing w:line="240" w:lineRule="auto"/>
        <w:rPr>
          <w:rFonts w:ascii="Arial" w:hAnsi="Arial" w:cs="Arial"/>
        </w:rPr>
      </w:pPr>
    </w:p>
    <w:p w14:paraId="2728BF4C" w14:textId="77777777" w:rsidR="0084291E" w:rsidRDefault="0084291E" w:rsidP="002928DE">
      <w:pPr>
        <w:spacing w:line="240" w:lineRule="auto"/>
        <w:rPr>
          <w:rFonts w:ascii="Arial" w:hAnsi="Arial" w:cs="Arial"/>
        </w:rPr>
      </w:pPr>
    </w:p>
    <w:p w14:paraId="41B9A2EA" w14:textId="28F370D5" w:rsidR="00FA666F" w:rsidRPr="00C06B99" w:rsidRDefault="0009106F" w:rsidP="00FA666F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column"/>
      </w:r>
      <w:r w:rsidR="00FA666F" w:rsidRPr="00C06B99">
        <w:rPr>
          <w:rFonts w:ascii="Arial" w:hAnsi="Arial" w:cs="Arial"/>
          <w:b/>
          <w:bCs/>
        </w:rPr>
        <w:lastRenderedPageBreak/>
        <w:t>REFERENTIEOPDRACHT Kwaliteitsthema 7: Referenties D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FA666F" w:rsidRPr="00C06B99" w14:paraId="3C6FF857" w14:textId="77777777" w:rsidTr="00276F47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CA06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F896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Kwaliteitsthema 7: Referenties (vink aan op welk onderdeel de referentie van toepassing is)</w:t>
            </w:r>
          </w:p>
          <w:p w14:paraId="155A5302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color w:val="131312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3706D08" wp14:editId="4B139629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43815</wp:posOffset>
                      </wp:positionV>
                      <wp:extent cx="142875" cy="142875"/>
                      <wp:effectExtent l="0" t="0" r="28575" b="28575"/>
                      <wp:wrapNone/>
                      <wp:docPr id="17" name="Rechthoe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1C346D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37142066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1A2BCAFD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1D170EE6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18A34FDE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4C3BC7F9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43706D08" id="Rechthoek 17" o:spid="_x0000_s1041" style="position:absolute;left:0;text-align:left;margin-left:16.25pt;margin-top:3.45pt;width:11.25pt;height:11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" fillcolor="white [3212]" strokecolor="black [3213]" strokeweight="2pt">
                      <v:textbox>
                        <w:txbxContent>
                          <w:p w14:paraId="4A1C346D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37142066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1A2BCAFD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D170EE6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18A34FDE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4C3BC7F9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Implementatie en het beheer van infrastructuur en </w: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>kantoorautomatisering uitgevoerd voor minimaal 150 Microsoft 365 werkplekken bij een gemeentelijke of gelijkwaardige organisatie;</w:t>
            </w:r>
          </w:p>
          <w:p w14:paraId="452F3643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9747CF5" wp14:editId="14EAA995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37465</wp:posOffset>
                      </wp:positionV>
                      <wp:extent cx="142875" cy="142875"/>
                      <wp:effectExtent l="0" t="0" r="28575" b="28575"/>
                      <wp:wrapNone/>
                      <wp:docPr id="18" name="Rechthoe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C9C8E7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722D314A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4AC8C8E3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13CF809D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1A85B9D7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1737266E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49747CF5" id="Rechthoek 18" o:spid="_x0000_s1042" style="position:absolute;left:0;text-align:left;margin-left:15.95pt;margin-top:2.95pt;width:11.25pt;height:11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" fillcolor="white [3212]" strokecolor="black [3213]" strokeweight="2pt">
                      <v:textbox>
                        <w:txbxContent>
                          <w:p w14:paraId="62C9C8E7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722D314A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4AC8C8E3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3CF809D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1A85B9D7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1737266E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Applicatie </w:t>
            </w:r>
            <w:proofErr w:type="spellStart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>packaging</w:t>
            </w:r>
            <w:proofErr w:type="spellEnd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 en distributie van voor Opdrachtgever relevante (remote) applicaties;</w:t>
            </w:r>
          </w:p>
          <w:p w14:paraId="3F418D91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9788629" wp14:editId="6FBF7BE1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6985</wp:posOffset>
                      </wp:positionV>
                      <wp:extent cx="142875" cy="142875"/>
                      <wp:effectExtent l="0" t="0" r="28575" b="28575"/>
                      <wp:wrapNone/>
                      <wp:docPr id="19" name="Rechthoe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CA6656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33C4B654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1C937A20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60C0EDA6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6469D2D8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4ACA84A1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09788629" id="Rechthoek 19" o:spid="_x0000_s1043" style="position:absolute;left:0;text-align:left;margin-left:15.95pt;margin-top:.55pt;width:11.25pt;height:1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" fillcolor="white [3212]" strokecolor="black [3213]" strokeweight="2pt">
                      <v:textbox>
                        <w:txbxContent>
                          <w:p w14:paraId="14CA6656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33C4B654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1C937A20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0C0EDA6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6469D2D8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4ACA84A1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 xml:space="preserve">Servicedesk en on-site support </w: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voor de volledige ICT-omgeving; </w:t>
            </w:r>
          </w:p>
          <w:p w14:paraId="50E0DCB9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De levering van een DAAS-dienst;</w:t>
            </w:r>
          </w:p>
          <w:p w14:paraId="5D80985F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Ervaring met MDM en MAM dienstverlening.</w:t>
            </w:r>
          </w:p>
          <w:p w14:paraId="29625552" w14:textId="77777777" w:rsidR="00FA666F" w:rsidRPr="00C06B99" w:rsidRDefault="00FA666F" w:rsidP="00276F47">
            <w:pPr>
              <w:rPr>
                <w:rFonts w:ascii="Arial" w:hAnsi="Arial" w:cs="Arial"/>
              </w:rPr>
            </w:pPr>
          </w:p>
        </w:tc>
      </w:tr>
      <w:tr w:rsidR="00FA666F" w:rsidRPr="00C06B99" w14:paraId="71363636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96FB5F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0004E4B" wp14:editId="46C847EC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-447675</wp:posOffset>
                      </wp:positionV>
                      <wp:extent cx="142875" cy="142875"/>
                      <wp:effectExtent l="0" t="0" r="28575" b="28575"/>
                      <wp:wrapNone/>
                      <wp:docPr id="20" name="Rechthoe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810283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034A356F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50F08EA2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379CB63F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12084DC1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639BA7CC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20004E4B" id="Rechthoek 20" o:spid="_x0000_s1044" style="position:absolute;margin-left:178.75pt;margin-top:-35.25pt;width:11.25pt;height:11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" fillcolor="white [3212]" strokecolor="black [3213]" strokeweight="2pt">
                      <v:textbox>
                        <w:txbxContent>
                          <w:p w14:paraId="2F810283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034A356F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50F08EA2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79CB63F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12084DC1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639BA7CC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A666F" w:rsidRPr="00C06B99" w14:paraId="473AE4A0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B97E" w14:textId="77777777" w:rsidR="00FA666F" w:rsidRPr="00C06B99" w:rsidRDefault="00FA666F" w:rsidP="00276F47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C7BF6D0" wp14:editId="0AB84762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-455295</wp:posOffset>
                      </wp:positionV>
                      <wp:extent cx="142875" cy="142875"/>
                      <wp:effectExtent l="0" t="0" r="28575" b="28575"/>
                      <wp:wrapNone/>
                      <wp:docPr id="21" name="Rechthoe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25CE3D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4D65C7B6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54AB6AE1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4F302ACE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05E6FE5A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09B86A30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0C7BF6D0" id="Rechthoek 21" o:spid="_x0000_s1045" style="position:absolute;margin-left:178.75pt;margin-top:-35.85pt;width:11.25pt;height:11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" fillcolor="white [3212]" strokecolor="black [3213]" strokeweight="2pt">
                      <v:textbox>
                        <w:txbxContent>
                          <w:p w14:paraId="2825CE3D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4D65C7B6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54AB6AE1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F302ACE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05E6FE5A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09B86A30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b/>
                <w:bCs/>
              </w:rPr>
              <w:t>Gegevens referent</w:t>
            </w:r>
          </w:p>
        </w:tc>
      </w:tr>
      <w:tr w:rsidR="0009106F" w:rsidRPr="00C06B99" w14:paraId="64037639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9D66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32A2" w14:textId="07FFE66F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organisatie opdrachtgever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34ACFF04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4ED5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3152" w14:textId="2041A918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537ADDC0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0954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C34B" w14:textId="3FA61C52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e-mail adres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76BAC5D3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EFDC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8DFB" w14:textId="2C070264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telefoonnr.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2EE18DD8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442237" w14:textId="77777777" w:rsidR="0009106F" w:rsidRPr="00C06B99" w:rsidRDefault="0009106F" w:rsidP="0009106F">
            <w:pPr>
              <w:rPr>
                <w:rFonts w:ascii="Arial" w:hAnsi="Arial" w:cs="Arial"/>
              </w:rPr>
            </w:pPr>
          </w:p>
        </w:tc>
      </w:tr>
      <w:tr w:rsidR="0009106F" w:rsidRPr="00C06B99" w14:paraId="366E87BC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66AC" w14:textId="77777777" w:rsidR="0009106F" w:rsidRPr="00C06B99" w:rsidRDefault="0009106F" w:rsidP="0009106F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referentieopdracht</w:t>
            </w:r>
          </w:p>
        </w:tc>
      </w:tr>
      <w:tr w:rsidR="0009106F" w:rsidRPr="00C06B99" w14:paraId="4E6B22CC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1A6D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AD5A" w14:textId="4DB5C3EB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04A5EEE2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2C26C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B306" w14:textId="51EBD833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datum oplevering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7EE21C9B" w14:textId="77777777" w:rsidTr="00276F47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A17C2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6E81" w14:textId="15BFBBFF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korte beschrijving van de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</w:tbl>
    <w:p w14:paraId="46EE96CE" w14:textId="09D778C8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A4142EF" w14:textId="24B1A018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D578751" w14:textId="31EF1D0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D39268D" w14:textId="5488D1FA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1FEC4D19" w14:textId="4756736D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5A96F10A" w14:textId="6BAA01AB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40EF2AE" w14:textId="7C80FD43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7B80DD83" w14:textId="19BED344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8BBA81A" w14:textId="622CC376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6A5373C9" w14:textId="1E8DD1C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1B52DAF" w14:textId="5EA6787A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368BB5C" w14:textId="53E8867F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1A7C9A52" w14:textId="3938E9A5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57683F13" w14:textId="55489777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5CE788B8" w14:textId="3974E88A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5509CCF9" w14:textId="74095A4D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5DA20C1" w14:textId="3C274B6E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4A858118" w14:textId="7EB65027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332DF196" w14:textId="0499E66E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1F29C2C2" w14:textId="20215A2E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p w14:paraId="2617FED3" w14:textId="054C4A30" w:rsidR="00FA666F" w:rsidRPr="00C06B99" w:rsidRDefault="0009106F" w:rsidP="00FA666F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  <w:r w:rsidR="00FA666F" w:rsidRPr="00C06B99">
        <w:rPr>
          <w:rFonts w:ascii="Arial" w:hAnsi="Arial" w:cs="Arial"/>
          <w:b/>
          <w:bCs/>
        </w:rPr>
        <w:lastRenderedPageBreak/>
        <w:t>REFERENTIEOPDRACHT Kwaliteitsthema 7: Referenties E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FA666F" w:rsidRPr="00C06B99" w14:paraId="2A3EB5F1" w14:textId="77777777" w:rsidTr="00276F47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B86D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AE3EC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Kwaliteitsthema 7: Referenties (vink aan op welk onderdeel de referentie van toepassing is)</w:t>
            </w:r>
          </w:p>
          <w:p w14:paraId="4F56A2A9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color w:val="131312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153B41E" wp14:editId="4331B4DF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43815</wp:posOffset>
                      </wp:positionV>
                      <wp:extent cx="142875" cy="142875"/>
                      <wp:effectExtent l="0" t="0" r="28575" b="28575"/>
                      <wp:wrapNone/>
                      <wp:docPr id="22" name="Rechthoe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77AD2F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193BC256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249B240D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6EC2D326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432B3D22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6CD52395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4153B41E" id="Rechthoek 22" o:spid="_x0000_s1046" style="position:absolute;left:0;text-align:left;margin-left:16.25pt;margin-top:3.45pt;width:11.25pt;height:11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" fillcolor="white [3212]" strokecolor="black [3213]" strokeweight="2pt">
                      <v:textbox>
                        <w:txbxContent>
                          <w:p w14:paraId="5B77AD2F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193BC256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249B240D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EC2D326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432B3D22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6CD52395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Implementatie en het beheer van infrastructuur en </w: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>kantoorautomatisering uitgevoerd voor minimaal 150 Microsoft 365 werkplekken bij een gemeentelijke of gelijkwaardige organisatie;</w:t>
            </w:r>
          </w:p>
          <w:p w14:paraId="49AB0F23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eastAsiaTheme="minorEastAsia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4F49DE9" wp14:editId="175AD7C0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37465</wp:posOffset>
                      </wp:positionV>
                      <wp:extent cx="142875" cy="142875"/>
                      <wp:effectExtent l="0" t="0" r="28575" b="28575"/>
                      <wp:wrapNone/>
                      <wp:docPr id="23" name="Rechthoe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976741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1A60E203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11CB45D0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3E42034C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05854012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63F7B4A0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64F49DE9" id="Rechthoek 23" o:spid="_x0000_s1047" style="position:absolute;left:0;text-align:left;margin-left:15.95pt;margin-top:2.95pt;width:11.25pt;height:11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" fillcolor="white [3212]" strokecolor="black [3213]" strokeweight="2pt">
                      <v:textbox>
                        <w:txbxContent>
                          <w:p w14:paraId="1B976741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1A60E203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11CB45D0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E42034C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05854012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63F7B4A0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Applicatie </w:t>
            </w:r>
            <w:proofErr w:type="spellStart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>packaging</w:t>
            </w:r>
            <w:proofErr w:type="spellEnd"/>
            <w:r w:rsidRPr="00C06B99">
              <w:rPr>
                <w:rFonts w:ascii="Arial" w:eastAsiaTheme="minorEastAsia" w:hAnsi="Arial" w:cs="Arial"/>
                <w:sz w:val="22"/>
                <w:szCs w:val="22"/>
              </w:rPr>
              <w:t xml:space="preserve"> en distributie van voor Opdrachtgever relevante (remote) applicaties;</w:t>
            </w:r>
          </w:p>
          <w:p w14:paraId="42709CDD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313AE01" wp14:editId="75071A40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6985</wp:posOffset>
                      </wp:positionV>
                      <wp:extent cx="142875" cy="142875"/>
                      <wp:effectExtent l="0" t="0" r="28575" b="28575"/>
                      <wp:wrapNone/>
                      <wp:docPr id="24" name="Rechthoe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7582B2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4C23B138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105280EC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48288D77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56C7DCC1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4C6CBFBD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1313AE01" id="Rechthoek 24" o:spid="_x0000_s1048" style="position:absolute;left:0;text-align:left;margin-left:15.95pt;margin-top:.55pt;width:11.25pt;height:11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" fillcolor="white [3212]" strokecolor="black [3213]" strokeweight="2pt">
                      <v:textbox>
                        <w:txbxContent>
                          <w:p w14:paraId="197582B2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4C23B138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105280EC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288D77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56C7DCC1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4C6CBFBD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eastAsiaTheme="minorEastAsia" w:hAnsi="Arial" w:cs="Arial"/>
                <w:color w:val="131312"/>
                <w:sz w:val="22"/>
                <w:szCs w:val="22"/>
              </w:rPr>
              <w:t xml:space="preserve">Servicedesk en on-site support </w:t>
            </w:r>
            <w:r w:rsidRPr="00C06B99">
              <w:rPr>
                <w:rFonts w:ascii="Arial" w:hAnsi="Arial" w:cs="Arial"/>
                <w:sz w:val="22"/>
                <w:szCs w:val="22"/>
              </w:rPr>
              <w:t xml:space="preserve">voor de volledige ICT-omgeving; </w:t>
            </w:r>
          </w:p>
          <w:p w14:paraId="753E9A61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De levering van een DAAS-dienst;</w:t>
            </w:r>
          </w:p>
          <w:p w14:paraId="7DB5821B" w14:textId="77777777" w:rsidR="00FA666F" w:rsidRPr="00C06B99" w:rsidRDefault="00FA666F" w:rsidP="00276F47">
            <w:pPr>
              <w:pStyle w:val="Lijstalinea"/>
              <w:numPr>
                <w:ilvl w:val="0"/>
                <w:numId w:val="31"/>
              </w:numPr>
              <w:spacing w:after="0" w:line="288" w:lineRule="auto"/>
              <w:rPr>
                <w:rFonts w:ascii="Arial" w:hAnsi="Arial" w:cs="Arial"/>
                <w:sz w:val="22"/>
                <w:szCs w:val="22"/>
              </w:rPr>
            </w:pPr>
            <w:r w:rsidRPr="00C06B99">
              <w:rPr>
                <w:rFonts w:ascii="Arial" w:hAnsi="Arial" w:cs="Arial"/>
                <w:sz w:val="22"/>
                <w:szCs w:val="22"/>
              </w:rPr>
              <w:t>Ervaring met MDM en MAM dienstverlening.</w:t>
            </w:r>
          </w:p>
          <w:p w14:paraId="374D4437" w14:textId="77777777" w:rsidR="00FA666F" w:rsidRPr="00C06B99" w:rsidRDefault="00FA666F" w:rsidP="00276F47">
            <w:pPr>
              <w:rPr>
                <w:rFonts w:ascii="Arial" w:hAnsi="Arial" w:cs="Arial"/>
              </w:rPr>
            </w:pPr>
          </w:p>
        </w:tc>
      </w:tr>
      <w:tr w:rsidR="00FA666F" w:rsidRPr="00C06B99" w14:paraId="40F9D6AF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D6AEB9" w14:textId="77777777" w:rsidR="00FA666F" w:rsidRPr="00C06B99" w:rsidRDefault="00FA666F" w:rsidP="00276F47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C870ACD" wp14:editId="53B6368F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-447675</wp:posOffset>
                      </wp:positionV>
                      <wp:extent cx="142875" cy="142875"/>
                      <wp:effectExtent l="0" t="0" r="28575" b="28575"/>
                      <wp:wrapNone/>
                      <wp:docPr id="25" name="Rechthoek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358555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3A48FAAE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1CC5A5CD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657672FA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0C25C1EE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1F8D8A86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2C870ACD" id="Rechthoek 25" o:spid="_x0000_s1049" style="position:absolute;margin-left:178.75pt;margin-top:-35.25pt;width:11.25pt;height:11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" fillcolor="white [3212]" strokecolor="black [3213]" strokeweight="2pt">
                      <v:textbox>
                        <w:txbxContent>
                          <w:p w14:paraId="62358555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3A48FAAE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1CC5A5CD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57672FA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0C25C1EE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1F8D8A86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A666F" w:rsidRPr="00C06B99" w14:paraId="65648B65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CB7E" w14:textId="77777777" w:rsidR="00FA666F" w:rsidRPr="00C06B99" w:rsidRDefault="00FA666F" w:rsidP="00276F47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057EEDC" wp14:editId="18731869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-455295</wp:posOffset>
                      </wp:positionV>
                      <wp:extent cx="142875" cy="142875"/>
                      <wp:effectExtent l="0" t="0" r="28575" b="28575"/>
                      <wp:wrapNone/>
                      <wp:docPr id="26" name="Rechthoek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F34C93" w14:textId="77777777" w:rsidR="00FA666F" w:rsidRPr="006E319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 w:rsidRPr="006E319F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mplementatie en het beheer van infrastructuur en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kantoorautomatisering uitgevoerd voor minimaal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Microsoft 365 </w:t>
                                  </w:r>
                                  <w:r w:rsidRPr="006E319F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>werkplekken</w:t>
                                  </w:r>
                                  <w:r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 bij een gemeentelijke of gelijkwaardige organisatie;</w:t>
                                  </w:r>
                                </w:p>
                                <w:p w14:paraId="3DCD4C77" w14:textId="77777777" w:rsidR="00FA666F" w:rsidRPr="00E60387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Applicatie </w:t>
                                  </w:r>
                                  <w:proofErr w:type="spellStart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packaging</w:t>
                                  </w:r>
                                  <w:proofErr w:type="spellEnd"/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en distributie</w:t>
                                  </w: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van voor Opdrachtgever relevante (remote) applicaties</w:t>
                                  </w:r>
                                  <w:r w:rsidRPr="00E6038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</w:p>
                                <w:p w14:paraId="07FB3964" w14:textId="77777777" w:rsidR="00FA666F" w:rsidRPr="001B5719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 w:rsidRPr="001B5719">
                                    <w:rPr>
                                      <w:rFonts w:eastAsiaTheme="minorEastAsia"/>
                                      <w:color w:val="131312"/>
                                      <w:sz w:val="22"/>
                                      <w:szCs w:val="22"/>
                                    </w:rPr>
                                    <w:t xml:space="preserve">Servicedesk en on-site support 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voor de volledige ICT-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omgeving</w:t>
                                  </w: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;</w:t>
                                  </w:r>
                                  <w:r w:rsidRPr="001B5719"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4BD561BB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De levering van een DAAS-dienst;</w:t>
                                  </w:r>
                                </w:p>
                                <w:p w14:paraId="541329CF" w14:textId="77777777" w:rsidR="00FA666F" w:rsidRDefault="00FA666F" w:rsidP="00FA666F">
                                  <w:pPr>
                                    <w:pStyle w:val="Lijstalinea"/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88" w:lineRule="auto"/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ssistant Light"/>
                                      <w:sz w:val="22"/>
                                      <w:szCs w:val="22"/>
                                    </w:rPr>
                                    <w:t>Ervaring met MDM en MAM dienstverlening.</w:t>
                                  </w:r>
                                </w:p>
                                <w:p w14:paraId="7E37D318" w14:textId="77777777" w:rsidR="00FA666F" w:rsidRDefault="00FA666F" w:rsidP="00FA66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rect w14:anchorId="1057EEDC" id="Rechthoek 26" o:spid="_x0000_s1050" style="position:absolute;margin-left:178.75pt;margin-top:-35.85pt;width:11.25pt;height:11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" fillcolor="white [3212]" strokecolor="black [3213]" strokeweight="2pt">
                      <v:textbox>
                        <w:txbxContent>
                          <w:p w14:paraId="11F34C93" w14:textId="77777777" w:rsidR="00FA666F" w:rsidRPr="006E319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I</w:t>
                            </w:r>
                            <w:r w:rsidRPr="006E319F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mplementatie en het beheer van infrastructuur en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kantoorautomatisering uitgevoerd voor minimaal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1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50 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Microsoft 365 </w:t>
                            </w:r>
                            <w:r w:rsidRPr="006E319F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>werkplekken</w:t>
                            </w:r>
                            <w:r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 bij een gemeentelijke of gelijkwaardige organisatie;</w:t>
                            </w:r>
                          </w:p>
                          <w:p w14:paraId="3DCD4C77" w14:textId="77777777" w:rsidR="00FA666F" w:rsidRPr="00E60387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Applicatie packaging en distributie</w:t>
                            </w: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van voor Opdrachtgever relevante (remote) applicaties</w:t>
                            </w:r>
                            <w:r w:rsidRPr="00E6038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07FB3964" w14:textId="77777777" w:rsidR="00FA666F" w:rsidRPr="001B5719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 w:rsidRPr="001B5719">
                              <w:rPr>
                                <w:rFonts w:eastAsiaTheme="minorEastAsia"/>
                                <w:color w:val="131312"/>
                                <w:sz w:val="22"/>
                                <w:szCs w:val="22"/>
                              </w:rPr>
                              <w:t xml:space="preserve">Servicedesk en on-site support 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voor de volledige ICT-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omgeving</w:t>
                            </w: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;</w:t>
                            </w:r>
                            <w:r w:rsidRPr="001B5719"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BD561BB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De levering van een DAAS-dienst;</w:t>
                            </w:r>
                          </w:p>
                          <w:p w14:paraId="541329CF" w14:textId="77777777" w:rsidR="00FA666F" w:rsidRDefault="00FA666F" w:rsidP="00FA666F">
                            <w:pPr>
                              <w:pStyle w:val="Lijstalinea"/>
                              <w:numPr>
                                <w:ilvl w:val="0"/>
                                <w:numId w:val="31"/>
                              </w:numPr>
                              <w:spacing w:after="0" w:line="288" w:lineRule="auto"/>
                              <w:rPr>
                                <w:rFonts w:cs="Assistant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ssistant Light"/>
                                <w:sz w:val="22"/>
                                <w:szCs w:val="22"/>
                              </w:rPr>
                              <w:t>Ervaring met MDM en MAM dienstverlening.</w:t>
                            </w:r>
                          </w:p>
                          <w:p w14:paraId="7E37D318" w14:textId="77777777" w:rsidR="00FA666F" w:rsidRDefault="00FA666F" w:rsidP="00FA666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06B99">
              <w:rPr>
                <w:rFonts w:ascii="Arial" w:hAnsi="Arial" w:cs="Arial"/>
                <w:b/>
                <w:bCs/>
              </w:rPr>
              <w:t>Gegevens referent</w:t>
            </w:r>
          </w:p>
        </w:tc>
      </w:tr>
      <w:tr w:rsidR="0009106F" w:rsidRPr="00C06B99" w14:paraId="1F1B7617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48DBD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62A7" w14:textId="46888DAF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organisatie opdrachtgever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37FBB454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0686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4F66" w14:textId="28D5172A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6F65F63B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BDCD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3FA8" w14:textId="51969EB8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e-mail adres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78E09648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2C59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0FFF" w14:textId="202A6E31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telefoonnr. contactpersoon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18426C0A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F230AE" w14:textId="77777777" w:rsidR="0009106F" w:rsidRPr="00C06B99" w:rsidRDefault="0009106F" w:rsidP="0009106F">
            <w:pPr>
              <w:rPr>
                <w:rFonts w:ascii="Arial" w:hAnsi="Arial" w:cs="Arial"/>
              </w:rPr>
            </w:pPr>
          </w:p>
        </w:tc>
      </w:tr>
      <w:tr w:rsidR="0009106F" w:rsidRPr="00C06B99" w14:paraId="3557EF37" w14:textId="77777777" w:rsidTr="00276F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77387" w14:textId="77777777" w:rsidR="0009106F" w:rsidRPr="00C06B99" w:rsidRDefault="0009106F" w:rsidP="0009106F">
            <w:pPr>
              <w:rPr>
                <w:rFonts w:ascii="Arial" w:hAnsi="Arial" w:cs="Arial"/>
                <w:b/>
                <w:bCs/>
              </w:rPr>
            </w:pPr>
            <w:r w:rsidRPr="00C06B99">
              <w:rPr>
                <w:rFonts w:ascii="Arial" w:hAnsi="Arial" w:cs="Arial"/>
                <w:b/>
                <w:bCs/>
              </w:rPr>
              <w:t>Gegevens referentieopdracht</w:t>
            </w:r>
          </w:p>
        </w:tc>
      </w:tr>
      <w:tr w:rsidR="0009106F" w:rsidRPr="00C06B99" w14:paraId="2ADBEB54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DD69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C31D" w14:textId="14ACAE42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naam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2362C92B" w14:textId="77777777" w:rsidTr="00276F4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CD68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EB19" w14:textId="564372C3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datum oplevering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  <w:tr w:rsidR="0009106F" w:rsidRPr="00C06B99" w14:paraId="364CF4AF" w14:textId="77777777" w:rsidTr="00276F47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3B1C" w14:textId="77777777" w:rsidR="0009106F" w:rsidRPr="00C06B99" w:rsidRDefault="0009106F" w:rsidP="0009106F">
            <w:pPr>
              <w:rPr>
                <w:rFonts w:ascii="Arial" w:hAnsi="Arial" w:cs="Arial"/>
              </w:rPr>
            </w:pPr>
            <w:r w:rsidRPr="00C06B99">
              <w:rPr>
                <w:rFonts w:ascii="Arial" w:hAnsi="Arial" w:cs="Arial"/>
              </w:rPr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565" w14:textId="4BD2758A" w:rsidR="0009106F" w:rsidRPr="00C06B99" w:rsidRDefault="0009106F" w:rsidP="0009106F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[</w:t>
            </w:r>
            <w:r w:rsidRPr="0084291E">
              <w:rPr>
                <w:rFonts w:ascii="Arial" w:hAnsi="Arial" w:cs="Arial"/>
                <w:color w:val="000000" w:themeColor="text1"/>
              </w:rPr>
              <w:t>korte beschrijving van de referentieopdracht</w:t>
            </w:r>
            <w:r>
              <w:rPr>
                <w:rFonts w:ascii="Arial" w:hAnsi="Arial" w:cs="Arial"/>
                <w:color w:val="FF0000"/>
              </w:rPr>
              <w:t>]</w:t>
            </w:r>
          </w:p>
        </w:tc>
      </w:tr>
    </w:tbl>
    <w:p w14:paraId="3A8D580D" w14:textId="77777777" w:rsidR="00FA666F" w:rsidRPr="00C06B99" w:rsidRDefault="00FA666F" w:rsidP="002928DE">
      <w:pPr>
        <w:spacing w:line="240" w:lineRule="auto"/>
        <w:rPr>
          <w:rFonts w:ascii="Arial" w:hAnsi="Arial" w:cs="Arial"/>
        </w:rPr>
      </w:pPr>
    </w:p>
    <w:sectPr w:rsidR="00FA666F" w:rsidRPr="00C06B99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A445A" w14:textId="716831A1" w:rsidR="00400D74" w:rsidRDefault="00400D74" w:rsidP="00B44CC7">
      <w:r>
        <w:separator/>
      </w:r>
    </w:p>
  </w:endnote>
  <w:endnote w:type="continuationSeparator" w:id="0">
    <w:p w14:paraId="6876335D" w14:textId="285FD2D6" w:rsidR="00400D74" w:rsidRDefault="00400D74" w:rsidP="00B44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1262E" w14:textId="77777777" w:rsidR="00DB5B0A" w:rsidRDefault="00DB5B0A" w:rsidP="00DB5B0A"/>
  <w:p w14:paraId="6AE3A055" w14:textId="1F4BE01B" w:rsidR="00DB5B0A" w:rsidRPr="00C06B99" w:rsidRDefault="00DB5B0A" w:rsidP="00DB5B0A">
    <w:pPr>
      <w:jc w:val="right"/>
      <w:rPr>
        <w:rFonts w:ascii="Arial" w:hAnsi="Arial" w:cs="Arial"/>
      </w:rPr>
    </w:pPr>
    <w:r w:rsidRPr="00C06B99">
      <w:rPr>
        <w:rFonts w:ascii="Arial" w:hAnsi="Arial" w:cs="Arial"/>
      </w:rPr>
      <w:t xml:space="preserve">Pagina </w:t>
    </w:r>
    <w:r w:rsidRPr="00C06B99">
      <w:rPr>
        <w:rFonts w:ascii="Arial" w:hAnsi="Arial" w:cs="Arial"/>
      </w:rPr>
      <w:fldChar w:fldCharType="begin"/>
    </w:r>
    <w:r w:rsidRPr="00C06B99">
      <w:rPr>
        <w:rFonts w:ascii="Arial" w:hAnsi="Arial" w:cs="Arial"/>
      </w:rPr>
      <w:instrText xml:space="preserve">PAGE </w:instrText>
    </w:r>
    <w:r w:rsidRPr="00C06B99">
      <w:rPr>
        <w:rFonts w:ascii="Arial" w:hAnsi="Arial" w:cs="Arial"/>
      </w:rPr>
      <w:fldChar w:fldCharType="separate"/>
    </w:r>
    <w:r w:rsidRPr="00C06B99">
      <w:rPr>
        <w:rFonts w:ascii="Arial" w:hAnsi="Arial" w:cs="Arial"/>
      </w:rPr>
      <w:t>20</w:t>
    </w:r>
    <w:r w:rsidRPr="00C06B99">
      <w:rPr>
        <w:rFonts w:ascii="Arial" w:hAnsi="Arial" w:cs="Arial"/>
      </w:rPr>
      <w:fldChar w:fldCharType="end"/>
    </w:r>
    <w:r w:rsidRPr="00C06B99">
      <w:rPr>
        <w:rFonts w:ascii="Arial" w:hAnsi="Arial" w:cs="Arial"/>
      </w:rPr>
      <w:t xml:space="preserve"> van </w:t>
    </w:r>
    <w:r w:rsidRPr="00C06B99">
      <w:rPr>
        <w:rFonts w:ascii="Arial" w:hAnsi="Arial" w:cs="Arial"/>
      </w:rPr>
      <w:fldChar w:fldCharType="begin"/>
    </w:r>
    <w:r w:rsidRPr="00C06B99">
      <w:rPr>
        <w:rFonts w:ascii="Arial" w:hAnsi="Arial" w:cs="Arial"/>
      </w:rPr>
      <w:instrText xml:space="preserve">NUMPAGES </w:instrText>
    </w:r>
    <w:r w:rsidRPr="00C06B99">
      <w:rPr>
        <w:rFonts w:ascii="Arial" w:hAnsi="Arial" w:cs="Arial"/>
      </w:rPr>
      <w:fldChar w:fldCharType="separate"/>
    </w:r>
    <w:r w:rsidRPr="00C06B99">
      <w:rPr>
        <w:rFonts w:ascii="Arial" w:hAnsi="Arial" w:cs="Arial"/>
      </w:rPr>
      <w:t>40</w:t>
    </w:r>
    <w:r w:rsidRPr="00C06B99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69A32" w14:textId="77777777" w:rsidR="00400D74" w:rsidRDefault="00400D74" w:rsidP="00B44CC7">
      <w:r>
        <w:separator/>
      </w:r>
    </w:p>
  </w:footnote>
  <w:footnote w:type="continuationSeparator" w:id="0">
    <w:p w14:paraId="6BBDBAF0" w14:textId="293A1991" w:rsidR="00400D74" w:rsidRDefault="00400D74" w:rsidP="00B44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06042"/>
    <w:multiLevelType w:val="hybridMultilevel"/>
    <w:tmpl w:val="F9B426C6"/>
    <w:lvl w:ilvl="0" w:tplc="04130001">
      <w:start w:val="1"/>
      <w:numFmt w:val="bullet"/>
      <w:lvlText w:val=""/>
      <w:lvlJc w:val="left"/>
      <w:pPr>
        <w:ind w:left="930" w:hanging="5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0F224B4D"/>
    <w:multiLevelType w:val="hybridMultilevel"/>
    <w:tmpl w:val="17047762"/>
    <w:lvl w:ilvl="0" w:tplc="29FACE9E">
      <w:numFmt w:val="bullet"/>
      <w:lvlText w:val="-"/>
      <w:lvlJc w:val="left"/>
      <w:pPr>
        <w:ind w:left="930" w:hanging="57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4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EAF71E4"/>
    <w:multiLevelType w:val="hybridMultilevel"/>
    <w:tmpl w:val="2C44B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A25B93"/>
    <w:multiLevelType w:val="hybridMultilevel"/>
    <w:tmpl w:val="C73259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273653">
    <w:abstractNumId w:val="15"/>
  </w:num>
  <w:num w:numId="2" w16cid:durableId="853690992">
    <w:abstractNumId w:val="15"/>
  </w:num>
  <w:num w:numId="3" w16cid:durableId="657078419">
    <w:abstractNumId w:val="15"/>
  </w:num>
  <w:num w:numId="4" w16cid:durableId="638386746">
    <w:abstractNumId w:val="15"/>
  </w:num>
  <w:num w:numId="5" w16cid:durableId="1246718824">
    <w:abstractNumId w:val="15"/>
  </w:num>
  <w:num w:numId="6" w16cid:durableId="1903252622">
    <w:abstractNumId w:val="15"/>
  </w:num>
  <w:num w:numId="7" w16cid:durableId="1470971689">
    <w:abstractNumId w:val="15"/>
  </w:num>
  <w:num w:numId="8" w16cid:durableId="386338484">
    <w:abstractNumId w:val="15"/>
  </w:num>
  <w:num w:numId="9" w16cid:durableId="360475138">
    <w:abstractNumId w:val="15"/>
  </w:num>
  <w:num w:numId="10" w16cid:durableId="2095861481">
    <w:abstractNumId w:val="15"/>
  </w:num>
  <w:num w:numId="11" w16cid:durableId="900017388">
    <w:abstractNumId w:val="13"/>
  </w:num>
  <w:num w:numId="12" w16cid:durableId="478379330">
    <w:abstractNumId w:val="9"/>
  </w:num>
  <w:num w:numId="13" w16cid:durableId="300959622">
    <w:abstractNumId w:val="14"/>
  </w:num>
  <w:num w:numId="14" w16cid:durableId="1467814751">
    <w:abstractNumId w:val="7"/>
  </w:num>
  <w:num w:numId="15" w16cid:durableId="1051270909">
    <w:abstractNumId w:val="14"/>
  </w:num>
  <w:num w:numId="16" w16cid:durableId="323750618">
    <w:abstractNumId w:val="6"/>
  </w:num>
  <w:num w:numId="17" w16cid:durableId="1812408079">
    <w:abstractNumId w:val="14"/>
  </w:num>
  <w:num w:numId="18" w16cid:durableId="1268461343">
    <w:abstractNumId w:val="5"/>
  </w:num>
  <w:num w:numId="19" w16cid:durableId="2084330297">
    <w:abstractNumId w:val="14"/>
  </w:num>
  <w:num w:numId="20" w16cid:durableId="686639237">
    <w:abstractNumId w:val="4"/>
  </w:num>
  <w:num w:numId="21" w16cid:durableId="792602114">
    <w:abstractNumId w:val="14"/>
  </w:num>
  <w:num w:numId="22" w16cid:durableId="312680024">
    <w:abstractNumId w:val="8"/>
  </w:num>
  <w:num w:numId="23" w16cid:durableId="144132954">
    <w:abstractNumId w:val="3"/>
  </w:num>
  <w:num w:numId="24" w16cid:durableId="805320053">
    <w:abstractNumId w:val="2"/>
  </w:num>
  <w:num w:numId="25" w16cid:durableId="225265904">
    <w:abstractNumId w:val="1"/>
  </w:num>
  <w:num w:numId="26" w16cid:durableId="1721516921">
    <w:abstractNumId w:val="0"/>
  </w:num>
  <w:num w:numId="27" w16cid:durableId="1698121775">
    <w:abstractNumId w:val="11"/>
  </w:num>
  <w:num w:numId="28" w16cid:durableId="327876860">
    <w:abstractNumId w:val="17"/>
  </w:num>
  <w:num w:numId="29" w16cid:durableId="1377198917">
    <w:abstractNumId w:val="12"/>
  </w:num>
  <w:num w:numId="30" w16cid:durableId="342128821">
    <w:abstractNumId w:val="10"/>
  </w:num>
  <w:num w:numId="31" w16cid:durableId="20056188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106F"/>
    <w:rsid w:val="000949B7"/>
    <w:rsid w:val="000D4EAC"/>
    <w:rsid w:val="001766FA"/>
    <w:rsid w:val="0019691C"/>
    <w:rsid w:val="001B2A0B"/>
    <w:rsid w:val="001B5CB1"/>
    <w:rsid w:val="001B6FE5"/>
    <w:rsid w:val="001C10FE"/>
    <w:rsid w:val="001D0DCC"/>
    <w:rsid w:val="001D187F"/>
    <w:rsid w:val="001D1B25"/>
    <w:rsid w:val="00237E93"/>
    <w:rsid w:val="002746F3"/>
    <w:rsid w:val="002928DE"/>
    <w:rsid w:val="002A35B9"/>
    <w:rsid w:val="002B56B2"/>
    <w:rsid w:val="002D2F67"/>
    <w:rsid w:val="002D3704"/>
    <w:rsid w:val="002E5A9C"/>
    <w:rsid w:val="002F65DC"/>
    <w:rsid w:val="00312D94"/>
    <w:rsid w:val="00355B75"/>
    <w:rsid w:val="00357676"/>
    <w:rsid w:val="00377453"/>
    <w:rsid w:val="003909B7"/>
    <w:rsid w:val="003C71E0"/>
    <w:rsid w:val="00400D74"/>
    <w:rsid w:val="00403335"/>
    <w:rsid w:val="00423D87"/>
    <w:rsid w:val="004559FF"/>
    <w:rsid w:val="004B3376"/>
    <w:rsid w:val="004B656C"/>
    <w:rsid w:val="004C5F23"/>
    <w:rsid w:val="004D058A"/>
    <w:rsid w:val="00510952"/>
    <w:rsid w:val="00586CDC"/>
    <w:rsid w:val="005A0CCA"/>
    <w:rsid w:val="005A1878"/>
    <w:rsid w:val="005B4A08"/>
    <w:rsid w:val="005D3EAB"/>
    <w:rsid w:val="0067019B"/>
    <w:rsid w:val="006B4BB0"/>
    <w:rsid w:val="006E12A5"/>
    <w:rsid w:val="00772935"/>
    <w:rsid w:val="007E515E"/>
    <w:rsid w:val="0084291E"/>
    <w:rsid w:val="008458F9"/>
    <w:rsid w:val="008538AB"/>
    <w:rsid w:val="008B52CF"/>
    <w:rsid w:val="00924B92"/>
    <w:rsid w:val="00927DF8"/>
    <w:rsid w:val="009C459B"/>
    <w:rsid w:val="009E0F9D"/>
    <w:rsid w:val="00A04111"/>
    <w:rsid w:val="00A30958"/>
    <w:rsid w:val="00A509FE"/>
    <w:rsid w:val="00AB013A"/>
    <w:rsid w:val="00AB1826"/>
    <w:rsid w:val="00AB3701"/>
    <w:rsid w:val="00AB42BF"/>
    <w:rsid w:val="00AB43D1"/>
    <w:rsid w:val="00AC2478"/>
    <w:rsid w:val="00AD2C79"/>
    <w:rsid w:val="00AE361E"/>
    <w:rsid w:val="00B24E39"/>
    <w:rsid w:val="00B35CCF"/>
    <w:rsid w:val="00B44CC7"/>
    <w:rsid w:val="00B644D3"/>
    <w:rsid w:val="00B75E4C"/>
    <w:rsid w:val="00C06B99"/>
    <w:rsid w:val="00C37CB0"/>
    <w:rsid w:val="00CC626B"/>
    <w:rsid w:val="00CE6A23"/>
    <w:rsid w:val="00D57396"/>
    <w:rsid w:val="00DA2FA4"/>
    <w:rsid w:val="00DA621A"/>
    <w:rsid w:val="00DB04CC"/>
    <w:rsid w:val="00DB1E3D"/>
    <w:rsid w:val="00DB5B0A"/>
    <w:rsid w:val="00E06836"/>
    <w:rsid w:val="00E5175E"/>
    <w:rsid w:val="00E519BF"/>
    <w:rsid w:val="00EE1A6F"/>
    <w:rsid w:val="00F03738"/>
    <w:rsid w:val="00F21933"/>
    <w:rsid w:val="00F27665"/>
    <w:rsid w:val="00F54B5F"/>
    <w:rsid w:val="00F9561C"/>
    <w:rsid w:val="00FA666F"/>
    <w:rsid w:val="00FD3DE0"/>
    <w:rsid w:val="00FF2EB2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B72EBD0B-252B-4D32-9614-3D380585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44CC7"/>
    <w:pPr>
      <w:spacing w:line="280" w:lineRule="atLeast"/>
    </w:pPr>
    <w:rPr>
      <w:rFonts w:ascii="Verdana" w:hAnsi="Verdana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uiPriority w:val="39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  <w:style w:type="paragraph" w:styleId="Lijstalinea">
    <w:name w:val="List Paragraph"/>
    <w:basedOn w:val="Standaard"/>
    <w:link w:val="LijstalineaChar"/>
    <w:uiPriority w:val="34"/>
    <w:qFormat/>
    <w:rsid w:val="00FA666F"/>
    <w:pPr>
      <w:spacing w:after="160" w:line="279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FA666F"/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A23AE430B06A45858F4D75A63B5467" ma:contentTypeVersion="6" ma:contentTypeDescription="Create a new document." ma:contentTypeScope="" ma:versionID="24004e05b84b7af02268ba7e3b5aaaac">
  <xsd:schema xmlns:xsd="http://www.w3.org/2001/XMLSchema" xmlns:xs="http://www.w3.org/2001/XMLSchema" xmlns:p="http://schemas.microsoft.com/office/2006/metadata/properties" xmlns:ns2="5919824a-f449-4655-a994-c83d99ea4ff5" xmlns:ns3="51517955-f71d-4d8a-95e5-d259f1f63bfc" targetNamespace="http://schemas.microsoft.com/office/2006/metadata/properties" ma:root="true" ma:fieldsID="2cee5830802462d20cfc08c47f59bb02" ns2:_="" ns3:_="">
    <xsd:import namespace="5919824a-f449-4655-a994-c83d99ea4ff5"/>
    <xsd:import namespace="51517955-f71d-4d8a-95e5-d259f1f63b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9824a-f449-4655-a994-c83d99ea4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17955-f71d-4d8a-95e5-d259f1f63b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C583C8-B407-487C-A2EE-1461CEF7B1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765C8-95B9-4DE5-98B8-DFFFCE537311}"/>
</file>

<file path=customXml/itemProps3.xml><?xml version="1.0" encoding="utf-8"?>
<ds:datastoreItem xmlns:ds="http://schemas.openxmlformats.org/officeDocument/2006/customXml" ds:itemID="{23EC2AE4-F80F-4E50-B846-EA603AB0FA14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5919824a-f449-4655-a994-c83d99ea4ff5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1517955-f71d-4d8a-95e5-d259f1f63bf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20130710.dot</Template>
  <TotalTime>11</TotalTime>
  <Pages>8</Pages>
  <Words>765</Words>
  <Characters>6859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Romen van den Boom</cp:lastModifiedBy>
  <cp:revision>10</cp:revision>
  <cp:lastPrinted>2024-09-16T10:16:00Z</cp:lastPrinted>
  <dcterms:created xsi:type="dcterms:W3CDTF">2024-02-27T10:07:00Z</dcterms:created>
  <dcterms:modified xsi:type="dcterms:W3CDTF">2024-09-16T10:17:00Z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  <property fmtid="{D5CDD505-2E9C-101B-9397-08002B2CF9AE}" pid="5" name="ContentTypeId">
    <vt:lpwstr>0x01010039A23AE430B06A45858F4D75A63B5467</vt:lpwstr>
  </property>
</Properties>
</file>