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C8FBA" w14:textId="68C7B253" w:rsidR="00B202F4" w:rsidRDefault="00B202F4" w:rsidP="00B202F4">
      <w:pPr>
        <w:rPr>
          <w:b/>
          <w:bCs/>
          <w:sz w:val="22"/>
          <w:szCs w:val="22"/>
        </w:rPr>
      </w:pPr>
      <w:r w:rsidRPr="00B202F4">
        <w:rPr>
          <w:b/>
          <w:bCs/>
          <w:sz w:val="22"/>
          <w:szCs w:val="22"/>
        </w:rPr>
        <w:t xml:space="preserve">BIJLAGE </w:t>
      </w:r>
      <w:r w:rsidR="00623630">
        <w:rPr>
          <w:b/>
          <w:bCs/>
          <w:sz w:val="22"/>
          <w:szCs w:val="22"/>
        </w:rPr>
        <w:t>1</w:t>
      </w:r>
      <w:r w:rsidR="0025084A">
        <w:rPr>
          <w:b/>
          <w:bCs/>
          <w:sz w:val="22"/>
          <w:szCs w:val="22"/>
        </w:rPr>
        <w:t>1</w:t>
      </w:r>
    </w:p>
    <w:p w14:paraId="1A1739A9" w14:textId="77777777" w:rsidR="009077D9" w:rsidRPr="00B202F4" w:rsidRDefault="009077D9" w:rsidP="00B202F4">
      <w:pPr>
        <w:rPr>
          <w:b/>
          <w:bCs/>
          <w:sz w:val="22"/>
          <w:szCs w:val="22"/>
        </w:rPr>
      </w:pPr>
    </w:p>
    <w:p w14:paraId="4BB29209" w14:textId="111FBCBD" w:rsidR="00B202F4" w:rsidRDefault="00B202F4" w:rsidP="00B202F4">
      <w:pPr>
        <w:rPr>
          <w:b/>
          <w:bCs/>
          <w:sz w:val="28"/>
          <w:szCs w:val="28"/>
        </w:rPr>
      </w:pPr>
      <w:r w:rsidRPr="009077D9">
        <w:rPr>
          <w:b/>
          <w:bCs/>
          <w:sz w:val="28"/>
          <w:szCs w:val="28"/>
        </w:rPr>
        <w:t xml:space="preserve">HOLDINGVERKLARING </w:t>
      </w:r>
      <w:r w:rsidR="00B53F2C">
        <w:rPr>
          <w:b/>
          <w:bCs/>
          <w:sz w:val="28"/>
          <w:szCs w:val="28"/>
        </w:rPr>
        <w:t xml:space="preserve">bij de aanbesteding </w:t>
      </w:r>
      <w:r w:rsidR="00963D89" w:rsidRPr="009077D9">
        <w:rPr>
          <w:b/>
          <w:bCs/>
          <w:sz w:val="28"/>
          <w:szCs w:val="28"/>
        </w:rPr>
        <w:t xml:space="preserve">Toegankelijkheid Audits </w:t>
      </w:r>
      <w:r w:rsidR="00B53F2C">
        <w:rPr>
          <w:b/>
          <w:bCs/>
          <w:sz w:val="28"/>
          <w:szCs w:val="28"/>
        </w:rPr>
        <w:t xml:space="preserve">op basis van de </w:t>
      </w:r>
      <w:r w:rsidR="00963D89" w:rsidRPr="009077D9">
        <w:rPr>
          <w:b/>
          <w:bCs/>
          <w:sz w:val="28"/>
          <w:szCs w:val="28"/>
        </w:rPr>
        <w:t>WCAG</w:t>
      </w:r>
      <w:r w:rsidR="00B53F2C">
        <w:rPr>
          <w:b/>
          <w:bCs/>
          <w:sz w:val="28"/>
          <w:szCs w:val="28"/>
        </w:rPr>
        <w:t xml:space="preserve"> en bijbehorende dienstverlening</w:t>
      </w:r>
    </w:p>
    <w:p w14:paraId="76CA5118" w14:textId="77777777" w:rsidR="008F3D57" w:rsidRDefault="008F3D57" w:rsidP="00B202F4">
      <w:pPr>
        <w:rPr>
          <w:b/>
          <w:bCs/>
          <w:sz w:val="28"/>
          <w:szCs w:val="28"/>
        </w:rPr>
      </w:pPr>
    </w:p>
    <w:p w14:paraId="76D0131A" w14:textId="4ACC772A" w:rsidR="008F3D57" w:rsidRPr="003E58F9" w:rsidRDefault="008F3D57" w:rsidP="00B202F4">
      <w:pPr>
        <w:rPr>
          <w:sz w:val="20"/>
        </w:rPr>
      </w:pPr>
      <w:r w:rsidRPr="003E58F9">
        <w:rPr>
          <w:sz w:val="20"/>
        </w:rPr>
        <w:t>(Invullen en indienen in geval de Inschrijver een dochteronderneming is van een Holdi</w:t>
      </w:r>
      <w:r w:rsidR="003E58F9" w:rsidRPr="003E58F9">
        <w:rPr>
          <w:sz w:val="20"/>
        </w:rPr>
        <w:t>ng/concernmaatschappij)</w:t>
      </w:r>
    </w:p>
    <w:p w14:paraId="1C993757" w14:textId="77777777" w:rsidR="00B202F4" w:rsidRDefault="00B202F4" w:rsidP="00B202F4"/>
    <w:p w14:paraId="3CECD6CD" w14:textId="77777777" w:rsidR="00B202F4" w:rsidRP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B202F4">
        <w:rPr>
          <w:b/>
          <w:bCs/>
        </w:rPr>
        <w:t xml:space="preserve">Garantieverklaring holding/concernmaatschappij </w:t>
      </w:r>
    </w:p>
    <w:p w14:paraId="64F95A46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D092D89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</w:pPr>
      <w:r>
        <w:t>Naam bedrijf:</w:t>
      </w:r>
      <w:r>
        <w:tab/>
        <w:t>………………………………………………………………………………….</w:t>
      </w:r>
    </w:p>
    <w:p w14:paraId="7424AF24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</w:pPr>
      <w:r>
        <w:t>Adres:</w:t>
      </w:r>
      <w:r>
        <w:tab/>
        <w:t>………………………………………………………………………………….</w:t>
      </w:r>
    </w:p>
    <w:p w14:paraId="3E5FF822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</w:pPr>
      <w:r>
        <w:t>Postcode en plaats:</w:t>
      </w:r>
      <w:r>
        <w:tab/>
        <w:t>………………………………………………………………………………….</w:t>
      </w:r>
    </w:p>
    <w:p w14:paraId="02BEF42A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2A9B17E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hierna te noemen:</w:t>
      </w:r>
      <w:r>
        <w:tab/>
      </w:r>
      <w:r w:rsidRPr="00B202F4">
        <w:rPr>
          <w:b/>
          <w:bCs/>
        </w:rPr>
        <w:t>de holding</w:t>
      </w:r>
      <w:r>
        <w:t xml:space="preserve"> </w:t>
      </w:r>
    </w:p>
    <w:p w14:paraId="730B1E7E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C9DB1F3" w14:textId="77777777" w:rsidR="00B202F4" w:rsidRPr="009077D9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9077D9">
        <w:rPr>
          <w:b/>
          <w:bCs/>
        </w:rPr>
        <w:t xml:space="preserve">Ondergetekende, </w:t>
      </w:r>
    </w:p>
    <w:p w14:paraId="18C07997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overwegende dat </w:t>
      </w:r>
      <w:r w:rsidRPr="00B202F4">
        <w:rPr>
          <w:highlight w:val="yellow"/>
        </w:rPr>
        <w:t>&lt;naam inschrijver invullen&gt;</w:t>
      </w:r>
      <w:r>
        <w:t xml:space="preserve"> een dochtermaatschappij van de holding is en dat deze Inschrijver voor de Inschrijving ter zake van de aanbesteding, gebruik wenst te maken van de consolideerde financiële gegevens van de holding, </w:t>
      </w:r>
    </w:p>
    <w:p w14:paraId="2B05662E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92DC1C4" w14:textId="77777777" w:rsidR="00B202F4" w:rsidRPr="009077D9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9077D9">
        <w:rPr>
          <w:b/>
          <w:bCs/>
        </w:rPr>
        <w:t xml:space="preserve">verklaart dat </w:t>
      </w:r>
    </w:p>
    <w:p w14:paraId="3B6F2185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de holding zich hierbij - onder voorwaarde van gunning van de opdracht – financieel garant stelt voor de nakoming van alle verplichtingen, die uit hoofde van de ingevolge de onderhavige aanbesteding gesloten overeenkomst(en) door Inschrijver worden aangegaan. </w:t>
      </w:r>
    </w:p>
    <w:p w14:paraId="0A96B344" w14:textId="77777777" w:rsidR="00747723" w:rsidRDefault="00747723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3969"/>
        </w:tabs>
      </w:pPr>
    </w:p>
    <w:p w14:paraId="252A4528" w14:textId="43681266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3969"/>
        </w:tabs>
      </w:pPr>
      <w:r>
        <w:t>Datum:</w:t>
      </w:r>
      <w:r>
        <w:tab/>
        <w:t>…………………………………….</w:t>
      </w:r>
    </w:p>
    <w:p w14:paraId="79038661" w14:textId="77777777" w:rsidR="00747723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3969"/>
        </w:tabs>
      </w:pPr>
      <w:r>
        <w:t>Naam:</w:t>
      </w:r>
      <w:r>
        <w:tab/>
        <w:t>…………………………………….</w:t>
      </w:r>
      <w:r>
        <w:tab/>
      </w:r>
    </w:p>
    <w:p w14:paraId="61ABE3AD" w14:textId="5267F3DF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3969"/>
        </w:tabs>
      </w:pPr>
      <w:r>
        <w:t>Functie:</w:t>
      </w:r>
      <w:r>
        <w:tab/>
        <w:t>…………………………………….</w:t>
      </w:r>
    </w:p>
    <w:p w14:paraId="1A4A3D04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D137BC6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F80330B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Handtekening …………………………………….</w:t>
      </w:r>
    </w:p>
    <w:p w14:paraId="54331E36" w14:textId="77777777" w:rsidR="00C425A6" w:rsidRDefault="00C425A6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81AE910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B6BF6C9" w14:textId="71156E7B" w:rsidR="00B202F4" w:rsidRDefault="00B202F4" w:rsidP="00C425A6">
      <w:pPr>
        <w:pStyle w:val="Lijstalinea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</w:pPr>
      <w:r>
        <w:t>Deze verklaring dient door een bestuurder van de holding te worden ondertekend (zie onder kop</w:t>
      </w:r>
      <w:r w:rsidR="00C425A6">
        <w:t xml:space="preserve"> </w:t>
      </w:r>
      <w:r>
        <w:t>‘Bestuurder(s)’ op het uittreksel uit het handelsregister), dus niet door een gevolmachtigde/procuratiehouder.</w:t>
      </w:r>
      <w:r w:rsidR="004C3777">
        <w:t xml:space="preserve"> Bij inschrijving </w:t>
      </w:r>
      <w:r w:rsidR="00747723">
        <w:t xml:space="preserve">dit ingevulde en ondertekende document </w:t>
      </w:r>
      <w:r w:rsidR="004C3777">
        <w:t>meesturen aub.</w:t>
      </w:r>
    </w:p>
    <w:p w14:paraId="07E74D0C" w14:textId="77777777" w:rsidR="00B202F4" w:rsidRDefault="00B202F4" w:rsidP="00B202F4"/>
    <w:p w14:paraId="4F837889" w14:textId="77777777" w:rsidR="00B202F4" w:rsidRDefault="00B202F4" w:rsidP="00B202F4"/>
    <w:p w14:paraId="01B3FBEF" w14:textId="77777777" w:rsidR="00B202F4" w:rsidRDefault="00B202F4" w:rsidP="00B202F4"/>
    <w:p w14:paraId="70D4C355" w14:textId="77777777" w:rsidR="00B97A1E" w:rsidRPr="00C27FEF" w:rsidRDefault="00B97A1E" w:rsidP="00C27FEF"/>
    <w:sectPr w:rsidR="00B97A1E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AB76" w14:textId="77777777" w:rsidR="00623630" w:rsidRDefault="00623630" w:rsidP="00C27FEF">
      <w:pPr>
        <w:spacing w:line="240" w:lineRule="auto"/>
      </w:pPr>
      <w:r>
        <w:separator/>
      </w:r>
    </w:p>
  </w:endnote>
  <w:endnote w:type="continuationSeparator" w:id="0">
    <w:p w14:paraId="1AF352EF" w14:textId="77777777" w:rsidR="00623630" w:rsidRDefault="00623630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78112346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28EB12E0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5D3FEA6C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44831FCD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686F9" w14:textId="77777777" w:rsidR="00623630" w:rsidRPr="00C27FEF" w:rsidRDefault="00623630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602047A9" w14:textId="77777777" w:rsidR="00623630" w:rsidRDefault="00623630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A8308" w14:textId="77777777" w:rsidR="001B3B58" w:rsidRDefault="001B3B58">
    <w:pPr>
      <w:pStyle w:val="Koptekst"/>
    </w:pPr>
  </w:p>
  <w:p w14:paraId="18F19DFA" w14:textId="77777777" w:rsidR="001B3B58" w:rsidRDefault="001B3B58">
    <w:pPr>
      <w:pStyle w:val="Koptekst"/>
    </w:pPr>
  </w:p>
  <w:p w14:paraId="08465205" w14:textId="77777777" w:rsidR="001B3B58" w:rsidRDefault="001B3B58">
    <w:pPr>
      <w:pStyle w:val="Koptekst"/>
    </w:pPr>
  </w:p>
  <w:p w14:paraId="0CC54743" w14:textId="77777777" w:rsidR="001B3B58" w:rsidRDefault="001B3B58">
    <w:pPr>
      <w:pStyle w:val="Koptekst"/>
    </w:pPr>
  </w:p>
  <w:p w14:paraId="074B86B9" w14:textId="77777777" w:rsidR="001B3B58" w:rsidRDefault="001B3B58">
    <w:pPr>
      <w:pStyle w:val="Koptekst"/>
    </w:pPr>
  </w:p>
  <w:p w14:paraId="777C0F37" w14:textId="77777777" w:rsidR="001B3B58" w:rsidRDefault="001B3B58">
    <w:pPr>
      <w:pStyle w:val="Koptekst"/>
    </w:pPr>
  </w:p>
  <w:p w14:paraId="6D60B108" w14:textId="77777777" w:rsidR="001B3B58" w:rsidRDefault="001B3B58">
    <w:pPr>
      <w:pStyle w:val="Koptekst"/>
    </w:pPr>
  </w:p>
  <w:p w14:paraId="31746A15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9264" behindDoc="1" locked="0" layoutInCell="1" allowOverlap="1" wp14:anchorId="00C9244A" wp14:editId="3F81E494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6307F"/>
    <w:multiLevelType w:val="hybridMultilevel"/>
    <w:tmpl w:val="4C723A1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6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939554086">
    <w:abstractNumId w:val="6"/>
  </w:num>
  <w:num w:numId="2" w16cid:durableId="177355512">
    <w:abstractNumId w:val="6"/>
  </w:num>
  <w:num w:numId="3" w16cid:durableId="346903612">
    <w:abstractNumId w:val="6"/>
  </w:num>
  <w:num w:numId="4" w16cid:durableId="408770612">
    <w:abstractNumId w:val="6"/>
  </w:num>
  <w:num w:numId="5" w16cid:durableId="1745369797">
    <w:abstractNumId w:val="3"/>
  </w:num>
  <w:num w:numId="6" w16cid:durableId="1657416016">
    <w:abstractNumId w:val="5"/>
  </w:num>
  <w:num w:numId="7" w16cid:durableId="246039999">
    <w:abstractNumId w:val="4"/>
  </w:num>
  <w:num w:numId="8" w16cid:durableId="1526020446">
    <w:abstractNumId w:val="1"/>
  </w:num>
  <w:num w:numId="9" w16cid:durableId="1861238660">
    <w:abstractNumId w:val="4"/>
  </w:num>
  <w:num w:numId="10" w16cid:durableId="1895264789">
    <w:abstractNumId w:val="5"/>
  </w:num>
  <w:num w:numId="11" w16cid:durableId="876164881">
    <w:abstractNumId w:val="1"/>
  </w:num>
  <w:num w:numId="12" w16cid:durableId="1444157124">
    <w:abstractNumId w:val="3"/>
  </w:num>
  <w:num w:numId="13" w16cid:durableId="1370648413">
    <w:abstractNumId w:val="2"/>
  </w:num>
  <w:num w:numId="14" w16cid:durableId="382750051">
    <w:abstractNumId w:val="2"/>
  </w:num>
  <w:num w:numId="15" w16cid:durableId="1785346345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623630"/>
    <w:rsid w:val="001B3B58"/>
    <w:rsid w:val="001C1F6E"/>
    <w:rsid w:val="0025084A"/>
    <w:rsid w:val="002C3E17"/>
    <w:rsid w:val="003E58F9"/>
    <w:rsid w:val="004151E8"/>
    <w:rsid w:val="004C3777"/>
    <w:rsid w:val="00623630"/>
    <w:rsid w:val="00747723"/>
    <w:rsid w:val="008F3D57"/>
    <w:rsid w:val="009077D9"/>
    <w:rsid w:val="00963D89"/>
    <w:rsid w:val="00B202F4"/>
    <w:rsid w:val="00B53F2C"/>
    <w:rsid w:val="00B97A1E"/>
    <w:rsid w:val="00BA1BF3"/>
    <w:rsid w:val="00C27FEF"/>
    <w:rsid w:val="00C425A6"/>
    <w:rsid w:val="00DB5539"/>
    <w:rsid w:val="00DD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6E6F80"/>
  <w15:chartTrackingRefBased/>
  <w15:docId w15:val="{55E87D88-2BA1-42AD-94FD-D0A720AE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styleId="Lijstalinea">
    <w:name w:val="List Paragraph"/>
    <w:basedOn w:val="Standaard"/>
    <w:uiPriority w:val="34"/>
    <w:qFormat/>
    <w:rsid w:val="00C42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mhuisGea\Kadaster\Projecten%20Directies%20-%20EA%20LMKD%202023-2026\Bijlagen%202023\Bijlage%2010%20Holdingverklarin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6B3711C1C0F7458CB13F29F32EE2BF" ma:contentTypeVersion="5" ma:contentTypeDescription="Create a new document." ma:contentTypeScope="" ma:versionID="5e1c9519c983783b002ff832f502e548">
  <xsd:schema xmlns:xsd="http://www.w3.org/2001/XMLSchema" xmlns:xs="http://www.w3.org/2001/XMLSchema" xmlns:p="http://schemas.microsoft.com/office/2006/metadata/properties" xmlns:ns2="f988fc00-bfd3-4aa5-a18c-c13fd0c222b5" xmlns:ns3="5f86b962-e58d-4b41-bca6-a7b0b01a476d" targetNamespace="http://schemas.microsoft.com/office/2006/metadata/properties" ma:root="true" ma:fieldsID="64829ec9b481767e22936a8509e516bd" ns2:_="" ns3:_="">
    <xsd:import namespace="f988fc00-bfd3-4aa5-a18c-c13fd0c222b5"/>
    <xsd:import namespace="5f86b962-e58d-4b41-bca6-a7b0b01a47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8fc00-bfd3-4aa5-a18c-c13fd0c222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6b962-e58d-4b41-bca6-a7b0b01a47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47FC22-0F33-40E8-AEF5-879DF64E8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88fc00-bfd3-4aa5-a18c-c13fd0c222b5"/>
    <ds:schemaRef ds:uri="5f86b962-e58d-4b41-bca6-a7b0b01a47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6b19b1e2-f092-4f9c-a60f-4efc829dbe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10 Holdingverklaring</Template>
  <TotalTime>6</TotalTime>
  <Pages>1</Pages>
  <Words>164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Hamhuis, Gea</dc:creator>
  <cp:keywords/>
  <dc:description>Geschikt om teksten op te maken volgens de Kadaster huisstijl met gebruiking van de Kadaster werkbalk.</dc:description>
  <cp:lastModifiedBy>Fokkens, Wabe</cp:lastModifiedBy>
  <cp:revision>10</cp:revision>
  <dcterms:created xsi:type="dcterms:W3CDTF">2022-05-20T14:00:00Z</dcterms:created>
  <dcterms:modified xsi:type="dcterms:W3CDTF">2023-11-29T14:31:00Z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0x0101000E6B3711C1C0F7458CB13F29F32EE2BF</vt:lpwstr>
  </property>
  <property fmtid="{D5CDD505-2E9C-101B-9397-08002B2CF9AE}" pid="3" name="Order">
    <vt:r8>9900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