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7935" w14:textId="77777777" w:rsidR="00BE60A1" w:rsidRDefault="003F6E18" w:rsidP="00F82317">
      <w:pPr>
        <w:tabs>
          <w:tab w:val="clear" w:pos="1077"/>
          <w:tab w:val="right" w:pos="9781"/>
        </w:tabs>
        <w:rPr>
          <w:rFonts w:ascii="Verdana" w:hAnsi="Verdana" w:cs="Arial"/>
          <w:bCs/>
          <w:sz w:val="16"/>
        </w:rPr>
      </w:pPr>
      <w:r>
        <w:rPr>
          <w:rFonts w:ascii="Verdana" w:hAnsi="Verdana" w:cs="Arial"/>
          <w:b/>
          <w:bCs/>
          <w:sz w:val="20"/>
        </w:rPr>
        <w:t xml:space="preserve">Verklaring </w:t>
      </w:r>
      <w:r w:rsidR="00BE60A1" w:rsidRPr="00897A80">
        <w:rPr>
          <w:rFonts w:ascii="Verdana" w:hAnsi="Verdana" w:cs="Arial"/>
          <w:b/>
          <w:bCs/>
          <w:sz w:val="20"/>
        </w:rPr>
        <w:t>Referentieprojecten</w:t>
      </w:r>
      <w:r w:rsidR="00A0056E" w:rsidRPr="00897A80">
        <w:rPr>
          <w:rFonts w:ascii="Verdana" w:hAnsi="Verdana" w:cs="Arial"/>
          <w:b/>
          <w:bCs/>
          <w:sz w:val="20"/>
        </w:rPr>
        <w:t xml:space="preserve"> </w:t>
      </w:r>
      <w:r w:rsidR="00897A80">
        <w:rPr>
          <w:rFonts w:ascii="Verdana" w:hAnsi="Verdana" w:cs="Arial"/>
          <w:b/>
          <w:bCs/>
          <w:sz w:val="20"/>
        </w:rPr>
        <w:t>werken</w:t>
      </w:r>
      <w:r w:rsidR="00BE60A1" w:rsidRPr="00897A80">
        <w:rPr>
          <w:rFonts w:ascii="Verdana" w:hAnsi="Verdana" w:cs="Arial"/>
          <w:b/>
          <w:bCs/>
          <w:sz w:val="20"/>
        </w:rPr>
        <w:tab/>
      </w:r>
      <w:r w:rsidR="00BE60A1" w:rsidRPr="00897A80">
        <w:rPr>
          <w:rFonts w:ascii="Verdana" w:hAnsi="Verdana" w:cs="Arial"/>
          <w:bCs/>
          <w:sz w:val="16"/>
        </w:rPr>
        <w:t>Dit blad kopiëren voor elk referentieproject</w:t>
      </w:r>
    </w:p>
    <w:p w14:paraId="46CEA68B" w14:textId="77777777" w:rsidR="003F6E18" w:rsidRDefault="003F6E18" w:rsidP="00BE60A1">
      <w:pPr>
        <w:tabs>
          <w:tab w:val="clear" w:pos="1077"/>
          <w:tab w:val="right" w:pos="9214"/>
        </w:tabs>
        <w:rPr>
          <w:rFonts w:ascii="Verdana" w:hAnsi="Verdana" w:cs="Arial"/>
          <w:b/>
          <w:bCs/>
          <w:sz w:val="20"/>
        </w:rPr>
      </w:pPr>
    </w:p>
    <w:p w14:paraId="00D7F67F" w14:textId="05884A1F" w:rsidR="00BE60A1" w:rsidRDefault="003F6E18" w:rsidP="00BE60A1">
      <w:pPr>
        <w:pStyle w:val="Koptekst"/>
        <w:tabs>
          <w:tab w:val="clear" w:pos="4536"/>
          <w:tab w:val="clear" w:pos="9072"/>
          <w:tab w:val="left" w:pos="1077"/>
        </w:tabs>
        <w:rPr>
          <w:rFonts w:ascii="Verdana" w:hAnsi="Verdana" w:cs="Arial"/>
          <w:b/>
          <w:bCs/>
          <w:sz w:val="18"/>
        </w:rPr>
      </w:pPr>
      <w:r w:rsidRPr="0084090D">
        <w:rPr>
          <w:rFonts w:ascii="Verdana" w:hAnsi="Verdana"/>
          <w:b/>
          <w:sz w:val="18"/>
        </w:rPr>
        <w:t>Projectnaam</w:t>
      </w:r>
      <w:r w:rsidR="007C4892">
        <w:rPr>
          <w:rFonts w:ascii="Verdana" w:hAnsi="Verdana"/>
          <w:b/>
          <w:sz w:val="18"/>
        </w:rPr>
        <w:t xml:space="preserve">: </w:t>
      </w:r>
      <w:r w:rsidR="007C4892">
        <w:rPr>
          <w:rFonts w:ascii="Verdana" w:hAnsi="Verdana"/>
          <w:b/>
          <w:sz w:val="18"/>
        </w:rPr>
        <w:tab/>
      </w:r>
      <w:r w:rsidR="007C4892">
        <w:rPr>
          <w:rFonts w:ascii="Verdana" w:hAnsi="Verdana"/>
          <w:b/>
          <w:sz w:val="18"/>
        </w:rPr>
        <w:tab/>
        <w:t xml:space="preserve">Masterplan </w:t>
      </w:r>
      <w:r w:rsidR="007F2CAF">
        <w:rPr>
          <w:rFonts w:ascii="Verdana" w:hAnsi="Verdana"/>
          <w:b/>
          <w:sz w:val="18"/>
        </w:rPr>
        <w:t>Kats</w:t>
      </w:r>
      <w:r w:rsidR="007C4892">
        <w:rPr>
          <w:rFonts w:ascii="Verdana" w:hAnsi="Verdana"/>
          <w:b/>
          <w:sz w:val="18"/>
        </w:rPr>
        <w:t xml:space="preserve"> – </w:t>
      </w:r>
      <w:r w:rsidR="007F2CAF">
        <w:rPr>
          <w:rFonts w:ascii="Verdana" w:hAnsi="Verdana"/>
          <w:b/>
          <w:sz w:val="18"/>
        </w:rPr>
        <w:t>MFA Kats</w:t>
      </w:r>
    </w:p>
    <w:p w14:paraId="78180B00" w14:textId="77777777" w:rsidR="00F82317" w:rsidRPr="0084090D" w:rsidRDefault="00F82317" w:rsidP="00BE60A1">
      <w:pPr>
        <w:pStyle w:val="Koptekst"/>
        <w:tabs>
          <w:tab w:val="clear" w:pos="4536"/>
          <w:tab w:val="clear" w:pos="9072"/>
          <w:tab w:val="left" w:pos="1077"/>
        </w:tabs>
        <w:rPr>
          <w:rFonts w:ascii="Verdana" w:hAnsi="Verdana"/>
          <w:b/>
          <w:sz w:val="18"/>
        </w:rPr>
      </w:pPr>
    </w:p>
    <w:tbl>
      <w:tblPr>
        <w:tblW w:w="9781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5103"/>
        <w:gridCol w:w="120"/>
        <w:gridCol w:w="2715"/>
      </w:tblGrid>
      <w:tr w:rsidR="00BE60A1" w14:paraId="28250086" w14:textId="77777777" w:rsidTr="005D7F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6AE6ED" w14:textId="77777777" w:rsidR="00BE60A1" w:rsidRDefault="00BE60A1" w:rsidP="005D7F26">
            <w:pPr>
              <w:tabs>
                <w:tab w:val="clear" w:pos="1077"/>
              </w:tabs>
              <w:overflowPunct/>
              <w:spacing w:before="40" w:after="80"/>
              <w:textAlignment w:val="auto"/>
              <w:rPr>
                <w:rFonts w:ascii="Verdana" w:hAnsi="Verdana"/>
                <w:b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929F515" w14:textId="77777777" w:rsidR="00BE60A1" w:rsidRDefault="00BE60A1" w:rsidP="005D7F26">
            <w:pPr>
              <w:tabs>
                <w:tab w:val="clear" w:pos="1077"/>
              </w:tabs>
              <w:overflowPunct/>
              <w:spacing w:before="40" w:after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9ABD814" w14:textId="77777777" w:rsidR="00BE60A1" w:rsidRDefault="003F6E18" w:rsidP="005D7F26">
            <w:pPr>
              <w:tabs>
                <w:tab w:val="clear" w:pos="1077"/>
              </w:tabs>
              <w:overflowPunct/>
              <w:spacing w:before="40" w:after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N</w:t>
            </w:r>
            <w:r w:rsidR="00BE60A1">
              <w:rPr>
                <w:rFonts w:ascii="Verdana" w:hAnsi="Verdana"/>
                <w:noProof/>
                <w:color w:val="000000"/>
                <w:sz w:val="16"/>
                <w:lang w:val="nl-NL"/>
              </w:rPr>
              <w:t>aam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14:paraId="508D72F9" w14:textId="77777777" w:rsidR="00BE60A1" w:rsidRDefault="00BE60A1" w:rsidP="005D7F26">
            <w:pPr>
              <w:tabs>
                <w:tab w:val="clear" w:pos="1077"/>
              </w:tabs>
              <w:overflowPunct/>
              <w:spacing w:before="40" w:after="80"/>
              <w:textAlignment w:val="auto"/>
              <w:rPr>
                <w:rFonts w:ascii="Verdana" w:hAnsi="Verdana"/>
                <w:b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5D809019" w14:textId="77777777" w:rsidR="00BE60A1" w:rsidRDefault="00BE60A1" w:rsidP="005D7F26">
            <w:pPr>
              <w:tabs>
                <w:tab w:val="clear" w:pos="1077"/>
              </w:tabs>
              <w:overflowPunct/>
              <w:spacing w:before="40" w:after="80"/>
              <w:textAlignment w:val="auto"/>
              <w:rPr>
                <w:rFonts w:ascii="Verdana" w:hAnsi="Verdana"/>
                <w:b/>
                <w:noProof/>
                <w:color w:val="000000"/>
                <w:sz w:val="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plaats</w:t>
            </w:r>
          </w:p>
        </w:tc>
      </w:tr>
      <w:tr w:rsidR="00BE60A1" w14:paraId="19D1F7F3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91EEA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referentieproject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2F7DF5BB" w14:textId="77777777" w:rsidR="00BE60A1" w:rsidRDefault="00BE60A1" w:rsidP="005D7F26">
            <w:pPr>
              <w:tabs>
                <w:tab w:val="clear" w:pos="1077"/>
                <w:tab w:val="right" w:leader="dot" w:pos="2166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0E48D816" w14:textId="77777777" w:rsidR="00BE60A1" w:rsidRDefault="00BE60A1" w:rsidP="005D7F26">
            <w:pPr>
              <w:tabs>
                <w:tab w:val="clear" w:pos="1077"/>
                <w:tab w:val="right" w:leader="dot" w:pos="2166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1B966C9B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271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74D13B04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0092FE36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21E38B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A232329" w14:textId="77777777" w:rsidR="00BE60A1" w:rsidRDefault="00BE60A1" w:rsidP="005D7F26">
            <w:pPr>
              <w:tabs>
                <w:tab w:val="clear" w:pos="1077"/>
                <w:tab w:val="right" w:leader="dot" w:pos="2166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5103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1108C9AB" w14:textId="77777777" w:rsidR="00BE60A1" w:rsidRDefault="00BE60A1" w:rsidP="005D7F26">
            <w:pPr>
              <w:tabs>
                <w:tab w:val="clear" w:pos="1077"/>
                <w:tab w:val="right" w:leader="dot" w:pos="2166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14:paraId="192D5C92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2715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7C451065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30CA54EF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2F197D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opdrachtgever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03F188E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41E0FF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7057A3ED" w14:textId="77777777" w:rsidR="00BE60A1" w:rsidRDefault="00BE60A1" w:rsidP="005D7F26">
            <w:pPr>
              <w:tabs>
                <w:tab w:val="clear" w:pos="1077"/>
                <w:tab w:val="right" w:leader="dot" w:pos="2855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271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D38A2CC" w14:textId="77777777" w:rsidR="00BE60A1" w:rsidRDefault="00BE60A1" w:rsidP="005D7F26">
            <w:pPr>
              <w:tabs>
                <w:tab w:val="clear" w:pos="1077"/>
                <w:tab w:val="right" w:leader="dot" w:pos="2855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3444AEC6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293328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09C79A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5103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5DF483CA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14:paraId="0870C117" w14:textId="77777777" w:rsidR="00BE60A1" w:rsidRDefault="00BE60A1" w:rsidP="005D7F26">
            <w:pPr>
              <w:tabs>
                <w:tab w:val="clear" w:pos="1077"/>
                <w:tab w:val="right" w:leader="dot" w:pos="2855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2715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68AC47A0" w14:textId="77777777" w:rsidR="00BE60A1" w:rsidRDefault="00BE60A1" w:rsidP="005D7F26">
            <w:pPr>
              <w:tabs>
                <w:tab w:val="clear" w:pos="1077"/>
                <w:tab w:val="right" w:leader="dot" w:pos="2855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641C9EF5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F1C01D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architect/adviseur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5A63FEB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49306935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6140FA35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271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14CBA8EF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0A119C1F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0AF77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C38D1A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5103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0D09239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14:paraId="32A74F84" w14:textId="77777777" w:rsidR="00BE60A1" w:rsidRDefault="00BE60A1" w:rsidP="005D7F26">
            <w:pPr>
              <w:tabs>
                <w:tab w:val="clear" w:pos="1077"/>
                <w:tab w:val="right" w:leader="dot" w:pos="2855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2715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57A257DD" w14:textId="77777777" w:rsidR="00BE60A1" w:rsidRDefault="00BE60A1" w:rsidP="005D7F26">
            <w:pPr>
              <w:tabs>
                <w:tab w:val="clear" w:pos="1077"/>
                <w:tab w:val="right" w:leader="dot" w:pos="2855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106E790F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9EF4C7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uitgevoerd door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4D2153E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129BB38F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7A444019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2715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275C0668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220AA19A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26ED8B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573D71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5103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280EA4D5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14:paraId="54D64A4E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2715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3BED84C1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6A35E00D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E6615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projectomschrijving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7D3142F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5E3AB77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2E34B1F4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E13B2D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EA7E8C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3A99829E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4919FD39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9BAD37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0D50ED1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74A3C06D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2ABDF54F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1455A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8263790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6D2E77FC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6F12D928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78ADCA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34B01346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1E025B1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2AD6F777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21B5EA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4C988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2683D6DF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64C37896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E04A87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1E97DCA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gridSpan w:val="3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42F8FB0A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</w:tbl>
    <w:p w14:paraId="39F5F70C" w14:textId="77777777" w:rsidR="00BE60A1" w:rsidRDefault="00BE60A1" w:rsidP="00BE60A1">
      <w:pPr>
        <w:pStyle w:val="Ballontekst"/>
        <w:rPr>
          <w:rFonts w:ascii="Verdana" w:hAnsi="Verdana" w:cs="Times New Roman"/>
          <w:szCs w:val="20"/>
        </w:rPr>
      </w:pPr>
    </w:p>
    <w:p w14:paraId="2C13580F" w14:textId="77777777" w:rsidR="00BE60A1" w:rsidRDefault="00BE60A1" w:rsidP="00BE60A1">
      <w:pPr>
        <w:rPr>
          <w:rFonts w:ascii="Verdana" w:hAnsi="Verdana"/>
          <w:sz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42"/>
        <w:gridCol w:w="2680"/>
        <w:gridCol w:w="76"/>
        <w:gridCol w:w="2392"/>
        <w:gridCol w:w="97"/>
        <w:gridCol w:w="2693"/>
      </w:tblGrid>
      <w:tr w:rsidR="00BE60A1" w14:paraId="2419AD12" w14:textId="77777777" w:rsidTr="005D7F26">
        <w:tblPrEx>
          <w:tblCellMar>
            <w:top w:w="0" w:type="dxa"/>
          </w:tblCellMar>
        </w:tblPrEx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02F9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uitvoeringsduur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14:paraId="364D0E42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</w:p>
        </w:tc>
        <w:tc>
          <w:tcPr>
            <w:tcW w:w="2680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  <w:vAlign w:val="center"/>
          </w:tcPr>
          <w:p w14:paraId="4528C0EF" w14:textId="77777777" w:rsidR="00BE60A1" w:rsidRDefault="00BE60A1" w:rsidP="005D7F26">
            <w:pPr>
              <w:pStyle w:val="Ballontekst"/>
              <w:tabs>
                <w:tab w:val="clear" w:pos="1077"/>
                <w:tab w:val="right" w:pos="2624"/>
              </w:tabs>
              <w:ind w:left="-88"/>
              <w:rPr>
                <w:rFonts w:ascii="Verdana" w:hAnsi="Verdana" w:cs="Times New Roman"/>
                <w:szCs w:val="20"/>
              </w:rPr>
            </w:pPr>
            <w:r>
              <w:rPr>
                <w:rFonts w:ascii="Verdana" w:hAnsi="Verdana" w:cs="Times New Roman"/>
                <w:szCs w:val="20"/>
              </w:rPr>
              <w:tab/>
              <w:t>(maanden)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6B30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EC86" w14:textId="77777777" w:rsidR="00BE60A1" w:rsidRDefault="00C75BF2" w:rsidP="005D7F26">
            <w:pPr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opdracht</w:t>
            </w:r>
            <w:r w:rsidR="00BE60A1">
              <w:rPr>
                <w:rFonts w:ascii="Verdana" w:hAnsi="Verdana"/>
                <w:noProof/>
                <w:color w:val="000000"/>
                <w:sz w:val="16"/>
                <w:lang w:val="nl-NL"/>
              </w:rPr>
              <w:t>som (totaal)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14:paraId="3798B396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  <w:vAlign w:val="center"/>
          </w:tcPr>
          <w:p w14:paraId="782E5256" w14:textId="77777777" w:rsidR="00BE60A1" w:rsidRDefault="00BE60A1" w:rsidP="005D7F26">
            <w:pPr>
              <w:pStyle w:val="Ballontekst"/>
              <w:rPr>
                <w:rFonts w:ascii="Verdana" w:hAnsi="Verdana" w:cs="Times New Roman"/>
                <w:szCs w:val="20"/>
              </w:rPr>
            </w:pPr>
            <w:r>
              <w:rPr>
                <w:rFonts w:ascii="Verdana" w:hAnsi="Verdana" w:cs="Times New Roman"/>
                <w:szCs w:val="20"/>
              </w:rPr>
              <w:t xml:space="preserve"> € </w:t>
            </w:r>
          </w:p>
        </w:tc>
      </w:tr>
      <w:tr w:rsidR="00BE60A1" w14:paraId="71C04FDD" w14:textId="77777777" w:rsidTr="005D7F26">
        <w:tblPrEx>
          <w:tblCellMar>
            <w:top w:w="0" w:type="dxa"/>
          </w:tblCellMar>
        </w:tblPrEx>
        <w:trPr>
          <w:trHeight w:val="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160E3" w14:textId="77777777" w:rsidR="00BE60A1" w:rsidRDefault="00BE60A1" w:rsidP="005D7F26">
            <w:pPr>
              <w:pStyle w:val="Ballontekst"/>
              <w:rPr>
                <w:rFonts w:ascii="Verdana" w:hAnsi="Verdana"/>
                <w:noProof/>
                <w:lang w:val="nl-N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93AC" w14:textId="77777777" w:rsidR="00BE60A1" w:rsidRDefault="00BE60A1" w:rsidP="005D7F26">
            <w:pPr>
              <w:pStyle w:val="Ballontekst"/>
              <w:rPr>
                <w:rFonts w:ascii="Verdana" w:hAnsi="Verdana"/>
              </w:rPr>
            </w:pPr>
          </w:p>
        </w:tc>
        <w:tc>
          <w:tcPr>
            <w:tcW w:w="2680" w:type="dxa"/>
            <w:tcBorders>
              <w:top w:val="single" w:sz="2" w:space="0" w:color="C0C0C0"/>
              <w:left w:val="nil"/>
              <w:bottom w:val="nil"/>
              <w:right w:val="nil"/>
            </w:tcBorders>
            <w:vAlign w:val="center"/>
          </w:tcPr>
          <w:p w14:paraId="3333F198" w14:textId="77777777" w:rsidR="00BE60A1" w:rsidRDefault="00BE60A1" w:rsidP="005D7F26">
            <w:pPr>
              <w:pStyle w:val="Ballontekst"/>
              <w:rPr>
                <w:rFonts w:ascii="Verdana" w:hAnsi="Verdana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83254" w14:textId="77777777" w:rsidR="00BE60A1" w:rsidRDefault="00BE60A1" w:rsidP="005D7F26">
            <w:pPr>
              <w:pStyle w:val="Ballontekst"/>
              <w:rPr>
                <w:rFonts w:ascii="Verdana" w:hAnsi="Verdana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F9FC0" w14:textId="77777777" w:rsidR="00BE60A1" w:rsidRDefault="00BE60A1" w:rsidP="005D7F26">
            <w:pPr>
              <w:pStyle w:val="Ballontekst"/>
              <w:rPr>
                <w:rFonts w:ascii="Verdana" w:hAnsi="Verdana"/>
                <w:noProof/>
                <w:lang w:val="nl-NL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05D7F" w14:textId="77777777" w:rsidR="00BE60A1" w:rsidRDefault="00BE60A1" w:rsidP="005D7F26">
            <w:pPr>
              <w:pStyle w:val="Ballontekst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top w:val="single" w:sz="2" w:space="0" w:color="C0C0C0"/>
              <w:left w:val="nil"/>
              <w:bottom w:val="nil"/>
              <w:right w:val="nil"/>
            </w:tcBorders>
            <w:vAlign w:val="center"/>
          </w:tcPr>
          <w:p w14:paraId="366F9553" w14:textId="77777777" w:rsidR="00BE60A1" w:rsidRDefault="00BE60A1" w:rsidP="005D7F26">
            <w:pPr>
              <w:pStyle w:val="Ballontekst"/>
              <w:rPr>
                <w:rFonts w:ascii="Verdana" w:hAnsi="Verdana"/>
              </w:rPr>
            </w:pPr>
          </w:p>
        </w:tc>
      </w:tr>
      <w:tr w:rsidR="00BE60A1" w14:paraId="1BABAE43" w14:textId="77777777" w:rsidTr="005D7F26">
        <w:tblPrEx>
          <w:tblCellMar>
            <w:top w:w="0" w:type="dxa"/>
          </w:tblCellMar>
        </w:tblPrEx>
        <w:trPr>
          <w:trHeight w:val="26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D2C2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opleveringsdatum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14:paraId="0ED657E3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</w:p>
        </w:tc>
        <w:tc>
          <w:tcPr>
            <w:tcW w:w="2680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  <w:vAlign w:val="center"/>
          </w:tcPr>
          <w:p w14:paraId="4FF6593C" w14:textId="77777777" w:rsidR="00BE60A1" w:rsidRDefault="00BE60A1" w:rsidP="005D7F26">
            <w:pPr>
              <w:pStyle w:val="Ballontekst"/>
              <w:tabs>
                <w:tab w:val="clear" w:pos="1077"/>
              </w:tabs>
              <w:ind w:left="-88"/>
              <w:rPr>
                <w:rFonts w:ascii="Verdana" w:hAnsi="Verdana" w:cs="Times New Roman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2E5C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57EA" w14:textId="77777777" w:rsidR="00BE60A1" w:rsidRDefault="00C75BF2" w:rsidP="005D7F26">
            <w:pPr>
              <w:jc w:val="right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noProof/>
                <w:color w:val="000000"/>
                <w:sz w:val="16"/>
                <w:lang w:val="nl-NL"/>
              </w:rPr>
              <w:t>opdracht</w:t>
            </w:r>
            <w:r w:rsidR="00BE60A1">
              <w:rPr>
                <w:rFonts w:ascii="Verdana" w:hAnsi="Verdana"/>
                <w:noProof/>
                <w:color w:val="000000"/>
                <w:sz w:val="16"/>
                <w:lang w:val="nl-NL"/>
              </w:rPr>
              <w:t>som (aandeel)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14:paraId="14767358" w14:textId="77777777" w:rsidR="00BE60A1" w:rsidRDefault="00BE60A1" w:rsidP="005D7F26">
            <w:pPr>
              <w:jc w:val="right"/>
              <w:rPr>
                <w:rFonts w:ascii="Verdana" w:hAnsi="Verdana"/>
                <w:sz w:val="16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  <w:vAlign w:val="center"/>
          </w:tcPr>
          <w:p w14:paraId="1F33A773" w14:textId="77777777" w:rsidR="00BE60A1" w:rsidRDefault="00BE60A1" w:rsidP="005D7F26">
            <w:pPr>
              <w:pStyle w:val="Ballontekst"/>
              <w:rPr>
                <w:rFonts w:ascii="Verdana" w:hAnsi="Verdana" w:cs="Times New Roman"/>
                <w:szCs w:val="20"/>
              </w:rPr>
            </w:pPr>
            <w:r>
              <w:rPr>
                <w:rFonts w:ascii="Verdana" w:hAnsi="Verdana" w:cs="Times New Roman"/>
                <w:szCs w:val="20"/>
              </w:rPr>
              <w:t xml:space="preserve"> € </w:t>
            </w:r>
          </w:p>
        </w:tc>
      </w:tr>
    </w:tbl>
    <w:p w14:paraId="2448FEC2" w14:textId="77777777" w:rsidR="00BE60A1" w:rsidRDefault="00BE60A1" w:rsidP="00BE60A1">
      <w:pPr>
        <w:rPr>
          <w:rFonts w:ascii="Verdana" w:hAnsi="Verdana"/>
          <w:sz w:val="16"/>
        </w:rPr>
      </w:pPr>
    </w:p>
    <w:p w14:paraId="1F6217B8" w14:textId="77777777" w:rsidR="00BE60A1" w:rsidRDefault="00BE60A1" w:rsidP="00BE60A1">
      <w:pPr>
        <w:pStyle w:val="Koptekst"/>
        <w:tabs>
          <w:tab w:val="clear" w:pos="4536"/>
          <w:tab w:val="clear" w:pos="9072"/>
          <w:tab w:val="left" w:pos="1077"/>
        </w:tabs>
        <w:rPr>
          <w:rFonts w:ascii="Verdana" w:hAnsi="Verdana"/>
          <w:sz w:val="16"/>
        </w:rPr>
      </w:pPr>
    </w:p>
    <w:tbl>
      <w:tblPr>
        <w:tblW w:w="9781" w:type="dxa"/>
        <w:tblInd w:w="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1"/>
        <w:gridCol w:w="172"/>
        <w:gridCol w:w="7938"/>
      </w:tblGrid>
      <w:tr w:rsidR="00BE60A1" w14:paraId="2CDE044A" w14:textId="77777777" w:rsidTr="005D7F26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4AD03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Kenmerken referentieproject: omcirkel ‘ja’ als dit kenmerk aantoonbaar van toepassing is op het referentieproject</w:t>
            </w:r>
          </w:p>
        </w:tc>
      </w:tr>
      <w:tr w:rsidR="00BE60A1" w14:paraId="079A4B54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5C57473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b/>
                <w:bCs/>
                <w:noProof/>
                <w:color w:val="000000"/>
                <w:sz w:val="16"/>
                <w:lang w:val="nl-NL"/>
              </w:rPr>
              <w:t>ja / nee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1B5351D6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6773E34" w14:textId="1D644582" w:rsidR="00BE60A1" w:rsidRPr="00947DAA" w:rsidRDefault="00947DAA" w:rsidP="00947DAA">
            <w:pPr>
              <w:tabs>
                <w:tab w:val="clear" w:pos="1077"/>
              </w:tabs>
              <w:overflowPunct/>
              <w:autoSpaceDE/>
              <w:autoSpaceDN/>
              <w:adjustRightInd/>
              <w:ind w:left="705" w:hanging="705"/>
              <w:textAlignment w:val="auto"/>
              <w:rPr>
                <w:rFonts w:ascii="Arial" w:hAnsi="Arial" w:cs="Arial"/>
                <w:sz w:val="20"/>
                <w:szCs w:val="22"/>
                <w:lang w:val="nl-NL"/>
              </w:rPr>
            </w:pPr>
            <w:r w:rsidRPr="00947DAA">
              <w:rPr>
                <w:rFonts w:ascii="Arial" w:hAnsi="Arial" w:cs="Arial"/>
                <w:sz w:val="20"/>
                <w:szCs w:val="22"/>
                <w:lang w:val="nl-NL"/>
              </w:rPr>
              <w:t xml:space="preserve">Realisatie van een </w:t>
            </w:r>
            <w:r w:rsidR="00292F4A" w:rsidRPr="00292F4A">
              <w:rPr>
                <w:rFonts w:ascii="Arial" w:hAnsi="Arial" w:cs="Arial"/>
                <w:sz w:val="20"/>
                <w:szCs w:val="22"/>
                <w:lang w:val="nl-NL"/>
              </w:rPr>
              <w:t>multifunctioneel gebouw met verschillende maatschappelijke invullingen</w:t>
            </w:r>
            <w:r w:rsidR="00292F4A">
              <w:rPr>
                <w:rFonts w:ascii="Arial" w:hAnsi="Arial" w:cs="Arial"/>
                <w:sz w:val="20"/>
                <w:szCs w:val="22"/>
                <w:lang w:val="nl-NL"/>
              </w:rPr>
              <w:t>;</w:t>
            </w:r>
          </w:p>
        </w:tc>
      </w:tr>
      <w:tr w:rsidR="00BE60A1" w14:paraId="5C9063E1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4548815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0997172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045F7176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2FEAE616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2A54886E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b/>
                <w:bCs/>
                <w:noProof/>
                <w:color w:val="000000"/>
                <w:sz w:val="16"/>
                <w:lang w:val="nl-NL"/>
              </w:rPr>
              <w:t>ja / nee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0802A7B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8E8394B" w14:textId="77777777" w:rsidR="00BE60A1" w:rsidRPr="00F53C4A" w:rsidRDefault="00947DAA" w:rsidP="00F53C4A">
            <w:pPr>
              <w:pStyle w:val="Lijstalinea"/>
              <w:ind w:left="0"/>
            </w:pPr>
            <w:r w:rsidRPr="00BA55B7">
              <w:rPr>
                <w:rFonts w:cs="Arial"/>
              </w:rPr>
              <w:t>Realisatie van een duurzaam gebouw;</w:t>
            </w:r>
          </w:p>
        </w:tc>
      </w:tr>
      <w:tr w:rsidR="00BE60A1" w14:paraId="50E5B3C6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189ACC9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79B6903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6BC71E63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7195AE9A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225B2E9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17D3D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7025B4CA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5176842D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65848A7" w14:textId="77777777" w:rsidR="00BE60A1" w:rsidRDefault="00947DAA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  <w:r>
              <w:rPr>
                <w:rFonts w:ascii="Verdana" w:hAnsi="Verdana"/>
                <w:b/>
                <w:bCs/>
                <w:noProof/>
                <w:color w:val="000000"/>
                <w:sz w:val="16"/>
                <w:lang w:val="nl-NL"/>
              </w:rPr>
              <w:t>ja / nee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53E7E82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02C16CC5" w14:textId="77777777" w:rsidR="00BE60A1" w:rsidRPr="00947DAA" w:rsidRDefault="00947DAA" w:rsidP="00947DAA">
            <w:pPr>
              <w:tabs>
                <w:tab w:val="clear" w:pos="1077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szCs w:val="22"/>
                <w:lang w:val="nl-NL"/>
              </w:rPr>
            </w:pPr>
            <w:r w:rsidRPr="00947DAA">
              <w:rPr>
                <w:rFonts w:ascii="Arial" w:hAnsi="Arial" w:cs="Arial"/>
                <w:sz w:val="20"/>
                <w:szCs w:val="22"/>
                <w:lang w:val="nl-NL"/>
              </w:rPr>
              <w:t>Realisatie van een dorpshuis met gymzaal of soortgelijk gebouw;</w:t>
            </w:r>
          </w:p>
        </w:tc>
      </w:tr>
      <w:tr w:rsidR="00BE60A1" w14:paraId="735C36A5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4AB99E8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4E04366D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12A8DE13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6394D4D0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3A95D8A" w14:textId="75758120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03764BE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C49BAEC" w14:textId="1BA1DC82" w:rsidR="00BE60A1" w:rsidRPr="00947DAA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Arial" w:hAnsi="Arial" w:cs="Arial"/>
                <w:noProof/>
                <w:color w:val="000000"/>
                <w:sz w:val="20"/>
                <w:lang w:val="nl-NL"/>
              </w:rPr>
            </w:pPr>
          </w:p>
        </w:tc>
      </w:tr>
      <w:tr w:rsidR="00BE60A1" w14:paraId="73518642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5FB50AC0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3F6A43C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6AB66BC6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79914E5C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998916F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0D1001C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3A2005F5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66952FE2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56780EC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56DB4C0B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36012FD8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70EFAA24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045AD6B5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2BEB9CEC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08EFC1EF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7507FC" w14:paraId="54203F1A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55F0963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9F7DA6F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54838208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7507FC" w14:paraId="4671F9DD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421AC3F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4AD9EAFE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2518E0BA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7507FC" w14:paraId="5ED21E12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D8B7944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0AB7E15A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4B4CDD49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7507FC" w14:paraId="7CF86E92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DD88F9A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3809D279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BDC4964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7507FC" w14:paraId="403DF8AB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1B6D0F2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3D7AC222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2976739C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7507FC" w14:paraId="314BFA1B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24799F86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68E9A4A1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65DA33B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7507FC" w14:paraId="4F0953AB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4AC6B852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449A0BD0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64C40539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7507FC" w14:paraId="5B768C54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3DB998B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0A9E3BD9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736A98D8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7507FC" w14:paraId="3EDCBC67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DF26813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078FA0E2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2C1BBADF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7507FC" w14:paraId="6188736B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35348885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3B662CA2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59CB2648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4BE6F4E4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4AC0B2DA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5D9A2D0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7EBDA16E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3D340C1A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64DB973" w14:textId="77777777" w:rsidR="00BE60A1" w:rsidRDefault="00BE60A1" w:rsidP="00BE6AC3">
            <w:pPr>
              <w:tabs>
                <w:tab w:val="clear" w:pos="1077"/>
              </w:tabs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1ED05CD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3A85E1CB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7C5F9D05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0C115BE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5A6BDAC3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76B44247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7507FC" w14:paraId="690CDF40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7B17B323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57403C53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56572AAC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7507FC" w14:paraId="3F05FB55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2DDD8121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25AF9187" w14:textId="77777777" w:rsidR="007507FC" w:rsidRDefault="007507FC" w:rsidP="007F6A8C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5B6EA6E8" w14:textId="77777777" w:rsidR="007507FC" w:rsidRDefault="007507FC" w:rsidP="007F6A8C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  <w:tr w:rsidR="00BE60A1" w14:paraId="331554EA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6387B8AE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14:paraId="68C4CC04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  <w:tc>
          <w:tcPr>
            <w:tcW w:w="7938" w:type="dxa"/>
            <w:tcBorders>
              <w:top w:val="nil"/>
              <w:left w:val="single" w:sz="2" w:space="0" w:color="C0C0C0"/>
              <w:bottom w:val="single" w:sz="2" w:space="0" w:color="C0C0C0"/>
              <w:right w:val="nil"/>
            </w:tcBorders>
          </w:tcPr>
          <w:p w14:paraId="60D3A95E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16"/>
                <w:lang w:val="nl-NL"/>
              </w:rPr>
            </w:pPr>
          </w:p>
        </w:tc>
      </w:tr>
      <w:tr w:rsidR="00BE60A1" w14:paraId="396FA4E1" w14:textId="77777777" w:rsidTr="00A14FD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54675FB6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CCFA6A1" w14:textId="77777777" w:rsidR="00BE60A1" w:rsidRDefault="00BE60A1" w:rsidP="005D7F26">
            <w:pPr>
              <w:tabs>
                <w:tab w:val="clear" w:pos="1077"/>
              </w:tabs>
              <w:overflowPunct/>
              <w:spacing w:before="80"/>
              <w:jc w:val="right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nil"/>
              <w:right w:val="nil"/>
            </w:tcBorders>
          </w:tcPr>
          <w:p w14:paraId="65383C56" w14:textId="77777777" w:rsidR="00BE60A1" w:rsidRDefault="00BE60A1" w:rsidP="005D7F26">
            <w:pPr>
              <w:tabs>
                <w:tab w:val="clear" w:pos="1077"/>
                <w:tab w:val="right" w:leader="dot" w:pos="2269"/>
              </w:tabs>
              <w:overflowPunct/>
              <w:spacing w:before="80"/>
              <w:textAlignment w:val="auto"/>
              <w:rPr>
                <w:rFonts w:ascii="Verdana" w:hAnsi="Verdana"/>
                <w:noProof/>
                <w:color w:val="000000"/>
                <w:sz w:val="6"/>
                <w:lang w:val="nl-NL"/>
              </w:rPr>
            </w:pPr>
          </w:p>
        </w:tc>
      </w:tr>
    </w:tbl>
    <w:p w14:paraId="0B152C53" w14:textId="77777777" w:rsidR="00A0056E" w:rsidRDefault="00A0056E">
      <w:pPr>
        <w:pStyle w:val="Koptekst"/>
        <w:tabs>
          <w:tab w:val="clear" w:pos="4536"/>
          <w:tab w:val="clear" w:pos="9072"/>
          <w:tab w:val="left" w:pos="1077"/>
        </w:tabs>
        <w:rPr>
          <w:rFonts w:ascii="Verdana" w:hAnsi="Verdana"/>
          <w:noProof/>
          <w:sz w:val="6"/>
          <w:lang w:val="nl-NL"/>
        </w:rPr>
      </w:pPr>
    </w:p>
    <w:p w14:paraId="465224CC" w14:textId="77777777" w:rsidR="007F3B20" w:rsidRDefault="007F3B20" w:rsidP="00BE6AC3">
      <w:pPr>
        <w:tabs>
          <w:tab w:val="clear" w:pos="1077"/>
          <w:tab w:val="right" w:pos="9781"/>
        </w:tabs>
        <w:rPr>
          <w:rFonts w:ascii="Verdana" w:hAnsi="Verdana"/>
          <w:sz w:val="16"/>
        </w:rPr>
      </w:pPr>
    </w:p>
    <w:sectPr w:rsidR="007F3B20" w:rsidSect="0084090D">
      <w:footerReference w:type="default" r:id="rId11"/>
      <w:footerReference w:type="first" r:id="rId12"/>
      <w:pgSz w:w="11907" w:h="16840" w:code="9"/>
      <w:pgMar w:top="567" w:right="425" w:bottom="851" w:left="1418" w:header="709" w:footer="45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B9A1" w14:textId="77777777" w:rsidR="001A1B8E" w:rsidRDefault="001A1B8E">
      <w:r>
        <w:separator/>
      </w:r>
    </w:p>
  </w:endnote>
  <w:endnote w:type="continuationSeparator" w:id="0">
    <w:p w14:paraId="016370BC" w14:textId="77777777" w:rsidR="001A1B8E" w:rsidRDefault="001A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144D" w14:textId="77777777" w:rsidR="004B10E8" w:rsidRPr="0084090D" w:rsidRDefault="004B10E8" w:rsidP="00F82317">
    <w:pPr>
      <w:pStyle w:val="Voettekst"/>
      <w:tabs>
        <w:tab w:val="clear" w:pos="4536"/>
        <w:tab w:val="clear" w:pos="9072"/>
        <w:tab w:val="center" w:pos="5954"/>
        <w:tab w:val="right" w:pos="9781"/>
      </w:tabs>
      <w:rPr>
        <w:rFonts w:ascii="Verdana" w:hAnsi="Verdana"/>
        <w:b/>
        <w:sz w:val="16"/>
        <w:szCs w:val="16"/>
      </w:rPr>
    </w:pPr>
    <w:r w:rsidRPr="00DF6C29">
      <w:rPr>
        <w:rFonts w:ascii="Verdana" w:hAnsi="Verdana"/>
        <w:b/>
        <w:sz w:val="16"/>
        <w:szCs w:val="16"/>
      </w:rPr>
      <w:t xml:space="preserve">Naam gegadigde: </w:t>
    </w:r>
    <w:r>
      <w:rPr>
        <w:rFonts w:ascii="Verdana" w:hAnsi="Verdana"/>
        <w:b/>
        <w:sz w:val="16"/>
        <w:szCs w:val="16"/>
      </w:rPr>
      <w:tab/>
      <w:t xml:space="preserve">Handtekening: </w:t>
    </w:r>
    <w:r>
      <w:rPr>
        <w:rFonts w:ascii="Verdana" w:hAnsi="Verdana"/>
        <w:b/>
        <w:sz w:val="16"/>
        <w:szCs w:val="16"/>
      </w:rPr>
      <w:tab/>
    </w:r>
    <w:r w:rsidRPr="0084090D">
      <w:rPr>
        <w:rFonts w:ascii="Verdana" w:hAnsi="Verdana"/>
        <w:b/>
        <w:sz w:val="16"/>
        <w:szCs w:val="16"/>
      </w:rPr>
      <w:fldChar w:fldCharType="begin"/>
    </w:r>
    <w:r w:rsidRPr="0084090D">
      <w:rPr>
        <w:rFonts w:ascii="Verdana" w:hAnsi="Verdana"/>
        <w:b/>
        <w:sz w:val="16"/>
        <w:szCs w:val="16"/>
      </w:rPr>
      <w:instrText xml:space="preserve"> PAGE   \* MERGEFORMAT </w:instrText>
    </w:r>
    <w:r w:rsidRPr="0084090D">
      <w:rPr>
        <w:rFonts w:ascii="Verdana" w:hAnsi="Verdana"/>
        <w:b/>
        <w:sz w:val="16"/>
        <w:szCs w:val="16"/>
      </w:rPr>
      <w:fldChar w:fldCharType="separate"/>
    </w:r>
    <w:r w:rsidR="00101E74">
      <w:rPr>
        <w:rFonts w:ascii="Verdana" w:hAnsi="Verdana"/>
        <w:b/>
        <w:noProof/>
        <w:sz w:val="16"/>
        <w:szCs w:val="16"/>
      </w:rPr>
      <w:t>2</w:t>
    </w:r>
    <w:r w:rsidRPr="0084090D">
      <w:rPr>
        <w:rFonts w:ascii="Verdana" w:hAnsi="Verdana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0EB8" w14:textId="77777777" w:rsidR="004B10E8" w:rsidRPr="00DF6C29" w:rsidRDefault="004B10E8" w:rsidP="00F82317">
    <w:pPr>
      <w:pStyle w:val="Voettekst"/>
      <w:tabs>
        <w:tab w:val="clear" w:pos="4536"/>
        <w:tab w:val="clear" w:pos="9072"/>
        <w:tab w:val="center" w:pos="5954"/>
        <w:tab w:val="right" w:pos="9781"/>
      </w:tabs>
      <w:rPr>
        <w:rFonts w:ascii="Verdana" w:hAnsi="Verdana"/>
        <w:b/>
        <w:sz w:val="16"/>
        <w:szCs w:val="16"/>
      </w:rPr>
    </w:pPr>
    <w:r w:rsidRPr="00DF6C29">
      <w:rPr>
        <w:rFonts w:ascii="Verdana" w:hAnsi="Verdana"/>
        <w:b/>
        <w:sz w:val="16"/>
        <w:szCs w:val="16"/>
      </w:rPr>
      <w:t xml:space="preserve">Naam gegadigde: </w:t>
    </w:r>
    <w:r>
      <w:rPr>
        <w:rFonts w:ascii="Verdana" w:hAnsi="Verdana"/>
        <w:b/>
        <w:sz w:val="16"/>
        <w:szCs w:val="16"/>
      </w:rPr>
      <w:tab/>
      <w:t xml:space="preserve">Handtekening: </w:t>
    </w:r>
    <w:r>
      <w:rPr>
        <w:rFonts w:ascii="Verdana" w:hAnsi="Verdana"/>
        <w:b/>
        <w:sz w:val="16"/>
        <w:szCs w:val="16"/>
      </w:rPr>
      <w:tab/>
    </w:r>
    <w:r w:rsidRPr="0084090D">
      <w:rPr>
        <w:rFonts w:ascii="Verdana" w:hAnsi="Verdana"/>
        <w:b/>
        <w:sz w:val="16"/>
        <w:szCs w:val="16"/>
      </w:rPr>
      <w:fldChar w:fldCharType="begin"/>
    </w:r>
    <w:r w:rsidRPr="0084090D">
      <w:rPr>
        <w:rFonts w:ascii="Verdana" w:hAnsi="Verdana"/>
        <w:b/>
        <w:sz w:val="16"/>
        <w:szCs w:val="16"/>
      </w:rPr>
      <w:instrText xml:space="preserve"> PAGE   \* MERGEFORMAT </w:instrText>
    </w:r>
    <w:r w:rsidRPr="0084090D">
      <w:rPr>
        <w:rFonts w:ascii="Verdana" w:hAnsi="Verdana"/>
        <w:b/>
        <w:sz w:val="16"/>
        <w:szCs w:val="16"/>
      </w:rPr>
      <w:fldChar w:fldCharType="separate"/>
    </w:r>
    <w:r w:rsidR="007C4892">
      <w:rPr>
        <w:rFonts w:ascii="Verdana" w:hAnsi="Verdana"/>
        <w:b/>
        <w:noProof/>
        <w:sz w:val="16"/>
        <w:szCs w:val="16"/>
      </w:rPr>
      <w:t>1</w:t>
    </w:r>
    <w:r w:rsidRPr="0084090D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2C9BE" w14:textId="77777777" w:rsidR="001A1B8E" w:rsidRDefault="001A1B8E">
      <w:r>
        <w:separator/>
      </w:r>
    </w:p>
  </w:footnote>
  <w:footnote w:type="continuationSeparator" w:id="0">
    <w:p w14:paraId="3A13F49A" w14:textId="77777777" w:rsidR="001A1B8E" w:rsidRDefault="001A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DEE9F94"/>
    <w:lvl w:ilvl="0">
      <w:numFmt w:val="decimal"/>
      <w:lvlText w:val="*"/>
      <w:lvlJc w:val="left"/>
    </w:lvl>
  </w:abstractNum>
  <w:abstractNum w:abstractNumId="1" w15:restartNumberingAfterBreak="0">
    <w:nsid w:val="0C096566"/>
    <w:multiLevelType w:val="hybridMultilevel"/>
    <w:tmpl w:val="97D8AD00"/>
    <w:lvl w:ilvl="0" w:tplc="03AAE7D2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60D5C"/>
    <w:multiLevelType w:val="hybridMultilevel"/>
    <w:tmpl w:val="77B009F6"/>
    <w:lvl w:ilvl="0" w:tplc="CE6CB51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06488"/>
    <w:multiLevelType w:val="hybridMultilevel"/>
    <w:tmpl w:val="8618EF04"/>
    <w:lvl w:ilvl="0" w:tplc="03AAE7D2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8572F"/>
    <w:multiLevelType w:val="hybridMultilevel"/>
    <w:tmpl w:val="CB6A2076"/>
    <w:lvl w:ilvl="0" w:tplc="42587B3A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357C6"/>
    <w:multiLevelType w:val="hybridMultilevel"/>
    <w:tmpl w:val="19845246"/>
    <w:lvl w:ilvl="0" w:tplc="645A280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94571"/>
    <w:multiLevelType w:val="hybridMultilevel"/>
    <w:tmpl w:val="8618EF04"/>
    <w:lvl w:ilvl="0" w:tplc="83C8227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E27FA"/>
    <w:multiLevelType w:val="hybridMultilevel"/>
    <w:tmpl w:val="AA169166"/>
    <w:lvl w:ilvl="0" w:tplc="79D664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E7437"/>
    <w:multiLevelType w:val="hybridMultilevel"/>
    <w:tmpl w:val="56E4D374"/>
    <w:lvl w:ilvl="0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0864F4"/>
    <w:multiLevelType w:val="hybridMultilevel"/>
    <w:tmpl w:val="71227D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0616E"/>
    <w:multiLevelType w:val="hybridMultilevel"/>
    <w:tmpl w:val="FA6CC180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E77FB"/>
    <w:multiLevelType w:val="hybridMultilevel"/>
    <w:tmpl w:val="45AE92B8"/>
    <w:lvl w:ilvl="0" w:tplc="645A280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C6FE1"/>
    <w:multiLevelType w:val="hybridMultilevel"/>
    <w:tmpl w:val="96D62E02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872B7"/>
    <w:multiLevelType w:val="hybridMultilevel"/>
    <w:tmpl w:val="50CE5BCE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95B76"/>
    <w:multiLevelType w:val="hybridMultilevel"/>
    <w:tmpl w:val="0CFA318A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D540E"/>
    <w:multiLevelType w:val="hybridMultilevel"/>
    <w:tmpl w:val="EB6E6B66"/>
    <w:lvl w:ilvl="0" w:tplc="CE6CB51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A3C94"/>
    <w:multiLevelType w:val="hybridMultilevel"/>
    <w:tmpl w:val="8D28CC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E01C7"/>
    <w:multiLevelType w:val="hybridMultilevel"/>
    <w:tmpl w:val="DEBA1C82"/>
    <w:lvl w:ilvl="0" w:tplc="645A280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51376"/>
    <w:multiLevelType w:val="hybridMultilevel"/>
    <w:tmpl w:val="A378C21C"/>
    <w:lvl w:ilvl="0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7E93F49"/>
    <w:multiLevelType w:val="hybridMultilevel"/>
    <w:tmpl w:val="EB6E6B66"/>
    <w:lvl w:ilvl="0" w:tplc="83C8227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261BD"/>
    <w:multiLevelType w:val="hybridMultilevel"/>
    <w:tmpl w:val="AA1691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86868"/>
    <w:multiLevelType w:val="hybridMultilevel"/>
    <w:tmpl w:val="361E8B2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896AF2"/>
    <w:multiLevelType w:val="hybridMultilevel"/>
    <w:tmpl w:val="0B422788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B6F64"/>
    <w:multiLevelType w:val="hybridMultilevel"/>
    <w:tmpl w:val="AA169166"/>
    <w:lvl w:ilvl="0" w:tplc="D2825BE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F2BF3"/>
    <w:multiLevelType w:val="hybridMultilevel"/>
    <w:tmpl w:val="A6F0CAF2"/>
    <w:lvl w:ilvl="0" w:tplc="645A280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43822"/>
    <w:multiLevelType w:val="hybridMultilevel"/>
    <w:tmpl w:val="3E5CBBA8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21894"/>
    <w:multiLevelType w:val="hybridMultilevel"/>
    <w:tmpl w:val="AA169166"/>
    <w:lvl w:ilvl="0" w:tplc="42587B3A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6478F"/>
    <w:multiLevelType w:val="hybridMultilevel"/>
    <w:tmpl w:val="1F26639A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C1E7F"/>
    <w:multiLevelType w:val="hybridMultilevel"/>
    <w:tmpl w:val="548A81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6D4606"/>
    <w:multiLevelType w:val="hybridMultilevel"/>
    <w:tmpl w:val="258EFED6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055E3"/>
    <w:multiLevelType w:val="hybridMultilevel"/>
    <w:tmpl w:val="6098425A"/>
    <w:lvl w:ilvl="0" w:tplc="C91A813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950493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404185187">
    <w:abstractNumId w:val="16"/>
  </w:num>
  <w:num w:numId="3" w16cid:durableId="1493132666">
    <w:abstractNumId w:val="20"/>
  </w:num>
  <w:num w:numId="4" w16cid:durableId="1474441154">
    <w:abstractNumId w:val="7"/>
  </w:num>
  <w:num w:numId="5" w16cid:durableId="1722091021">
    <w:abstractNumId w:val="23"/>
  </w:num>
  <w:num w:numId="6" w16cid:durableId="1339504420">
    <w:abstractNumId w:val="26"/>
  </w:num>
  <w:num w:numId="7" w16cid:durableId="221410921">
    <w:abstractNumId w:val="4"/>
  </w:num>
  <w:num w:numId="8" w16cid:durableId="1861553595">
    <w:abstractNumId w:val="14"/>
  </w:num>
  <w:num w:numId="9" w16cid:durableId="1629121555">
    <w:abstractNumId w:val="30"/>
  </w:num>
  <w:num w:numId="10" w16cid:durableId="1933082049">
    <w:abstractNumId w:val="29"/>
  </w:num>
  <w:num w:numId="11" w16cid:durableId="527839379">
    <w:abstractNumId w:val="27"/>
  </w:num>
  <w:num w:numId="12" w16cid:durableId="571961834">
    <w:abstractNumId w:val="10"/>
  </w:num>
  <w:num w:numId="13" w16cid:durableId="4093975">
    <w:abstractNumId w:val="25"/>
  </w:num>
  <w:num w:numId="14" w16cid:durableId="1652517162">
    <w:abstractNumId w:val="22"/>
  </w:num>
  <w:num w:numId="15" w16cid:durableId="816995126">
    <w:abstractNumId w:val="28"/>
  </w:num>
  <w:num w:numId="16" w16cid:durableId="1995984168">
    <w:abstractNumId w:val="13"/>
  </w:num>
  <w:num w:numId="17" w16cid:durableId="1046374805">
    <w:abstractNumId w:val="12"/>
  </w:num>
  <w:num w:numId="18" w16cid:durableId="927080763">
    <w:abstractNumId w:val="8"/>
  </w:num>
  <w:num w:numId="19" w16cid:durableId="2134903940">
    <w:abstractNumId w:val="18"/>
  </w:num>
  <w:num w:numId="20" w16cid:durableId="1547133190">
    <w:abstractNumId w:val="9"/>
  </w:num>
  <w:num w:numId="21" w16cid:durableId="1597782375">
    <w:abstractNumId w:val="21"/>
  </w:num>
  <w:num w:numId="22" w16cid:durableId="1450053989">
    <w:abstractNumId w:val="24"/>
  </w:num>
  <w:num w:numId="23" w16cid:durableId="2109740156">
    <w:abstractNumId w:val="11"/>
  </w:num>
  <w:num w:numId="24" w16cid:durableId="2146964538">
    <w:abstractNumId w:val="5"/>
  </w:num>
  <w:num w:numId="25" w16cid:durableId="804465040">
    <w:abstractNumId w:val="17"/>
  </w:num>
  <w:num w:numId="26" w16cid:durableId="616832492">
    <w:abstractNumId w:val="2"/>
  </w:num>
  <w:num w:numId="27" w16cid:durableId="804469894">
    <w:abstractNumId w:val="15"/>
  </w:num>
  <w:num w:numId="28" w16cid:durableId="360667032">
    <w:abstractNumId w:val="19"/>
  </w:num>
  <w:num w:numId="29" w16cid:durableId="806624218">
    <w:abstractNumId w:val="6"/>
  </w:num>
  <w:num w:numId="30" w16cid:durableId="873078694">
    <w:abstractNumId w:val="3"/>
  </w:num>
  <w:num w:numId="31" w16cid:durableId="1598706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284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C6"/>
    <w:rsid w:val="000627D3"/>
    <w:rsid w:val="000E0325"/>
    <w:rsid w:val="000E1117"/>
    <w:rsid w:val="00101E74"/>
    <w:rsid w:val="00185280"/>
    <w:rsid w:val="001A1B8E"/>
    <w:rsid w:val="001A7A23"/>
    <w:rsid w:val="00210D65"/>
    <w:rsid w:val="0021202E"/>
    <w:rsid w:val="00215D66"/>
    <w:rsid w:val="002631C3"/>
    <w:rsid w:val="00265E45"/>
    <w:rsid w:val="00285770"/>
    <w:rsid w:val="00292F4A"/>
    <w:rsid w:val="003336EB"/>
    <w:rsid w:val="003977DE"/>
    <w:rsid w:val="003F6E18"/>
    <w:rsid w:val="004B10E8"/>
    <w:rsid w:val="004B13B8"/>
    <w:rsid w:val="00545A05"/>
    <w:rsid w:val="005C2E7D"/>
    <w:rsid w:val="005D7F26"/>
    <w:rsid w:val="006A56C2"/>
    <w:rsid w:val="007507FC"/>
    <w:rsid w:val="007C4892"/>
    <w:rsid w:val="007F2CAF"/>
    <w:rsid w:val="007F3B20"/>
    <w:rsid w:val="007F6A8C"/>
    <w:rsid w:val="007F6A9A"/>
    <w:rsid w:val="008155B4"/>
    <w:rsid w:val="0084090D"/>
    <w:rsid w:val="00857267"/>
    <w:rsid w:val="00867007"/>
    <w:rsid w:val="00897A80"/>
    <w:rsid w:val="008D7DC6"/>
    <w:rsid w:val="0093005A"/>
    <w:rsid w:val="00947DAA"/>
    <w:rsid w:val="0095248B"/>
    <w:rsid w:val="009942E5"/>
    <w:rsid w:val="00A0056E"/>
    <w:rsid w:val="00A14FD0"/>
    <w:rsid w:val="00A84A81"/>
    <w:rsid w:val="00AA4933"/>
    <w:rsid w:val="00B141B0"/>
    <w:rsid w:val="00BE60A1"/>
    <w:rsid w:val="00BE6AC3"/>
    <w:rsid w:val="00BF0166"/>
    <w:rsid w:val="00BF5F0A"/>
    <w:rsid w:val="00C75BF2"/>
    <w:rsid w:val="00C8584E"/>
    <w:rsid w:val="00DE62F5"/>
    <w:rsid w:val="00DF6C29"/>
    <w:rsid w:val="00EE1A31"/>
    <w:rsid w:val="00EF1DE3"/>
    <w:rsid w:val="00F1103D"/>
    <w:rsid w:val="00F14B7F"/>
    <w:rsid w:val="00F53C4A"/>
    <w:rsid w:val="00F82317"/>
    <w:rsid w:val="00FD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99A0B5"/>
  <w15:chartTrackingRefBased/>
  <w15:docId w15:val="{DD991EE8-3463-4BAF-851A-ADD69EC6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tabs>
        <w:tab w:val="left" w:pos="1077"/>
      </w:tabs>
      <w:overflowPunct w:val="0"/>
      <w:autoSpaceDE w:val="0"/>
      <w:autoSpaceDN w:val="0"/>
      <w:adjustRightInd w:val="0"/>
      <w:textAlignment w:val="baseline"/>
    </w:pPr>
    <w:rPr>
      <w:sz w:val="24"/>
      <w:lang w:val="nl"/>
    </w:rPr>
  </w:style>
  <w:style w:type="paragraph" w:styleId="Kop1">
    <w:name w:val="heading 1"/>
    <w:basedOn w:val="Standaard"/>
    <w:next w:val="Standaard"/>
    <w:qFormat/>
    <w:pPr>
      <w:keepNext/>
      <w:jc w:val="both"/>
      <w:outlineLvl w:val="0"/>
    </w:pPr>
    <w:rPr>
      <w:rFonts w:ascii="Helvetica" w:hAnsi="Helvetica"/>
      <w:bCs/>
      <w:i/>
      <w:spacing w:val="-2"/>
      <w:sz w:val="18"/>
    </w:rPr>
  </w:style>
  <w:style w:type="paragraph" w:styleId="Kop2">
    <w:name w:val="heading 2"/>
    <w:basedOn w:val="Standaard"/>
    <w:next w:val="Standaard"/>
    <w:qFormat/>
    <w:pPr>
      <w:keepNext/>
      <w:jc w:val="both"/>
      <w:outlineLvl w:val="1"/>
    </w:pPr>
    <w:rPr>
      <w:rFonts w:ascii="Helvetica" w:hAnsi="Helvetica"/>
      <w:b/>
      <w:i/>
      <w:iCs/>
      <w:spacing w:val="-2"/>
      <w:sz w:val="18"/>
    </w:rPr>
  </w:style>
  <w:style w:type="paragraph" w:styleId="Kop3">
    <w:name w:val="heading 3"/>
    <w:basedOn w:val="Standaard"/>
    <w:next w:val="Standaard"/>
    <w:qFormat/>
    <w:pPr>
      <w:keepNext/>
      <w:tabs>
        <w:tab w:val="left" w:pos="170"/>
      </w:tabs>
      <w:jc w:val="both"/>
      <w:outlineLvl w:val="2"/>
    </w:pPr>
    <w:rPr>
      <w:rFonts w:ascii="Helvetica" w:hAnsi="Helvetica"/>
      <w:spacing w:val="-2"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Helvetica" w:hAnsi="Helvetica"/>
      <w:b/>
      <w:spacing w:val="-2"/>
    </w:rPr>
  </w:style>
  <w:style w:type="paragraph" w:styleId="Kop5">
    <w:name w:val="heading 5"/>
    <w:basedOn w:val="Standaard"/>
    <w:next w:val="Standaard"/>
    <w:qFormat/>
    <w:pPr>
      <w:keepNext/>
      <w:spacing w:before="80"/>
      <w:outlineLvl w:val="4"/>
    </w:pPr>
    <w:rPr>
      <w:b/>
      <w:bCs/>
      <w:sz w:val="16"/>
    </w:rPr>
  </w:style>
  <w:style w:type="paragraph" w:styleId="Kop6">
    <w:name w:val="heading 6"/>
    <w:basedOn w:val="Standaard"/>
    <w:next w:val="Standaard"/>
    <w:qFormat/>
    <w:pPr>
      <w:keepNext/>
      <w:jc w:val="right"/>
      <w:outlineLvl w:val="5"/>
    </w:pPr>
    <w:rPr>
      <w:rFonts w:ascii="Helvetica" w:hAnsi="Helvetica"/>
      <w:b/>
      <w:i/>
      <w:sz w:val="32"/>
    </w:rPr>
  </w:style>
  <w:style w:type="paragraph" w:styleId="Kop7">
    <w:name w:val="heading 7"/>
    <w:basedOn w:val="Standaard"/>
    <w:next w:val="Standaard"/>
    <w:qFormat/>
    <w:pPr>
      <w:keepNext/>
      <w:tabs>
        <w:tab w:val="clear" w:pos="1077"/>
        <w:tab w:val="right" w:leader="dot" w:pos="3847"/>
      </w:tabs>
      <w:spacing w:before="240"/>
      <w:outlineLvl w:val="6"/>
    </w:pPr>
    <w:rPr>
      <w:b/>
      <w:sz w:val="20"/>
    </w:rPr>
  </w:style>
  <w:style w:type="paragraph" w:styleId="Kop8">
    <w:name w:val="heading 8"/>
    <w:basedOn w:val="Standaard"/>
    <w:next w:val="Standaard"/>
    <w:qFormat/>
    <w:pPr>
      <w:keepNext/>
      <w:tabs>
        <w:tab w:val="clear" w:pos="1077"/>
        <w:tab w:val="right" w:leader="dot" w:pos="2339"/>
      </w:tabs>
      <w:spacing w:before="240"/>
      <w:ind w:right="-1"/>
      <w:outlineLvl w:val="7"/>
    </w:pPr>
    <w:rPr>
      <w:b/>
      <w:sz w:val="16"/>
    </w:rPr>
  </w:style>
  <w:style w:type="paragraph" w:styleId="Kop9">
    <w:name w:val="heading 9"/>
    <w:basedOn w:val="Standaard"/>
    <w:next w:val="Standaard"/>
    <w:qFormat/>
    <w:pPr>
      <w:keepNext/>
      <w:jc w:val="right"/>
      <w:outlineLvl w:val="8"/>
    </w:pPr>
    <w:rPr>
      <w:sz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lear" w:pos="1077"/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lear" w:pos="1077"/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BodyText2">
    <w:name w:val="Body Text 2"/>
    <w:basedOn w:val="Standaard"/>
    <w:pPr>
      <w:tabs>
        <w:tab w:val="clear" w:pos="1077"/>
        <w:tab w:val="right" w:pos="5602"/>
      </w:tabs>
      <w:ind w:left="1094" w:hanging="1094"/>
      <w:jc w:val="both"/>
    </w:pPr>
    <w:rPr>
      <w:rFonts w:ascii="Helvetica" w:hAnsi="Helvetica"/>
      <w:spacing w:val="-2"/>
      <w:sz w:val="18"/>
      <w:lang w:val="nl-NL"/>
    </w:rPr>
  </w:style>
  <w:style w:type="paragraph" w:customStyle="1" w:styleId="Auteur">
    <w:name w:val="Auteur"/>
    <w:basedOn w:val="Standaard"/>
    <w:next w:val="AuteurInspring"/>
    <w:pPr>
      <w:framePr w:w="5330" w:wrap="notBeside" w:vAnchor="text" w:hAnchor="page" w:x="1419" w:y="2110"/>
      <w:tabs>
        <w:tab w:val="left" w:pos="1191"/>
      </w:tabs>
      <w:ind w:left="1134" w:hanging="1134"/>
    </w:pPr>
  </w:style>
  <w:style w:type="paragraph" w:customStyle="1" w:styleId="Betreft">
    <w:name w:val="Betreft"/>
    <w:basedOn w:val="Standaard"/>
    <w:pPr>
      <w:framePr w:w="5330" w:wrap="notBeside" w:vAnchor="text" w:hAnchor="page" w:x="1419" w:y="2110"/>
      <w:tabs>
        <w:tab w:val="left" w:pos="1191"/>
      </w:tabs>
      <w:ind w:left="1134" w:hanging="1134"/>
    </w:pPr>
  </w:style>
  <w:style w:type="paragraph" w:customStyle="1" w:styleId="Afschrift">
    <w:name w:val="Afschrift"/>
    <w:basedOn w:val="Standaard"/>
    <w:next w:val="AfschriftInspring"/>
    <w:pPr>
      <w:framePr w:w="5330" w:wrap="notBeside" w:vAnchor="text" w:hAnchor="page" w:x="1419" w:y="2110"/>
      <w:tabs>
        <w:tab w:val="left" w:pos="1191"/>
      </w:tabs>
      <w:ind w:left="1134" w:hanging="1134"/>
    </w:pPr>
  </w:style>
  <w:style w:type="paragraph" w:customStyle="1" w:styleId="AuteurInspring">
    <w:name w:val="AuteurInspring"/>
    <w:basedOn w:val="Auteur"/>
    <w:pPr>
      <w:framePr w:wrap="notBeside"/>
      <w:ind w:left="1191" w:firstLine="0"/>
    </w:pPr>
  </w:style>
  <w:style w:type="paragraph" w:customStyle="1" w:styleId="AfschriftInspring">
    <w:name w:val="AfschriftInspring"/>
    <w:basedOn w:val="Afschrift"/>
    <w:pPr>
      <w:framePr w:wrap="notBeside"/>
      <w:ind w:left="1191" w:firstLine="0"/>
    </w:pPr>
  </w:style>
  <w:style w:type="paragraph" w:customStyle="1" w:styleId="BetreftInspring">
    <w:name w:val="BetreftInspring"/>
    <w:basedOn w:val="Betreft"/>
    <w:pPr>
      <w:framePr w:wrap="notBeside"/>
      <w:ind w:left="1191" w:firstLine="0"/>
    </w:pPr>
  </w:style>
  <w:style w:type="paragraph" w:styleId="Bijschrift">
    <w:name w:val="caption"/>
    <w:basedOn w:val="Standaard"/>
    <w:next w:val="Standaard"/>
    <w:qFormat/>
    <w:pPr>
      <w:tabs>
        <w:tab w:val="clear" w:pos="1077"/>
      </w:tabs>
    </w:pPr>
    <w:rPr>
      <w:b/>
      <w:sz w:val="20"/>
    </w:rPr>
  </w:style>
  <w:style w:type="paragraph" w:styleId="Plattetekst">
    <w:name w:val="Body Text"/>
    <w:basedOn w:val="Standaard"/>
    <w:semiHidden/>
    <w:rPr>
      <w:b/>
      <w:bCs/>
      <w:sz w:val="16"/>
    </w:rPr>
  </w:style>
  <w:style w:type="paragraph" w:styleId="Plattetekst2">
    <w:name w:val="Body Text 2"/>
    <w:basedOn w:val="Standaard"/>
    <w:semiHidden/>
    <w:rPr>
      <w:rFonts w:ascii="Arial" w:hAnsi="Arial" w:cs="Arial"/>
      <w:sz w:val="16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53C4A"/>
    <w:pPr>
      <w:tabs>
        <w:tab w:val="clear" w:pos="1077"/>
      </w:tabs>
      <w:overflowPunct/>
      <w:autoSpaceDE/>
      <w:autoSpaceDN/>
      <w:adjustRightInd/>
      <w:spacing w:line="240" w:lineRule="atLeast"/>
      <w:ind w:left="720"/>
      <w:contextualSpacing/>
      <w:textAlignment w:val="auto"/>
    </w:pPr>
    <w:rPr>
      <w:rFonts w:ascii="Verdana" w:hAnsi="Verdana"/>
      <w:sz w:val="18"/>
      <w:szCs w:val="24"/>
      <w:lang w:val="nl-NL"/>
    </w:rPr>
  </w:style>
  <w:style w:type="paragraph" w:styleId="Geenafstand">
    <w:name w:val="No Spacing"/>
    <w:basedOn w:val="Standaard"/>
    <w:uiPriority w:val="1"/>
    <w:qFormat/>
    <w:rsid w:val="005C2E7D"/>
    <w:pPr>
      <w:tabs>
        <w:tab w:val="clear" w:pos="1077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vrom\Memo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6F280C7E2541AC2C3E55EDC3187C" ma:contentTypeVersion="18" ma:contentTypeDescription="Een nieuw document maken." ma:contentTypeScope="" ma:versionID="184d8ea55725e7bf3d835183265cfa36">
  <xsd:schema xmlns:xsd="http://www.w3.org/2001/XMLSchema" xmlns:xs="http://www.w3.org/2001/XMLSchema" xmlns:p="http://schemas.microsoft.com/office/2006/metadata/properties" xmlns:ns2="48225f74-857c-4193-8f5e-003da5736a08" xmlns:ns3="981520b4-68a2-49a4-8d75-8c20bf075f5c" targetNamespace="http://schemas.microsoft.com/office/2006/metadata/properties" ma:root="true" ma:fieldsID="cc7d225b3ec87d7d1064964b9ad1df22" ns2:_="" ns3:_="">
    <xsd:import namespace="48225f74-857c-4193-8f5e-003da5736a08"/>
    <xsd:import namespace="981520b4-68a2-49a4-8d75-8c20bf075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25f74-857c-4193-8f5e-003da5736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8aec14-6f56-4c9c-ac9a-d6a52dc00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20b4-68a2-49a4-8d75-8c20bf075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305d1b-1570-4d72-a34c-680c1ecac3db}" ma:internalName="TaxCatchAll" ma:showField="CatchAllData" ma:web="981520b4-68a2-49a4-8d75-8c20bf075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1520b4-68a2-49a4-8d75-8c20bf075f5c" xsi:nil="true"/>
    <lcf76f155ced4ddcb4097134ff3c332f xmlns="48225f74-857c-4193-8f5e-003da5736a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0B2430-88F0-4410-8CEC-09A6C2D1A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B6340-7814-4AC7-B110-50857AA2D52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05A7DC-6ACE-44F1-B3C3-0CCB19F4D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25f74-857c-4193-8f5e-003da5736a08"/>
    <ds:schemaRef ds:uri="981520b4-68a2-49a4-8d75-8c20bf075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B33FA-A488-40D8-8A23-AD75374F14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4</TotalTime>
  <Pages>1</Pages>
  <Words>77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Referentieprojecten</vt:lpstr>
    </vt:vector>
  </TitlesOfParts>
  <Company>Rijksgebouwendienst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Referentieprojecten</dc:title>
  <dc:subject/>
  <dc:creator>Rgd ECA</dc:creator>
  <cp:keywords/>
  <cp:lastModifiedBy>Liselotte Pieters</cp:lastModifiedBy>
  <cp:revision>5</cp:revision>
  <cp:lastPrinted>2010-12-14T09:39:00Z</cp:lastPrinted>
  <dcterms:created xsi:type="dcterms:W3CDTF">2025-01-23T12:03:00Z</dcterms:created>
  <dcterms:modified xsi:type="dcterms:W3CDTF">2025-01-23T12:06:00Z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Kenmerk">
    <vt:lpwstr> </vt:lpwstr>
  </property>
  <property fmtid="{D5CDD505-2E9C-101B-9397-08002B2CF9AE}" pid="3" name="display_urn:schemas-microsoft-com:office:office#Editor">
    <vt:lpwstr>Pauline Smit</vt:lpwstr>
  </property>
  <property fmtid="{D5CDD505-2E9C-101B-9397-08002B2CF9AE}" pid="4" name="Order">
    <vt:lpwstr>37946400.0000000</vt:lpwstr>
  </property>
  <property fmtid="{D5CDD505-2E9C-101B-9397-08002B2CF9AE}" pid="5" name="display_urn:schemas-microsoft-com:office:office#Author">
    <vt:lpwstr>Pauline Smit</vt:lpwstr>
  </property>
  <property fmtid="{D5CDD505-2E9C-101B-9397-08002B2CF9AE}" pid="6" name="MediaServiceImageTags">
    <vt:lpwstr/>
  </property>
  <property fmtid="{D5CDD505-2E9C-101B-9397-08002B2CF9AE}" pid="7" name="ContentTypeId">
    <vt:lpwstr>0x01010033E56F280C7E2541AC2C3E55EDC3187C</vt:lpwstr>
  </property>
</Properties>
</file>