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>2024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P7F47XRYZNDU-1400349141-102937</_dlc_DocId>
    <_dlc_DocIdUrl xmlns="fd846815-3440-47ad-91c2-6fb63ce1b515">
      <Url>https://gemeenteznstd.sharepoint.com/sites/PC_Europeseaanbestedingen-Aanbestedingsdossiers2/_layouts/15/DocIdRedir.aspx?ID=P7F47XRYZNDU-1400349141-102937</Url>
      <Description>P7F47XRYZNDU-1400349141-102937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BAEA1E-A423-4D2A-BC44-1660389312A6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8044595b-dc9d-4567-8ac9-5bf332aed5fa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</Properties>
</file>