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9BD0" w14:textId="7971AE1C" w:rsidR="00535D9B" w:rsidRDefault="0053192D" w:rsidP="001F156C">
      <w:pPr>
        <w:pStyle w:val="Kop1"/>
        <w:numPr>
          <w:ilvl w:val="0"/>
          <w:numId w:val="0"/>
        </w:numPr>
        <w:ind w:left="680" w:hanging="680"/>
      </w:pPr>
      <w:bookmarkStart w:id="0" w:name="_Toc168397901"/>
      <w:r>
        <w:t xml:space="preserve">Bijlage 1: </w:t>
      </w:r>
      <w:r w:rsidR="001F156C">
        <w:t>V</w:t>
      </w:r>
      <w:r w:rsidR="00535D9B">
        <w:t>ragen</w:t>
      </w:r>
      <w:bookmarkEnd w:id="0"/>
      <w:r>
        <w:t>lijst</w:t>
      </w:r>
    </w:p>
    <w:p w14:paraId="01FEB3AB" w14:textId="77777777" w:rsidR="00C827A5" w:rsidRDefault="00C827A5" w:rsidP="00C827A5">
      <w:r>
        <w:t>De volgende vragen wensen de deelnemers graag schriftelijk beantwoord te krijgen.</w:t>
      </w:r>
    </w:p>
    <w:p w14:paraId="233F5A73" w14:textId="77777777" w:rsidR="00C827A5" w:rsidRPr="00231373" w:rsidRDefault="00C827A5" w:rsidP="00C827A5">
      <w:pPr>
        <w:pStyle w:val="Bodytekst"/>
        <w:rPr>
          <w:rFonts w:ascii="Arial" w:eastAsia="Times New Roman" w:hAnsi="Arial" w:cs="Times New Roman"/>
          <w:sz w:val="20"/>
          <w:szCs w:val="20"/>
          <w:lang w:eastAsia="nl-NL"/>
        </w:rPr>
      </w:pPr>
      <w:r w:rsidRPr="00231373">
        <w:rPr>
          <w:rFonts w:ascii="Arial" w:eastAsia="Times New Roman" w:hAnsi="Arial" w:cs="Times New Roman"/>
          <w:sz w:val="20"/>
          <w:szCs w:val="20"/>
          <w:lang w:eastAsia="nl-NL"/>
        </w:rPr>
        <w:t>Het kan zijn dat een vraag voor u niet van toepassing is. In dat geval kunt u dat als antwoord aangeven.</w:t>
      </w:r>
    </w:p>
    <w:p w14:paraId="507DB184" w14:textId="77777777" w:rsidR="00C827A5" w:rsidRDefault="00C827A5" w:rsidP="00C827A5">
      <w:pPr>
        <w:pStyle w:val="Bodytekst"/>
        <w:rPr>
          <w:i/>
        </w:rPr>
      </w:pPr>
    </w:p>
    <w:tbl>
      <w:tblPr>
        <w:tblStyle w:val="Tabelraster"/>
        <w:tblW w:w="8642" w:type="dxa"/>
        <w:tblLook w:val="04A0" w:firstRow="1" w:lastRow="0" w:firstColumn="1" w:lastColumn="0" w:noHBand="0" w:noVBand="1"/>
      </w:tblPr>
      <w:tblGrid>
        <w:gridCol w:w="704"/>
        <w:gridCol w:w="3114"/>
        <w:gridCol w:w="4824"/>
      </w:tblGrid>
      <w:tr w:rsidR="00C827A5" w:rsidRPr="00EC08A3" w14:paraId="5A26607B" w14:textId="77777777" w:rsidTr="00E95FE6">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010FE73B" w14:textId="77777777" w:rsidR="00C827A5" w:rsidRPr="00EC08A3" w:rsidRDefault="00C827A5" w:rsidP="00E95FE6">
            <w:pPr>
              <w:pStyle w:val="Bodytekst"/>
              <w:rPr>
                <w:rFonts w:ascii="Arial" w:hAnsi="Arial" w:cs="Arial"/>
                <w:b/>
                <w:szCs w:val="18"/>
              </w:rPr>
            </w:pPr>
            <w:r>
              <w:rPr>
                <w:rFonts w:ascii="Arial" w:hAnsi="Arial" w:cs="Arial"/>
                <w:b/>
                <w:szCs w:val="18"/>
              </w:rPr>
              <w:t>Organisatie algemeen</w:t>
            </w:r>
          </w:p>
        </w:tc>
      </w:tr>
      <w:tr w:rsidR="00C827A5" w:rsidRPr="00EC08A3" w14:paraId="3D2FFEA9" w14:textId="77777777" w:rsidTr="00E95FE6">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0D50224F" w14:textId="77777777" w:rsidR="00C827A5" w:rsidRPr="00EC08A3" w:rsidRDefault="00C827A5" w:rsidP="00E95FE6">
            <w:pPr>
              <w:pStyle w:val="Bodytekst"/>
              <w:numPr>
                <w:ilvl w:val="0"/>
                <w:numId w:val="27"/>
              </w:numPr>
              <w:rPr>
                <w:rFonts w:ascii="Arial" w:hAnsi="Arial" w:cs="Arial"/>
                <w:szCs w:val="18"/>
              </w:rPr>
            </w:pPr>
          </w:p>
        </w:tc>
        <w:tc>
          <w:tcPr>
            <w:tcW w:w="3114" w:type="dxa"/>
          </w:tcPr>
          <w:p w14:paraId="5640E48C" w14:textId="77777777" w:rsidR="00C827A5" w:rsidRPr="00EC08A3" w:rsidRDefault="00C827A5" w:rsidP="00E95FE6">
            <w:pPr>
              <w:pStyle w:val="Bodytekst"/>
              <w:rPr>
                <w:rFonts w:ascii="Arial" w:hAnsi="Arial" w:cs="Arial"/>
                <w:szCs w:val="18"/>
              </w:rPr>
            </w:pPr>
            <w:r w:rsidRPr="00EC08A3">
              <w:rPr>
                <w:rFonts w:ascii="Arial" w:hAnsi="Arial" w:cs="Arial"/>
                <w:szCs w:val="18"/>
              </w:rPr>
              <w:t xml:space="preserve">Naam organisatie: </w:t>
            </w:r>
          </w:p>
        </w:tc>
        <w:tc>
          <w:tcPr>
            <w:tcW w:w="4824" w:type="dxa"/>
          </w:tcPr>
          <w:p w14:paraId="128CC360" w14:textId="77777777" w:rsidR="00C827A5" w:rsidRPr="00EC08A3" w:rsidRDefault="00C827A5" w:rsidP="00E95FE6">
            <w:pPr>
              <w:pStyle w:val="Bodytekst"/>
              <w:rPr>
                <w:rFonts w:ascii="Arial" w:hAnsi="Arial" w:cs="Arial"/>
                <w:i/>
                <w:szCs w:val="18"/>
              </w:rPr>
            </w:pPr>
          </w:p>
        </w:tc>
      </w:tr>
      <w:tr w:rsidR="00C827A5" w:rsidRPr="00EC08A3" w14:paraId="2056A16A" w14:textId="77777777" w:rsidTr="00E95FE6">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7549697D" w14:textId="77777777" w:rsidR="00C827A5" w:rsidRPr="00EC08A3" w:rsidRDefault="00C827A5" w:rsidP="00E95FE6">
            <w:pPr>
              <w:pStyle w:val="Bodytekst"/>
              <w:numPr>
                <w:ilvl w:val="0"/>
                <w:numId w:val="27"/>
              </w:numPr>
              <w:rPr>
                <w:rFonts w:ascii="Arial" w:hAnsi="Arial" w:cs="Arial"/>
                <w:szCs w:val="18"/>
              </w:rPr>
            </w:pPr>
          </w:p>
        </w:tc>
        <w:tc>
          <w:tcPr>
            <w:tcW w:w="3114" w:type="dxa"/>
          </w:tcPr>
          <w:p w14:paraId="1C60E749" w14:textId="77777777" w:rsidR="00C827A5" w:rsidRPr="00EC08A3" w:rsidRDefault="00C827A5" w:rsidP="00E95FE6">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4C958D32" w14:textId="77777777" w:rsidR="00C827A5" w:rsidRPr="00EC08A3" w:rsidRDefault="00C827A5" w:rsidP="00E95FE6">
            <w:pPr>
              <w:pStyle w:val="Bodytekst"/>
              <w:rPr>
                <w:rFonts w:ascii="Arial" w:hAnsi="Arial" w:cs="Arial"/>
                <w:i/>
                <w:szCs w:val="18"/>
              </w:rPr>
            </w:pPr>
          </w:p>
        </w:tc>
      </w:tr>
      <w:tr w:rsidR="00C827A5" w:rsidRPr="00EC08A3" w14:paraId="3F905553" w14:textId="77777777" w:rsidTr="00E95FE6">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367B28B7" w14:textId="77777777" w:rsidR="00C827A5" w:rsidRPr="00EC08A3" w:rsidRDefault="00C827A5" w:rsidP="00E95FE6">
            <w:pPr>
              <w:pStyle w:val="Bodytekst"/>
              <w:numPr>
                <w:ilvl w:val="0"/>
                <w:numId w:val="27"/>
              </w:numPr>
              <w:rPr>
                <w:rFonts w:ascii="Arial" w:hAnsi="Arial" w:cs="Arial"/>
                <w:szCs w:val="18"/>
              </w:rPr>
            </w:pPr>
          </w:p>
        </w:tc>
        <w:tc>
          <w:tcPr>
            <w:tcW w:w="3114" w:type="dxa"/>
          </w:tcPr>
          <w:p w14:paraId="2DD5B9B7" w14:textId="77777777" w:rsidR="00C827A5" w:rsidRPr="00EC08A3" w:rsidRDefault="00C827A5" w:rsidP="00E95FE6">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7B427506" w14:textId="77777777" w:rsidR="00C827A5" w:rsidRPr="00EC08A3" w:rsidRDefault="00C827A5" w:rsidP="00E95FE6">
            <w:pPr>
              <w:pStyle w:val="Bodytekst"/>
              <w:rPr>
                <w:rFonts w:ascii="Arial" w:hAnsi="Arial" w:cs="Arial"/>
                <w:i/>
                <w:szCs w:val="18"/>
              </w:rPr>
            </w:pPr>
          </w:p>
        </w:tc>
      </w:tr>
      <w:tr w:rsidR="00C827A5" w:rsidRPr="00EC08A3" w14:paraId="353F042F" w14:textId="77777777" w:rsidTr="00E95FE6">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1F262B98" w14:textId="77777777" w:rsidR="00C827A5" w:rsidRPr="00EC08A3" w:rsidRDefault="00C827A5" w:rsidP="00E95FE6">
            <w:pPr>
              <w:pStyle w:val="Bodytekst"/>
              <w:numPr>
                <w:ilvl w:val="0"/>
                <w:numId w:val="27"/>
              </w:numPr>
              <w:rPr>
                <w:rFonts w:ascii="Arial" w:hAnsi="Arial" w:cs="Arial"/>
                <w:szCs w:val="18"/>
              </w:rPr>
            </w:pPr>
          </w:p>
        </w:tc>
        <w:tc>
          <w:tcPr>
            <w:tcW w:w="3114" w:type="dxa"/>
          </w:tcPr>
          <w:p w14:paraId="166322EA" w14:textId="77777777" w:rsidR="00C827A5" w:rsidRPr="00EC08A3" w:rsidRDefault="00C827A5" w:rsidP="00E95FE6">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 xml:space="preserve">omzet van uw organisatie </w:t>
            </w:r>
            <w:r>
              <w:rPr>
                <w:rFonts w:ascii="Arial" w:hAnsi="Arial" w:cs="Arial"/>
                <w:szCs w:val="18"/>
              </w:rPr>
              <w:t xml:space="preserve">op de gezamenlijke onderdelen als genoemd in hoofdstuk 1.4 </w:t>
            </w:r>
            <w:r w:rsidRPr="00EC08A3">
              <w:rPr>
                <w:rFonts w:ascii="Arial" w:hAnsi="Arial" w:cs="Arial"/>
                <w:szCs w:val="18"/>
              </w:rPr>
              <w:t>en wat is globaal uw marktaandeel?</w:t>
            </w:r>
          </w:p>
        </w:tc>
        <w:tc>
          <w:tcPr>
            <w:tcW w:w="4824" w:type="dxa"/>
          </w:tcPr>
          <w:p w14:paraId="743F236D" w14:textId="77777777" w:rsidR="00C827A5" w:rsidRPr="00EC08A3" w:rsidRDefault="00C827A5" w:rsidP="00E95FE6">
            <w:pPr>
              <w:pStyle w:val="Bodytekst"/>
              <w:rPr>
                <w:rFonts w:ascii="Arial" w:hAnsi="Arial" w:cs="Arial"/>
                <w:i/>
                <w:szCs w:val="18"/>
              </w:rPr>
            </w:pPr>
          </w:p>
        </w:tc>
      </w:tr>
      <w:tr w:rsidR="00C827A5" w:rsidRPr="00EC08A3" w14:paraId="34D37DA1" w14:textId="77777777" w:rsidTr="00E95FE6">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4D905504" w14:textId="77777777" w:rsidR="00C827A5" w:rsidRPr="00EC08A3" w:rsidRDefault="00C827A5" w:rsidP="00E95FE6">
            <w:pPr>
              <w:pStyle w:val="Bodytekst"/>
              <w:numPr>
                <w:ilvl w:val="0"/>
                <w:numId w:val="27"/>
              </w:numPr>
              <w:rPr>
                <w:rFonts w:ascii="Arial" w:hAnsi="Arial" w:cs="Arial"/>
                <w:szCs w:val="18"/>
              </w:rPr>
            </w:pPr>
          </w:p>
        </w:tc>
        <w:tc>
          <w:tcPr>
            <w:tcW w:w="3114" w:type="dxa"/>
          </w:tcPr>
          <w:p w14:paraId="351A6168" w14:textId="77777777" w:rsidR="00C827A5" w:rsidRPr="00EC08A3" w:rsidRDefault="00C827A5" w:rsidP="00E95FE6">
            <w:pPr>
              <w:pStyle w:val="Bodytekst"/>
              <w:rPr>
                <w:rFonts w:ascii="Arial" w:hAnsi="Arial" w:cs="Arial"/>
                <w:szCs w:val="18"/>
              </w:rPr>
            </w:pPr>
            <w:r w:rsidRPr="00EC08A3">
              <w:rPr>
                <w:rFonts w:ascii="Arial" w:hAnsi="Arial" w:cs="Arial"/>
                <w:szCs w:val="18"/>
              </w:rPr>
              <w:t xml:space="preserve">Werkt u samen met andere bedrijven / </w:t>
            </w:r>
            <w:r w:rsidRPr="00C95B3C">
              <w:rPr>
                <w:rFonts w:ascii="Arial" w:hAnsi="Arial" w:cs="Arial"/>
                <w:szCs w:val="18"/>
              </w:rPr>
              <w:t>onderaannemers in de keten bij dergelijke opdrachten? Zo ja, op welke aspecten?</w:t>
            </w:r>
          </w:p>
        </w:tc>
        <w:tc>
          <w:tcPr>
            <w:tcW w:w="4824" w:type="dxa"/>
          </w:tcPr>
          <w:p w14:paraId="50179C49" w14:textId="77777777" w:rsidR="00C827A5" w:rsidRPr="00EC08A3" w:rsidRDefault="00C827A5" w:rsidP="00E95FE6">
            <w:pPr>
              <w:pStyle w:val="Bodytekst"/>
              <w:rPr>
                <w:rFonts w:ascii="Arial" w:hAnsi="Arial" w:cs="Arial"/>
                <w:i/>
                <w:szCs w:val="18"/>
              </w:rPr>
            </w:pPr>
          </w:p>
        </w:tc>
      </w:tr>
    </w:tbl>
    <w:p w14:paraId="30874C8D" w14:textId="77777777" w:rsidR="00C827A5" w:rsidRPr="00EC08A3" w:rsidRDefault="00C827A5" w:rsidP="00C827A5">
      <w:pPr>
        <w:pStyle w:val="Bodytekst"/>
        <w:rPr>
          <w:rFonts w:ascii="Arial" w:hAnsi="Arial" w:cs="Arial"/>
          <w:szCs w:val="18"/>
        </w:rPr>
      </w:pPr>
    </w:p>
    <w:tbl>
      <w:tblPr>
        <w:tblStyle w:val="Tabelraster"/>
        <w:tblW w:w="8642" w:type="dxa"/>
        <w:tblLook w:val="04A0" w:firstRow="1" w:lastRow="0" w:firstColumn="1" w:lastColumn="0" w:noHBand="0" w:noVBand="1"/>
      </w:tblPr>
      <w:tblGrid>
        <w:gridCol w:w="669"/>
        <w:gridCol w:w="3154"/>
        <w:gridCol w:w="4819"/>
      </w:tblGrid>
      <w:tr w:rsidR="00C827A5" w:rsidRPr="00EC08A3" w14:paraId="3084CF11" w14:textId="77777777" w:rsidTr="00E95FE6">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51908680" w14:textId="77777777" w:rsidR="00C827A5" w:rsidRDefault="00C827A5" w:rsidP="00E95FE6">
            <w:pPr>
              <w:pStyle w:val="Bodytekst"/>
              <w:rPr>
                <w:rFonts w:ascii="Arial" w:hAnsi="Arial" w:cs="Arial"/>
                <w:b/>
                <w:szCs w:val="18"/>
              </w:rPr>
            </w:pPr>
            <w:r>
              <w:rPr>
                <w:rFonts w:ascii="Arial" w:hAnsi="Arial" w:cs="Arial"/>
                <w:b/>
                <w:szCs w:val="18"/>
              </w:rPr>
              <w:t>Organisatie - opdracht</w:t>
            </w:r>
          </w:p>
        </w:tc>
      </w:tr>
      <w:tr w:rsidR="00C827A5" w:rsidRPr="00A21D97" w14:paraId="4BC2AC5D" w14:textId="77777777" w:rsidTr="00E95FE6">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72088E99" w14:textId="77777777" w:rsidR="00C827A5" w:rsidRPr="009B3AD7" w:rsidRDefault="00C827A5" w:rsidP="00E95FE6">
            <w:pPr>
              <w:pStyle w:val="Bodytekst"/>
              <w:numPr>
                <w:ilvl w:val="0"/>
                <w:numId w:val="27"/>
              </w:numPr>
              <w:rPr>
                <w:rFonts w:ascii="Arial" w:hAnsi="Arial" w:cs="Arial"/>
                <w:szCs w:val="18"/>
              </w:rPr>
            </w:pPr>
          </w:p>
        </w:tc>
        <w:tc>
          <w:tcPr>
            <w:tcW w:w="3154" w:type="dxa"/>
          </w:tcPr>
          <w:p w14:paraId="4D53721A" w14:textId="77777777" w:rsidR="00C827A5" w:rsidRPr="009B3AD7" w:rsidRDefault="00C827A5" w:rsidP="00E95FE6">
            <w:pPr>
              <w:pStyle w:val="Bodytekst"/>
              <w:rPr>
                <w:rFonts w:ascii="Arial" w:hAnsi="Arial" w:cs="Arial"/>
                <w:szCs w:val="18"/>
              </w:rPr>
            </w:pPr>
            <w:r w:rsidRPr="009B3AD7">
              <w:rPr>
                <w:rFonts w:ascii="Arial" w:hAnsi="Arial" w:cs="Arial"/>
                <w:szCs w:val="18"/>
              </w:rPr>
              <w:t>Onze uitgangspunten op het gebied van dit project zijn verwoord in hoofdstuk 1. Op welke manier kunnen we volgens u dit doel het beste nastreven?</w:t>
            </w:r>
          </w:p>
        </w:tc>
        <w:tc>
          <w:tcPr>
            <w:tcW w:w="4819" w:type="dxa"/>
          </w:tcPr>
          <w:p w14:paraId="154D264A" w14:textId="77777777" w:rsidR="00C827A5" w:rsidRPr="00EC08A3" w:rsidRDefault="00C827A5" w:rsidP="00E95FE6">
            <w:pPr>
              <w:pStyle w:val="Bodytekst"/>
              <w:rPr>
                <w:rFonts w:ascii="Arial" w:hAnsi="Arial" w:cs="Arial"/>
                <w:szCs w:val="18"/>
              </w:rPr>
            </w:pPr>
          </w:p>
        </w:tc>
      </w:tr>
      <w:tr w:rsidR="00C827A5" w:rsidRPr="00A21D97" w14:paraId="08C05568" w14:textId="77777777" w:rsidTr="00E95FE6">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065B5091"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782E89EA" w14:textId="77777777" w:rsidR="00C827A5" w:rsidRPr="00904B82" w:rsidRDefault="00C827A5" w:rsidP="00E95FE6">
            <w:pPr>
              <w:pStyle w:val="Bodytekst"/>
              <w:rPr>
                <w:rFonts w:ascii="Arial" w:hAnsi="Arial" w:cs="Arial"/>
                <w:szCs w:val="18"/>
              </w:rPr>
            </w:pPr>
            <w:r w:rsidRPr="00904B82">
              <w:rPr>
                <w:rFonts w:ascii="Arial" w:hAnsi="Arial" w:cs="Arial"/>
                <w:szCs w:val="18"/>
              </w:rPr>
              <w:t>Welke producten c</w:t>
            </w:r>
            <w:r>
              <w:rPr>
                <w:rFonts w:ascii="Arial" w:hAnsi="Arial" w:cs="Arial"/>
                <w:szCs w:val="18"/>
              </w:rPr>
              <w:t>.</w:t>
            </w:r>
            <w:r w:rsidRPr="00904B82">
              <w:rPr>
                <w:rFonts w:ascii="Arial" w:hAnsi="Arial" w:cs="Arial"/>
                <w:szCs w:val="18"/>
              </w:rPr>
              <w:t>q. diensten</w:t>
            </w:r>
            <w:r w:rsidRPr="00904B82" w:rsidDel="00E4587B">
              <w:rPr>
                <w:rFonts w:ascii="Arial" w:hAnsi="Arial" w:cs="Arial"/>
                <w:szCs w:val="18"/>
              </w:rPr>
              <w:t xml:space="preserve"> </w:t>
            </w:r>
            <w:r w:rsidRPr="00904B82">
              <w:rPr>
                <w:rFonts w:ascii="Arial" w:hAnsi="Arial" w:cs="Arial"/>
                <w:szCs w:val="18"/>
              </w:rPr>
              <w:t xml:space="preserve">zijn volgens u in de markt beschikbaar in het kader van onze opdracht/behoefte? </w:t>
            </w:r>
          </w:p>
        </w:tc>
        <w:tc>
          <w:tcPr>
            <w:tcW w:w="4819" w:type="dxa"/>
          </w:tcPr>
          <w:p w14:paraId="2C6DBB8A" w14:textId="77777777" w:rsidR="00C827A5" w:rsidRPr="00EC08A3" w:rsidRDefault="00C827A5" w:rsidP="00E95FE6">
            <w:pPr>
              <w:pStyle w:val="Bodytekst"/>
              <w:rPr>
                <w:rFonts w:ascii="Arial" w:hAnsi="Arial" w:cs="Arial"/>
                <w:szCs w:val="18"/>
              </w:rPr>
            </w:pPr>
          </w:p>
        </w:tc>
      </w:tr>
      <w:tr w:rsidR="00C827A5" w:rsidRPr="00A21D97" w14:paraId="4F7AB9AC" w14:textId="77777777" w:rsidTr="00E95FE6">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55993A11"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72557C5C" w14:textId="77777777" w:rsidR="00C827A5" w:rsidRPr="007F52D5" w:rsidRDefault="00C827A5" w:rsidP="00E95FE6">
            <w:pPr>
              <w:pStyle w:val="Bodytekst"/>
              <w:rPr>
                <w:rFonts w:ascii="Arial" w:hAnsi="Arial" w:cs="Arial"/>
                <w:szCs w:val="18"/>
              </w:rPr>
            </w:pPr>
            <w:r>
              <w:rPr>
                <w:rFonts w:ascii="Arial" w:hAnsi="Arial" w:cs="Arial"/>
                <w:szCs w:val="18"/>
              </w:rPr>
              <w:t>Leg uit hoe onze behoefte op de gebieden van SOC-diensten, SIEM, NDR en EDR wel of niet samengaan in één uitvraag.</w:t>
            </w:r>
          </w:p>
        </w:tc>
        <w:tc>
          <w:tcPr>
            <w:tcW w:w="4819" w:type="dxa"/>
          </w:tcPr>
          <w:p w14:paraId="5490BBA0" w14:textId="77777777" w:rsidR="00C827A5" w:rsidRPr="00E10E2D" w:rsidRDefault="00C827A5" w:rsidP="00E95FE6">
            <w:pPr>
              <w:pStyle w:val="Bodytekst"/>
              <w:rPr>
                <w:rFonts w:ascii="Arial" w:hAnsi="Arial" w:cs="Arial"/>
                <w:szCs w:val="18"/>
              </w:rPr>
            </w:pPr>
          </w:p>
        </w:tc>
      </w:tr>
      <w:tr w:rsidR="00C827A5" w:rsidRPr="00A21D97" w14:paraId="34768999" w14:textId="77777777" w:rsidTr="00E95FE6">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3231DF71"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3E55B15E" w14:textId="77777777" w:rsidR="00C827A5" w:rsidRPr="00A21D97" w:rsidRDefault="00C827A5" w:rsidP="00E95FE6">
            <w:pPr>
              <w:pStyle w:val="Bodytekst"/>
              <w:rPr>
                <w:rFonts w:ascii="Arial" w:hAnsi="Arial" w:cs="Arial"/>
                <w:szCs w:val="18"/>
              </w:rPr>
            </w:pPr>
            <w:r>
              <w:rPr>
                <w:rFonts w:ascii="Arial" w:hAnsi="Arial" w:cs="Arial"/>
                <w:szCs w:val="18"/>
              </w:rPr>
              <w:t xml:space="preserve">Hoe kunnen we onze wensen en eisen het beste kenbaar maken zodat dit een overzichtelijk geheel vormt? Welke filters c.q. onderwerpen stelt u hierbij voor? </w:t>
            </w:r>
          </w:p>
        </w:tc>
        <w:tc>
          <w:tcPr>
            <w:tcW w:w="4819" w:type="dxa"/>
          </w:tcPr>
          <w:p w14:paraId="78822947" w14:textId="77777777" w:rsidR="00C827A5" w:rsidRPr="007F52D5" w:rsidRDefault="00C827A5" w:rsidP="00E95FE6">
            <w:pPr>
              <w:pStyle w:val="Bodytekst"/>
              <w:rPr>
                <w:rFonts w:ascii="Arial" w:hAnsi="Arial" w:cs="Arial"/>
                <w:szCs w:val="18"/>
              </w:rPr>
            </w:pPr>
          </w:p>
        </w:tc>
      </w:tr>
      <w:tr w:rsidR="00C827A5" w:rsidRPr="00A21D97" w14:paraId="65EBCB09" w14:textId="77777777" w:rsidTr="00E95FE6">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2896F59"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2D818F16" w14:textId="77777777" w:rsidR="00C827A5" w:rsidRDefault="00C827A5" w:rsidP="00E95FE6">
            <w:pPr>
              <w:pStyle w:val="Bodytekst"/>
              <w:rPr>
                <w:rFonts w:ascii="Arial" w:hAnsi="Arial" w:cs="Arial"/>
                <w:szCs w:val="18"/>
              </w:rPr>
            </w:pPr>
            <w:r>
              <w:rPr>
                <w:rFonts w:ascii="Arial" w:hAnsi="Arial" w:cs="Arial"/>
                <w:szCs w:val="18"/>
              </w:rPr>
              <w:t>Welke elementen zouden volgens u meer als ‘eis’ moeten worden weggezet en welke elementen meer als ‘wens’?</w:t>
            </w:r>
          </w:p>
        </w:tc>
        <w:tc>
          <w:tcPr>
            <w:tcW w:w="4819" w:type="dxa"/>
          </w:tcPr>
          <w:p w14:paraId="5E5B0C18" w14:textId="77777777" w:rsidR="00C827A5" w:rsidRPr="007F52D5" w:rsidRDefault="00C827A5" w:rsidP="00E95FE6">
            <w:pPr>
              <w:pStyle w:val="Bodytekst"/>
              <w:rPr>
                <w:rFonts w:ascii="Arial" w:hAnsi="Arial" w:cs="Arial"/>
                <w:szCs w:val="18"/>
              </w:rPr>
            </w:pPr>
          </w:p>
        </w:tc>
      </w:tr>
      <w:tr w:rsidR="00C827A5" w:rsidRPr="00A21D97" w14:paraId="7FCBF019" w14:textId="77777777" w:rsidTr="00E95FE6">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21D8FBB4"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1C3CDD4B" w14:textId="77777777" w:rsidR="00C827A5" w:rsidRPr="007F52D5" w:rsidRDefault="00C827A5" w:rsidP="00E95FE6">
            <w:pPr>
              <w:pStyle w:val="Bodytekst"/>
              <w:rPr>
                <w:rFonts w:ascii="Arial" w:hAnsi="Arial" w:cs="Arial"/>
                <w:szCs w:val="18"/>
              </w:rPr>
            </w:pPr>
            <w:r>
              <w:rPr>
                <w:rFonts w:ascii="Arial" w:hAnsi="Arial" w:cs="Arial"/>
                <w:szCs w:val="18"/>
              </w:rPr>
              <w:t>De deelnemers zijn nog zoekende of deze uitvraag meer gezamenlijk of meer individueel in de markt gezet moet worden. Welke voor- en nadelen ziet u bij deze twee opties?</w:t>
            </w:r>
          </w:p>
        </w:tc>
        <w:tc>
          <w:tcPr>
            <w:tcW w:w="4819" w:type="dxa"/>
          </w:tcPr>
          <w:p w14:paraId="660242DC" w14:textId="77777777" w:rsidR="00C827A5" w:rsidRPr="007F52D5" w:rsidRDefault="00C827A5" w:rsidP="00E95FE6">
            <w:pPr>
              <w:pStyle w:val="Bodytekst"/>
              <w:rPr>
                <w:rFonts w:ascii="Arial" w:hAnsi="Arial" w:cs="Arial"/>
                <w:szCs w:val="18"/>
              </w:rPr>
            </w:pPr>
          </w:p>
        </w:tc>
      </w:tr>
      <w:tr w:rsidR="00C827A5" w:rsidRPr="00A21D97" w14:paraId="138F8DC1" w14:textId="77777777" w:rsidTr="00E95FE6">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DC6EACA"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632A1D06" w14:textId="77777777" w:rsidR="00C827A5" w:rsidRPr="007F52D5" w:rsidRDefault="00C827A5" w:rsidP="00E95FE6">
            <w:pPr>
              <w:pStyle w:val="Bodytekst"/>
              <w:rPr>
                <w:rFonts w:ascii="Arial" w:hAnsi="Arial" w:cs="Arial"/>
                <w:szCs w:val="18"/>
              </w:rPr>
            </w:pPr>
            <w:r>
              <w:rPr>
                <w:rFonts w:ascii="Arial" w:hAnsi="Arial" w:cs="Arial"/>
                <w:szCs w:val="18"/>
              </w:rPr>
              <w:t xml:space="preserve">Welke doorlooptijd vindt u wenselijk om voldoende tijd te hebben voor implementatie, </w:t>
            </w:r>
            <w:proofErr w:type="spellStart"/>
            <w:r>
              <w:rPr>
                <w:rFonts w:ascii="Arial" w:hAnsi="Arial" w:cs="Arial"/>
                <w:szCs w:val="18"/>
              </w:rPr>
              <w:t>inleren</w:t>
            </w:r>
            <w:proofErr w:type="spellEnd"/>
            <w:r>
              <w:rPr>
                <w:rFonts w:ascii="Arial" w:hAnsi="Arial" w:cs="Arial"/>
                <w:szCs w:val="18"/>
              </w:rPr>
              <w:t xml:space="preserve"> en uitvoeren en waarom? Kunt u daarbij specificeren wat de gemiddelde doorlooptijd per fase is voor situaties gelijk aan die van ons?</w:t>
            </w:r>
          </w:p>
        </w:tc>
        <w:tc>
          <w:tcPr>
            <w:tcW w:w="4819" w:type="dxa"/>
          </w:tcPr>
          <w:p w14:paraId="61A8609F" w14:textId="77777777" w:rsidR="00C827A5" w:rsidRPr="007F52D5" w:rsidRDefault="00C827A5" w:rsidP="00E95FE6">
            <w:pPr>
              <w:pStyle w:val="Bodytekst"/>
              <w:rPr>
                <w:rFonts w:ascii="Arial" w:hAnsi="Arial" w:cs="Arial"/>
                <w:szCs w:val="18"/>
              </w:rPr>
            </w:pPr>
          </w:p>
        </w:tc>
      </w:tr>
      <w:tr w:rsidR="00C827A5" w:rsidRPr="00A21D97" w14:paraId="58018E29" w14:textId="77777777" w:rsidTr="00E95FE6">
        <w:trPr>
          <w:cnfStyle w:val="000000010000" w:firstRow="0" w:lastRow="0" w:firstColumn="0" w:lastColumn="0" w:oddVBand="0" w:evenVBand="0" w:oddHBand="0" w:evenHBand="1" w:firstRowFirstColumn="0" w:firstRowLastColumn="0" w:lastRowFirstColumn="0" w:lastRowLastColumn="0"/>
          <w:trHeight w:val="208"/>
        </w:trPr>
        <w:tc>
          <w:tcPr>
            <w:tcW w:w="669" w:type="dxa"/>
          </w:tcPr>
          <w:p w14:paraId="053DDE5D"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31884092" w14:textId="77777777" w:rsidR="00C827A5" w:rsidRPr="007F52D5" w:rsidRDefault="00C827A5" w:rsidP="00E95FE6">
            <w:pPr>
              <w:pStyle w:val="Bodytekst"/>
              <w:rPr>
                <w:rFonts w:ascii="Arial" w:hAnsi="Arial" w:cs="Arial"/>
                <w:szCs w:val="18"/>
              </w:rPr>
            </w:pPr>
            <w:r>
              <w:rPr>
                <w:rFonts w:ascii="Arial" w:hAnsi="Arial" w:cs="Arial"/>
                <w:szCs w:val="18"/>
              </w:rPr>
              <w:t>Hoe stelt u voor dat we de door ons gestelde baseline in de uitvraag afzetten tegenover het, desnoods later, kunnen toevoegen van aanvullende opties door de contracthouders, zoals extra of een uitbreiding van diensten?</w:t>
            </w:r>
          </w:p>
        </w:tc>
        <w:tc>
          <w:tcPr>
            <w:tcW w:w="4819" w:type="dxa"/>
          </w:tcPr>
          <w:p w14:paraId="5321F003" w14:textId="77777777" w:rsidR="00C827A5" w:rsidRPr="007F52D5" w:rsidRDefault="00C827A5" w:rsidP="00E95FE6">
            <w:pPr>
              <w:pStyle w:val="Bodytekst"/>
              <w:rPr>
                <w:rFonts w:ascii="Arial" w:hAnsi="Arial" w:cs="Arial"/>
                <w:szCs w:val="18"/>
              </w:rPr>
            </w:pPr>
          </w:p>
        </w:tc>
      </w:tr>
      <w:tr w:rsidR="00C827A5" w:rsidRPr="00A21D97" w14:paraId="6C108E05" w14:textId="77777777" w:rsidTr="00E95FE6">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4EB7AA63" w14:textId="77777777" w:rsidR="00C827A5" w:rsidRPr="00A21D97" w:rsidRDefault="00C827A5" w:rsidP="00E95FE6">
            <w:pPr>
              <w:pStyle w:val="Bodytekst"/>
              <w:numPr>
                <w:ilvl w:val="0"/>
                <w:numId w:val="27"/>
              </w:numPr>
              <w:rPr>
                <w:rFonts w:ascii="Arial" w:hAnsi="Arial" w:cs="Arial"/>
                <w:szCs w:val="18"/>
              </w:rPr>
            </w:pPr>
          </w:p>
        </w:tc>
        <w:tc>
          <w:tcPr>
            <w:tcW w:w="3154" w:type="dxa"/>
          </w:tcPr>
          <w:p w14:paraId="77107C97" w14:textId="77777777" w:rsidR="00C827A5" w:rsidRPr="007F52D5" w:rsidRDefault="00C827A5" w:rsidP="00E95FE6">
            <w:pPr>
              <w:pStyle w:val="Bodytekst"/>
              <w:rPr>
                <w:rFonts w:ascii="Arial" w:hAnsi="Arial" w:cs="Arial"/>
                <w:szCs w:val="18"/>
              </w:rPr>
            </w:pPr>
            <w:r>
              <w:rPr>
                <w:rFonts w:ascii="Arial" w:hAnsi="Arial" w:cs="Arial"/>
                <w:szCs w:val="18"/>
              </w:rPr>
              <w:t>Wat is volgens u belangrijk bij het bepalen van een exit strategie? Wat is volgens u de beste manier om hier mee om te gaan?</w:t>
            </w:r>
          </w:p>
        </w:tc>
        <w:tc>
          <w:tcPr>
            <w:tcW w:w="4819" w:type="dxa"/>
          </w:tcPr>
          <w:p w14:paraId="4E88AAE2" w14:textId="77777777" w:rsidR="00C827A5" w:rsidRPr="007F52D5" w:rsidRDefault="00C827A5" w:rsidP="00E95FE6">
            <w:pPr>
              <w:pStyle w:val="Bodytekst"/>
              <w:rPr>
                <w:rFonts w:ascii="Arial" w:hAnsi="Arial" w:cs="Arial"/>
                <w:szCs w:val="18"/>
              </w:rPr>
            </w:pPr>
          </w:p>
        </w:tc>
      </w:tr>
    </w:tbl>
    <w:p w14:paraId="52254190" w14:textId="77777777" w:rsidR="00C827A5" w:rsidRPr="00A21D97" w:rsidRDefault="00C827A5" w:rsidP="00C827A5"/>
    <w:p w14:paraId="7A5112F1" w14:textId="77777777" w:rsidR="00C827A5" w:rsidRDefault="00C827A5" w:rsidP="00C827A5">
      <w:r>
        <w:br w:type="page"/>
      </w:r>
    </w:p>
    <w:tbl>
      <w:tblPr>
        <w:tblStyle w:val="Tabelraster"/>
        <w:tblW w:w="8642" w:type="dxa"/>
        <w:tblLook w:val="04A0" w:firstRow="1" w:lastRow="0" w:firstColumn="1" w:lastColumn="0" w:noHBand="0" w:noVBand="1"/>
      </w:tblPr>
      <w:tblGrid>
        <w:gridCol w:w="669"/>
        <w:gridCol w:w="3154"/>
        <w:gridCol w:w="4819"/>
      </w:tblGrid>
      <w:tr w:rsidR="00C827A5" w:rsidRPr="00A21D97" w14:paraId="16661E47" w14:textId="77777777" w:rsidTr="00E95FE6">
        <w:trPr>
          <w:cnfStyle w:val="100000000000" w:firstRow="1" w:lastRow="0" w:firstColumn="0" w:lastColumn="0" w:oddVBand="0" w:evenVBand="0" w:oddHBand="0" w:evenHBand="0" w:firstRowFirstColumn="0" w:firstRowLastColumn="0" w:lastRowFirstColumn="0" w:lastRowLastColumn="0"/>
          <w:trHeight w:val="322"/>
        </w:trPr>
        <w:tc>
          <w:tcPr>
            <w:tcW w:w="8642" w:type="dxa"/>
            <w:gridSpan w:val="3"/>
          </w:tcPr>
          <w:p w14:paraId="13509B65" w14:textId="77777777" w:rsidR="00C827A5" w:rsidRPr="00487E9A" w:rsidRDefault="00C827A5" w:rsidP="00E95FE6">
            <w:pPr>
              <w:pStyle w:val="Bodytekst"/>
              <w:rPr>
                <w:rFonts w:ascii="Arial" w:hAnsi="Arial" w:cs="Arial"/>
                <w:b/>
                <w:bCs/>
                <w:szCs w:val="18"/>
              </w:rPr>
            </w:pPr>
            <w:r w:rsidRPr="00487E9A">
              <w:rPr>
                <w:rFonts w:ascii="Arial" w:hAnsi="Arial" w:cs="Arial"/>
                <w:b/>
                <w:bCs/>
                <w:szCs w:val="18"/>
              </w:rPr>
              <w:lastRenderedPageBreak/>
              <w:t xml:space="preserve">Concept programma van eisen (bijlage </w:t>
            </w:r>
            <w:r>
              <w:rPr>
                <w:rFonts w:ascii="Arial" w:hAnsi="Arial" w:cs="Arial"/>
                <w:b/>
                <w:bCs/>
                <w:szCs w:val="18"/>
              </w:rPr>
              <w:t>2)</w:t>
            </w:r>
          </w:p>
        </w:tc>
      </w:tr>
      <w:tr w:rsidR="00C827A5" w:rsidRPr="00A21D97" w14:paraId="7FAD8090" w14:textId="77777777" w:rsidTr="00E95FE6">
        <w:trPr>
          <w:cnfStyle w:val="000000100000" w:firstRow="0" w:lastRow="0" w:firstColumn="0" w:lastColumn="0" w:oddVBand="0" w:evenVBand="0" w:oddHBand="1" w:evenHBand="0" w:firstRowFirstColumn="0" w:firstRowLastColumn="0" w:lastRowFirstColumn="0" w:lastRowLastColumn="0"/>
          <w:trHeight w:val="570"/>
        </w:trPr>
        <w:tc>
          <w:tcPr>
            <w:tcW w:w="669" w:type="dxa"/>
          </w:tcPr>
          <w:p w14:paraId="66A44030" w14:textId="77777777" w:rsidR="00C827A5" w:rsidRPr="002D70E2" w:rsidRDefault="00C827A5" w:rsidP="00E95FE6">
            <w:pPr>
              <w:pStyle w:val="Bodytekst"/>
              <w:numPr>
                <w:ilvl w:val="0"/>
                <w:numId w:val="27"/>
              </w:numPr>
              <w:rPr>
                <w:rFonts w:ascii="Arial" w:hAnsi="Arial" w:cs="Arial"/>
                <w:szCs w:val="18"/>
              </w:rPr>
            </w:pPr>
          </w:p>
        </w:tc>
        <w:tc>
          <w:tcPr>
            <w:tcW w:w="3154" w:type="dxa"/>
          </w:tcPr>
          <w:p w14:paraId="463F6CB2" w14:textId="77777777" w:rsidR="00C827A5" w:rsidRPr="002D70E2" w:rsidRDefault="00C827A5" w:rsidP="00E95FE6">
            <w:pPr>
              <w:pStyle w:val="Bodytekst"/>
              <w:rPr>
                <w:rFonts w:ascii="Arial" w:hAnsi="Arial" w:cs="Arial"/>
                <w:szCs w:val="18"/>
              </w:rPr>
            </w:pPr>
            <w:r w:rsidRPr="002D70E2">
              <w:rPr>
                <w:rFonts w:ascii="Arial" w:hAnsi="Arial" w:cs="Arial"/>
                <w:szCs w:val="18"/>
              </w:rPr>
              <w:t>Kunt u op basis van het concept programma van eisen aangeven of:</w:t>
            </w:r>
          </w:p>
          <w:p w14:paraId="0A39BACA" w14:textId="77777777" w:rsidR="00C827A5" w:rsidRPr="002D70E2" w:rsidRDefault="00C827A5" w:rsidP="00E95FE6">
            <w:pPr>
              <w:numPr>
                <w:ilvl w:val="0"/>
                <w:numId w:val="31"/>
              </w:numPr>
              <w:suppressAutoHyphens/>
              <w:spacing w:line="300" w:lineRule="atLeast"/>
              <w:ind w:left="244" w:hanging="244"/>
              <w:contextualSpacing/>
              <w:rPr>
                <w:rFonts w:eastAsiaTheme="minorHAnsi" w:cs="Arial"/>
                <w:szCs w:val="18"/>
                <w:lang w:eastAsia="en-US"/>
              </w:rPr>
            </w:pPr>
            <w:r w:rsidRPr="002D70E2">
              <w:rPr>
                <w:rFonts w:eastAsiaTheme="minorHAnsi" w:cs="Arial"/>
                <w:szCs w:val="18"/>
                <w:lang w:eastAsia="en-US"/>
              </w:rPr>
              <w:t>Er eisen gesteld worden die onnodig beperkend zijn?</w:t>
            </w:r>
          </w:p>
          <w:p w14:paraId="63BF8DDB" w14:textId="77777777" w:rsidR="00C827A5" w:rsidRPr="002D70E2" w:rsidRDefault="00C827A5" w:rsidP="00E95FE6">
            <w:pPr>
              <w:numPr>
                <w:ilvl w:val="0"/>
                <w:numId w:val="31"/>
              </w:numPr>
              <w:suppressAutoHyphens/>
              <w:spacing w:line="300" w:lineRule="atLeast"/>
              <w:ind w:left="244" w:hanging="244"/>
              <w:contextualSpacing/>
              <w:rPr>
                <w:rFonts w:eastAsiaTheme="minorHAnsi" w:cs="Arial"/>
                <w:szCs w:val="18"/>
                <w:lang w:eastAsia="en-US"/>
              </w:rPr>
            </w:pPr>
            <w:r w:rsidRPr="002D70E2">
              <w:rPr>
                <w:rFonts w:eastAsiaTheme="minorHAnsi" w:cs="Arial"/>
                <w:szCs w:val="18"/>
                <w:lang w:eastAsia="en-US"/>
              </w:rPr>
              <w:t>Er eisen gesteld worden die onnodig kostenverhogend zijn?</w:t>
            </w:r>
          </w:p>
          <w:p w14:paraId="46B1E66C" w14:textId="77777777" w:rsidR="00C827A5" w:rsidRPr="002D70E2" w:rsidRDefault="00C827A5" w:rsidP="00E95FE6">
            <w:pPr>
              <w:numPr>
                <w:ilvl w:val="0"/>
                <w:numId w:val="31"/>
              </w:numPr>
              <w:suppressAutoHyphens/>
              <w:spacing w:line="300" w:lineRule="atLeast"/>
              <w:ind w:left="244" w:hanging="244"/>
              <w:contextualSpacing/>
              <w:rPr>
                <w:rFonts w:eastAsiaTheme="minorHAnsi" w:cs="Arial"/>
                <w:szCs w:val="18"/>
                <w:lang w:eastAsia="en-US"/>
              </w:rPr>
            </w:pPr>
            <w:r w:rsidRPr="002D70E2">
              <w:rPr>
                <w:rFonts w:eastAsiaTheme="minorHAnsi" w:cs="Arial"/>
                <w:szCs w:val="18"/>
                <w:lang w:eastAsia="en-US"/>
              </w:rPr>
              <w:t>Er eisen gesteld worden die onduidelijk zijn?</w:t>
            </w:r>
          </w:p>
          <w:p w14:paraId="31E18B3C" w14:textId="77777777" w:rsidR="00C827A5" w:rsidRPr="002D70E2" w:rsidRDefault="00C827A5" w:rsidP="00E95FE6">
            <w:pPr>
              <w:numPr>
                <w:ilvl w:val="0"/>
                <w:numId w:val="31"/>
              </w:numPr>
              <w:suppressAutoHyphens/>
              <w:spacing w:line="300" w:lineRule="atLeast"/>
              <w:ind w:left="244" w:hanging="244"/>
              <w:contextualSpacing/>
              <w:rPr>
                <w:rFonts w:eastAsiaTheme="minorHAnsi" w:cs="Arial"/>
                <w:szCs w:val="18"/>
                <w:lang w:eastAsia="en-US"/>
              </w:rPr>
            </w:pPr>
            <w:r w:rsidRPr="002D70E2">
              <w:rPr>
                <w:rFonts w:eastAsiaTheme="minorHAnsi" w:cs="Arial"/>
                <w:szCs w:val="18"/>
                <w:lang w:eastAsia="en-US"/>
              </w:rPr>
              <w:t>Er eisen gesteld worden die om een andere reden niet wenselijk zijn?</w:t>
            </w:r>
          </w:p>
          <w:p w14:paraId="34A75A02" w14:textId="77777777" w:rsidR="00C827A5" w:rsidRPr="002D70E2" w:rsidRDefault="00C827A5" w:rsidP="00E95FE6">
            <w:pPr>
              <w:numPr>
                <w:ilvl w:val="0"/>
                <w:numId w:val="31"/>
              </w:numPr>
              <w:suppressAutoHyphens/>
              <w:spacing w:line="300" w:lineRule="atLeast"/>
              <w:ind w:left="244" w:hanging="244"/>
              <w:contextualSpacing/>
              <w:rPr>
                <w:rFonts w:eastAsiaTheme="minorHAnsi" w:cs="Arial"/>
                <w:szCs w:val="18"/>
                <w:lang w:eastAsia="en-US"/>
              </w:rPr>
            </w:pPr>
            <w:r w:rsidRPr="002D70E2">
              <w:rPr>
                <w:rFonts w:eastAsiaTheme="minorHAnsi" w:cs="Arial"/>
                <w:szCs w:val="18"/>
                <w:lang w:eastAsia="en-US"/>
              </w:rPr>
              <w:t>Er eisen gesteld worden die discriminerend zijn?</w:t>
            </w:r>
          </w:p>
          <w:p w14:paraId="1334D712" w14:textId="77777777" w:rsidR="00C827A5" w:rsidRPr="002D70E2" w:rsidRDefault="00C827A5" w:rsidP="00E95FE6">
            <w:pPr>
              <w:numPr>
                <w:ilvl w:val="0"/>
                <w:numId w:val="31"/>
              </w:numPr>
              <w:suppressAutoHyphens/>
              <w:spacing w:line="300" w:lineRule="atLeast"/>
              <w:ind w:left="244" w:hanging="244"/>
              <w:contextualSpacing/>
              <w:rPr>
                <w:rFonts w:eastAsia="MS Mincho" w:cs="Arial"/>
                <w:color w:val="000000"/>
                <w:szCs w:val="18"/>
                <w:lang w:eastAsia="en-US"/>
              </w:rPr>
            </w:pPr>
            <w:r w:rsidRPr="002D70E2">
              <w:rPr>
                <w:rFonts w:eastAsiaTheme="minorHAnsi" w:cs="Arial"/>
                <w:szCs w:val="18"/>
                <w:lang w:eastAsia="en-US"/>
              </w:rPr>
              <w:t>Er eisen zijn die gemist worden</w:t>
            </w:r>
            <w:r w:rsidRPr="002D70E2">
              <w:rPr>
                <w:rFonts w:eastAsia="MS Mincho" w:cs="Arial"/>
                <w:color w:val="000000"/>
                <w:szCs w:val="18"/>
                <w:lang w:eastAsia="en-US"/>
              </w:rPr>
              <w:t>?</w:t>
            </w:r>
          </w:p>
          <w:p w14:paraId="6D2B86EF" w14:textId="77777777" w:rsidR="00C827A5" w:rsidRPr="002D70E2" w:rsidRDefault="00C827A5" w:rsidP="00E95FE6">
            <w:pPr>
              <w:suppressAutoHyphens/>
              <w:spacing w:line="300" w:lineRule="atLeast"/>
              <w:ind w:left="720"/>
              <w:contextualSpacing/>
              <w:rPr>
                <w:rFonts w:eastAsia="MS Mincho" w:cs="Arial"/>
                <w:color w:val="000000"/>
                <w:szCs w:val="18"/>
                <w:lang w:eastAsia="en-US"/>
              </w:rPr>
            </w:pPr>
          </w:p>
          <w:p w14:paraId="39E45DE9" w14:textId="77777777" w:rsidR="00C827A5" w:rsidRPr="002D70E2" w:rsidRDefault="00C827A5" w:rsidP="00E95FE6">
            <w:pPr>
              <w:pStyle w:val="Bodytekst"/>
              <w:rPr>
                <w:rFonts w:ascii="Arial" w:hAnsi="Arial" w:cs="Arial"/>
                <w:szCs w:val="18"/>
              </w:rPr>
            </w:pPr>
            <w:r w:rsidRPr="002D70E2">
              <w:rPr>
                <w:rFonts w:ascii="Arial" w:hAnsi="Arial" w:cs="Arial"/>
                <w:szCs w:val="18"/>
              </w:rPr>
              <w:t>Indien ja, graag aangeven welke en waarom?</w:t>
            </w:r>
          </w:p>
        </w:tc>
        <w:tc>
          <w:tcPr>
            <w:tcW w:w="4819" w:type="dxa"/>
          </w:tcPr>
          <w:p w14:paraId="08F37A75" w14:textId="77777777" w:rsidR="00C827A5" w:rsidRPr="00A21D97" w:rsidRDefault="00C827A5" w:rsidP="00E95FE6">
            <w:pPr>
              <w:pStyle w:val="Bodytekst"/>
              <w:rPr>
                <w:rFonts w:ascii="Arial" w:hAnsi="Arial" w:cs="Arial"/>
                <w:szCs w:val="18"/>
              </w:rPr>
            </w:pPr>
          </w:p>
        </w:tc>
      </w:tr>
    </w:tbl>
    <w:p w14:paraId="3E2A1F01" w14:textId="77777777" w:rsidR="00C827A5" w:rsidRDefault="00C827A5" w:rsidP="00C827A5"/>
    <w:tbl>
      <w:tblPr>
        <w:tblStyle w:val="Tabelraster"/>
        <w:tblpPr w:leftFromText="141" w:rightFromText="141" w:vertAnchor="text" w:horzAnchor="margin" w:tblpY="59"/>
        <w:tblW w:w="8642" w:type="dxa"/>
        <w:tblLook w:val="04A0" w:firstRow="1" w:lastRow="0" w:firstColumn="1" w:lastColumn="0" w:noHBand="0" w:noVBand="1"/>
      </w:tblPr>
      <w:tblGrid>
        <w:gridCol w:w="704"/>
        <w:gridCol w:w="3119"/>
        <w:gridCol w:w="4819"/>
      </w:tblGrid>
      <w:tr w:rsidR="00C827A5" w:rsidRPr="00EC08A3" w14:paraId="6704E513" w14:textId="77777777" w:rsidTr="00E95FE6">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70F44B97" w14:textId="77777777" w:rsidR="00C827A5" w:rsidRDefault="00C827A5" w:rsidP="00E95FE6">
            <w:pPr>
              <w:pStyle w:val="Bodytekst"/>
              <w:rPr>
                <w:rFonts w:ascii="Arial" w:hAnsi="Arial" w:cs="Arial"/>
                <w:b/>
                <w:bCs/>
                <w:szCs w:val="18"/>
              </w:rPr>
            </w:pPr>
            <w:r>
              <w:rPr>
                <w:rFonts w:ascii="Arial" w:hAnsi="Arial" w:cs="Arial"/>
                <w:b/>
                <w:bCs/>
                <w:szCs w:val="18"/>
              </w:rPr>
              <w:t>Dienstverlening</w:t>
            </w:r>
          </w:p>
        </w:tc>
      </w:tr>
      <w:tr w:rsidR="00C827A5" w:rsidRPr="00EC08A3" w14:paraId="65864212"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1D5089B" w14:textId="77777777" w:rsidR="00C827A5" w:rsidRPr="00C827A5" w:rsidRDefault="00C827A5" w:rsidP="00E95FE6">
            <w:pPr>
              <w:pStyle w:val="Bodytekst"/>
              <w:numPr>
                <w:ilvl w:val="0"/>
                <w:numId w:val="27"/>
              </w:numPr>
              <w:rPr>
                <w:rFonts w:ascii="Arial" w:hAnsi="Arial" w:cs="Arial"/>
                <w:szCs w:val="18"/>
              </w:rPr>
            </w:pPr>
          </w:p>
        </w:tc>
        <w:tc>
          <w:tcPr>
            <w:tcW w:w="3119" w:type="dxa"/>
          </w:tcPr>
          <w:p w14:paraId="24B80212" w14:textId="77777777" w:rsidR="00C827A5" w:rsidRPr="00B51C18" w:rsidRDefault="00C827A5" w:rsidP="00E95FE6">
            <w:pPr>
              <w:pStyle w:val="Bodytekst"/>
              <w:rPr>
                <w:rFonts w:ascii="Arial" w:hAnsi="Arial" w:cs="Arial"/>
                <w:szCs w:val="18"/>
              </w:rPr>
            </w:pPr>
            <w:r w:rsidRPr="004670A6">
              <w:rPr>
                <w:rFonts w:ascii="Arial" w:hAnsi="Arial" w:cs="Arial"/>
                <w:szCs w:val="18"/>
              </w:rPr>
              <w:t>Wat zijn volgens u de belangrijkste onderwerpen c</w:t>
            </w:r>
            <w:r>
              <w:rPr>
                <w:rFonts w:ascii="Arial" w:hAnsi="Arial" w:cs="Arial"/>
                <w:szCs w:val="18"/>
              </w:rPr>
              <w:t>.</w:t>
            </w:r>
            <w:r w:rsidRPr="004670A6">
              <w:rPr>
                <w:rFonts w:ascii="Arial" w:hAnsi="Arial" w:cs="Arial"/>
                <w:szCs w:val="18"/>
              </w:rPr>
              <w:t xml:space="preserve">q. </w:t>
            </w:r>
            <w:r>
              <w:rPr>
                <w:rFonts w:ascii="Arial" w:hAnsi="Arial" w:cs="Arial"/>
                <w:szCs w:val="18"/>
              </w:rPr>
              <w:t>h</w:t>
            </w:r>
            <w:r w:rsidRPr="004670A6">
              <w:rPr>
                <w:rFonts w:ascii="Arial" w:hAnsi="Arial" w:cs="Arial"/>
                <w:szCs w:val="18"/>
              </w:rPr>
              <w:t xml:space="preserve">oofdstukken die in een </w:t>
            </w:r>
            <w:r>
              <w:rPr>
                <w:rFonts w:ascii="Arial" w:hAnsi="Arial" w:cs="Arial"/>
                <w:szCs w:val="18"/>
              </w:rPr>
              <w:t>SLA</w:t>
            </w:r>
            <w:r w:rsidRPr="004670A6">
              <w:rPr>
                <w:rFonts w:ascii="Arial" w:hAnsi="Arial" w:cs="Arial"/>
                <w:szCs w:val="18"/>
              </w:rPr>
              <w:t xml:space="preserve"> terug zouden moeten komen</w:t>
            </w:r>
            <w:r>
              <w:rPr>
                <w:rFonts w:ascii="Arial" w:hAnsi="Arial" w:cs="Arial"/>
                <w:szCs w:val="18"/>
              </w:rPr>
              <w:t xml:space="preserve"> en waarom</w:t>
            </w:r>
            <w:r w:rsidRPr="004670A6">
              <w:rPr>
                <w:rFonts w:ascii="Arial" w:hAnsi="Arial" w:cs="Arial"/>
                <w:szCs w:val="18"/>
              </w:rPr>
              <w:t>?</w:t>
            </w:r>
            <w:r>
              <w:rPr>
                <w:rFonts w:ascii="Arial" w:hAnsi="Arial" w:cs="Arial"/>
                <w:szCs w:val="18"/>
              </w:rPr>
              <w:t xml:space="preserve"> </w:t>
            </w:r>
          </w:p>
        </w:tc>
        <w:tc>
          <w:tcPr>
            <w:tcW w:w="4819" w:type="dxa"/>
          </w:tcPr>
          <w:p w14:paraId="42342543" w14:textId="77777777" w:rsidR="00C827A5" w:rsidRDefault="00C827A5" w:rsidP="00E95FE6">
            <w:pPr>
              <w:pStyle w:val="Bodytekst"/>
              <w:rPr>
                <w:rFonts w:ascii="Arial" w:hAnsi="Arial" w:cs="Arial"/>
                <w:b/>
                <w:bCs/>
                <w:szCs w:val="18"/>
              </w:rPr>
            </w:pPr>
          </w:p>
        </w:tc>
      </w:tr>
      <w:tr w:rsidR="00C827A5" w:rsidRPr="00EC08A3" w14:paraId="01CED42A"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6AA1985C" w14:textId="77777777" w:rsidR="00C827A5" w:rsidRPr="00C827A5" w:rsidRDefault="00C827A5" w:rsidP="00E95FE6">
            <w:pPr>
              <w:pStyle w:val="Bodytekst"/>
              <w:numPr>
                <w:ilvl w:val="0"/>
                <w:numId w:val="27"/>
              </w:numPr>
              <w:rPr>
                <w:rFonts w:ascii="Arial" w:hAnsi="Arial" w:cs="Arial"/>
                <w:szCs w:val="18"/>
              </w:rPr>
            </w:pPr>
          </w:p>
        </w:tc>
        <w:tc>
          <w:tcPr>
            <w:tcW w:w="3119" w:type="dxa"/>
          </w:tcPr>
          <w:p w14:paraId="545EE9DF" w14:textId="77777777" w:rsidR="00C827A5" w:rsidRPr="004670A6" w:rsidRDefault="00C827A5" w:rsidP="00E95FE6">
            <w:pPr>
              <w:pStyle w:val="Bodytekst"/>
              <w:rPr>
                <w:rFonts w:ascii="Arial" w:hAnsi="Arial" w:cs="Arial"/>
                <w:szCs w:val="18"/>
              </w:rPr>
            </w:pPr>
            <w:r>
              <w:rPr>
                <w:rFonts w:ascii="Arial" w:hAnsi="Arial" w:cs="Arial"/>
                <w:szCs w:val="18"/>
              </w:rPr>
              <w:t xml:space="preserve">Welke </w:t>
            </w:r>
            <w:proofErr w:type="spellStart"/>
            <w:r>
              <w:rPr>
                <w:rFonts w:ascii="Arial" w:hAnsi="Arial" w:cs="Arial"/>
                <w:szCs w:val="18"/>
              </w:rPr>
              <w:t>KPI’s</w:t>
            </w:r>
            <w:proofErr w:type="spellEnd"/>
            <w:r>
              <w:rPr>
                <w:rFonts w:ascii="Arial" w:hAnsi="Arial" w:cs="Arial"/>
                <w:szCs w:val="18"/>
              </w:rPr>
              <w:t xml:space="preserve"> zijn volgens u hierbij belangrijk?</w:t>
            </w:r>
          </w:p>
        </w:tc>
        <w:tc>
          <w:tcPr>
            <w:tcW w:w="4819" w:type="dxa"/>
          </w:tcPr>
          <w:p w14:paraId="583EF1CB" w14:textId="77777777" w:rsidR="00C827A5" w:rsidRDefault="00C827A5" w:rsidP="00E95FE6">
            <w:pPr>
              <w:pStyle w:val="Bodytekst"/>
              <w:rPr>
                <w:rFonts w:ascii="Arial" w:hAnsi="Arial" w:cs="Arial"/>
                <w:b/>
                <w:bCs/>
                <w:szCs w:val="18"/>
              </w:rPr>
            </w:pPr>
          </w:p>
        </w:tc>
      </w:tr>
      <w:tr w:rsidR="00C827A5" w:rsidRPr="00EC08A3" w14:paraId="0D4F9814"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6ADF372" w14:textId="77777777" w:rsidR="00C827A5" w:rsidRPr="00C827A5" w:rsidRDefault="00C827A5" w:rsidP="00E95FE6">
            <w:pPr>
              <w:pStyle w:val="Bodytekst"/>
              <w:numPr>
                <w:ilvl w:val="0"/>
                <w:numId w:val="27"/>
              </w:numPr>
              <w:rPr>
                <w:rFonts w:ascii="Arial" w:hAnsi="Arial" w:cs="Arial"/>
                <w:szCs w:val="18"/>
              </w:rPr>
            </w:pPr>
          </w:p>
        </w:tc>
        <w:tc>
          <w:tcPr>
            <w:tcW w:w="3119" w:type="dxa"/>
          </w:tcPr>
          <w:p w14:paraId="0A61525B" w14:textId="77777777" w:rsidR="00C827A5" w:rsidRDefault="00C827A5" w:rsidP="00E95FE6">
            <w:pPr>
              <w:pStyle w:val="Bodytekst"/>
              <w:rPr>
                <w:rFonts w:ascii="Arial" w:hAnsi="Arial" w:cs="Arial"/>
                <w:szCs w:val="18"/>
              </w:rPr>
            </w:pPr>
            <w:r w:rsidRPr="004670A6">
              <w:rPr>
                <w:rFonts w:ascii="Arial" w:hAnsi="Arial" w:cs="Arial"/>
                <w:szCs w:val="18"/>
              </w:rPr>
              <w:t xml:space="preserve">Wat </w:t>
            </w:r>
            <w:r>
              <w:rPr>
                <w:rFonts w:ascii="Arial" w:hAnsi="Arial" w:cs="Arial"/>
                <w:szCs w:val="18"/>
              </w:rPr>
              <w:t>zou volgens u moeten worden vastgelegd in een DAP</w:t>
            </w:r>
            <w:r w:rsidRPr="004670A6">
              <w:rPr>
                <w:rFonts w:ascii="Arial" w:hAnsi="Arial" w:cs="Arial"/>
                <w:szCs w:val="18"/>
              </w:rPr>
              <w:t xml:space="preserve"> </w:t>
            </w:r>
            <w:r>
              <w:rPr>
                <w:rFonts w:ascii="Arial" w:hAnsi="Arial" w:cs="Arial"/>
                <w:szCs w:val="18"/>
              </w:rPr>
              <w:t xml:space="preserve">op deze onderwerpen en waarom? </w:t>
            </w:r>
          </w:p>
        </w:tc>
        <w:tc>
          <w:tcPr>
            <w:tcW w:w="4819" w:type="dxa"/>
          </w:tcPr>
          <w:p w14:paraId="52A133DD" w14:textId="77777777" w:rsidR="00C827A5" w:rsidRDefault="00C827A5" w:rsidP="00E95FE6">
            <w:pPr>
              <w:pStyle w:val="Bodytekst"/>
              <w:rPr>
                <w:rFonts w:ascii="Arial" w:hAnsi="Arial" w:cs="Arial"/>
                <w:b/>
                <w:bCs/>
                <w:szCs w:val="18"/>
              </w:rPr>
            </w:pPr>
          </w:p>
        </w:tc>
      </w:tr>
      <w:tr w:rsidR="00C827A5" w:rsidRPr="00EC08A3" w14:paraId="0D991DB4"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189F53B" w14:textId="77777777" w:rsidR="00C827A5" w:rsidRPr="00C827A5" w:rsidRDefault="00C827A5" w:rsidP="00E95FE6">
            <w:pPr>
              <w:pStyle w:val="Bodytekst"/>
              <w:numPr>
                <w:ilvl w:val="0"/>
                <w:numId w:val="27"/>
              </w:numPr>
              <w:rPr>
                <w:rFonts w:ascii="Arial" w:hAnsi="Arial" w:cs="Arial"/>
                <w:szCs w:val="18"/>
              </w:rPr>
            </w:pPr>
          </w:p>
        </w:tc>
        <w:tc>
          <w:tcPr>
            <w:tcW w:w="3119" w:type="dxa"/>
          </w:tcPr>
          <w:p w14:paraId="6491BA96" w14:textId="77777777" w:rsidR="00C827A5" w:rsidRDefault="00C827A5" w:rsidP="00E95FE6">
            <w:pPr>
              <w:pStyle w:val="Bodytekst"/>
              <w:rPr>
                <w:rFonts w:ascii="Arial" w:hAnsi="Arial" w:cs="Arial"/>
                <w:szCs w:val="18"/>
              </w:rPr>
            </w:pPr>
            <w:r>
              <w:rPr>
                <w:rFonts w:ascii="Arial" w:hAnsi="Arial" w:cs="Arial"/>
                <w:szCs w:val="18"/>
              </w:rPr>
              <w:t>Kunt u uitleggen wat de (markt)definities zijn voor L1, L2 &amp; L3 SOC-analisten?</w:t>
            </w:r>
          </w:p>
        </w:tc>
        <w:tc>
          <w:tcPr>
            <w:tcW w:w="4819" w:type="dxa"/>
          </w:tcPr>
          <w:p w14:paraId="45B00ABF" w14:textId="77777777" w:rsidR="00C827A5" w:rsidRDefault="00C827A5" w:rsidP="00E95FE6">
            <w:pPr>
              <w:pStyle w:val="Bodytekst"/>
              <w:rPr>
                <w:rFonts w:ascii="Arial" w:hAnsi="Arial" w:cs="Arial"/>
                <w:b/>
                <w:bCs/>
                <w:szCs w:val="18"/>
              </w:rPr>
            </w:pPr>
          </w:p>
        </w:tc>
      </w:tr>
      <w:tr w:rsidR="00C827A5" w:rsidRPr="00EC08A3" w14:paraId="2343A23A"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6152D79" w14:textId="77777777" w:rsidR="00C827A5" w:rsidRPr="00C827A5" w:rsidRDefault="00C827A5" w:rsidP="00E95FE6">
            <w:pPr>
              <w:pStyle w:val="Bodytekst"/>
              <w:numPr>
                <w:ilvl w:val="0"/>
                <w:numId w:val="27"/>
              </w:numPr>
              <w:rPr>
                <w:rFonts w:ascii="Arial" w:hAnsi="Arial" w:cs="Arial"/>
                <w:szCs w:val="18"/>
              </w:rPr>
            </w:pPr>
          </w:p>
        </w:tc>
        <w:tc>
          <w:tcPr>
            <w:tcW w:w="3119" w:type="dxa"/>
          </w:tcPr>
          <w:p w14:paraId="357E65CE" w14:textId="77777777" w:rsidR="00C827A5" w:rsidRDefault="00C827A5" w:rsidP="00E95FE6">
            <w:pPr>
              <w:pStyle w:val="Bodytekst"/>
              <w:rPr>
                <w:rFonts w:ascii="Arial" w:hAnsi="Arial" w:cs="Arial"/>
                <w:szCs w:val="18"/>
              </w:rPr>
            </w:pPr>
            <w:r>
              <w:rPr>
                <w:rFonts w:ascii="Arial" w:hAnsi="Arial" w:cs="Arial"/>
                <w:szCs w:val="18"/>
              </w:rPr>
              <w:t xml:space="preserve">Kunt u toelichten hoe dreigingsinformatie specifiek tot de </w:t>
            </w:r>
            <w:proofErr w:type="spellStart"/>
            <w:r>
              <w:rPr>
                <w:rFonts w:ascii="Arial" w:hAnsi="Arial" w:cs="Arial"/>
                <w:szCs w:val="18"/>
              </w:rPr>
              <w:t>VR’s</w:t>
            </w:r>
            <w:proofErr w:type="spellEnd"/>
            <w:r>
              <w:rPr>
                <w:rFonts w:ascii="Arial" w:hAnsi="Arial" w:cs="Arial"/>
                <w:szCs w:val="18"/>
              </w:rPr>
              <w:t xml:space="preserve"> &amp; NIPV worden vergaard en hoe deze binnen de context van de deelnemers wordt toegepast, en wat voor meerwaarde dit kan bieden voor de deelnemers?</w:t>
            </w:r>
          </w:p>
        </w:tc>
        <w:tc>
          <w:tcPr>
            <w:tcW w:w="4819" w:type="dxa"/>
          </w:tcPr>
          <w:p w14:paraId="4D146A6C" w14:textId="77777777" w:rsidR="00C827A5" w:rsidRDefault="00C827A5" w:rsidP="00E95FE6">
            <w:pPr>
              <w:pStyle w:val="Bodytekst"/>
              <w:rPr>
                <w:rFonts w:ascii="Arial" w:hAnsi="Arial" w:cs="Arial"/>
                <w:b/>
                <w:bCs/>
                <w:szCs w:val="18"/>
              </w:rPr>
            </w:pPr>
          </w:p>
        </w:tc>
      </w:tr>
      <w:tr w:rsidR="00C827A5" w:rsidRPr="00EC08A3" w14:paraId="4B7732F8"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4B3619C"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20B49602" w14:textId="77777777" w:rsidR="00C827A5" w:rsidRDefault="00C827A5" w:rsidP="00E95FE6">
            <w:pPr>
              <w:pStyle w:val="Bodytekst"/>
              <w:rPr>
                <w:rFonts w:ascii="Arial" w:hAnsi="Arial" w:cs="Arial"/>
                <w:szCs w:val="18"/>
              </w:rPr>
            </w:pPr>
            <w:r>
              <w:rPr>
                <w:rFonts w:ascii="Arial" w:hAnsi="Arial" w:cs="Arial"/>
                <w:szCs w:val="18"/>
              </w:rPr>
              <w:t xml:space="preserve">Kunt u toelichten wat een gebruikelijke toepassing van </w:t>
            </w:r>
            <w:proofErr w:type="spellStart"/>
            <w:r>
              <w:rPr>
                <w:rFonts w:ascii="Arial" w:hAnsi="Arial" w:cs="Arial"/>
                <w:szCs w:val="18"/>
              </w:rPr>
              <w:lastRenderedPageBreak/>
              <w:t>criticality</w:t>
            </w:r>
            <w:proofErr w:type="spellEnd"/>
            <w:r>
              <w:rPr>
                <w:rFonts w:ascii="Arial" w:hAnsi="Arial" w:cs="Arial"/>
                <w:szCs w:val="18"/>
              </w:rPr>
              <w:t xml:space="preserve"> </w:t>
            </w:r>
            <w:proofErr w:type="spellStart"/>
            <w:r>
              <w:rPr>
                <w:rFonts w:ascii="Arial" w:hAnsi="Arial" w:cs="Arial"/>
                <w:szCs w:val="18"/>
              </w:rPr>
              <w:t>niveau’s</w:t>
            </w:r>
            <w:proofErr w:type="spellEnd"/>
            <w:r>
              <w:rPr>
                <w:rFonts w:ascii="Arial" w:hAnsi="Arial" w:cs="Arial"/>
                <w:szCs w:val="18"/>
              </w:rPr>
              <w:t xml:space="preserve"> zijn en de daarbij behorende Time </w:t>
            </w:r>
            <w:proofErr w:type="spellStart"/>
            <w:r>
              <w:rPr>
                <w:rFonts w:ascii="Arial" w:hAnsi="Arial" w:cs="Arial"/>
                <w:szCs w:val="18"/>
              </w:rPr>
              <w:t>To</w:t>
            </w:r>
            <w:proofErr w:type="spellEnd"/>
            <w:r>
              <w:rPr>
                <w:rFonts w:ascii="Arial" w:hAnsi="Arial" w:cs="Arial"/>
                <w:szCs w:val="18"/>
              </w:rPr>
              <w:t xml:space="preserve"> </w:t>
            </w:r>
            <w:proofErr w:type="spellStart"/>
            <w:r>
              <w:rPr>
                <w:rFonts w:ascii="Arial" w:hAnsi="Arial" w:cs="Arial"/>
                <w:szCs w:val="18"/>
              </w:rPr>
              <w:t>Respond</w:t>
            </w:r>
            <w:proofErr w:type="spellEnd"/>
            <w:r>
              <w:rPr>
                <w:rFonts w:ascii="Arial" w:hAnsi="Arial" w:cs="Arial"/>
                <w:szCs w:val="18"/>
              </w:rPr>
              <w:t>?</w:t>
            </w:r>
          </w:p>
        </w:tc>
        <w:tc>
          <w:tcPr>
            <w:tcW w:w="4819" w:type="dxa"/>
          </w:tcPr>
          <w:p w14:paraId="4AEB99C7" w14:textId="77777777" w:rsidR="00C827A5" w:rsidRDefault="00C827A5" w:rsidP="00E95FE6">
            <w:pPr>
              <w:pStyle w:val="Bodytekst"/>
              <w:rPr>
                <w:rFonts w:ascii="Arial" w:hAnsi="Arial" w:cs="Arial"/>
                <w:b/>
                <w:bCs/>
                <w:szCs w:val="18"/>
              </w:rPr>
            </w:pPr>
          </w:p>
        </w:tc>
      </w:tr>
      <w:tr w:rsidR="00C827A5" w:rsidRPr="00EC08A3" w14:paraId="386628CB"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36EB3F78"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79EE9D3B" w14:textId="77777777" w:rsidR="00C827A5" w:rsidRDefault="00C827A5" w:rsidP="00E95FE6">
            <w:pPr>
              <w:pStyle w:val="Bodytekst"/>
              <w:rPr>
                <w:rFonts w:ascii="Arial" w:hAnsi="Arial" w:cs="Arial"/>
                <w:szCs w:val="18"/>
              </w:rPr>
            </w:pPr>
            <w:r>
              <w:rPr>
                <w:rFonts w:ascii="Arial" w:hAnsi="Arial" w:cs="Arial"/>
                <w:szCs w:val="18"/>
              </w:rPr>
              <w:t xml:space="preserve">Is het gebruikelijk dat een dienstverlener specifieke hard- en softwarecomponenten in abonnementsvorm levert die benodigd zijn voor het leveren van de dienstverlening? Zo ja, wat is hier gangbaar? </w:t>
            </w:r>
          </w:p>
        </w:tc>
        <w:tc>
          <w:tcPr>
            <w:tcW w:w="4819" w:type="dxa"/>
          </w:tcPr>
          <w:p w14:paraId="5212DAF1" w14:textId="77777777" w:rsidR="00C827A5" w:rsidRDefault="00C827A5" w:rsidP="00E95FE6">
            <w:pPr>
              <w:pStyle w:val="Bodytekst"/>
              <w:rPr>
                <w:rFonts w:ascii="Arial" w:hAnsi="Arial" w:cs="Arial"/>
                <w:b/>
                <w:bCs/>
                <w:szCs w:val="18"/>
              </w:rPr>
            </w:pPr>
          </w:p>
        </w:tc>
      </w:tr>
      <w:tr w:rsidR="00C827A5" w:rsidRPr="00EC08A3" w14:paraId="4FDC9A63"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4237B409"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6E029143" w14:textId="77777777" w:rsidR="00C827A5" w:rsidRDefault="00C827A5" w:rsidP="00E95FE6">
            <w:pPr>
              <w:pStyle w:val="Bodytekst"/>
              <w:rPr>
                <w:rFonts w:ascii="Arial" w:hAnsi="Arial" w:cs="Arial"/>
                <w:szCs w:val="18"/>
              </w:rPr>
            </w:pPr>
            <w:r>
              <w:rPr>
                <w:rFonts w:ascii="Arial" w:hAnsi="Arial" w:cs="Arial"/>
                <w:szCs w:val="18"/>
              </w:rPr>
              <w:t>Kunt u uitleggen wat de voor- en nadelen zouden zijn als SOC, SIEM, NDR &amp; EDR zowel los, als samen of een variant hierop kan worden afgenomen?</w:t>
            </w:r>
          </w:p>
        </w:tc>
        <w:tc>
          <w:tcPr>
            <w:tcW w:w="4819" w:type="dxa"/>
          </w:tcPr>
          <w:p w14:paraId="738BA8EE" w14:textId="77777777" w:rsidR="00C827A5" w:rsidRDefault="00C827A5" w:rsidP="00E95FE6">
            <w:pPr>
              <w:pStyle w:val="Bodytekst"/>
              <w:rPr>
                <w:rFonts w:ascii="Arial" w:hAnsi="Arial" w:cs="Arial"/>
                <w:b/>
                <w:bCs/>
                <w:szCs w:val="18"/>
              </w:rPr>
            </w:pPr>
          </w:p>
        </w:tc>
      </w:tr>
      <w:tr w:rsidR="00C827A5" w:rsidRPr="00EC08A3" w14:paraId="59604E22"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5D1B9F68"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07BF31A6" w14:textId="77777777" w:rsidR="00C827A5" w:rsidRDefault="00C827A5" w:rsidP="00E95FE6">
            <w:pPr>
              <w:pStyle w:val="Bodytekst"/>
              <w:rPr>
                <w:rFonts w:ascii="Arial" w:hAnsi="Arial" w:cs="Arial"/>
                <w:szCs w:val="18"/>
              </w:rPr>
            </w:pPr>
            <w:r>
              <w:rPr>
                <w:rFonts w:ascii="Arial" w:hAnsi="Arial" w:cs="Arial"/>
                <w:szCs w:val="18"/>
              </w:rPr>
              <w:t xml:space="preserve">Kunt u toelichten welke architectuur vormen van uw dienstverlening mogelijk zijn of welke u absoluut niet ondersteunt. (Denk hierbij aan bijv. een (virtuele) </w:t>
            </w:r>
            <w:proofErr w:type="spellStart"/>
            <w:r>
              <w:rPr>
                <w:rFonts w:ascii="Arial" w:hAnsi="Arial" w:cs="Arial"/>
                <w:szCs w:val="18"/>
              </w:rPr>
              <w:t>appliance</w:t>
            </w:r>
            <w:proofErr w:type="spellEnd"/>
            <w:r>
              <w:rPr>
                <w:rFonts w:ascii="Arial" w:hAnsi="Arial" w:cs="Arial"/>
                <w:szCs w:val="18"/>
              </w:rPr>
              <w:t>, aansluiten op een (on-</w:t>
            </w:r>
            <w:proofErr w:type="spellStart"/>
            <w:r>
              <w:rPr>
                <w:rFonts w:ascii="Arial" w:hAnsi="Arial" w:cs="Arial"/>
                <w:szCs w:val="18"/>
              </w:rPr>
              <w:t>premise</w:t>
            </w:r>
            <w:proofErr w:type="spellEnd"/>
            <w:r>
              <w:rPr>
                <w:rFonts w:ascii="Arial" w:hAnsi="Arial" w:cs="Arial"/>
                <w:szCs w:val="18"/>
              </w:rPr>
              <w:t xml:space="preserve">) </w:t>
            </w:r>
            <w:proofErr w:type="spellStart"/>
            <w:r>
              <w:rPr>
                <w:rFonts w:ascii="Arial" w:hAnsi="Arial" w:cs="Arial"/>
                <w:szCs w:val="18"/>
              </w:rPr>
              <w:t>datalake</w:t>
            </w:r>
            <w:proofErr w:type="spellEnd"/>
            <w:r>
              <w:rPr>
                <w:rFonts w:ascii="Arial" w:hAnsi="Arial" w:cs="Arial"/>
                <w:szCs w:val="18"/>
              </w:rPr>
              <w:t>, hybride construct etc..)</w:t>
            </w:r>
          </w:p>
        </w:tc>
        <w:tc>
          <w:tcPr>
            <w:tcW w:w="4819" w:type="dxa"/>
          </w:tcPr>
          <w:p w14:paraId="4CE0711D" w14:textId="77777777" w:rsidR="00C827A5" w:rsidRDefault="00C827A5" w:rsidP="00E95FE6">
            <w:pPr>
              <w:pStyle w:val="Bodytekst"/>
              <w:rPr>
                <w:rFonts w:ascii="Arial" w:hAnsi="Arial" w:cs="Arial"/>
                <w:b/>
                <w:bCs/>
                <w:szCs w:val="18"/>
              </w:rPr>
            </w:pPr>
          </w:p>
        </w:tc>
      </w:tr>
      <w:tr w:rsidR="00C827A5" w:rsidRPr="00EC08A3" w14:paraId="072D67C5"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EA25E11"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15FFABB6" w14:textId="77777777" w:rsidR="00C827A5" w:rsidRDefault="00C827A5" w:rsidP="00E95FE6">
            <w:pPr>
              <w:pStyle w:val="Bodytekst"/>
              <w:rPr>
                <w:rFonts w:ascii="Arial" w:hAnsi="Arial" w:cs="Arial"/>
                <w:szCs w:val="18"/>
              </w:rPr>
            </w:pPr>
            <w:r>
              <w:rPr>
                <w:rFonts w:ascii="Arial" w:hAnsi="Arial" w:cs="Arial"/>
                <w:szCs w:val="18"/>
              </w:rPr>
              <w:t xml:space="preserve">Kunt u toelichten welke industriestandaards er zijn m.b.t. </w:t>
            </w:r>
            <w:proofErr w:type="spellStart"/>
            <w:r>
              <w:rPr>
                <w:rFonts w:ascii="Arial" w:hAnsi="Arial" w:cs="Arial"/>
                <w:szCs w:val="18"/>
              </w:rPr>
              <w:t>use</w:t>
            </w:r>
            <w:proofErr w:type="spellEnd"/>
            <w:r>
              <w:rPr>
                <w:rFonts w:ascii="Arial" w:hAnsi="Arial" w:cs="Arial"/>
                <w:szCs w:val="18"/>
              </w:rPr>
              <w:t xml:space="preserve"> case </w:t>
            </w:r>
            <w:proofErr w:type="spellStart"/>
            <w:r>
              <w:rPr>
                <w:rFonts w:ascii="Arial" w:hAnsi="Arial" w:cs="Arial"/>
                <w:szCs w:val="18"/>
              </w:rPr>
              <w:t>frameworks</w:t>
            </w:r>
            <w:proofErr w:type="spellEnd"/>
            <w:r>
              <w:rPr>
                <w:rFonts w:ascii="Arial" w:hAnsi="Arial" w:cs="Arial"/>
                <w:szCs w:val="18"/>
              </w:rPr>
              <w:t xml:space="preserve"> en welke raadzaam zijn om te hanteren, en waarom? </w:t>
            </w:r>
          </w:p>
        </w:tc>
        <w:tc>
          <w:tcPr>
            <w:tcW w:w="4819" w:type="dxa"/>
          </w:tcPr>
          <w:p w14:paraId="0C6B306C" w14:textId="77777777" w:rsidR="00C827A5" w:rsidRDefault="00C827A5" w:rsidP="00E95FE6">
            <w:pPr>
              <w:pStyle w:val="Bodytekst"/>
              <w:rPr>
                <w:rFonts w:ascii="Arial" w:hAnsi="Arial" w:cs="Arial"/>
                <w:b/>
                <w:bCs/>
                <w:szCs w:val="18"/>
              </w:rPr>
            </w:pPr>
          </w:p>
        </w:tc>
      </w:tr>
      <w:tr w:rsidR="00C827A5" w:rsidRPr="00EC08A3" w14:paraId="40EE35B7"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3F29D72"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3D8F170D" w14:textId="77777777" w:rsidR="00C827A5" w:rsidRDefault="00C827A5" w:rsidP="00E95FE6">
            <w:pPr>
              <w:pStyle w:val="Bodytekst"/>
              <w:rPr>
                <w:rFonts w:ascii="Arial" w:hAnsi="Arial" w:cs="Arial"/>
                <w:szCs w:val="18"/>
              </w:rPr>
            </w:pPr>
            <w:r>
              <w:rPr>
                <w:rFonts w:ascii="Arial" w:hAnsi="Arial" w:cs="Arial"/>
                <w:szCs w:val="18"/>
              </w:rPr>
              <w:t xml:space="preserve">Wat zijn volgens u relevante trainingen die door </w:t>
            </w:r>
            <w:proofErr w:type="spellStart"/>
            <w:r>
              <w:rPr>
                <w:rFonts w:ascii="Arial" w:hAnsi="Arial" w:cs="Arial"/>
                <w:szCs w:val="18"/>
              </w:rPr>
              <w:t>MSSP’s</w:t>
            </w:r>
            <w:proofErr w:type="spellEnd"/>
            <w:r>
              <w:rPr>
                <w:rFonts w:ascii="Arial" w:hAnsi="Arial" w:cs="Arial"/>
                <w:szCs w:val="18"/>
              </w:rPr>
              <w:t xml:space="preserve"> kunnen worden gegeven die van toepassing zijn op de gevraagde dienstverlening? En waarom?</w:t>
            </w:r>
          </w:p>
        </w:tc>
        <w:tc>
          <w:tcPr>
            <w:tcW w:w="4819" w:type="dxa"/>
          </w:tcPr>
          <w:p w14:paraId="35741248" w14:textId="77777777" w:rsidR="00C827A5" w:rsidRDefault="00C827A5" w:rsidP="00E95FE6">
            <w:pPr>
              <w:pStyle w:val="Bodytekst"/>
              <w:rPr>
                <w:rFonts w:ascii="Arial" w:hAnsi="Arial" w:cs="Arial"/>
                <w:b/>
                <w:bCs/>
                <w:szCs w:val="18"/>
              </w:rPr>
            </w:pPr>
          </w:p>
        </w:tc>
      </w:tr>
      <w:tr w:rsidR="00C827A5" w:rsidRPr="00EC08A3" w14:paraId="49601BE3"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0D8F73FE"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536187D3" w14:textId="77777777" w:rsidR="00C827A5" w:rsidRDefault="00C827A5" w:rsidP="00E95FE6">
            <w:pPr>
              <w:pStyle w:val="Bodytekst"/>
              <w:rPr>
                <w:rFonts w:ascii="Arial" w:hAnsi="Arial" w:cs="Arial"/>
                <w:szCs w:val="18"/>
              </w:rPr>
            </w:pPr>
            <w:r>
              <w:rPr>
                <w:rFonts w:ascii="Arial" w:hAnsi="Arial" w:cs="Arial"/>
                <w:szCs w:val="18"/>
              </w:rPr>
              <w:t>Waar houden volgens u de respons diensten op die nog te scharen zijn onder de MDR diensten, en waar gaat dit over in aanvullende respons diensten en hoe zien deze eruit? Denk hierbij aan escalatie naar CERT.</w:t>
            </w:r>
          </w:p>
        </w:tc>
        <w:tc>
          <w:tcPr>
            <w:tcW w:w="4819" w:type="dxa"/>
          </w:tcPr>
          <w:p w14:paraId="5FA49E77" w14:textId="77777777" w:rsidR="00C827A5" w:rsidRDefault="00C827A5" w:rsidP="00E95FE6">
            <w:pPr>
              <w:pStyle w:val="Bodytekst"/>
              <w:rPr>
                <w:rFonts w:ascii="Arial" w:hAnsi="Arial" w:cs="Arial"/>
                <w:b/>
                <w:bCs/>
                <w:szCs w:val="18"/>
              </w:rPr>
            </w:pPr>
          </w:p>
        </w:tc>
      </w:tr>
      <w:tr w:rsidR="00C827A5" w:rsidRPr="00EC08A3" w14:paraId="66AC4EF8"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71AB972"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2749060F" w14:textId="77777777" w:rsidR="00C827A5" w:rsidRDefault="00C827A5" w:rsidP="00E95FE6">
            <w:pPr>
              <w:pStyle w:val="Bodytekst"/>
              <w:rPr>
                <w:rFonts w:ascii="Arial" w:hAnsi="Arial" w:cs="Arial"/>
                <w:szCs w:val="18"/>
              </w:rPr>
            </w:pPr>
            <w:r>
              <w:rPr>
                <w:rFonts w:ascii="Arial" w:hAnsi="Arial" w:cs="Arial"/>
                <w:szCs w:val="18"/>
              </w:rPr>
              <w:t>Kunt u toelichten hoeveel tijd u gemiddeld nodig heeft voor de afhandeling van diverse incidenten en welke impact op de kosten van de dienstverlening heeft het als dit door omstandigheden structureel meer blijkt te zijn.</w:t>
            </w:r>
          </w:p>
        </w:tc>
        <w:tc>
          <w:tcPr>
            <w:tcW w:w="4819" w:type="dxa"/>
          </w:tcPr>
          <w:p w14:paraId="377A3767" w14:textId="77777777" w:rsidR="00C827A5" w:rsidRDefault="00C827A5" w:rsidP="00E95FE6">
            <w:pPr>
              <w:pStyle w:val="Bodytekst"/>
              <w:rPr>
                <w:rFonts w:ascii="Arial" w:hAnsi="Arial" w:cs="Arial"/>
                <w:b/>
                <w:bCs/>
                <w:szCs w:val="18"/>
              </w:rPr>
            </w:pPr>
          </w:p>
        </w:tc>
      </w:tr>
      <w:tr w:rsidR="00C827A5" w:rsidRPr="00EC08A3" w14:paraId="4F86E46C"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B5E7727"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720E050E" w14:textId="77777777" w:rsidR="00C827A5" w:rsidRDefault="00C827A5" w:rsidP="00E95FE6">
            <w:pPr>
              <w:pStyle w:val="Bodytekst"/>
              <w:rPr>
                <w:rFonts w:ascii="Arial" w:hAnsi="Arial" w:cs="Arial"/>
                <w:szCs w:val="18"/>
              </w:rPr>
            </w:pPr>
            <w:r>
              <w:rPr>
                <w:rFonts w:ascii="Arial" w:hAnsi="Arial" w:cs="Arial"/>
                <w:szCs w:val="18"/>
              </w:rPr>
              <w:t>Indien de CERT-dienstverlening niet vanuit uw organisatie wordt ingezet, hoe gaat u dan om met een samenwerking met een andere commerciële CERT-dienstverlener waar mogelijk al bestaande contractafspraken mee gemaakt zijn?</w:t>
            </w:r>
          </w:p>
        </w:tc>
        <w:tc>
          <w:tcPr>
            <w:tcW w:w="4819" w:type="dxa"/>
          </w:tcPr>
          <w:p w14:paraId="1EE4EDE3" w14:textId="77777777" w:rsidR="00C827A5" w:rsidRDefault="00C827A5" w:rsidP="00E95FE6">
            <w:pPr>
              <w:pStyle w:val="Bodytekst"/>
              <w:rPr>
                <w:rFonts w:ascii="Arial" w:hAnsi="Arial" w:cs="Arial"/>
                <w:b/>
                <w:bCs/>
                <w:szCs w:val="18"/>
              </w:rPr>
            </w:pPr>
          </w:p>
        </w:tc>
      </w:tr>
      <w:tr w:rsidR="00C827A5" w:rsidRPr="00EC08A3" w14:paraId="35709664"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4F5DD9A" w14:textId="77777777" w:rsidR="00C827A5" w:rsidRPr="00820E04" w:rsidRDefault="00C827A5" w:rsidP="00E95FE6">
            <w:pPr>
              <w:pStyle w:val="Bodytekst"/>
              <w:numPr>
                <w:ilvl w:val="0"/>
                <w:numId w:val="27"/>
              </w:numPr>
              <w:rPr>
                <w:rFonts w:ascii="Arial" w:hAnsi="Arial" w:cs="Arial"/>
                <w:szCs w:val="18"/>
              </w:rPr>
            </w:pPr>
          </w:p>
        </w:tc>
        <w:tc>
          <w:tcPr>
            <w:tcW w:w="3119" w:type="dxa"/>
          </w:tcPr>
          <w:p w14:paraId="674312AB" w14:textId="77777777" w:rsidR="00C827A5" w:rsidRDefault="00C827A5" w:rsidP="00E95FE6">
            <w:pPr>
              <w:pStyle w:val="Bodytekst"/>
              <w:rPr>
                <w:rFonts w:ascii="Arial" w:hAnsi="Arial" w:cs="Arial"/>
                <w:szCs w:val="18"/>
              </w:rPr>
            </w:pPr>
            <w:r>
              <w:rPr>
                <w:rFonts w:ascii="Arial" w:hAnsi="Arial" w:cs="Arial"/>
                <w:szCs w:val="18"/>
              </w:rPr>
              <w:t xml:space="preserve">Sommige organisaties zullen veel taken uit een </w:t>
            </w:r>
            <w:proofErr w:type="spellStart"/>
            <w:r>
              <w:rPr>
                <w:rFonts w:ascii="Arial" w:hAnsi="Arial" w:cs="Arial"/>
                <w:szCs w:val="18"/>
              </w:rPr>
              <w:t>playbook</w:t>
            </w:r>
            <w:proofErr w:type="spellEnd"/>
            <w:r>
              <w:rPr>
                <w:rFonts w:ascii="Arial" w:hAnsi="Arial" w:cs="Arial"/>
                <w:szCs w:val="18"/>
              </w:rPr>
              <w:t xml:space="preserve"> zelf op kunnen pakken. Andere organisaties zullen meer acties bij de dienstverlener neerleggen. Wat is uw advies hoe om te gaan met dit verschil in uitvragen en welke impact heeft dit naar verwachting op de prijsstelling (en is die aanzienlijk of te verwaarlozen)?</w:t>
            </w:r>
          </w:p>
        </w:tc>
        <w:tc>
          <w:tcPr>
            <w:tcW w:w="4819" w:type="dxa"/>
          </w:tcPr>
          <w:p w14:paraId="13300D08" w14:textId="77777777" w:rsidR="00C827A5" w:rsidRDefault="00C827A5" w:rsidP="00E95FE6">
            <w:pPr>
              <w:pStyle w:val="Bodytekst"/>
              <w:rPr>
                <w:rFonts w:ascii="Arial" w:hAnsi="Arial" w:cs="Arial"/>
                <w:b/>
                <w:bCs/>
                <w:szCs w:val="18"/>
              </w:rPr>
            </w:pPr>
          </w:p>
        </w:tc>
      </w:tr>
    </w:tbl>
    <w:p w14:paraId="3B4653CB" w14:textId="77777777" w:rsidR="00C827A5" w:rsidRDefault="00C827A5" w:rsidP="00C827A5"/>
    <w:tbl>
      <w:tblPr>
        <w:tblStyle w:val="Tabelraster"/>
        <w:tblW w:w="8642" w:type="dxa"/>
        <w:tblLook w:val="04A0" w:firstRow="1" w:lastRow="0" w:firstColumn="1" w:lastColumn="0" w:noHBand="0" w:noVBand="1"/>
      </w:tblPr>
      <w:tblGrid>
        <w:gridCol w:w="704"/>
        <w:gridCol w:w="3119"/>
        <w:gridCol w:w="4819"/>
      </w:tblGrid>
      <w:tr w:rsidR="00C827A5" w:rsidRPr="00EC08A3" w14:paraId="47E5502F" w14:textId="77777777" w:rsidTr="00E95FE6">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140967F1" w14:textId="77777777" w:rsidR="00C827A5" w:rsidRPr="00AB2FB2" w:rsidRDefault="00C827A5" w:rsidP="00E95FE6">
            <w:pPr>
              <w:pStyle w:val="Bodytekst"/>
              <w:rPr>
                <w:rFonts w:ascii="Arial" w:hAnsi="Arial" w:cs="Arial"/>
                <w:b/>
                <w:bCs/>
                <w:szCs w:val="18"/>
              </w:rPr>
            </w:pPr>
            <w:r w:rsidRPr="00AB2FB2">
              <w:rPr>
                <w:rFonts w:ascii="Arial" w:hAnsi="Arial" w:cs="Arial"/>
                <w:b/>
                <w:bCs/>
                <w:szCs w:val="18"/>
              </w:rPr>
              <w:t>Prijsstelling</w:t>
            </w:r>
            <w:r>
              <w:rPr>
                <w:rFonts w:ascii="Arial" w:hAnsi="Arial" w:cs="Arial"/>
                <w:b/>
                <w:bCs/>
                <w:szCs w:val="18"/>
              </w:rPr>
              <w:t xml:space="preserve"> algemeen</w:t>
            </w:r>
          </w:p>
        </w:tc>
      </w:tr>
      <w:tr w:rsidR="00C827A5" w:rsidRPr="00EC08A3" w14:paraId="31036FAC" w14:textId="77777777" w:rsidTr="00E95FE6">
        <w:trPr>
          <w:cnfStyle w:val="000000100000" w:firstRow="0" w:lastRow="0" w:firstColumn="0" w:lastColumn="0" w:oddVBand="0" w:evenVBand="0" w:oddHBand="1" w:evenHBand="0" w:firstRowFirstColumn="0" w:firstRowLastColumn="0" w:lastRowFirstColumn="0" w:lastRowLastColumn="0"/>
          <w:trHeight w:val="467"/>
        </w:trPr>
        <w:tc>
          <w:tcPr>
            <w:tcW w:w="704" w:type="dxa"/>
          </w:tcPr>
          <w:p w14:paraId="4341E76D" w14:textId="77777777" w:rsidR="00C827A5" w:rsidRPr="00AB2FB2" w:rsidRDefault="00C827A5" w:rsidP="00E95FE6">
            <w:pPr>
              <w:pStyle w:val="Bodytekst"/>
              <w:numPr>
                <w:ilvl w:val="0"/>
                <w:numId w:val="27"/>
              </w:numPr>
              <w:rPr>
                <w:rFonts w:ascii="Arial" w:hAnsi="Arial" w:cs="Arial"/>
                <w:b/>
                <w:bCs/>
                <w:szCs w:val="18"/>
              </w:rPr>
            </w:pPr>
          </w:p>
        </w:tc>
        <w:tc>
          <w:tcPr>
            <w:tcW w:w="3119" w:type="dxa"/>
          </w:tcPr>
          <w:p w14:paraId="52581DF5" w14:textId="77777777" w:rsidR="00C827A5" w:rsidRPr="0068661C" w:rsidRDefault="00C827A5" w:rsidP="00E95FE6">
            <w:pPr>
              <w:pStyle w:val="Bodytekst"/>
              <w:rPr>
                <w:rFonts w:ascii="Arial" w:hAnsi="Arial" w:cs="Arial"/>
                <w:szCs w:val="18"/>
              </w:rPr>
            </w:pPr>
            <w:r>
              <w:rPr>
                <w:rFonts w:ascii="Arial" w:hAnsi="Arial" w:cs="Arial"/>
                <w:szCs w:val="18"/>
              </w:rPr>
              <w:t>Welke informatie heeft u minimaal nodig om tot een juiste prijsstelling te komen?</w:t>
            </w:r>
          </w:p>
        </w:tc>
        <w:tc>
          <w:tcPr>
            <w:tcW w:w="4819" w:type="dxa"/>
          </w:tcPr>
          <w:p w14:paraId="19822649" w14:textId="77777777" w:rsidR="00C827A5" w:rsidRPr="0068661C" w:rsidRDefault="00C827A5" w:rsidP="00E95FE6">
            <w:pPr>
              <w:pStyle w:val="Bodytekst"/>
              <w:rPr>
                <w:rFonts w:ascii="Arial" w:hAnsi="Arial" w:cs="Arial"/>
                <w:szCs w:val="18"/>
              </w:rPr>
            </w:pPr>
          </w:p>
        </w:tc>
      </w:tr>
      <w:tr w:rsidR="00C827A5" w:rsidRPr="00EC08A3" w14:paraId="60EDA42F" w14:textId="77777777" w:rsidTr="00E95FE6">
        <w:trPr>
          <w:cnfStyle w:val="000000010000" w:firstRow="0" w:lastRow="0" w:firstColumn="0" w:lastColumn="0" w:oddVBand="0" w:evenVBand="0" w:oddHBand="0" w:evenHBand="1" w:firstRowFirstColumn="0" w:firstRowLastColumn="0" w:lastRowFirstColumn="0" w:lastRowLastColumn="0"/>
          <w:trHeight w:val="467"/>
        </w:trPr>
        <w:tc>
          <w:tcPr>
            <w:tcW w:w="704" w:type="dxa"/>
          </w:tcPr>
          <w:p w14:paraId="6BDFF951" w14:textId="77777777" w:rsidR="00C827A5" w:rsidRPr="00AB2FB2" w:rsidRDefault="00C827A5" w:rsidP="00E95FE6">
            <w:pPr>
              <w:pStyle w:val="Bodytekst"/>
              <w:numPr>
                <w:ilvl w:val="0"/>
                <w:numId w:val="27"/>
              </w:numPr>
              <w:rPr>
                <w:rFonts w:ascii="Arial" w:hAnsi="Arial" w:cs="Arial"/>
                <w:b/>
                <w:bCs/>
                <w:szCs w:val="18"/>
              </w:rPr>
            </w:pPr>
          </w:p>
        </w:tc>
        <w:tc>
          <w:tcPr>
            <w:tcW w:w="3119" w:type="dxa"/>
          </w:tcPr>
          <w:p w14:paraId="0A6C7E7B" w14:textId="77777777" w:rsidR="00C827A5" w:rsidRDefault="00C827A5" w:rsidP="00E95FE6">
            <w:pPr>
              <w:pStyle w:val="Bodytekst"/>
              <w:rPr>
                <w:rFonts w:ascii="Arial" w:hAnsi="Arial" w:cs="Arial"/>
                <w:szCs w:val="18"/>
              </w:rPr>
            </w:pPr>
            <w:r>
              <w:rPr>
                <w:rFonts w:ascii="Arial" w:hAnsi="Arial" w:cs="Arial"/>
                <w:szCs w:val="18"/>
              </w:rPr>
              <w:t>Welke prijsmodellen zijn volgens u het meest praktisch bij het optioneel aanbieden van aanvullende respons diensten?</w:t>
            </w:r>
          </w:p>
        </w:tc>
        <w:tc>
          <w:tcPr>
            <w:tcW w:w="4819" w:type="dxa"/>
          </w:tcPr>
          <w:p w14:paraId="7F3CF771" w14:textId="77777777" w:rsidR="00C827A5" w:rsidRPr="0068661C" w:rsidRDefault="00C827A5" w:rsidP="00E95FE6">
            <w:pPr>
              <w:pStyle w:val="Bodytekst"/>
              <w:rPr>
                <w:rFonts w:ascii="Arial" w:hAnsi="Arial" w:cs="Arial"/>
                <w:szCs w:val="18"/>
              </w:rPr>
            </w:pPr>
          </w:p>
        </w:tc>
      </w:tr>
      <w:tr w:rsidR="00C827A5" w:rsidRPr="00EC08A3" w14:paraId="5030F048" w14:textId="77777777" w:rsidTr="00E95FE6">
        <w:trPr>
          <w:cnfStyle w:val="000000100000" w:firstRow="0" w:lastRow="0" w:firstColumn="0" w:lastColumn="0" w:oddVBand="0" w:evenVBand="0" w:oddHBand="1" w:evenHBand="0" w:firstRowFirstColumn="0" w:firstRowLastColumn="0" w:lastRowFirstColumn="0" w:lastRowLastColumn="0"/>
          <w:trHeight w:val="308"/>
        </w:trPr>
        <w:tc>
          <w:tcPr>
            <w:tcW w:w="704" w:type="dxa"/>
          </w:tcPr>
          <w:p w14:paraId="17C07BEA" w14:textId="77777777" w:rsidR="00C827A5" w:rsidRPr="00AB2FB2" w:rsidRDefault="00C827A5" w:rsidP="00E95FE6">
            <w:pPr>
              <w:pStyle w:val="Bodytekst"/>
              <w:numPr>
                <w:ilvl w:val="0"/>
                <w:numId w:val="27"/>
              </w:numPr>
              <w:rPr>
                <w:rFonts w:ascii="Arial" w:hAnsi="Arial" w:cs="Arial"/>
                <w:b/>
                <w:bCs/>
                <w:szCs w:val="18"/>
              </w:rPr>
            </w:pPr>
          </w:p>
        </w:tc>
        <w:tc>
          <w:tcPr>
            <w:tcW w:w="3119" w:type="dxa"/>
          </w:tcPr>
          <w:p w14:paraId="4E5E7582" w14:textId="77777777" w:rsidR="00C827A5" w:rsidRPr="0068661C" w:rsidRDefault="00C827A5" w:rsidP="00E95FE6">
            <w:pPr>
              <w:pStyle w:val="Bodytekst"/>
              <w:rPr>
                <w:rFonts w:ascii="Arial" w:hAnsi="Arial" w:cs="Arial"/>
                <w:szCs w:val="18"/>
              </w:rPr>
            </w:pPr>
            <w:r>
              <w:rPr>
                <w:rFonts w:ascii="Arial" w:hAnsi="Arial" w:cs="Arial"/>
                <w:szCs w:val="18"/>
              </w:rPr>
              <w:t>Kunt u een prijzenmodel aanleveren waarbij alle kosten van de dienstverlener zijn opgenomen, inclusief marktconforme tarieven voor de gevraagde diensten?</w:t>
            </w:r>
          </w:p>
        </w:tc>
        <w:tc>
          <w:tcPr>
            <w:tcW w:w="4819" w:type="dxa"/>
          </w:tcPr>
          <w:p w14:paraId="18CECA3B" w14:textId="77777777" w:rsidR="00C827A5" w:rsidRPr="0068661C" w:rsidRDefault="00C827A5" w:rsidP="00E95FE6">
            <w:pPr>
              <w:pStyle w:val="Bodytekst"/>
              <w:rPr>
                <w:rFonts w:ascii="Arial" w:hAnsi="Arial" w:cs="Arial"/>
                <w:szCs w:val="18"/>
              </w:rPr>
            </w:pPr>
          </w:p>
        </w:tc>
      </w:tr>
    </w:tbl>
    <w:p w14:paraId="007ED280" w14:textId="77777777" w:rsidR="00C827A5" w:rsidRDefault="00C827A5" w:rsidP="00C827A5"/>
    <w:p w14:paraId="1C5E31E6" w14:textId="77777777" w:rsidR="00C827A5" w:rsidRDefault="00C827A5" w:rsidP="00C827A5"/>
    <w:tbl>
      <w:tblPr>
        <w:tblStyle w:val="Tabelraster"/>
        <w:tblW w:w="8642" w:type="dxa"/>
        <w:tblLook w:val="04A0" w:firstRow="1" w:lastRow="0" w:firstColumn="1" w:lastColumn="0" w:noHBand="0" w:noVBand="1"/>
      </w:tblPr>
      <w:tblGrid>
        <w:gridCol w:w="704"/>
        <w:gridCol w:w="3119"/>
        <w:gridCol w:w="4819"/>
      </w:tblGrid>
      <w:tr w:rsidR="00C827A5" w:rsidRPr="00EC08A3" w14:paraId="5B7D5F07" w14:textId="77777777" w:rsidTr="00E95FE6">
        <w:trPr>
          <w:cnfStyle w:val="100000000000" w:firstRow="1" w:lastRow="0" w:firstColumn="0" w:lastColumn="0" w:oddVBand="0" w:evenVBand="0" w:oddHBand="0" w:evenHBand="0" w:firstRowFirstColumn="0" w:firstRowLastColumn="0" w:lastRowFirstColumn="0" w:lastRowLastColumn="0"/>
          <w:trHeight w:val="306"/>
        </w:trPr>
        <w:tc>
          <w:tcPr>
            <w:tcW w:w="8642" w:type="dxa"/>
            <w:gridSpan w:val="3"/>
          </w:tcPr>
          <w:p w14:paraId="64ACFD46" w14:textId="77777777" w:rsidR="00C827A5" w:rsidRDefault="00C827A5" w:rsidP="00E95FE6">
            <w:pPr>
              <w:pStyle w:val="Bodytekst"/>
              <w:rPr>
                <w:rFonts w:ascii="Arial" w:hAnsi="Arial" w:cs="Arial"/>
                <w:b/>
                <w:bCs/>
                <w:szCs w:val="18"/>
              </w:rPr>
            </w:pPr>
            <w:bookmarkStart w:id="1" w:name="_Hlk166747826"/>
            <w:r>
              <w:rPr>
                <w:rFonts w:ascii="Arial" w:hAnsi="Arial" w:cs="Arial"/>
                <w:b/>
                <w:bCs/>
                <w:szCs w:val="18"/>
              </w:rPr>
              <w:t>Innovaties</w:t>
            </w:r>
          </w:p>
        </w:tc>
      </w:tr>
      <w:tr w:rsidR="00C827A5" w:rsidRPr="00EC08A3" w14:paraId="38D79AC6" w14:textId="77777777" w:rsidTr="00E95FE6">
        <w:trPr>
          <w:cnfStyle w:val="000000100000" w:firstRow="0" w:lastRow="0" w:firstColumn="0" w:lastColumn="0" w:oddVBand="0" w:evenVBand="0" w:oddHBand="1" w:evenHBand="0" w:firstRowFirstColumn="0" w:firstRowLastColumn="0" w:lastRowFirstColumn="0" w:lastRowLastColumn="0"/>
          <w:trHeight w:val="342"/>
        </w:trPr>
        <w:tc>
          <w:tcPr>
            <w:tcW w:w="704" w:type="dxa"/>
          </w:tcPr>
          <w:p w14:paraId="73B3639C" w14:textId="77777777" w:rsidR="00C827A5" w:rsidRPr="00AF173B" w:rsidRDefault="00C827A5" w:rsidP="00E95FE6">
            <w:pPr>
              <w:pStyle w:val="Bodytekst"/>
              <w:numPr>
                <w:ilvl w:val="0"/>
                <w:numId w:val="27"/>
              </w:numPr>
              <w:rPr>
                <w:rFonts w:ascii="Arial" w:hAnsi="Arial" w:cs="Arial"/>
                <w:szCs w:val="18"/>
              </w:rPr>
            </w:pPr>
          </w:p>
        </w:tc>
        <w:tc>
          <w:tcPr>
            <w:tcW w:w="3119" w:type="dxa"/>
          </w:tcPr>
          <w:p w14:paraId="4401503B" w14:textId="77777777" w:rsidR="00C827A5" w:rsidRPr="00A13AB3" w:rsidRDefault="00C827A5" w:rsidP="00E95FE6">
            <w:pPr>
              <w:pStyle w:val="Bodytekst"/>
              <w:rPr>
                <w:rFonts w:ascii="Arial" w:hAnsi="Arial" w:cs="Arial"/>
                <w:szCs w:val="18"/>
              </w:rPr>
            </w:pPr>
            <w:r w:rsidRPr="00A13AB3">
              <w:rPr>
                <w:rFonts w:ascii="Arial" w:hAnsi="Arial" w:cs="Arial"/>
                <w:szCs w:val="18"/>
              </w:rPr>
              <w:t xml:space="preserve">Welke innovaties zijn recentelijk doorgevoerd in de door u </w:t>
            </w:r>
            <w:r>
              <w:rPr>
                <w:rFonts w:ascii="Arial" w:hAnsi="Arial" w:cs="Arial"/>
                <w:szCs w:val="18"/>
              </w:rPr>
              <w:t>aan te bevelen producten/diensten</w:t>
            </w:r>
            <w:r w:rsidRPr="00A13AB3">
              <w:rPr>
                <w:rFonts w:ascii="Arial" w:hAnsi="Arial" w:cs="Arial"/>
                <w:szCs w:val="18"/>
              </w:rPr>
              <w:t>?</w:t>
            </w:r>
          </w:p>
        </w:tc>
        <w:tc>
          <w:tcPr>
            <w:tcW w:w="4819" w:type="dxa"/>
          </w:tcPr>
          <w:p w14:paraId="016FCB51" w14:textId="77777777" w:rsidR="00C827A5" w:rsidRPr="00A13AB3" w:rsidRDefault="00C827A5" w:rsidP="00E95FE6">
            <w:pPr>
              <w:pStyle w:val="Bodytekst"/>
              <w:rPr>
                <w:rFonts w:ascii="Arial" w:hAnsi="Arial" w:cs="Arial"/>
                <w:szCs w:val="18"/>
              </w:rPr>
            </w:pPr>
          </w:p>
        </w:tc>
      </w:tr>
      <w:tr w:rsidR="00C827A5" w:rsidRPr="00EC08A3" w14:paraId="34F199B2" w14:textId="77777777" w:rsidTr="00E95FE6">
        <w:trPr>
          <w:cnfStyle w:val="000000010000" w:firstRow="0" w:lastRow="0" w:firstColumn="0" w:lastColumn="0" w:oddVBand="0" w:evenVBand="0" w:oddHBand="0" w:evenHBand="1" w:firstRowFirstColumn="0" w:firstRowLastColumn="0" w:lastRowFirstColumn="0" w:lastRowLastColumn="0"/>
          <w:trHeight w:val="322"/>
        </w:trPr>
        <w:tc>
          <w:tcPr>
            <w:tcW w:w="704" w:type="dxa"/>
          </w:tcPr>
          <w:p w14:paraId="4259682F" w14:textId="77777777" w:rsidR="00C827A5" w:rsidRPr="00AF173B" w:rsidRDefault="00C827A5" w:rsidP="00E95FE6">
            <w:pPr>
              <w:pStyle w:val="Bodytekst"/>
              <w:numPr>
                <w:ilvl w:val="0"/>
                <w:numId w:val="27"/>
              </w:numPr>
              <w:rPr>
                <w:rFonts w:ascii="Arial" w:hAnsi="Arial" w:cs="Arial"/>
                <w:szCs w:val="18"/>
              </w:rPr>
            </w:pPr>
          </w:p>
        </w:tc>
        <w:tc>
          <w:tcPr>
            <w:tcW w:w="3119" w:type="dxa"/>
          </w:tcPr>
          <w:p w14:paraId="7AFEB899" w14:textId="77777777" w:rsidR="00C827A5" w:rsidRPr="00A13AB3" w:rsidRDefault="00C827A5" w:rsidP="00E95FE6">
            <w:pPr>
              <w:pStyle w:val="Bodytekst"/>
              <w:rPr>
                <w:rFonts w:ascii="Arial" w:hAnsi="Arial" w:cs="Arial"/>
                <w:szCs w:val="18"/>
              </w:rPr>
            </w:pPr>
            <w:r w:rsidRPr="00A13AB3">
              <w:rPr>
                <w:rFonts w:ascii="Arial" w:hAnsi="Arial" w:cs="Arial"/>
                <w:szCs w:val="18"/>
              </w:rPr>
              <w:t>Welke innovaties zullen worden doorgevoerd gedurende de looptijd van de overeenkomst</w:t>
            </w:r>
            <w:r>
              <w:rPr>
                <w:rFonts w:ascii="Arial" w:hAnsi="Arial" w:cs="Arial"/>
                <w:szCs w:val="18"/>
              </w:rPr>
              <w:t>?</w:t>
            </w:r>
          </w:p>
        </w:tc>
        <w:tc>
          <w:tcPr>
            <w:tcW w:w="4819" w:type="dxa"/>
          </w:tcPr>
          <w:p w14:paraId="18FCCA82" w14:textId="77777777" w:rsidR="00C827A5" w:rsidRPr="00A13AB3" w:rsidRDefault="00C827A5" w:rsidP="00E95FE6">
            <w:pPr>
              <w:pStyle w:val="Bodytekst"/>
              <w:rPr>
                <w:rFonts w:ascii="Arial" w:hAnsi="Arial" w:cs="Arial"/>
                <w:szCs w:val="18"/>
              </w:rPr>
            </w:pPr>
          </w:p>
        </w:tc>
      </w:tr>
      <w:tr w:rsidR="00C827A5" w:rsidRPr="00EC08A3" w14:paraId="76A8D1ED" w14:textId="77777777" w:rsidTr="00E95FE6">
        <w:trPr>
          <w:cnfStyle w:val="000000100000" w:firstRow="0" w:lastRow="0" w:firstColumn="0" w:lastColumn="0" w:oddVBand="0" w:evenVBand="0" w:oddHBand="1" w:evenHBand="0" w:firstRowFirstColumn="0" w:firstRowLastColumn="0" w:lastRowFirstColumn="0" w:lastRowLastColumn="0"/>
          <w:trHeight w:val="322"/>
        </w:trPr>
        <w:tc>
          <w:tcPr>
            <w:tcW w:w="704" w:type="dxa"/>
          </w:tcPr>
          <w:p w14:paraId="33A20B8B" w14:textId="77777777" w:rsidR="00C827A5" w:rsidRPr="00AF173B" w:rsidRDefault="00C827A5" w:rsidP="00E95FE6">
            <w:pPr>
              <w:pStyle w:val="Bodytekst"/>
              <w:numPr>
                <w:ilvl w:val="0"/>
                <w:numId w:val="27"/>
              </w:numPr>
              <w:rPr>
                <w:rFonts w:ascii="Arial" w:hAnsi="Arial" w:cs="Arial"/>
                <w:szCs w:val="18"/>
              </w:rPr>
            </w:pPr>
          </w:p>
        </w:tc>
        <w:tc>
          <w:tcPr>
            <w:tcW w:w="3119" w:type="dxa"/>
          </w:tcPr>
          <w:p w14:paraId="6AA1B114" w14:textId="77777777" w:rsidR="00C827A5" w:rsidRPr="00A13AB3" w:rsidRDefault="00C827A5" w:rsidP="00E95FE6">
            <w:pPr>
              <w:pStyle w:val="Bodytekst"/>
              <w:rPr>
                <w:rFonts w:ascii="Arial" w:hAnsi="Arial" w:cs="Arial"/>
                <w:szCs w:val="18"/>
              </w:rPr>
            </w:pPr>
            <w:r w:rsidRPr="006B228B">
              <w:rPr>
                <w:rFonts w:ascii="Arial" w:hAnsi="Arial" w:cs="Arial"/>
                <w:szCs w:val="18"/>
              </w:rPr>
              <w:t xml:space="preserve">Welke kansen ziet u op het gebied van deze dienst in de komende vijf </w:t>
            </w:r>
            <w:r w:rsidRPr="006B228B">
              <w:rPr>
                <w:rFonts w:ascii="Arial" w:hAnsi="Arial" w:cs="Arial"/>
                <w:szCs w:val="18"/>
              </w:rPr>
              <w:lastRenderedPageBreak/>
              <w:t>jaar waar</w:t>
            </w:r>
            <w:r w:rsidRPr="00B51C18">
              <w:rPr>
                <w:rFonts w:ascii="Arial" w:hAnsi="Arial" w:cs="Arial"/>
                <w:szCs w:val="18"/>
              </w:rPr>
              <w:t xml:space="preserve"> </w:t>
            </w:r>
            <w:r>
              <w:rPr>
                <w:rFonts w:ascii="Arial" w:hAnsi="Arial" w:cs="Arial"/>
                <w:szCs w:val="18"/>
              </w:rPr>
              <w:t xml:space="preserve">de deelnemers </w:t>
            </w:r>
            <w:r w:rsidRPr="00B51C18">
              <w:rPr>
                <w:rFonts w:ascii="Arial" w:hAnsi="Arial" w:cs="Arial"/>
                <w:szCs w:val="18"/>
              </w:rPr>
              <w:t>van k</w:t>
            </w:r>
            <w:r>
              <w:rPr>
                <w:rFonts w:ascii="Arial" w:hAnsi="Arial" w:cs="Arial"/>
                <w:szCs w:val="18"/>
              </w:rPr>
              <w:t>un</w:t>
            </w:r>
            <w:r w:rsidRPr="00B51C18">
              <w:rPr>
                <w:rFonts w:ascii="Arial" w:hAnsi="Arial" w:cs="Arial"/>
                <w:szCs w:val="18"/>
              </w:rPr>
              <w:t>n</w:t>
            </w:r>
            <w:r>
              <w:rPr>
                <w:rFonts w:ascii="Arial" w:hAnsi="Arial" w:cs="Arial"/>
                <w:szCs w:val="18"/>
              </w:rPr>
              <w:t>en</w:t>
            </w:r>
            <w:r w:rsidRPr="00B51C18">
              <w:rPr>
                <w:rFonts w:ascii="Arial" w:hAnsi="Arial" w:cs="Arial"/>
                <w:szCs w:val="18"/>
              </w:rPr>
              <w:t xml:space="preserve"> profiteren?</w:t>
            </w:r>
          </w:p>
        </w:tc>
        <w:tc>
          <w:tcPr>
            <w:tcW w:w="4819" w:type="dxa"/>
          </w:tcPr>
          <w:p w14:paraId="58134772" w14:textId="77777777" w:rsidR="00C827A5" w:rsidRPr="00A13AB3" w:rsidRDefault="00C827A5" w:rsidP="00E95FE6">
            <w:pPr>
              <w:pStyle w:val="Bodytekst"/>
              <w:rPr>
                <w:rFonts w:ascii="Arial" w:hAnsi="Arial" w:cs="Arial"/>
                <w:szCs w:val="18"/>
              </w:rPr>
            </w:pPr>
          </w:p>
        </w:tc>
      </w:tr>
      <w:tr w:rsidR="00C827A5" w:rsidRPr="00EC08A3" w14:paraId="6EBB314C" w14:textId="77777777" w:rsidTr="00E95FE6">
        <w:trPr>
          <w:cnfStyle w:val="000000010000" w:firstRow="0" w:lastRow="0" w:firstColumn="0" w:lastColumn="0" w:oddVBand="0" w:evenVBand="0" w:oddHBand="0" w:evenHBand="1" w:firstRowFirstColumn="0" w:firstRowLastColumn="0" w:lastRowFirstColumn="0" w:lastRowLastColumn="0"/>
          <w:trHeight w:val="322"/>
        </w:trPr>
        <w:tc>
          <w:tcPr>
            <w:tcW w:w="704" w:type="dxa"/>
          </w:tcPr>
          <w:p w14:paraId="458A786B" w14:textId="77777777" w:rsidR="00C827A5" w:rsidRPr="00AF173B" w:rsidRDefault="00C827A5" w:rsidP="00E95FE6">
            <w:pPr>
              <w:pStyle w:val="Bodytekst"/>
              <w:numPr>
                <w:ilvl w:val="0"/>
                <w:numId w:val="27"/>
              </w:numPr>
              <w:rPr>
                <w:rFonts w:ascii="Arial" w:hAnsi="Arial" w:cs="Arial"/>
                <w:szCs w:val="18"/>
              </w:rPr>
            </w:pPr>
          </w:p>
        </w:tc>
        <w:tc>
          <w:tcPr>
            <w:tcW w:w="3119" w:type="dxa"/>
          </w:tcPr>
          <w:p w14:paraId="6C3A7C82" w14:textId="77777777" w:rsidR="00C827A5" w:rsidRPr="00A13AB3" w:rsidRDefault="00C827A5" w:rsidP="00E95FE6">
            <w:pPr>
              <w:pStyle w:val="Bodytekst"/>
              <w:rPr>
                <w:rFonts w:ascii="Arial" w:hAnsi="Arial" w:cs="Arial"/>
                <w:szCs w:val="18"/>
              </w:rPr>
            </w:pPr>
            <w:r w:rsidRPr="00B51C18">
              <w:rPr>
                <w:rFonts w:ascii="Arial" w:hAnsi="Arial" w:cs="Arial"/>
                <w:szCs w:val="18"/>
              </w:rPr>
              <w:t xml:space="preserve">Welke risico’s ziet u op het gebied van </w:t>
            </w:r>
            <w:r w:rsidRPr="009B760C">
              <w:rPr>
                <w:rFonts w:ascii="Arial" w:hAnsi="Arial" w:cs="Arial"/>
                <w:szCs w:val="18"/>
              </w:rPr>
              <w:t>deze dienst in de komende vijf jaar voor</w:t>
            </w:r>
            <w:r w:rsidRPr="00B51C18">
              <w:rPr>
                <w:rFonts w:ascii="Arial" w:hAnsi="Arial" w:cs="Arial"/>
                <w:szCs w:val="18"/>
              </w:rPr>
              <w:t xml:space="preserve"> </w:t>
            </w:r>
            <w:r>
              <w:rPr>
                <w:rFonts w:ascii="Arial" w:hAnsi="Arial" w:cs="Arial"/>
                <w:szCs w:val="18"/>
              </w:rPr>
              <w:t>de deelnemers</w:t>
            </w:r>
            <w:r w:rsidRPr="00B51C18">
              <w:rPr>
                <w:rFonts w:ascii="Arial" w:hAnsi="Arial" w:cs="Arial"/>
                <w:szCs w:val="18"/>
              </w:rPr>
              <w:t>?</w:t>
            </w:r>
          </w:p>
        </w:tc>
        <w:tc>
          <w:tcPr>
            <w:tcW w:w="4819" w:type="dxa"/>
          </w:tcPr>
          <w:p w14:paraId="1AC766B0" w14:textId="77777777" w:rsidR="00C827A5" w:rsidRPr="00A13AB3" w:rsidRDefault="00C827A5" w:rsidP="00E95FE6">
            <w:pPr>
              <w:pStyle w:val="Bodytekst"/>
              <w:rPr>
                <w:rFonts w:ascii="Arial" w:hAnsi="Arial" w:cs="Arial"/>
                <w:szCs w:val="18"/>
              </w:rPr>
            </w:pPr>
          </w:p>
        </w:tc>
      </w:tr>
      <w:bookmarkEnd w:id="1"/>
    </w:tbl>
    <w:p w14:paraId="1E5F15C4" w14:textId="77777777" w:rsidR="00C827A5" w:rsidRDefault="00C827A5" w:rsidP="00C827A5">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C827A5" w:rsidRPr="00EC08A3" w14:paraId="6F85DD65" w14:textId="77777777" w:rsidTr="00E95FE6">
        <w:trPr>
          <w:cnfStyle w:val="100000000000" w:firstRow="1" w:lastRow="0" w:firstColumn="0" w:lastColumn="0" w:oddVBand="0" w:evenVBand="0" w:oddHBand="0" w:evenHBand="0" w:firstRowFirstColumn="0" w:firstRowLastColumn="0" w:lastRowFirstColumn="0" w:lastRowLastColumn="0"/>
          <w:trHeight w:val="327"/>
        </w:trPr>
        <w:tc>
          <w:tcPr>
            <w:tcW w:w="8642" w:type="dxa"/>
            <w:gridSpan w:val="3"/>
          </w:tcPr>
          <w:p w14:paraId="40D2BC12" w14:textId="77777777" w:rsidR="00C827A5" w:rsidRDefault="00C827A5" w:rsidP="00E95FE6">
            <w:pPr>
              <w:pStyle w:val="Bodytekst"/>
              <w:rPr>
                <w:rFonts w:ascii="Arial" w:hAnsi="Arial" w:cs="Arial"/>
                <w:b/>
                <w:bCs/>
                <w:szCs w:val="18"/>
              </w:rPr>
            </w:pPr>
            <w:r>
              <w:rPr>
                <w:rFonts w:ascii="Arial" w:hAnsi="Arial" w:cs="Arial"/>
                <w:b/>
                <w:bCs/>
                <w:szCs w:val="18"/>
              </w:rPr>
              <w:t>Marktsituatie</w:t>
            </w:r>
          </w:p>
        </w:tc>
      </w:tr>
      <w:tr w:rsidR="00C827A5" w:rsidRPr="00EC08A3" w14:paraId="05AAA461" w14:textId="77777777" w:rsidTr="00E95FE6">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7D8B6A3E" w14:textId="77777777" w:rsidR="00C827A5" w:rsidRPr="00AB2FB2" w:rsidRDefault="00C827A5" w:rsidP="00E95FE6">
            <w:pPr>
              <w:pStyle w:val="Bodytekst"/>
              <w:numPr>
                <w:ilvl w:val="0"/>
                <w:numId w:val="27"/>
              </w:numPr>
              <w:rPr>
                <w:rFonts w:ascii="Arial" w:hAnsi="Arial" w:cs="Arial"/>
                <w:b/>
                <w:bCs/>
                <w:szCs w:val="18"/>
              </w:rPr>
            </w:pPr>
          </w:p>
        </w:tc>
        <w:tc>
          <w:tcPr>
            <w:tcW w:w="3119" w:type="dxa"/>
          </w:tcPr>
          <w:p w14:paraId="6877C4C8" w14:textId="77777777" w:rsidR="00C827A5" w:rsidRPr="00AB2FB2" w:rsidRDefault="00C827A5" w:rsidP="00E95FE6">
            <w:pPr>
              <w:pStyle w:val="Bodytekst"/>
              <w:rPr>
                <w:rFonts w:ascii="Arial" w:hAnsi="Arial" w:cs="Arial"/>
                <w:b/>
                <w:bCs/>
                <w:szCs w:val="18"/>
              </w:rPr>
            </w:pPr>
            <w:r>
              <w:rPr>
                <w:rFonts w:ascii="Arial" w:hAnsi="Arial" w:cs="Arial"/>
                <w:szCs w:val="18"/>
              </w:rPr>
              <w:t>Hoe zou u de huidige marktsituatie omschrijven? Ga in op het aantal aanbieders, de verhouding tussen de aanbieders op het gebied van marktaandeel, het lokale, regionale, nationale of internationale karakter van de markt en de ontwikkelingen op de markt in brede zin.</w:t>
            </w:r>
          </w:p>
        </w:tc>
        <w:tc>
          <w:tcPr>
            <w:tcW w:w="4819" w:type="dxa"/>
          </w:tcPr>
          <w:p w14:paraId="55C51B06" w14:textId="77777777" w:rsidR="00C827A5" w:rsidRDefault="00C827A5" w:rsidP="00E95FE6">
            <w:pPr>
              <w:pStyle w:val="Bodytekst"/>
              <w:rPr>
                <w:rFonts w:ascii="Arial" w:hAnsi="Arial" w:cs="Arial"/>
                <w:szCs w:val="18"/>
              </w:rPr>
            </w:pPr>
          </w:p>
        </w:tc>
      </w:tr>
      <w:tr w:rsidR="00C827A5" w:rsidRPr="00EC08A3" w14:paraId="1C5398B0" w14:textId="77777777" w:rsidTr="00E95FE6">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7E70BFA0" w14:textId="77777777" w:rsidR="00C827A5" w:rsidRPr="00AB2FB2" w:rsidRDefault="00C827A5" w:rsidP="00E95FE6">
            <w:pPr>
              <w:pStyle w:val="Bodytekst"/>
              <w:numPr>
                <w:ilvl w:val="0"/>
                <w:numId w:val="27"/>
              </w:numPr>
              <w:rPr>
                <w:rFonts w:ascii="Arial" w:hAnsi="Arial" w:cs="Arial"/>
                <w:b/>
                <w:bCs/>
                <w:szCs w:val="18"/>
              </w:rPr>
            </w:pPr>
          </w:p>
        </w:tc>
        <w:tc>
          <w:tcPr>
            <w:tcW w:w="3119" w:type="dxa"/>
          </w:tcPr>
          <w:p w14:paraId="46746BA3" w14:textId="77777777" w:rsidR="00C827A5" w:rsidRDefault="00C827A5" w:rsidP="00E95FE6">
            <w:pPr>
              <w:pStyle w:val="Bodytekst"/>
              <w:rPr>
                <w:rFonts w:ascii="Arial" w:hAnsi="Arial" w:cs="Arial"/>
                <w:szCs w:val="18"/>
              </w:rPr>
            </w:pPr>
            <w:r>
              <w:rPr>
                <w:rFonts w:ascii="Arial" w:hAnsi="Arial" w:cs="Arial"/>
                <w:szCs w:val="18"/>
              </w:rPr>
              <w:t>Op welke vlakken zit het onderscheidend vermogen van de markt met betrekking tot deze opdracht?</w:t>
            </w:r>
          </w:p>
        </w:tc>
        <w:tc>
          <w:tcPr>
            <w:tcW w:w="4819" w:type="dxa"/>
          </w:tcPr>
          <w:p w14:paraId="7B5238A2" w14:textId="77777777" w:rsidR="00C827A5" w:rsidRDefault="00C827A5" w:rsidP="00E95FE6">
            <w:pPr>
              <w:pStyle w:val="Bodytekst"/>
              <w:rPr>
                <w:rFonts w:ascii="Arial" w:hAnsi="Arial" w:cs="Arial"/>
                <w:szCs w:val="18"/>
              </w:rPr>
            </w:pPr>
          </w:p>
        </w:tc>
      </w:tr>
    </w:tbl>
    <w:p w14:paraId="5C7B51D1" w14:textId="77777777" w:rsidR="00C827A5" w:rsidRPr="00C827A5" w:rsidRDefault="00C827A5" w:rsidP="00C827A5">
      <w:pPr>
        <w:pStyle w:val="Bodytekst"/>
        <w:rPr>
          <w:rFonts w:ascii="Arial" w:eastAsia="Times New Roman" w:hAnsi="Arial" w:cs="Times New Roman"/>
          <w:sz w:val="20"/>
          <w:szCs w:val="20"/>
          <w:lang w:eastAsia="nl-NL"/>
        </w:rPr>
      </w:pPr>
    </w:p>
    <w:sectPr w:rsidR="00C827A5" w:rsidRPr="00C827A5"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A40B" w14:textId="77777777" w:rsidR="007D0F93" w:rsidRDefault="007D0F93">
      <w:r>
        <w:separator/>
      </w:r>
    </w:p>
  </w:endnote>
  <w:endnote w:type="continuationSeparator" w:id="0">
    <w:p w14:paraId="46ED7136" w14:textId="77777777" w:rsidR="007D0F93" w:rsidRDefault="007D0F93">
      <w:r>
        <w:continuationSeparator/>
      </w:r>
    </w:p>
  </w:endnote>
  <w:endnote w:type="continuationNotice" w:id="1">
    <w:p w14:paraId="5A96D1F3" w14:textId="77777777" w:rsidR="007D0F93" w:rsidRDefault="007D0F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223441AE" w14:textId="77777777" w:rsidTr="009E79CE">
      <w:tc>
        <w:tcPr>
          <w:tcW w:w="7371" w:type="dxa"/>
          <w:shd w:val="clear" w:color="auto" w:fill="auto"/>
        </w:tcPr>
        <w:p w14:paraId="019E37E8"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2DD36772"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9C87735"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10FF670A" w14:textId="77777777" w:rsidTr="009E79CE">
      <w:tc>
        <w:tcPr>
          <w:tcW w:w="7371" w:type="dxa"/>
          <w:shd w:val="clear" w:color="auto" w:fill="auto"/>
        </w:tcPr>
        <w:p w14:paraId="0E4F0DF3"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09D6D03D"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120AAEC"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3A670" w14:textId="77777777" w:rsidR="007D0F93" w:rsidRDefault="007D0F93">
      <w:r>
        <w:separator/>
      </w:r>
    </w:p>
  </w:footnote>
  <w:footnote w:type="continuationSeparator" w:id="0">
    <w:p w14:paraId="4795EBCA" w14:textId="77777777" w:rsidR="007D0F93" w:rsidRDefault="007D0F93">
      <w:r>
        <w:continuationSeparator/>
      </w:r>
    </w:p>
  </w:footnote>
  <w:footnote w:type="continuationNotice" w:id="1">
    <w:p w14:paraId="19125C6F" w14:textId="77777777" w:rsidR="007D0F93" w:rsidRDefault="007D0F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829E" w14:textId="77777777" w:rsidR="00072B7D" w:rsidRDefault="00C91207" w:rsidP="00D875C7">
    <w:pPr>
      <w:pStyle w:val="Koptekst"/>
      <w:tabs>
        <w:tab w:val="clear" w:pos="4536"/>
        <w:tab w:val="clear" w:pos="9072"/>
      </w:tabs>
    </w:pPr>
    <w:r>
      <w:rPr>
        <w:noProof/>
      </w:rPr>
      <w:drawing>
        <wp:anchor distT="0" distB="0" distL="114300" distR="114300" simplePos="0" relativeHeight="251658240" behindDoc="0" locked="0" layoutInCell="1" allowOverlap="1" wp14:anchorId="1C63C4D3" wp14:editId="3A8283A8">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5A31BACB" w14:textId="77777777" w:rsidR="00072B7D" w:rsidRDefault="00072B7D" w:rsidP="00D875C7">
    <w:pPr>
      <w:pStyle w:val="Koptekst"/>
      <w:tabs>
        <w:tab w:val="clear" w:pos="4536"/>
        <w:tab w:val="clear" w:pos="9072"/>
      </w:tabs>
    </w:pPr>
  </w:p>
  <w:p w14:paraId="40D7DDF4" w14:textId="77777777" w:rsidR="00072B7D" w:rsidRDefault="00072B7D" w:rsidP="00D875C7">
    <w:pPr>
      <w:pStyle w:val="Koptekst"/>
      <w:tabs>
        <w:tab w:val="clear" w:pos="4536"/>
        <w:tab w:val="clear" w:pos="9072"/>
      </w:tabs>
    </w:pPr>
  </w:p>
  <w:p w14:paraId="346ABC2C" w14:textId="77777777" w:rsidR="00072B7D" w:rsidRDefault="00072B7D" w:rsidP="00D875C7">
    <w:pPr>
      <w:pStyle w:val="Koptekst"/>
      <w:tabs>
        <w:tab w:val="clear" w:pos="4536"/>
        <w:tab w:val="clear" w:pos="9072"/>
      </w:tabs>
    </w:pPr>
  </w:p>
  <w:p w14:paraId="7DC1B85A" w14:textId="77777777" w:rsidR="00072B7D" w:rsidRDefault="00072B7D" w:rsidP="00D875C7">
    <w:pPr>
      <w:pStyle w:val="Koptekst"/>
      <w:tabs>
        <w:tab w:val="clear" w:pos="4536"/>
        <w:tab w:val="clear" w:pos="9072"/>
      </w:tabs>
    </w:pPr>
  </w:p>
  <w:p w14:paraId="0BCA42C5" w14:textId="77777777" w:rsidR="00072B7D" w:rsidRDefault="00072B7D" w:rsidP="00D875C7">
    <w:pPr>
      <w:pStyle w:val="Koptekst"/>
      <w:tabs>
        <w:tab w:val="clear" w:pos="4536"/>
        <w:tab w:val="clear" w:pos="9072"/>
      </w:tabs>
    </w:pPr>
  </w:p>
  <w:p w14:paraId="69702C99" w14:textId="77777777" w:rsidR="00072B7D" w:rsidRDefault="00072B7D" w:rsidP="00D875C7">
    <w:pPr>
      <w:pStyle w:val="Koptekst"/>
      <w:tabs>
        <w:tab w:val="clear" w:pos="4536"/>
        <w:tab w:val="clear" w:pos="9072"/>
      </w:tabs>
    </w:pPr>
  </w:p>
  <w:p w14:paraId="0F6BC9CB" w14:textId="77777777" w:rsidR="00072B7D" w:rsidRDefault="00072B7D" w:rsidP="00D875C7">
    <w:pPr>
      <w:pStyle w:val="Koptekst"/>
      <w:tabs>
        <w:tab w:val="clear" w:pos="4536"/>
        <w:tab w:val="clear" w:pos="9072"/>
      </w:tabs>
    </w:pPr>
  </w:p>
  <w:p w14:paraId="35292CEA"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34371C"/>
    <w:multiLevelType w:val="hybridMultilevel"/>
    <w:tmpl w:val="C636B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70EF8"/>
    <w:multiLevelType w:val="hybridMultilevel"/>
    <w:tmpl w:val="D81A10E2"/>
    <w:lvl w:ilvl="0" w:tplc="0F36E748">
      <w:start w:val="1"/>
      <w:numFmt w:val="bullet"/>
      <w:lvlText w:val=""/>
      <w:lvlJc w:val="left"/>
      <w:pPr>
        <w:ind w:left="720" w:hanging="360"/>
      </w:pPr>
      <w:rPr>
        <w:rFonts w:ascii="Symbol" w:hAnsi="Symbol"/>
      </w:rPr>
    </w:lvl>
    <w:lvl w:ilvl="1" w:tplc="692677C4">
      <w:start w:val="1"/>
      <w:numFmt w:val="bullet"/>
      <w:lvlText w:val=""/>
      <w:lvlJc w:val="left"/>
      <w:pPr>
        <w:ind w:left="720" w:hanging="360"/>
      </w:pPr>
      <w:rPr>
        <w:rFonts w:ascii="Symbol" w:hAnsi="Symbol"/>
      </w:rPr>
    </w:lvl>
    <w:lvl w:ilvl="2" w:tplc="0B6EF3B6">
      <w:start w:val="1"/>
      <w:numFmt w:val="bullet"/>
      <w:lvlText w:val=""/>
      <w:lvlJc w:val="left"/>
      <w:pPr>
        <w:ind w:left="720" w:hanging="360"/>
      </w:pPr>
      <w:rPr>
        <w:rFonts w:ascii="Symbol" w:hAnsi="Symbol"/>
      </w:rPr>
    </w:lvl>
    <w:lvl w:ilvl="3" w:tplc="1BE6AEAA">
      <w:start w:val="1"/>
      <w:numFmt w:val="bullet"/>
      <w:lvlText w:val=""/>
      <w:lvlJc w:val="left"/>
      <w:pPr>
        <w:ind w:left="720" w:hanging="360"/>
      </w:pPr>
      <w:rPr>
        <w:rFonts w:ascii="Symbol" w:hAnsi="Symbol"/>
      </w:rPr>
    </w:lvl>
    <w:lvl w:ilvl="4" w:tplc="265885DC">
      <w:start w:val="1"/>
      <w:numFmt w:val="bullet"/>
      <w:lvlText w:val=""/>
      <w:lvlJc w:val="left"/>
      <w:pPr>
        <w:ind w:left="720" w:hanging="360"/>
      </w:pPr>
      <w:rPr>
        <w:rFonts w:ascii="Symbol" w:hAnsi="Symbol"/>
      </w:rPr>
    </w:lvl>
    <w:lvl w:ilvl="5" w:tplc="CE3C610A">
      <w:start w:val="1"/>
      <w:numFmt w:val="bullet"/>
      <w:lvlText w:val=""/>
      <w:lvlJc w:val="left"/>
      <w:pPr>
        <w:ind w:left="720" w:hanging="360"/>
      </w:pPr>
      <w:rPr>
        <w:rFonts w:ascii="Symbol" w:hAnsi="Symbol"/>
      </w:rPr>
    </w:lvl>
    <w:lvl w:ilvl="6" w:tplc="4BCE6F5A">
      <w:start w:val="1"/>
      <w:numFmt w:val="bullet"/>
      <w:lvlText w:val=""/>
      <w:lvlJc w:val="left"/>
      <w:pPr>
        <w:ind w:left="720" w:hanging="360"/>
      </w:pPr>
      <w:rPr>
        <w:rFonts w:ascii="Symbol" w:hAnsi="Symbol"/>
      </w:rPr>
    </w:lvl>
    <w:lvl w:ilvl="7" w:tplc="563C9B00">
      <w:start w:val="1"/>
      <w:numFmt w:val="bullet"/>
      <w:lvlText w:val=""/>
      <w:lvlJc w:val="left"/>
      <w:pPr>
        <w:ind w:left="720" w:hanging="360"/>
      </w:pPr>
      <w:rPr>
        <w:rFonts w:ascii="Symbol" w:hAnsi="Symbol"/>
      </w:rPr>
    </w:lvl>
    <w:lvl w:ilvl="8" w:tplc="BBFC2EFC">
      <w:start w:val="1"/>
      <w:numFmt w:val="bullet"/>
      <w:lvlText w:val=""/>
      <w:lvlJc w:val="left"/>
      <w:pPr>
        <w:ind w:left="720" w:hanging="360"/>
      </w:pPr>
      <w:rPr>
        <w:rFonts w:ascii="Symbol" w:hAnsi="Symbol"/>
      </w:rPr>
    </w:lvl>
  </w:abstractNum>
  <w:abstractNum w:abstractNumId="8" w15:restartNumberingAfterBreak="0">
    <w:nsid w:val="2E87291A"/>
    <w:multiLevelType w:val="multilevel"/>
    <w:tmpl w:val="84D2FE74"/>
    <w:numStyleLink w:val="Huisstijl-Opsomming"/>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2A4AE3"/>
    <w:multiLevelType w:val="hybridMultilevel"/>
    <w:tmpl w:val="5B2AF76C"/>
    <w:lvl w:ilvl="0" w:tplc="7A1621DA">
      <w:start w:val="1"/>
      <w:numFmt w:val="decimal"/>
      <w:lvlText w:val="%1."/>
      <w:lvlJc w:val="left"/>
      <w:pPr>
        <w:ind w:left="360" w:hanging="360"/>
      </w:pPr>
      <w:rPr>
        <w:rFonts w:ascii="Arial" w:hAnsi="Arial" w:cs="Arial" w:hint="default"/>
        <w:b w:val="0"/>
        <w:bCs w:val="0"/>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9045BA"/>
    <w:multiLevelType w:val="hybridMultilevel"/>
    <w:tmpl w:val="8F16B4B2"/>
    <w:lvl w:ilvl="0" w:tplc="3222A7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587D49"/>
    <w:multiLevelType w:val="hybridMultilevel"/>
    <w:tmpl w:val="35E6408E"/>
    <w:lvl w:ilvl="0" w:tplc="DD1051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7E3CFA"/>
    <w:multiLevelType w:val="hybridMultilevel"/>
    <w:tmpl w:val="CE68F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AA55F9"/>
    <w:multiLevelType w:val="hybridMultilevel"/>
    <w:tmpl w:val="E6803EC2"/>
    <w:lvl w:ilvl="0" w:tplc="FCD65F7A">
      <w:start w:val="1"/>
      <w:numFmt w:val="bullet"/>
      <w:lvlText w:val=""/>
      <w:lvlJc w:val="left"/>
      <w:pPr>
        <w:ind w:left="720" w:hanging="360"/>
      </w:pPr>
      <w:rPr>
        <w:rFonts w:ascii="Symbol" w:hAnsi="Symbol"/>
      </w:rPr>
    </w:lvl>
    <w:lvl w:ilvl="1" w:tplc="2FB8EDBE">
      <w:start w:val="1"/>
      <w:numFmt w:val="bullet"/>
      <w:lvlText w:val=""/>
      <w:lvlJc w:val="left"/>
      <w:pPr>
        <w:ind w:left="720" w:hanging="360"/>
      </w:pPr>
      <w:rPr>
        <w:rFonts w:ascii="Symbol" w:hAnsi="Symbol"/>
      </w:rPr>
    </w:lvl>
    <w:lvl w:ilvl="2" w:tplc="38740E70">
      <w:start w:val="1"/>
      <w:numFmt w:val="bullet"/>
      <w:lvlText w:val=""/>
      <w:lvlJc w:val="left"/>
      <w:pPr>
        <w:ind w:left="720" w:hanging="360"/>
      </w:pPr>
      <w:rPr>
        <w:rFonts w:ascii="Symbol" w:hAnsi="Symbol"/>
      </w:rPr>
    </w:lvl>
    <w:lvl w:ilvl="3" w:tplc="53F09EBA">
      <w:start w:val="1"/>
      <w:numFmt w:val="bullet"/>
      <w:lvlText w:val=""/>
      <w:lvlJc w:val="left"/>
      <w:pPr>
        <w:ind w:left="720" w:hanging="360"/>
      </w:pPr>
      <w:rPr>
        <w:rFonts w:ascii="Symbol" w:hAnsi="Symbol"/>
      </w:rPr>
    </w:lvl>
    <w:lvl w:ilvl="4" w:tplc="CF8812DA">
      <w:start w:val="1"/>
      <w:numFmt w:val="bullet"/>
      <w:lvlText w:val=""/>
      <w:lvlJc w:val="left"/>
      <w:pPr>
        <w:ind w:left="720" w:hanging="360"/>
      </w:pPr>
      <w:rPr>
        <w:rFonts w:ascii="Symbol" w:hAnsi="Symbol"/>
      </w:rPr>
    </w:lvl>
    <w:lvl w:ilvl="5" w:tplc="8086FE12">
      <w:start w:val="1"/>
      <w:numFmt w:val="bullet"/>
      <w:lvlText w:val=""/>
      <w:lvlJc w:val="left"/>
      <w:pPr>
        <w:ind w:left="720" w:hanging="360"/>
      </w:pPr>
      <w:rPr>
        <w:rFonts w:ascii="Symbol" w:hAnsi="Symbol"/>
      </w:rPr>
    </w:lvl>
    <w:lvl w:ilvl="6" w:tplc="B9161DD4">
      <w:start w:val="1"/>
      <w:numFmt w:val="bullet"/>
      <w:lvlText w:val=""/>
      <w:lvlJc w:val="left"/>
      <w:pPr>
        <w:ind w:left="720" w:hanging="360"/>
      </w:pPr>
      <w:rPr>
        <w:rFonts w:ascii="Symbol" w:hAnsi="Symbol"/>
      </w:rPr>
    </w:lvl>
    <w:lvl w:ilvl="7" w:tplc="AF68C2A6">
      <w:start w:val="1"/>
      <w:numFmt w:val="bullet"/>
      <w:lvlText w:val=""/>
      <w:lvlJc w:val="left"/>
      <w:pPr>
        <w:ind w:left="720" w:hanging="360"/>
      </w:pPr>
      <w:rPr>
        <w:rFonts w:ascii="Symbol" w:hAnsi="Symbol"/>
      </w:rPr>
    </w:lvl>
    <w:lvl w:ilvl="8" w:tplc="16ECD514">
      <w:start w:val="1"/>
      <w:numFmt w:val="bullet"/>
      <w:lvlText w:val=""/>
      <w:lvlJc w:val="left"/>
      <w:pPr>
        <w:ind w:left="720" w:hanging="360"/>
      </w:pPr>
      <w:rPr>
        <w:rFonts w:ascii="Symbol" w:hAnsi="Symbol"/>
      </w:rPr>
    </w:lvl>
  </w:abstractNum>
  <w:abstractNum w:abstractNumId="1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A6008E"/>
    <w:multiLevelType w:val="hybridMultilevel"/>
    <w:tmpl w:val="F3D84654"/>
    <w:lvl w:ilvl="0" w:tplc="51E07098">
      <w:start w:val="1"/>
      <w:numFmt w:val="bullet"/>
      <w:lvlText w:val=""/>
      <w:lvlJc w:val="left"/>
      <w:pPr>
        <w:ind w:left="720" w:hanging="360"/>
      </w:pPr>
      <w:rPr>
        <w:rFonts w:ascii="Symbol" w:hAnsi="Symbol"/>
      </w:rPr>
    </w:lvl>
    <w:lvl w:ilvl="1" w:tplc="0B180E98">
      <w:start w:val="1"/>
      <w:numFmt w:val="bullet"/>
      <w:lvlText w:val=""/>
      <w:lvlJc w:val="left"/>
      <w:pPr>
        <w:ind w:left="720" w:hanging="360"/>
      </w:pPr>
      <w:rPr>
        <w:rFonts w:ascii="Symbol" w:hAnsi="Symbol"/>
      </w:rPr>
    </w:lvl>
    <w:lvl w:ilvl="2" w:tplc="62A2750A">
      <w:start w:val="1"/>
      <w:numFmt w:val="bullet"/>
      <w:lvlText w:val=""/>
      <w:lvlJc w:val="left"/>
      <w:pPr>
        <w:ind w:left="720" w:hanging="360"/>
      </w:pPr>
      <w:rPr>
        <w:rFonts w:ascii="Symbol" w:hAnsi="Symbol"/>
      </w:rPr>
    </w:lvl>
    <w:lvl w:ilvl="3" w:tplc="7EFC1BC6">
      <w:start w:val="1"/>
      <w:numFmt w:val="bullet"/>
      <w:lvlText w:val=""/>
      <w:lvlJc w:val="left"/>
      <w:pPr>
        <w:ind w:left="720" w:hanging="360"/>
      </w:pPr>
      <w:rPr>
        <w:rFonts w:ascii="Symbol" w:hAnsi="Symbol"/>
      </w:rPr>
    </w:lvl>
    <w:lvl w:ilvl="4" w:tplc="007E18EA">
      <w:start w:val="1"/>
      <w:numFmt w:val="bullet"/>
      <w:lvlText w:val=""/>
      <w:lvlJc w:val="left"/>
      <w:pPr>
        <w:ind w:left="720" w:hanging="360"/>
      </w:pPr>
      <w:rPr>
        <w:rFonts w:ascii="Symbol" w:hAnsi="Symbol"/>
      </w:rPr>
    </w:lvl>
    <w:lvl w:ilvl="5" w:tplc="37F64074">
      <w:start w:val="1"/>
      <w:numFmt w:val="bullet"/>
      <w:lvlText w:val=""/>
      <w:lvlJc w:val="left"/>
      <w:pPr>
        <w:ind w:left="720" w:hanging="360"/>
      </w:pPr>
      <w:rPr>
        <w:rFonts w:ascii="Symbol" w:hAnsi="Symbol"/>
      </w:rPr>
    </w:lvl>
    <w:lvl w:ilvl="6" w:tplc="FCCEF83A">
      <w:start w:val="1"/>
      <w:numFmt w:val="bullet"/>
      <w:lvlText w:val=""/>
      <w:lvlJc w:val="left"/>
      <w:pPr>
        <w:ind w:left="720" w:hanging="360"/>
      </w:pPr>
      <w:rPr>
        <w:rFonts w:ascii="Symbol" w:hAnsi="Symbol"/>
      </w:rPr>
    </w:lvl>
    <w:lvl w:ilvl="7" w:tplc="7FF2D544">
      <w:start w:val="1"/>
      <w:numFmt w:val="bullet"/>
      <w:lvlText w:val=""/>
      <w:lvlJc w:val="left"/>
      <w:pPr>
        <w:ind w:left="720" w:hanging="360"/>
      </w:pPr>
      <w:rPr>
        <w:rFonts w:ascii="Symbol" w:hAnsi="Symbol"/>
      </w:rPr>
    </w:lvl>
    <w:lvl w:ilvl="8" w:tplc="15D27142">
      <w:start w:val="1"/>
      <w:numFmt w:val="bullet"/>
      <w:lvlText w:val=""/>
      <w:lvlJc w:val="left"/>
      <w:pPr>
        <w:ind w:left="720" w:hanging="360"/>
      </w:pPr>
      <w:rPr>
        <w:rFonts w:ascii="Symbol" w:hAnsi="Symbol"/>
      </w:rPr>
    </w:lvl>
  </w:abstractNum>
  <w:abstractNum w:abstractNumId="19"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326131267">
    <w:abstractNumId w:val="22"/>
  </w:num>
  <w:num w:numId="2" w16cid:durableId="978609240">
    <w:abstractNumId w:val="16"/>
  </w:num>
  <w:num w:numId="3" w16cid:durableId="1646622087">
    <w:abstractNumId w:val="11"/>
  </w:num>
  <w:num w:numId="4" w16cid:durableId="211965114">
    <w:abstractNumId w:val="20"/>
  </w:num>
  <w:num w:numId="5" w16cid:durableId="666791612">
    <w:abstractNumId w:val="22"/>
  </w:num>
  <w:num w:numId="6" w16cid:durableId="1530412425">
    <w:abstractNumId w:val="22"/>
  </w:num>
  <w:num w:numId="7" w16cid:durableId="101537491">
    <w:abstractNumId w:val="22"/>
  </w:num>
  <w:num w:numId="8" w16cid:durableId="1431316865">
    <w:abstractNumId w:val="22"/>
  </w:num>
  <w:num w:numId="9" w16cid:durableId="188028291">
    <w:abstractNumId w:val="16"/>
  </w:num>
  <w:num w:numId="10" w16cid:durableId="1718779062">
    <w:abstractNumId w:val="11"/>
  </w:num>
  <w:num w:numId="11" w16cid:durableId="1299188208">
    <w:abstractNumId w:val="20"/>
  </w:num>
  <w:num w:numId="12" w16cid:durableId="1081104618">
    <w:abstractNumId w:val="9"/>
  </w:num>
  <w:num w:numId="13" w16cid:durableId="77215062">
    <w:abstractNumId w:val="9"/>
  </w:num>
  <w:num w:numId="14" w16cid:durableId="1017655263">
    <w:abstractNumId w:val="9"/>
  </w:num>
  <w:num w:numId="15" w16cid:durableId="286544861">
    <w:abstractNumId w:val="9"/>
  </w:num>
  <w:num w:numId="16" w16cid:durableId="1621254503">
    <w:abstractNumId w:val="2"/>
  </w:num>
  <w:num w:numId="17" w16cid:durableId="2126926740">
    <w:abstractNumId w:val="8"/>
  </w:num>
  <w:num w:numId="18" w16cid:durableId="1055471671">
    <w:abstractNumId w:val="0"/>
  </w:num>
  <w:num w:numId="19" w16cid:durableId="227421116">
    <w:abstractNumId w:val="8"/>
  </w:num>
  <w:num w:numId="20" w16cid:durableId="1404988081">
    <w:abstractNumId w:val="8"/>
  </w:num>
  <w:num w:numId="21" w16cid:durableId="23747656">
    <w:abstractNumId w:val="1"/>
  </w:num>
  <w:num w:numId="22" w16cid:durableId="314839175">
    <w:abstractNumId w:val="1"/>
  </w:num>
  <w:num w:numId="23" w16cid:durableId="1836798323">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162827">
    <w:abstractNumId w:val="1"/>
    <w:lvlOverride w:ilvl="0">
      <w:startOverride w:val="1"/>
    </w:lvlOverride>
  </w:num>
  <w:num w:numId="25" w16cid:durableId="1915582143">
    <w:abstractNumId w:val="17"/>
  </w:num>
  <w:num w:numId="26" w16cid:durableId="1506549133">
    <w:abstractNumId w:val="5"/>
  </w:num>
  <w:num w:numId="27" w16cid:durableId="493961536">
    <w:abstractNumId w:val="10"/>
    <w:lvlOverride w:ilvl="0">
      <w:startOverride w:val="1"/>
    </w:lvlOverride>
    <w:lvlOverride w:ilvl="1"/>
    <w:lvlOverride w:ilvl="2"/>
    <w:lvlOverride w:ilvl="3"/>
    <w:lvlOverride w:ilvl="4"/>
    <w:lvlOverride w:ilvl="5"/>
    <w:lvlOverride w:ilvl="6"/>
    <w:lvlOverride w:ilvl="7"/>
    <w:lvlOverride w:ilvl="8"/>
  </w:num>
  <w:num w:numId="28" w16cid:durableId="853494337">
    <w:abstractNumId w:val="21"/>
  </w:num>
  <w:num w:numId="29" w16cid:durableId="1055931680">
    <w:abstractNumId w:val="13"/>
  </w:num>
  <w:num w:numId="30" w16cid:durableId="959258718">
    <w:abstractNumId w:val="14"/>
  </w:num>
  <w:num w:numId="31" w16cid:durableId="96602538">
    <w:abstractNumId w:val="19"/>
  </w:num>
  <w:num w:numId="32" w16cid:durableId="1921014496">
    <w:abstractNumId w:val="6"/>
  </w:num>
  <w:num w:numId="33" w16cid:durableId="1252355679">
    <w:abstractNumId w:val="18"/>
  </w:num>
  <w:num w:numId="34" w16cid:durableId="1819955494">
    <w:abstractNumId w:val="7"/>
  </w:num>
  <w:num w:numId="35" w16cid:durableId="264389250">
    <w:abstractNumId w:val="15"/>
  </w:num>
  <w:num w:numId="36" w16cid:durableId="716055226">
    <w:abstractNumId w:val="4"/>
  </w:num>
  <w:num w:numId="37" w16cid:durableId="336272095">
    <w:abstractNumId w:val="12"/>
  </w:num>
  <w:num w:numId="38" w16cid:durableId="14170939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4B300A"/>
    <w:rsid w:val="00001F42"/>
    <w:rsid w:val="0000631E"/>
    <w:rsid w:val="00007640"/>
    <w:rsid w:val="000117DF"/>
    <w:rsid w:val="00011C2A"/>
    <w:rsid w:val="00011E81"/>
    <w:rsid w:val="00013D0D"/>
    <w:rsid w:val="00013EBD"/>
    <w:rsid w:val="000156A8"/>
    <w:rsid w:val="00016CF0"/>
    <w:rsid w:val="0001775C"/>
    <w:rsid w:val="00017C1C"/>
    <w:rsid w:val="0002106A"/>
    <w:rsid w:val="000223CF"/>
    <w:rsid w:val="0002448C"/>
    <w:rsid w:val="00024D16"/>
    <w:rsid w:val="000251E4"/>
    <w:rsid w:val="000255B2"/>
    <w:rsid w:val="000274AD"/>
    <w:rsid w:val="000312EF"/>
    <w:rsid w:val="00033E5B"/>
    <w:rsid w:val="00034E56"/>
    <w:rsid w:val="00036025"/>
    <w:rsid w:val="00042F67"/>
    <w:rsid w:val="00045067"/>
    <w:rsid w:val="00045C28"/>
    <w:rsid w:val="00051A33"/>
    <w:rsid w:val="000553E0"/>
    <w:rsid w:val="00061634"/>
    <w:rsid w:val="00062ACC"/>
    <w:rsid w:val="000637F6"/>
    <w:rsid w:val="00066347"/>
    <w:rsid w:val="000701AA"/>
    <w:rsid w:val="00072B3E"/>
    <w:rsid w:val="00072B7D"/>
    <w:rsid w:val="0007387B"/>
    <w:rsid w:val="00074475"/>
    <w:rsid w:val="00074F91"/>
    <w:rsid w:val="000767DD"/>
    <w:rsid w:val="000840A1"/>
    <w:rsid w:val="000842A1"/>
    <w:rsid w:val="00084DBE"/>
    <w:rsid w:val="00085ED3"/>
    <w:rsid w:val="0009039C"/>
    <w:rsid w:val="00091BCE"/>
    <w:rsid w:val="00092E2F"/>
    <w:rsid w:val="00092F21"/>
    <w:rsid w:val="0009457D"/>
    <w:rsid w:val="0009460D"/>
    <w:rsid w:val="00095C3D"/>
    <w:rsid w:val="000A014A"/>
    <w:rsid w:val="000A0337"/>
    <w:rsid w:val="000A37F6"/>
    <w:rsid w:val="000A4FE0"/>
    <w:rsid w:val="000A50E7"/>
    <w:rsid w:val="000B022F"/>
    <w:rsid w:val="000B1ABC"/>
    <w:rsid w:val="000B4EF5"/>
    <w:rsid w:val="000B6A6A"/>
    <w:rsid w:val="000B7A7D"/>
    <w:rsid w:val="000C4043"/>
    <w:rsid w:val="000C4237"/>
    <w:rsid w:val="000D172E"/>
    <w:rsid w:val="000D3035"/>
    <w:rsid w:val="000D7B5B"/>
    <w:rsid w:val="000E487F"/>
    <w:rsid w:val="000E5D29"/>
    <w:rsid w:val="000E738A"/>
    <w:rsid w:val="000F0061"/>
    <w:rsid w:val="000F5FC5"/>
    <w:rsid w:val="000F6C28"/>
    <w:rsid w:val="001017A9"/>
    <w:rsid w:val="001017D2"/>
    <w:rsid w:val="00102259"/>
    <w:rsid w:val="001022EC"/>
    <w:rsid w:val="00102E2D"/>
    <w:rsid w:val="001041D7"/>
    <w:rsid w:val="00105FC3"/>
    <w:rsid w:val="001106A2"/>
    <w:rsid w:val="001113D3"/>
    <w:rsid w:val="00113651"/>
    <w:rsid w:val="00114C60"/>
    <w:rsid w:val="001151FF"/>
    <w:rsid w:val="00115F9C"/>
    <w:rsid w:val="00121148"/>
    <w:rsid w:val="001217D6"/>
    <w:rsid w:val="00124D3E"/>
    <w:rsid w:val="001262C8"/>
    <w:rsid w:val="0013045C"/>
    <w:rsid w:val="00130C7E"/>
    <w:rsid w:val="0013559A"/>
    <w:rsid w:val="00135B95"/>
    <w:rsid w:val="00136C4B"/>
    <w:rsid w:val="00136D22"/>
    <w:rsid w:val="0014065E"/>
    <w:rsid w:val="00141E89"/>
    <w:rsid w:val="001436B8"/>
    <w:rsid w:val="0014570A"/>
    <w:rsid w:val="00151A24"/>
    <w:rsid w:val="0015369B"/>
    <w:rsid w:val="00162FE4"/>
    <w:rsid w:val="00165C34"/>
    <w:rsid w:val="00166DAB"/>
    <w:rsid w:val="00167283"/>
    <w:rsid w:val="001707A1"/>
    <w:rsid w:val="00171BEA"/>
    <w:rsid w:val="001736D1"/>
    <w:rsid w:val="0017539D"/>
    <w:rsid w:val="001819CA"/>
    <w:rsid w:val="00182788"/>
    <w:rsid w:val="001836C6"/>
    <w:rsid w:val="00184A6D"/>
    <w:rsid w:val="00186F17"/>
    <w:rsid w:val="001876B5"/>
    <w:rsid w:val="001900D7"/>
    <w:rsid w:val="00190120"/>
    <w:rsid w:val="00190627"/>
    <w:rsid w:val="00190F3B"/>
    <w:rsid w:val="00191D44"/>
    <w:rsid w:val="0019291B"/>
    <w:rsid w:val="00192FCE"/>
    <w:rsid w:val="0019708D"/>
    <w:rsid w:val="001A070E"/>
    <w:rsid w:val="001A2851"/>
    <w:rsid w:val="001A396F"/>
    <w:rsid w:val="001B255F"/>
    <w:rsid w:val="001B44E2"/>
    <w:rsid w:val="001C054F"/>
    <w:rsid w:val="001C0882"/>
    <w:rsid w:val="001C0D4E"/>
    <w:rsid w:val="001C2AD5"/>
    <w:rsid w:val="001C384A"/>
    <w:rsid w:val="001C461A"/>
    <w:rsid w:val="001C75E2"/>
    <w:rsid w:val="001D0E08"/>
    <w:rsid w:val="001D164B"/>
    <w:rsid w:val="001D1C20"/>
    <w:rsid w:val="001D6D32"/>
    <w:rsid w:val="001E2A0C"/>
    <w:rsid w:val="001E317A"/>
    <w:rsid w:val="001E55A4"/>
    <w:rsid w:val="001F156C"/>
    <w:rsid w:val="001F2296"/>
    <w:rsid w:val="001F707B"/>
    <w:rsid w:val="0020135D"/>
    <w:rsid w:val="00203AC9"/>
    <w:rsid w:val="00205298"/>
    <w:rsid w:val="00205D3C"/>
    <w:rsid w:val="0020601C"/>
    <w:rsid w:val="00206586"/>
    <w:rsid w:val="00207D34"/>
    <w:rsid w:val="00210E4D"/>
    <w:rsid w:val="002136A7"/>
    <w:rsid w:val="00215478"/>
    <w:rsid w:val="00216F13"/>
    <w:rsid w:val="002178D2"/>
    <w:rsid w:val="00220F6B"/>
    <w:rsid w:val="00221209"/>
    <w:rsid w:val="00222283"/>
    <w:rsid w:val="0022278E"/>
    <w:rsid w:val="00224686"/>
    <w:rsid w:val="00224F93"/>
    <w:rsid w:val="0023005E"/>
    <w:rsid w:val="0023767D"/>
    <w:rsid w:val="00237F1B"/>
    <w:rsid w:val="002431E1"/>
    <w:rsid w:val="00244C4E"/>
    <w:rsid w:val="002452FB"/>
    <w:rsid w:val="00247A95"/>
    <w:rsid w:val="00261CC4"/>
    <w:rsid w:val="002623A2"/>
    <w:rsid w:val="002623CD"/>
    <w:rsid w:val="00263C22"/>
    <w:rsid w:val="0026579D"/>
    <w:rsid w:val="002734EF"/>
    <w:rsid w:val="00274217"/>
    <w:rsid w:val="00275753"/>
    <w:rsid w:val="00277355"/>
    <w:rsid w:val="0027767B"/>
    <w:rsid w:val="00281463"/>
    <w:rsid w:val="0028154A"/>
    <w:rsid w:val="0028222C"/>
    <w:rsid w:val="00287083"/>
    <w:rsid w:val="00287166"/>
    <w:rsid w:val="002874DE"/>
    <w:rsid w:val="002904C4"/>
    <w:rsid w:val="00290B9F"/>
    <w:rsid w:val="0029228C"/>
    <w:rsid w:val="0029429A"/>
    <w:rsid w:val="00294C9F"/>
    <w:rsid w:val="00296D44"/>
    <w:rsid w:val="002979F5"/>
    <w:rsid w:val="00297EB2"/>
    <w:rsid w:val="002A0494"/>
    <w:rsid w:val="002A0843"/>
    <w:rsid w:val="002A15A6"/>
    <w:rsid w:val="002A3C92"/>
    <w:rsid w:val="002A43D5"/>
    <w:rsid w:val="002A44E5"/>
    <w:rsid w:val="002A4F8E"/>
    <w:rsid w:val="002A77B7"/>
    <w:rsid w:val="002B2B71"/>
    <w:rsid w:val="002B2FDD"/>
    <w:rsid w:val="002B370C"/>
    <w:rsid w:val="002B650D"/>
    <w:rsid w:val="002B7233"/>
    <w:rsid w:val="002C0786"/>
    <w:rsid w:val="002C0CE3"/>
    <w:rsid w:val="002C1F2C"/>
    <w:rsid w:val="002C32DE"/>
    <w:rsid w:val="002C3EFB"/>
    <w:rsid w:val="002C4AA0"/>
    <w:rsid w:val="002C5AB4"/>
    <w:rsid w:val="002C6D9B"/>
    <w:rsid w:val="002C7094"/>
    <w:rsid w:val="002C73BC"/>
    <w:rsid w:val="002C7A7C"/>
    <w:rsid w:val="002D03A6"/>
    <w:rsid w:val="002D6569"/>
    <w:rsid w:val="002D6A5E"/>
    <w:rsid w:val="002D6C63"/>
    <w:rsid w:val="002E0422"/>
    <w:rsid w:val="002E24BD"/>
    <w:rsid w:val="002E318F"/>
    <w:rsid w:val="002E4C19"/>
    <w:rsid w:val="002E6ECD"/>
    <w:rsid w:val="002F042F"/>
    <w:rsid w:val="002F10E5"/>
    <w:rsid w:val="002F4821"/>
    <w:rsid w:val="002F5C30"/>
    <w:rsid w:val="002F5D9C"/>
    <w:rsid w:val="002F67B0"/>
    <w:rsid w:val="002F7512"/>
    <w:rsid w:val="002F79D2"/>
    <w:rsid w:val="002F7F33"/>
    <w:rsid w:val="00300073"/>
    <w:rsid w:val="00301B93"/>
    <w:rsid w:val="00302864"/>
    <w:rsid w:val="00303BC4"/>
    <w:rsid w:val="003066BB"/>
    <w:rsid w:val="00315AEA"/>
    <w:rsid w:val="00316665"/>
    <w:rsid w:val="0032751F"/>
    <w:rsid w:val="003325CE"/>
    <w:rsid w:val="00333D88"/>
    <w:rsid w:val="00334627"/>
    <w:rsid w:val="003363FC"/>
    <w:rsid w:val="00342D94"/>
    <w:rsid w:val="003430C6"/>
    <w:rsid w:val="003433B8"/>
    <w:rsid w:val="00343563"/>
    <w:rsid w:val="00344D39"/>
    <w:rsid w:val="00346DEB"/>
    <w:rsid w:val="003512C5"/>
    <w:rsid w:val="00355EB8"/>
    <w:rsid w:val="00356071"/>
    <w:rsid w:val="00357876"/>
    <w:rsid w:val="00357DCB"/>
    <w:rsid w:val="0036175D"/>
    <w:rsid w:val="00362A36"/>
    <w:rsid w:val="00363D03"/>
    <w:rsid w:val="00363D32"/>
    <w:rsid w:val="00364059"/>
    <w:rsid w:val="00364520"/>
    <w:rsid w:val="00365F79"/>
    <w:rsid w:val="0036670C"/>
    <w:rsid w:val="00371042"/>
    <w:rsid w:val="00371265"/>
    <w:rsid w:val="00373A85"/>
    <w:rsid w:val="003763CB"/>
    <w:rsid w:val="00386E47"/>
    <w:rsid w:val="00397182"/>
    <w:rsid w:val="003A0ACB"/>
    <w:rsid w:val="003A10F2"/>
    <w:rsid w:val="003A1267"/>
    <w:rsid w:val="003A1E07"/>
    <w:rsid w:val="003A26BD"/>
    <w:rsid w:val="003A2E83"/>
    <w:rsid w:val="003A2ED8"/>
    <w:rsid w:val="003A457B"/>
    <w:rsid w:val="003B35DA"/>
    <w:rsid w:val="003B36B5"/>
    <w:rsid w:val="003B3E0A"/>
    <w:rsid w:val="003B5094"/>
    <w:rsid w:val="003B6890"/>
    <w:rsid w:val="003B7B23"/>
    <w:rsid w:val="003C061C"/>
    <w:rsid w:val="003C483A"/>
    <w:rsid w:val="003C6E24"/>
    <w:rsid w:val="003C7731"/>
    <w:rsid w:val="003D53BC"/>
    <w:rsid w:val="003D61B3"/>
    <w:rsid w:val="003D67D6"/>
    <w:rsid w:val="003D7329"/>
    <w:rsid w:val="003E2509"/>
    <w:rsid w:val="003E3C8C"/>
    <w:rsid w:val="003E4E68"/>
    <w:rsid w:val="003F1A8D"/>
    <w:rsid w:val="003F5F21"/>
    <w:rsid w:val="003F6CCF"/>
    <w:rsid w:val="00402998"/>
    <w:rsid w:val="00404189"/>
    <w:rsid w:val="00405502"/>
    <w:rsid w:val="00405519"/>
    <w:rsid w:val="0040574B"/>
    <w:rsid w:val="004103E5"/>
    <w:rsid w:val="0041085F"/>
    <w:rsid w:val="0041328B"/>
    <w:rsid w:val="00413D8C"/>
    <w:rsid w:val="00415A26"/>
    <w:rsid w:val="00423BF3"/>
    <w:rsid w:val="004244A7"/>
    <w:rsid w:val="00426787"/>
    <w:rsid w:val="00430009"/>
    <w:rsid w:val="00430AAB"/>
    <w:rsid w:val="0043122D"/>
    <w:rsid w:val="004337B1"/>
    <w:rsid w:val="00435C8C"/>
    <w:rsid w:val="00437F28"/>
    <w:rsid w:val="00437F34"/>
    <w:rsid w:val="00441BE9"/>
    <w:rsid w:val="00442A59"/>
    <w:rsid w:val="004475EB"/>
    <w:rsid w:val="00451F35"/>
    <w:rsid w:val="00452C56"/>
    <w:rsid w:val="0045322F"/>
    <w:rsid w:val="00455309"/>
    <w:rsid w:val="00455353"/>
    <w:rsid w:val="00455881"/>
    <w:rsid w:val="00455A8D"/>
    <w:rsid w:val="004560CF"/>
    <w:rsid w:val="00456B85"/>
    <w:rsid w:val="0045754A"/>
    <w:rsid w:val="0046647E"/>
    <w:rsid w:val="004670A6"/>
    <w:rsid w:val="004712BD"/>
    <w:rsid w:val="00471C73"/>
    <w:rsid w:val="00473EA4"/>
    <w:rsid w:val="00474EAA"/>
    <w:rsid w:val="00481D7B"/>
    <w:rsid w:val="00487E12"/>
    <w:rsid w:val="00487E9A"/>
    <w:rsid w:val="00490164"/>
    <w:rsid w:val="00490DE6"/>
    <w:rsid w:val="00491612"/>
    <w:rsid w:val="00494255"/>
    <w:rsid w:val="00494BB7"/>
    <w:rsid w:val="004956AA"/>
    <w:rsid w:val="0049574C"/>
    <w:rsid w:val="0049669F"/>
    <w:rsid w:val="004968B9"/>
    <w:rsid w:val="004A021F"/>
    <w:rsid w:val="004A2735"/>
    <w:rsid w:val="004A2932"/>
    <w:rsid w:val="004A2AA0"/>
    <w:rsid w:val="004A2EAE"/>
    <w:rsid w:val="004B05E9"/>
    <w:rsid w:val="004B300A"/>
    <w:rsid w:val="004B7B2A"/>
    <w:rsid w:val="004D2E69"/>
    <w:rsid w:val="004D7C04"/>
    <w:rsid w:val="004D7D57"/>
    <w:rsid w:val="004D7F14"/>
    <w:rsid w:val="004E13B7"/>
    <w:rsid w:val="004E2340"/>
    <w:rsid w:val="004E2F47"/>
    <w:rsid w:val="004E319D"/>
    <w:rsid w:val="004E4292"/>
    <w:rsid w:val="004E4712"/>
    <w:rsid w:val="004E6841"/>
    <w:rsid w:val="004F0762"/>
    <w:rsid w:val="004F214D"/>
    <w:rsid w:val="004F257A"/>
    <w:rsid w:val="004F2A66"/>
    <w:rsid w:val="004F7785"/>
    <w:rsid w:val="00504245"/>
    <w:rsid w:val="005111C8"/>
    <w:rsid w:val="005118DB"/>
    <w:rsid w:val="005118F9"/>
    <w:rsid w:val="005125DE"/>
    <w:rsid w:val="0051653E"/>
    <w:rsid w:val="00516AFF"/>
    <w:rsid w:val="00520D5F"/>
    <w:rsid w:val="00522C8B"/>
    <w:rsid w:val="00524B92"/>
    <w:rsid w:val="0052564B"/>
    <w:rsid w:val="00525B2B"/>
    <w:rsid w:val="00526AA0"/>
    <w:rsid w:val="00527B1F"/>
    <w:rsid w:val="00530400"/>
    <w:rsid w:val="005313FB"/>
    <w:rsid w:val="005317C7"/>
    <w:rsid w:val="0053192D"/>
    <w:rsid w:val="00531A98"/>
    <w:rsid w:val="005323EF"/>
    <w:rsid w:val="0053242C"/>
    <w:rsid w:val="005327F5"/>
    <w:rsid w:val="00535D9B"/>
    <w:rsid w:val="005376B8"/>
    <w:rsid w:val="00537D6E"/>
    <w:rsid w:val="0054045E"/>
    <w:rsid w:val="00541B8B"/>
    <w:rsid w:val="00542B7E"/>
    <w:rsid w:val="0054330E"/>
    <w:rsid w:val="00543C67"/>
    <w:rsid w:val="00546F70"/>
    <w:rsid w:val="00551706"/>
    <w:rsid w:val="0055241C"/>
    <w:rsid w:val="0055268B"/>
    <w:rsid w:val="00556B18"/>
    <w:rsid w:val="00557CF2"/>
    <w:rsid w:val="00571EC5"/>
    <w:rsid w:val="005722B8"/>
    <w:rsid w:val="0057356B"/>
    <w:rsid w:val="00573B8D"/>
    <w:rsid w:val="0057568B"/>
    <w:rsid w:val="00580A15"/>
    <w:rsid w:val="00580AC8"/>
    <w:rsid w:val="00581226"/>
    <w:rsid w:val="0058239E"/>
    <w:rsid w:val="005829EA"/>
    <w:rsid w:val="00582AC6"/>
    <w:rsid w:val="0059064A"/>
    <w:rsid w:val="005931E3"/>
    <w:rsid w:val="005942ED"/>
    <w:rsid w:val="005A5C3A"/>
    <w:rsid w:val="005A789C"/>
    <w:rsid w:val="005B1FA5"/>
    <w:rsid w:val="005B2E68"/>
    <w:rsid w:val="005B4EF5"/>
    <w:rsid w:val="005B5B95"/>
    <w:rsid w:val="005B65C9"/>
    <w:rsid w:val="005C3A16"/>
    <w:rsid w:val="005C405C"/>
    <w:rsid w:val="005C622B"/>
    <w:rsid w:val="005C78C4"/>
    <w:rsid w:val="005D04D2"/>
    <w:rsid w:val="005D57AE"/>
    <w:rsid w:val="005D5E4A"/>
    <w:rsid w:val="005D6380"/>
    <w:rsid w:val="005D64AC"/>
    <w:rsid w:val="005E0E42"/>
    <w:rsid w:val="005E210A"/>
    <w:rsid w:val="005E38E5"/>
    <w:rsid w:val="005F2F57"/>
    <w:rsid w:val="005F3FBB"/>
    <w:rsid w:val="005F5268"/>
    <w:rsid w:val="005F6710"/>
    <w:rsid w:val="005F79CE"/>
    <w:rsid w:val="006005ED"/>
    <w:rsid w:val="00606A45"/>
    <w:rsid w:val="00606A7E"/>
    <w:rsid w:val="00606EC7"/>
    <w:rsid w:val="006115AD"/>
    <w:rsid w:val="00612005"/>
    <w:rsid w:val="0061266D"/>
    <w:rsid w:val="00616FCB"/>
    <w:rsid w:val="0062222C"/>
    <w:rsid w:val="00625412"/>
    <w:rsid w:val="00625720"/>
    <w:rsid w:val="006307E6"/>
    <w:rsid w:val="00630DCF"/>
    <w:rsid w:val="0063203E"/>
    <w:rsid w:val="006343B3"/>
    <w:rsid w:val="00635877"/>
    <w:rsid w:val="00637065"/>
    <w:rsid w:val="00645822"/>
    <w:rsid w:val="00645A94"/>
    <w:rsid w:val="00647D39"/>
    <w:rsid w:val="0065284E"/>
    <w:rsid w:val="0065358D"/>
    <w:rsid w:val="00655CAD"/>
    <w:rsid w:val="00656B6F"/>
    <w:rsid w:val="00657579"/>
    <w:rsid w:val="00664EB0"/>
    <w:rsid w:val="0066604D"/>
    <w:rsid w:val="006674D5"/>
    <w:rsid w:val="006678BA"/>
    <w:rsid w:val="006736F2"/>
    <w:rsid w:val="006741E9"/>
    <w:rsid w:val="00680970"/>
    <w:rsid w:val="00682CF1"/>
    <w:rsid w:val="0068441C"/>
    <w:rsid w:val="00685E99"/>
    <w:rsid w:val="00686055"/>
    <w:rsid w:val="00686164"/>
    <w:rsid w:val="00687F69"/>
    <w:rsid w:val="00691145"/>
    <w:rsid w:val="00695F8D"/>
    <w:rsid w:val="006A05A7"/>
    <w:rsid w:val="006A2CFC"/>
    <w:rsid w:val="006A4059"/>
    <w:rsid w:val="006A6205"/>
    <w:rsid w:val="006A698B"/>
    <w:rsid w:val="006B026D"/>
    <w:rsid w:val="006B4DA5"/>
    <w:rsid w:val="006B53E7"/>
    <w:rsid w:val="006C0986"/>
    <w:rsid w:val="006C0AF3"/>
    <w:rsid w:val="006C1134"/>
    <w:rsid w:val="006C46DC"/>
    <w:rsid w:val="006C48C6"/>
    <w:rsid w:val="006C5E00"/>
    <w:rsid w:val="006C71DE"/>
    <w:rsid w:val="006D1698"/>
    <w:rsid w:val="006D40CF"/>
    <w:rsid w:val="006D42C2"/>
    <w:rsid w:val="006E0E5F"/>
    <w:rsid w:val="006E13CA"/>
    <w:rsid w:val="006E30DA"/>
    <w:rsid w:val="006E642A"/>
    <w:rsid w:val="006F1084"/>
    <w:rsid w:val="006F6FE1"/>
    <w:rsid w:val="006F7DD6"/>
    <w:rsid w:val="00706303"/>
    <w:rsid w:val="00713FD9"/>
    <w:rsid w:val="007208D9"/>
    <w:rsid w:val="0072331A"/>
    <w:rsid w:val="00723477"/>
    <w:rsid w:val="00724452"/>
    <w:rsid w:val="00727DB2"/>
    <w:rsid w:val="00732BB1"/>
    <w:rsid w:val="00734B50"/>
    <w:rsid w:val="00734F73"/>
    <w:rsid w:val="00737A62"/>
    <w:rsid w:val="00742E07"/>
    <w:rsid w:val="007434FF"/>
    <w:rsid w:val="007448B5"/>
    <w:rsid w:val="00750821"/>
    <w:rsid w:val="00754933"/>
    <w:rsid w:val="00757143"/>
    <w:rsid w:val="00760B29"/>
    <w:rsid w:val="007634EA"/>
    <w:rsid w:val="0076722F"/>
    <w:rsid w:val="00767FF1"/>
    <w:rsid w:val="00770B94"/>
    <w:rsid w:val="007720C5"/>
    <w:rsid w:val="00772A43"/>
    <w:rsid w:val="00775C15"/>
    <w:rsid w:val="00780BD0"/>
    <w:rsid w:val="007835A0"/>
    <w:rsid w:val="00787C36"/>
    <w:rsid w:val="00790EC2"/>
    <w:rsid w:val="007915C8"/>
    <w:rsid w:val="007932EF"/>
    <w:rsid w:val="00797B95"/>
    <w:rsid w:val="007A018D"/>
    <w:rsid w:val="007A271F"/>
    <w:rsid w:val="007B1234"/>
    <w:rsid w:val="007B5C4F"/>
    <w:rsid w:val="007B5F1B"/>
    <w:rsid w:val="007B66E3"/>
    <w:rsid w:val="007B73EE"/>
    <w:rsid w:val="007C0C33"/>
    <w:rsid w:val="007C2267"/>
    <w:rsid w:val="007C2911"/>
    <w:rsid w:val="007C4269"/>
    <w:rsid w:val="007C778C"/>
    <w:rsid w:val="007D0F93"/>
    <w:rsid w:val="007D1C2B"/>
    <w:rsid w:val="007D29F0"/>
    <w:rsid w:val="007D34D1"/>
    <w:rsid w:val="007D3BB7"/>
    <w:rsid w:val="007D49B5"/>
    <w:rsid w:val="007E4EFA"/>
    <w:rsid w:val="007E53B5"/>
    <w:rsid w:val="007F3572"/>
    <w:rsid w:val="007F492A"/>
    <w:rsid w:val="007F68B8"/>
    <w:rsid w:val="007F760D"/>
    <w:rsid w:val="00802287"/>
    <w:rsid w:val="00802916"/>
    <w:rsid w:val="008040EC"/>
    <w:rsid w:val="00804B7F"/>
    <w:rsid w:val="008055EE"/>
    <w:rsid w:val="00806402"/>
    <w:rsid w:val="00810B74"/>
    <w:rsid w:val="00812BA9"/>
    <w:rsid w:val="0081344A"/>
    <w:rsid w:val="008147C0"/>
    <w:rsid w:val="00817A82"/>
    <w:rsid w:val="00817AFE"/>
    <w:rsid w:val="00820689"/>
    <w:rsid w:val="00822579"/>
    <w:rsid w:val="00826312"/>
    <w:rsid w:val="00826F5D"/>
    <w:rsid w:val="0082754E"/>
    <w:rsid w:val="00830624"/>
    <w:rsid w:val="00831020"/>
    <w:rsid w:val="0083136F"/>
    <w:rsid w:val="008318DE"/>
    <w:rsid w:val="00834C53"/>
    <w:rsid w:val="008353F1"/>
    <w:rsid w:val="00837968"/>
    <w:rsid w:val="00840E00"/>
    <w:rsid w:val="00845655"/>
    <w:rsid w:val="008459E3"/>
    <w:rsid w:val="00845FF1"/>
    <w:rsid w:val="00846B21"/>
    <w:rsid w:val="00861F24"/>
    <w:rsid w:val="008624DA"/>
    <w:rsid w:val="00863276"/>
    <w:rsid w:val="008640FE"/>
    <w:rsid w:val="008654BB"/>
    <w:rsid w:val="0086780B"/>
    <w:rsid w:val="00876341"/>
    <w:rsid w:val="0088308B"/>
    <w:rsid w:val="008838F6"/>
    <w:rsid w:val="0088409D"/>
    <w:rsid w:val="0089569D"/>
    <w:rsid w:val="008A1933"/>
    <w:rsid w:val="008A2543"/>
    <w:rsid w:val="008A2C42"/>
    <w:rsid w:val="008A4379"/>
    <w:rsid w:val="008A6865"/>
    <w:rsid w:val="008B1B05"/>
    <w:rsid w:val="008B2E0B"/>
    <w:rsid w:val="008B4243"/>
    <w:rsid w:val="008B538D"/>
    <w:rsid w:val="008B5C0F"/>
    <w:rsid w:val="008C4641"/>
    <w:rsid w:val="008D367C"/>
    <w:rsid w:val="008E12F7"/>
    <w:rsid w:val="008E4CDD"/>
    <w:rsid w:val="008E7FC5"/>
    <w:rsid w:val="008F4316"/>
    <w:rsid w:val="008F506A"/>
    <w:rsid w:val="008F71B4"/>
    <w:rsid w:val="008F742D"/>
    <w:rsid w:val="009048F5"/>
    <w:rsid w:val="00904B82"/>
    <w:rsid w:val="00905500"/>
    <w:rsid w:val="009078B7"/>
    <w:rsid w:val="00911188"/>
    <w:rsid w:val="009117C6"/>
    <w:rsid w:val="0092018D"/>
    <w:rsid w:val="00920AD5"/>
    <w:rsid w:val="00921886"/>
    <w:rsid w:val="00921F2A"/>
    <w:rsid w:val="00923C00"/>
    <w:rsid w:val="0093761D"/>
    <w:rsid w:val="0094578A"/>
    <w:rsid w:val="00947E3B"/>
    <w:rsid w:val="00950395"/>
    <w:rsid w:val="00952C30"/>
    <w:rsid w:val="009531C2"/>
    <w:rsid w:val="00960386"/>
    <w:rsid w:val="00962A47"/>
    <w:rsid w:val="009649FF"/>
    <w:rsid w:val="00964AB7"/>
    <w:rsid w:val="00970DA3"/>
    <w:rsid w:val="00972046"/>
    <w:rsid w:val="00976928"/>
    <w:rsid w:val="0097737D"/>
    <w:rsid w:val="00977F21"/>
    <w:rsid w:val="009820BE"/>
    <w:rsid w:val="00982D0D"/>
    <w:rsid w:val="00984F93"/>
    <w:rsid w:val="00985DCC"/>
    <w:rsid w:val="0098799D"/>
    <w:rsid w:val="00987EDE"/>
    <w:rsid w:val="00991A00"/>
    <w:rsid w:val="00991D2C"/>
    <w:rsid w:val="00993FAE"/>
    <w:rsid w:val="009967C6"/>
    <w:rsid w:val="009968A1"/>
    <w:rsid w:val="009975BA"/>
    <w:rsid w:val="009A0DA2"/>
    <w:rsid w:val="009A16E9"/>
    <w:rsid w:val="009A1C03"/>
    <w:rsid w:val="009B2131"/>
    <w:rsid w:val="009B7A89"/>
    <w:rsid w:val="009B7CE2"/>
    <w:rsid w:val="009C01CD"/>
    <w:rsid w:val="009C1886"/>
    <w:rsid w:val="009C18FB"/>
    <w:rsid w:val="009C3349"/>
    <w:rsid w:val="009D2B76"/>
    <w:rsid w:val="009D4B6F"/>
    <w:rsid w:val="009D76B0"/>
    <w:rsid w:val="009D7F31"/>
    <w:rsid w:val="009E1D78"/>
    <w:rsid w:val="009E274A"/>
    <w:rsid w:val="009E4652"/>
    <w:rsid w:val="009E5C31"/>
    <w:rsid w:val="009E717E"/>
    <w:rsid w:val="009E79CE"/>
    <w:rsid w:val="009F3C69"/>
    <w:rsid w:val="009F5A8B"/>
    <w:rsid w:val="009F5D95"/>
    <w:rsid w:val="00A0785C"/>
    <w:rsid w:val="00A10BB7"/>
    <w:rsid w:val="00A124FD"/>
    <w:rsid w:val="00A12DBC"/>
    <w:rsid w:val="00A130EC"/>
    <w:rsid w:val="00A135B1"/>
    <w:rsid w:val="00A13AE0"/>
    <w:rsid w:val="00A13F44"/>
    <w:rsid w:val="00A14691"/>
    <w:rsid w:val="00A14ABE"/>
    <w:rsid w:val="00A14CEF"/>
    <w:rsid w:val="00A17E2F"/>
    <w:rsid w:val="00A236A0"/>
    <w:rsid w:val="00A24E4A"/>
    <w:rsid w:val="00A26BD3"/>
    <w:rsid w:val="00A3162C"/>
    <w:rsid w:val="00A3363F"/>
    <w:rsid w:val="00A3677C"/>
    <w:rsid w:val="00A37891"/>
    <w:rsid w:val="00A42F0E"/>
    <w:rsid w:val="00A4717F"/>
    <w:rsid w:val="00A50A90"/>
    <w:rsid w:val="00A518CA"/>
    <w:rsid w:val="00A527D9"/>
    <w:rsid w:val="00A52B3C"/>
    <w:rsid w:val="00A542DF"/>
    <w:rsid w:val="00A54827"/>
    <w:rsid w:val="00A55226"/>
    <w:rsid w:val="00A623F4"/>
    <w:rsid w:val="00A66182"/>
    <w:rsid w:val="00A730C2"/>
    <w:rsid w:val="00A74CD8"/>
    <w:rsid w:val="00A754BE"/>
    <w:rsid w:val="00A76361"/>
    <w:rsid w:val="00A76F0D"/>
    <w:rsid w:val="00A80EBE"/>
    <w:rsid w:val="00A82C5E"/>
    <w:rsid w:val="00A83EB6"/>
    <w:rsid w:val="00A849E7"/>
    <w:rsid w:val="00A94E94"/>
    <w:rsid w:val="00A95848"/>
    <w:rsid w:val="00AA16E5"/>
    <w:rsid w:val="00AA3439"/>
    <w:rsid w:val="00AA54F2"/>
    <w:rsid w:val="00AA6D95"/>
    <w:rsid w:val="00AA7CAF"/>
    <w:rsid w:val="00AA7DE1"/>
    <w:rsid w:val="00AB1909"/>
    <w:rsid w:val="00AB2BE4"/>
    <w:rsid w:val="00AB58C9"/>
    <w:rsid w:val="00AB6856"/>
    <w:rsid w:val="00AC1B2C"/>
    <w:rsid w:val="00AC5A12"/>
    <w:rsid w:val="00AC5DB1"/>
    <w:rsid w:val="00AC73C3"/>
    <w:rsid w:val="00AD427D"/>
    <w:rsid w:val="00AD7114"/>
    <w:rsid w:val="00AE1259"/>
    <w:rsid w:val="00AE358A"/>
    <w:rsid w:val="00AF1805"/>
    <w:rsid w:val="00AF33D8"/>
    <w:rsid w:val="00AF5E38"/>
    <w:rsid w:val="00B00674"/>
    <w:rsid w:val="00B00DA8"/>
    <w:rsid w:val="00B02DC8"/>
    <w:rsid w:val="00B05219"/>
    <w:rsid w:val="00B07723"/>
    <w:rsid w:val="00B10444"/>
    <w:rsid w:val="00B10454"/>
    <w:rsid w:val="00B10AD5"/>
    <w:rsid w:val="00B11EF6"/>
    <w:rsid w:val="00B12B5B"/>
    <w:rsid w:val="00B15EFD"/>
    <w:rsid w:val="00B2103D"/>
    <w:rsid w:val="00B210AD"/>
    <w:rsid w:val="00B23B42"/>
    <w:rsid w:val="00B25458"/>
    <w:rsid w:val="00B2712C"/>
    <w:rsid w:val="00B36020"/>
    <w:rsid w:val="00B3663A"/>
    <w:rsid w:val="00B4117D"/>
    <w:rsid w:val="00B42875"/>
    <w:rsid w:val="00B432C6"/>
    <w:rsid w:val="00B47204"/>
    <w:rsid w:val="00B47D8D"/>
    <w:rsid w:val="00B51DF1"/>
    <w:rsid w:val="00B52E6E"/>
    <w:rsid w:val="00B56DDB"/>
    <w:rsid w:val="00B602AB"/>
    <w:rsid w:val="00B62C81"/>
    <w:rsid w:val="00B64861"/>
    <w:rsid w:val="00B666D2"/>
    <w:rsid w:val="00B676EA"/>
    <w:rsid w:val="00B71E42"/>
    <w:rsid w:val="00B71FCF"/>
    <w:rsid w:val="00B72D3C"/>
    <w:rsid w:val="00B747B9"/>
    <w:rsid w:val="00B74ABC"/>
    <w:rsid w:val="00B7636F"/>
    <w:rsid w:val="00B768CC"/>
    <w:rsid w:val="00B77348"/>
    <w:rsid w:val="00B83F26"/>
    <w:rsid w:val="00B8579A"/>
    <w:rsid w:val="00B93DB3"/>
    <w:rsid w:val="00B944C3"/>
    <w:rsid w:val="00B95FF8"/>
    <w:rsid w:val="00B973DE"/>
    <w:rsid w:val="00BB1115"/>
    <w:rsid w:val="00BB57E4"/>
    <w:rsid w:val="00BB736B"/>
    <w:rsid w:val="00BC547C"/>
    <w:rsid w:val="00BC556B"/>
    <w:rsid w:val="00BC6C8E"/>
    <w:rsid w:val="00BC796C"/>
    <w:rsid w:val="00BD2F32"/>
    <w:rsid w:val="00BD4494"/>
    <w:rsid w:val="00BD4BF2"/>
    <w:rsid w:val="00BE1C09"/>
    <w:rsid w:val="00BE3320"/>
    <w:rsid w:val="00BE3544"/>
    <w:rsid w:val="00BE4597"/>
    <w:rsid w:val="00BE5CE1"/>
    <w:rsid w:val="00BF04A8"/>
    <w:rsid w:val="00BF17E7"/>
    <w:rsid w:val="00BF3D36"/>
    <w:rsid w:val="00BF7BDF"/>
    <w:rsid w:val="00C003C6"/>
    <w:rsid w:val="00C007D6"/>
    <w:rsid w:val="00C02DA8"/>
    <w:rsid w:val="00C03022"/>
    <w:rsid w:val="00C05333"/>
    <w:rsid w:val="00C06514"/>
    <w:rsid w:val="00C1197A"/>
    <w:rsid w:val="00C14870"/>
    <w:rsid w:val="00C16037"/>
    <w:rsid w:val="00C25FE8"/>
    <w:rsid w:val="00C272CE"/>
    <w:rsid w:val="00C33995"/>
    <w:rsid w:val="00C34A7F"/>
    <w:rsid w:val="00C34B06"/>
    <w:rsid w:val="00C4174B"/>
    <w:rsid w:val="00C427F9"/>
    <w:rsid w:val="00C4483A"/>
    <w:rsid w:val="00C467EC"/>
    <w:rsid w:val="00C50D44"/>
    <w:rsid w:val="00C50F5F"/>
    <w:rsid w:val="00C5129A"/>
    <w:rsid w:val="00C53E6E"/>
    <w:rsid w:val="00C55BBD"/>
    <w:rsid w:val="00C57C8C"/>
    <w:rsid w:val="00C6103F"/>
    <w:rsid w:val="00C65326"/>
    <w:rsid w:val="00C654DF"/>
    <w:rsid w:val="00C7005B"/>
    <w:rsid w:val="00C7156A"/>
    <w:rsid w:val="00C71601"/>
    <w:rsid w:val="00C742AE"/>
    <w:rsid w:val="00C7516A"/>
    <w:rsid w:val="00C75BEC"/>
    <w:rsid w:val="00C80730"/>
    <w:rsid w:val="00C818C3"/>
    <w:rsid w:val="00C827A5"/>
    <w:rsid w:val="00C86919"/>
    <w:rsid w:val="00C9077A"/>
    <w:rsid w:val="00C91207"/>
    <w:rsid w:val="00C9557F"/>
    <w:rsid w:val="00C95B3C"/>
    <w:rsid w:val="00C96388"/>
    <w:rsid w:val="00CA04F4"/>
    <w:rsid w:val="00CA1346"/>
    <w:rsid w:val="00CA1ADA"/>
    <w:rsid w:val="00CA344E"/>
    <w:rsid w:val="00CA3E93"/>
    <w:rsid w:val="00CA4DC4"/>
    <w:rsid w:val="00CA6553"/>
    <w:rsid w:val="00CB1387"/>
    <w:rsid w:val="00CB242C"/>
    <w:rsid w:val="00CC15B9"/>
    <w:rsid w:val="00CC2A85"/>
    <w:rsid w:val="00CC2E7F"/>
    <w:rsid w:val="00CC5419"/>
    <w:rsid w:val="00CD4200"/>
    <w:rsid w:val="00CD68F9"/>
    <w:rsid w:val="00CE03AE"/>
    <w:rsid w:val="00CE3D9E"/>
    <w:rsid w:val="00CE4C50"/>
    <w:rsid w:val="00CE4FDD"/>
    <w:rsid w:val="00CE519B"/>
    <w:rsid w:val="00CE52B3"/>
    <w:rsid w:val="00CE6AEA"/>
    <w:rsid w:val="00CF1098"/>
    <w:rsid w:val="00CF6999"/>
    <w:rsid w:val="00CF7CFF"/>
    <w:rsid w:val="00D00837"/>
    <w:rsid w:val="00D01B11"/>
    <w:rsid w:val="00D0359E"/>
    <w:rsid w:val="00D072A1"/>
    <w:rsid w:val="00D07642"/>
    <w:rsid w:val="00D07C97"/>
    <w:rsid w:val="00D1196E"/>
    <w:rsid w:val="00D12666"/>
    <w:rsid w:val="00D12ADF"/>
    <w:rsid w:val="00D12B00"/>
    <w:rsid w:val="00D16220"/>
    <w:rsid w:val="00D175E6"/>
    <w:rsid w:val="00D20731"/>
    <w:rsid w:val="00D22D92"/>
    <w:rsid w:val="00D26895"/>
    <w:rsid w:val="00D27687"/>
    <w:rsid w:val="00D27E23"/>
    <w:rsid w:val="00D27F72"/>
    <w:rsid w:val="00D30239"/>
    <w:rsid w:val="00D311A2"/>
    <w:rsid w:val="00D31B85"/>
    <w:rsid w:val="00D37AF4"/>
    <w:rsid w:val="00D42FA9"/>
    <w:rsid w:val="00D43927"/>
    <w:rsid w:val="00D45188"/>
    <w:rsid w:val="00D45711"/>
    <w:rsid w:val="00D469E6"/>
    <w:rsid w:val="00D47686"/>
    <w:rsid w:val="00D47F43"/>
    <w:rsid w:val="00D53BD2"/>
    <w:rsid w:val="00D558C3"/>
    <w:rsid w:val="00D56619"/>
    <w:rsid w:val="00D567FA"/>
    <w:rsid w:val="00D56B59"/>
    <w:rsid w:val="00D61312"/>
    <w:rsid w:val="00D63C57"/>
    <w:rsid w:val="00D641B2"/>
    <w:rsid w:val="00D659E5"/>
    <w:rsid w:val="00D65D36"/>
    <w:rsid w:val="00D67ECF"/>
    <w:rsid w:val="00D718E2"/>
    <w:rsid w:val="00D73BFE"/>
    <w:rsid w:val="00D73DEC"/>
    <w:rsid w:val="00D80C10"/>
    <w:rsid w:val="00D8487C"/>
    <w:rsid w:val="00D875C7"/>
    <w:rsid w:val="00D928EF"/>
    <w:rsid w:val="00D9322E"/>
    <w:rsid w:val="00D933C3"/>
    <w:rsid w:val="00D975D8"/>
    <w:rsid w:val="00D975EF"/>
    <w:rsid w:val="00DA0947"/>
    <w:rsid w:val="00DA255F"/>
    <w:rsid w:val="00DA2C42"/>
    <w:rsid w:val="00DA4580"/>
    <w:rsid w:val="00DA5115"/>
    <w:rsid w:val="00DA6113"/>
    <w:rsid w:val="00DA777E"/>
    <w:rsid w:val="00DB0893"/>
    <w:rsid w:val="00DB3EB2"/>
    <w:rsid w:val="00DB48B7"/>
    <w:rsid w:val="00DB5988"/>
    <w:rsid w:val="00DB5A62"/>
    <w:rsid w:val="00DC2330"/>
    <w:rsid w:val="00DC3279"/>
    <w:rsid w:val="00DC5933"/>
    <w:rsid w:val="00DD2377"/>
    <w:rsid w:val="00DE097A"/>
    <w:rsid w:val="00DE6BD7"/>
    <w:rsid w:val="00DF09B0"/>
    <w:rsid w:val="00DF1C5A"/>
    <w:rsid w:val="00DF3325"/>
    <w:rsid w:val="00DF69A0"/>
    <w:rsid w:val="00DF7400"/>
    <w:rsid w:val="00E0086F"/>
    <w:rsid w:val="00E01FD9"/>
    <w:rsid w:val="00E0291C"/>
    <w:rsid w:val="00E03942"/>
    <w:rsid w:val="00E04694"/>
    <w:rsid w:val="00E06160"/>
    <w:rsid w:val="00E070F5"/>
    <w:rsid w:val="00E074D5"/>
    <w:rsid w:val="00E11F8C"/>
    <w:rsid w:val="00E2040F"/>
    <w:rsid w:val="00E2756D"/>
    <w:rsid w:val="00E32C70"/>
    <w:rsid w:val="00E35FBC"/>
    <w:rsid w:val="00E36753"/>
    <w:rsid w:val="00E37902"/>
    <w:rsid w:val="00E4587B"/>
    <w:rsid w:val="00E46EFC"/>
    <w:rsid w:val="00E50D42"/>
    <w:rsid w:val="00E523B9"/>
    <w:rsid w:val="00E52608"/>
    <w:rsid w:val="00E5266D"/>
    <w:rsid w:val="00E55D8C"/>
    <w:rsid w:val="00E64197"/>
    <w:rsid w:val="00E6479C"/>
    <w:rsid w:val="00E64BD2"/>
    <w:rsid w:val="00E65FC3"/>
    <w:rsid w:val="00E70B31"/>
    <w:rsid w:val="00E72AA1"/>
    <w:rsid w:val="00E72E85"/>
    <w:rsid w:val="00E76058"/>
    <w:rsid w:val="00E802FF"/>
    <w:rsid w:val="00E83383"/>
    <w:rsid w:val="00E861A0"/>
    <w:rsid w:val="00E870C3"/>
    <w:rsid w:val="00E9026F"/>
    <w:rsid w:val="00E93393"/>
    <w:rsid w:val="00E96E30"/>
    <w:rsid w:val="00E9730A"/>
    <w:rsid w:val="00E97393"/>
    <w:rsid w:val="00E97A77"/>
    <w:rsid w:val="00EA2417"/>
    <w:rsid w:val="00EA2A22"/>
    <w:rsid w:val="00EA3BD7"/>
    <w:rsid w:val="00EA59C4"/>
    <w:rsid w:val="00EA5F21"/>
    <w:rsid w:val="00EB3F47"/>
    <w:rsid w:val="00EB55D6"/>
    <w:rsid w:val="00EB5EFC"/>
    <w:rsid w:val="00EB693B"/>
    <w:rsid w:val="00EC2128"/>
    <w:rsid w:val="00EC2BDE"/>
    <w:rsid w:val="00EC38E3"/>
    <w:rsid w:val="00EC6130"/>
    <w:rsid w:val="00ED0134"/>
    <w:rsid w:val="00ED232F"/>
    <w:rsid w:val="00ED2391"/>
    <w:rsid w:val="00ED2936"/>
    <w:rsid w:val="00ED4427"/>
    <w:rsid w:val="00ED7706"/>
    <w:rsid w:val="00EE183A"/>
    <w:rsid w:val="00EE2699"/>
    <w:rsid w:val="00EE47FA"/>
    <w:rsid w:val="00EE7A66"/>
    <w:rsid w:val="00EF0831"/>
    <w:rsid w:val="00EF0A8F"/>
    <w:rsid w:val="00EF0F2D"/>
    <w:rsid w:val="00EF3296"/>
    <w:rsid w:val="00EF5D99"/>
    <w:rsid w:val="00EF61F1"/>
    <w:rsid w:val="00F006C9"/>
    <w:rsid w:val="00F0113C"/>
    <w:rsid w:val="00F04E64"/>
    <w:rsid w:val="00F062CD"/>
    <w:rsid w:val="00F11642"/>
    <w:rsid w:val="00F12A58"/>
    <w:rsid w:val="00F14835"/>
    <w:rsid w:val="00F201AF"/>
    <w:rsid w:val="00F22146"/>
    <w:rsid w:val="00F22778"/>
    <w:rsid w:val="00F23BE5"/>
    <w:rsid w:val="00F254D9"/>
    <w:rsid w:val="00F262A5"/>
    <w:rsid w:val="00F314F3"/>
    <w:rsid w:val="00F32A9E"/>
    <w:rsid w:val="00F33CF0"/>
    <w:rsid w:val="00F36DA3"/>
    <w:rsid w:val="00F413C0"/>
    <w:rsid w:val="00F42486"/>
    <w:rsid w:val="00F43ABE"/>
    <w:rsid w:val="00F44705"/>
    <w:rsid w:val="00F45CC1"/>
    <w:rsid w:val="00F475F3"/>
    <w:rsid w:val="00F5029B"/>
    <w:rsid w:val="00F504DE"/>
    <w:rsid w:val="00F51A89"/>
    <w:rsid w:val="00F52BFC"/>
    <w:rsid w:val="00F5375C"/>
    <w:rsid w:val="00F54633"/>
    <w:rsid w:val="00F54A8F"/>
    <w:rsid w:val="00F54B6B"/>
    <w:rsid w:val="00F54CF6"/>
    <w:rsid w:val="00F60DE1"/>
    <w:rsid w:val="00F72ADF"/>
    <w:rsid w:val="00F74531"/>
    <w:rsid w:val="00F74660"/>
    <w:rsid w:val="00F7789C"/>
    <w:rsid w:val="00F8055F"/>
    <w:rsid w:val="00F80D26"/>
    <w:rsid w:val="00F87725"/>
    <w:rsid w:val="00F906BC"/>
    <w:rsid w:val="00F92D99"/>
    <w:rsid w:val="00F93F57"/>
    <w:rsid w:val="00F94E9D"/>
    <w:rsid w:val="00F9659F"/>
    <w:rsid w:val="00FA056F"/>
    <w:rsid w:val="00FA416F"/>
    <w:rsid w:val="00FA60BF"/>
    <w:rsid w:val="00FB0BCE"/>
    <w:rsid w:val="00FB27A1"/>
    <w:rsid w:val="00FB36FE"/>
    <w:rsid w:val="00FB5139"/>
    <w:rsid w:val="00FB5606"/>
    <w:rsid w:val="00FC2B83"/>
    <w:rsid w:val="00FC2EF5"/>
    <w:rsid w:val="00FC5EE8"/>
    <w:rsid w:val="00FC6D47"/>
    <w:rsid w:val="00FD393F"/>
    <w:rsid w:val="00FD4FD1"/>
    <w:rsid w:val="00FD63F6"/>
    <w:rsid w:val="00FD6F5E"/>
    <w:rsid w:val="00FE153D"/>
    <w:rsid w:val="00FE4433"/>
    <w:rsid w:val="00FF452F"/>
    <w:rsid w:val="0784EA45"/>
    <w:rsid w:val="2D00BC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4B8E"/>
  <w15:docId w15:val="{51A5992C-DC6C-498A-B1A8-7C63A4E5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4"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5D9B"/>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rsid w:val="006E30DA"/>
    <w:pPr>
      <w:numPr>
        <w:numId w:val="20"/>
      </w:numPr>
      <w:tabs>
        <w:tab w:val="left" w:pos="397"/>
      </w:tabs>
    </w:pPr>
  </w:style>
  <w:style w:type="paragraph" w:styleId="Lijstopsomteken2">
    <w:name w:val="List Bullet 2"/>
    <w:basedOn w:val="Standaard"/>
    <w:rsid w:val="001D0E08"/>
    <w:pPr>
      <w:numPr>
        <w:ilvl w:val="1"/>
        <w:numId w:val="20"/>
      </w:numPr>
      <w:ind w:left="714" w:hanging="357"/>
      <w:contextualSpacing/>
    </w:pPr>
  </w:style>
  <w:style w:type="paragraph" w:styleId="Lijstalinea">
    <w:name w:val="List Paragraph"/>
    <w:aliases w:val="Lijstalinea niv 1,Opsomming,List level 1,opsomming cijfer,lijstStijl"/>
    <w:basedOn w:val="Lijstopsomteken"/>
    <w:link w:val="LijstalineaChar"/>
    <w:uiPriority w:val="3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uiPriority w:val="39"/>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paragraph" w:styleId="Kopvaninhoudsopgave">
    <w:name w:val="TOC Heading"/>
    <w:basedOn w:val="Kop1"/>
    <w:next w:val="Standaard"/>
    <w:uiPriority w:val="39"/>
    <w:unhideWhenUsed/>
    <w:qFormat/>
    <w:rsid w:val="00535D9B"/>
    <w:pPr>
      <w:keepLines/>
      <w:pageBreakBefore w:val="0"/>
      <w:numPr>
        <w:numId w:val="0"/>
      </w:numPr>
      <w:spacing w:before="240" w:after="0" w:line="259" w:lineRule="auto"/>
      <w:outlineLvl w:val="9"/>
    </w:pPr>
    <w:rPr>
      <w:rFonts w:eastAsiaTheme="majorEastAsia" w:cstheme="majorBidi"/>
      <w:bCs w:val="0"/>
      <w:color w:val="00334A" w:themeColor="accent1" w:themeShade="BF"/>
    </w:rPr>
  </w:style>
  <w:style w:type="character" w:customStyle="1" w:styleId="LijstalineaChar">
    <w:name w:val="Lijstalinea Char"/>
    <w:aliases w:val="Lijstalinea niv 1 Char,Opsomming Char,List level 1 Char,opsomming cijfer Char,lijstStijl Char"/>
    <w:basedOn w:val="Standaardalinea-lettertype"/>
    <w:link w:val="Lijstalinea"/>
    <w:uiPriority w:val="72"/>
    <w:locked/>
    <w:rsid w:val="00535D9B"/>
  </w:style>
  <w:style w:type="paragraph" w:customStyle="1" w:styleId="Lijstalinea2">
    <w:name w:val="Lijstalinea2"/>
    <w:basedOn w:val="Standaard"/>
    <w:rsid w:val="00535D9B"/>
    <w:pPr>
      <w:spacing w:after="200" w:line="276" w:lineRule="auto"/>
      <w:ind w:left="720"/>
      <w:contextualSpacing/>
    </w:pPr>
    <w:rPr>
      <w:rFonts w:ascii="Calibri" w:hAnsi="Calibri"/>
      <w:sz w:val="22"/>
      <w:szCs w:val="22"/>
      <w:lang w:eastAsia="en-US"/>
    </w:rPr>
  </w:style>
  <w:style w:type="paragraph" w:customStyle="1" w:styleId="Bodytekst">
    <w:name w:val="Bodytekst"/>
    <w:link w:val="BodytekstChar"/>
    <w:qFormat/>
    <w:rsid w:val="00535D9B"/>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535D9B"/>
    <w:rPr>
      <w:rFonts w:ascii="Frutiger for Schiphol Book" w:eastAsiaTheme="minorHAnsi" w:hAnsi="Frutiger for Schiphol Book" w:cstheme="minorBidi"/>
      <w:sz w:val="18"/>
      <w:szCs w:val="22"/>
      <w:lang w:eastAsia="en-US"/>
    </w:rPr>
  </w:style>
  <w:style w:type="paragraph" w:styleId="Revisie">
    <w:name w:val="Revision"/>
    <w:hidden/>
    <w:uiPriority w:val="99"/>
    <w:semiHidden/>
    <w:rsid w:val="00DB48B7"/>
    <w:pPr>
      <w:spacing w:line="240" w:lineRule="auto"/>
    </w:pPr>
  </w:style>
  <w:style w:type="character" w:styleId="Verwijzingopmerking">
    <w:name w:val="annotation reference"/>
    <w:basedOn w:val="Standaardalinea-lettertype"/>
    <w:semiHidden/>
    <w:unhideWhenUsed/>
    <w:rsid w:val="00E72E85"/>
    <w:rPr>
      <w:sz w:val="16"/>
      <w:szCs w:val="16"/>
    </w:rPr>
  </w:style>
  <w:style w:type="paragraph" w:styleId="Tekstopmerking">
    <w:name w:val="annotation text"/>
    <w:basedOn w:val="Standaard"/>
    <w:link w:val="TekstopmerkingChar"/>
    <w:unhideWhenUsed/>
    <w:rsid w:val="00E72E85"/>
    <w:pPr>
      <w:spacing w:line="240" w:lineRule="auto"/>
    </w:pPr>
  </w:style>
  <w:style w:type="character" w:customStyle="1" w:styleId="TekstopmerkingChar">
    <w:name w:val="Tekst opmerking Char"/>
    <w:basedOn w:val="Standaardalinea-lettertype"/>
    <w:link w:val="Tekstopmerking"/>
    <w:rsid w:val="00E72E85"/>
  </w:style>
  <w:style w:type="paragraph" w:styleId="Onderwerpvanopmerking">
    <w:name w:val="annotation subject"/>
    <w:basedOn w:val="Tekstopmerking"/>
    <w:next w:val="Tekstopmerking"/>
    <w:link w:val="OnderwerpvanopmerkingChar"/>
    <w:semiHidden/>
    <w:unhideWhenUsed/>
    <w:rsid w:val="00E72E85"/>
    <w:rPr>
      <w:b/>
      <w:bCs/>
    </w:rPr>
  </w:style>
  <w:style w:type="character" w:customStyle="1" w:styleId="OnderwerpvanopmerkingChar">
    <w:name w:val="Onderwerp van opmerking Char"/>
    <w:basedOn w:val="TekstopmerkingChar"/>
    <w:link w:val="Onderwerpvanopmerking"/>
    <w:semiHidden/>
    <w:rsid w:val="00E72E85"/>
    <w:rPr>
      <w:b/>
      <w:bCs/>
    </w:rPr>
  </w:style>
  <w:style w:type="paragraph" w:styleId="Inhopg4">
    <w:name w:val="toc 4"/>
    <w:basedOn w:val="Standaard"/>
    <w:next w:val="Standaard"/>
    <w:autoRedefine/>
    <w:uiPriority w:val="39"/>
    <w:unhideWhenUsed/>
    <w:rsid w:val="007C4269"/>
    <w:pPr>
      <w:spacing w:after="100"/>
      <w:ind w:left="600"/>
    </w:pPr>
  </w:style>
  <w:style w:type="character" w:styleId="Onopgelostemelding">
    <w:name w:val="Unresolved Mention"/>
    <w:basedOn w:val="Standaardalinea-lettertype"/>
    <w:uiPriority w:val="99"/>
    <w:semiHidden/>
    <w:unhideWhenUsed/>
    <w:rsid w:val="00A13AE0"/>
    <w:rPr>
      <w:color w:val="605E5C"/>
      <w:shd w:val="clear" w:color="auto" w:fill="E1DFDD"/>
    </w:rPr>
  </w:style>
  <w:style w:type="character" w:styleId="Vermelding">
    <w:name w:val="Mention"/>
    <w:basedOn w:val="Standaardalinea-lettertype"/>
    <w:uiPriority w:val="99"/>
    <w:unhideWhenUsed/>
    <w:rsid w:val="00DE09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Blanco%20NIPV.dotx" TargetMode="Externa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566D8-0C04-4C74-AE75-FCCB8113C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E280BF-5990-4D2E-8C8B-2EF0733DEC47}">
  <ds:schemaRefs>
    <ds:schemaRef ds:uri="http://schemas.microsoft.com/office/2006/documentManagement/types"/>
    <ds:schemaRef ds:uri="http://purl.org/dc/terms/"/>
    <ds:schemaRef ds:uri="http://schemas.openxmlformats.org/package/2006/metadata/core-properties"/>
    <ds:schemaRef ds:uri="http://purl.org/dc/dcmitype/"/>
    <ds:schemaRef ds:uri="15bec5e1-1c0e-4da6-aacc-2caf542acf84"/>
    <ds:schemaRef ds:uri="http://purl.org/dc/elements/1.1/"/>
    <ds:schemaRef ds:uri="http://schemas.microsoft.com/office/2006/metadata/properties"/>
    <ds:schemaRef ds:uri="http://schemas.microsoft.com/office/infopath/2007/PartnerControls"/>
    <ds:schemaRef ds:uri="http://www.w3.org/XML/1998/namespace"/>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14F091AC-B87B-4FE5-B690-6C5CB4EFFBBE}">
  <ds:schemaRefs>
    <ds:schemaRef ds:uri="http://schemas.microsoft.com/sharepoint/v3/contenttype/forms"/>
  </ds:schemaRefs>
</ds:datastoreItem>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NIPV.dotx</Template>
  <TotalTime>3</TotalTime>
  <Pages>6</Pages>
  <Words>1014</Words>
  <Characters>5280</Characters>
  <Application>Microsoft Office Word</Application>
  <DocSecurity>0</DocSecurity>
  <Lines>44</Lines>
  <Paragraphs>12</Paragraphs>
  <ScaleCrop>false</ScaleCrop>
  <Company/>
  <LinksUpToDate>false</LinksUpToDate>
  <CharactersWithSpaces>6282</CharactersWithSpaces>
  <SharedDoc>false</SharedDoc>
  <HLinks>
    <vt:vector size="90" baseType="variant">
      <vt:variant>
        <vt:i4>1376313</vt:i4>
      </vt:variant>
      <vt:variant>
        <vt:i4>83</vt:i4>
      </vt:variant>
      <vt:variant>
        <vt:i4>0</vt:i4>
      </vt:variant>
      <vt:variant>
        <vt:i4>5</vt:i4>
      </vt:variant>
      <vt:variant>
        <vt:lpwstr/>
      </vt:variant>
      <vt:variant>
        <vt:lpwstr>_Toc168397901</vt:lpwstr>
      </vt:variant>
      <vt:variant>
        <vt:i4>1376313</vt:i4>
      </vt:variant>
      <vt:variant>
        <vt:i4>77</vt:i4>
      </vt:variant>
      <vt:variant>
        <vt:i4>0</vt:i4>
      </vt:variant>
      <vt:variant>
        <vt:i4>5</vt:i4>
      </vt:variant>
      <vt:variant>
        <vt:lpwstr/>
      </vt:variant>
      <vt:variant>
        <vt:lpwstr>_Toc168397900</vt:lpwstr>
      </vt:variant>
      <vt:variant>
        <vt:i4>1835064</vt:i4>
      </vt:variant>
      <vt:variant>
        <vt:i4>71</vt:i4>
      </vt:variant>
      <vt:variant>
        <vt:i4>0</vt:i4>
      </vt:variant>
      <vt:variant>
        <vt:i4>5</vt:i4>
      </vt:variant>
      <vt:variant>
        <vt:lpwstr/>
      </vt:variant>
      <vt:variant>
        <vt:lpwstr>_Toc168397899</vt:lpwstr>
      </vt:variant>
      <vt:variant>
        <vt:i4>1835064</vt:i4>
      </vt:variant>
      <vt:variant>
        <vt:i4>65</vt:i4>
      </vt:variant>
      <vt:variant>
        <vt:i4>0</vt:i4>
      </vt:variant>
      <vt:variant>
        <vt:i4>5</vt:i4>
      </vt:variant>
      <vt:variant>
        <vt:lpwstr/>
      </vt:variant>
      <vt:variant>
        <vt:lpwstr>_Toc168397898</vt:lpwstr>
      </vt:variant>
      <vt:variant>
        <vt:i4>1835064</vt:i4>
      </vt:variant>
      <vt:variant>
        <vt:i4>59</vt:i4>
      </vt:variant>
      <vt:variant>
        <vt:i4>0</vt:i4>
      </vt:variant>
      <vt:variant>
        <vt:i4>5</vt:i4>
      </vt:variant>
      <vt:variant>
        <vt:lpwstr/>
      </vt:variant>
      <vt:variant>
        <vt:lpwstr>_Toc168397897</vt:lpwstr>
      </vt:variant>
      <vt:variant>
        <vt:i4>1835064</vt:i4>
      </vt:variant>
      <vt:variant>
        <vt:i4>53</vt:i4>
      </vt:variant>
      <vt:variant>
        <vt:i4>0</vt:i4>
      </vt:variant>
      <vt:variant>
        <vt:i4>5</vt:i4>
      </vt:variant>
      <vt:variant>
        <vt:lpwstr/>
      </vt:variant>
      <vt:variant>
        <vt:lpwstr>_Toc168397896</vt:lpwstr>
      </vt:variant>
      <vt:variant>
        <vt:i4>1835064</vt:i4>
      </vt:variant>
      <vt:variant>
        <vt:i4>47</vt:i4>
      </vt:variant>
      <vt:variant>
        <vt:i4>0</vt:i4>
      </vt:variant>
      <vt:variant>
        <vt:i4>5</vt:i4>
      </vt:variant>
      <vt:variant>
        <vt:lpwstr/>
      </vt:variant>
      <vt:variant>
        <vt:lpwstr>_Toc168397895</vt:lpwstr>
      </vt:variant>
      <vt:variant>
        <vt:i4>1835064</vt:i4>
      </vt:variant>
      <vt:variant>
        <vt:i4>41</vt:i4>
      </vt:variant>
      <vt:variant>
        <vt:i4>0</vt:i4>
      </vt:variant>
      <vt:variant>
        <vt:i4>5</vt:i4>
      </vt:variant>
      <vt:variant>
        <vt:lpwstr/>
      </vt:variant>
      <vt:variant>
        <vt:lpwstr>_Toc168397894</vt:lpwstr>
      </vt:variant>
      <vt:variant>
        <vt:i4>1835064</vt:i4>
      </vt:variant>
      <vt:variant>
        <vt:i4>35</vt:i4>
      </vt:variant>
      <vt:variant>
        <vt:i4>0</vt:i4>
      </vt:variant>
      <vt:variant>
        <vt:i4>5</vt:i4>
      </vt:variant>
      <vt:variant>
        <vt:lpwstr/>
      </vt:variant>
      <vt:variant>
        <vt:lpwstr>_Toc168397893</vt:lpwstr>
      </vt:variant>
      <vt:variant>
        <vt:i4>1835064</vt:i4>
      </vt:variant>
      <vt:variant>
        <vt:i4>29</vt:i4>
      </vt:variant>
      <vt:variant>
        <vt:i4>0</vt:i4>
      </vt:variant>
      <vt:variant>
        <vt:i4>5</vt:i4>
      </vt:variant>
      <vt:variant>
        <vt:lpwstr/>
      </vt:variant>
      <vt:variant>
        <vt:lpwstr>_Toc168397892</vt:lpwstr>
      </vt:variant>
      <vt:variant>
        <vt:i4>1835064</vt:i4>
      </vt:variant>
      <vt:variant>
        <vt:i4>23</vt:i4>
      </vt:variant>
      <vt:variant>
        <vt:i4>0</vt:i4>
      </vt:variant>
      <vt:variant>
        <vt:i4>5</vt:i4>
      </vt:variant>
      <vt:variant>
        <vt:lpwstr/>
      </vt:variant>
      <vt:variant>
        <vt:lpwstr>_Toc168397891</vt:lpwstr>
      </vt:variant>
      <vt:variant>
        <vt:i4>1835064</vt:i4>
      </vt:variant>
      <vt:variant>
        <vt:i4>17</vt:i4>
      </vt:variant>
      <vt:variant>
        <vt:i4>0</vt:i4>
      </vt:variant>
      <vt:variant>
        <vt:i4>5</vt:i4>
      </vt:variant>
      <vt:variant>
        <vt:lpwstr/>
      </vt:variant>
      <vt:variant>
        <vt:lpwstr>_Toc168397890</vt:lpwstr>
      </vt:variant>
      <vt:variant>
        <vt:i4>1900600</vt:i4>
      </vt:variant>
      <vt:variant>
        <vt:i4>11</vt:i4>
      </vt:variant>
      <vt:variant>
        <vt:i4>0</vt:i4>
      </vt:variant>
      <vt:variant>
        <vt:i4>5</vt:i4>
      </vt:variant>
      <vt:variant>
        <vt:lpwstr/>
      </vt:variant>
      <vt:variant>
        <vt:lpwstr>_Toc168397889</vt:lpwstr>
      </vt:variant>
      <vt:variant>
        <vt:i4>1900600</vt:i4>
      </vt:variant>
      <vt:variant>
        <vt:i4>5</vt:i4>
      </vt:variant>
      <vt:variant>
        <vt:i4>0</vt:i4>
      </vt:variant>
      <vt:variant>
        <vt:i4>5</vt:i4>
      </vt:variant>
      <vt:variant>
        <vt:lpwstr/>
      </vt:variant>
      <vt:variant>
        <vt:lpwstr>_Toc168397888</vt:lpwstr>
      </vt:variant>
      <vt:variant>
        <vt:i4>5636106</vt:i4>
      </vt:variant>
      <vt:variant>
        <vt:i4>0</vt:i4>
      </vt:variant>
      <vt:variant>
        <vt:i4>0</vt:i4>
      </vt:variant>
      <vt:variant>
        <vt:i4>5</vt:i4>
      </vt:variant>
      <vt:variant>
        <vt:lpwstr>tel:+31882747400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5</cp:revision>
  <dcterms:created xsi:type="dcterms:W3CDTF">2025-02-28T07:17:00Z</dcterms:created>
  <dcterms:modified xsi:type="dcterms:W3CDTF">2025-02-28T12:46:00Z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Naam">
    <vt:lpwstr/>
  </property>
  <property fmtid="{D5CDD505-2E9C-101B-9397-08002B2CF9AE}" pid="3" name="cboVertrouwelijkheid">
    <vt:lpwstr>openbaar</vt:lpwstr>
  </property>
  <property fmtid="{D5CDD505-2E9C-101B-9397-08002B2CF9AE}" pid="4" name="MediaServiceImageTags">
    <vt:lpwstr/>
  </property>
  <property fmtid="{D5CDD505-2E9C-101B-9397-08002B2CF9AE}" pid="5" name="cboAfdeling">
    <vt:lpwstr>Afdeling</vt:lpwstr>
  </property>
  <property fmtid="{D5CDD505-2E9C-101B-9397-08002B2CF9AE}" pid="6" name="ContentTypeId">
    <vt:lpwstr>0x010100A5BB30641379804C87F1C8627FA73E63</vt:lpwstr>
  </property>
  <property fmtid="{D5CDD505-2E9C-101B-9397-08002B2CF9AE}" pid="7" name="Vestiging">
    <vt:lpwstr>Arnhem</vt:lpwstr>
  </property>
  <property fmtid="{D5CDD505-2E9C-101B-9397-08002B2CF9AE}" pid="8" name="txtTitel">
    <vt:lpwstr>Marktconsultatie document EA Toegangsservice Gezamenlijke Voorzieningen</vt:lpwstr>
  </property>
  <property fmtid="{D5CDD505-2E9C-101B-9397-08002B2CF9AE}" pid="9" name="IDBWijzig">
    <vt:lpwstr>1</vt:lpwstr>
  </property>
  <property fmtid="{D5CDD505-2E9C-101B-9397-08002B2CF9AE}" pid="10" name="txtDatum">
    <vt:lpwstr>16.12.2022</vt:lpwstr>
  </property>
  <property fmtid="{D5CDD505-2E9C-101B-9397-08002B2CF9AE}" pid="11" name="txtVersie">
    <vt:lpwstr>1.0</vt:lpwstr>
  </property>
</Properties>
</file>