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D0562" w14:textId="77777777" w:rsidR="00560D1C" w:rsidRDefault="001051ED" w:rsidP="00560D1C">
      <w:pPr>
        <w:pStyle w:val="Kop1"/>
        <w:rPr>
          <w:sz w:val="22"/>
        </w:rPr>
      </w:pPr>
      <w:bookmarkStart w:id="0" w:name="_Toc428462535"/>
      <w:r>
        <w:rPr>
          <w:noProof/>
        </w:rPr>
        <w:drawing>
          <wp:anchor distT="0" distB="0" distL="114300" distR="114300" simplePos="0" relativeHeight="251659264" behindDoc="1" locked="0" layoutInCell="1" allowOverlap="1" wp14:anchorId="095C7179" wp14:editId="3A79E954">
            <wp:simplePos x="0" y="0"/>
            <wp:positionH relativeFrom="column">
              <wp:posOffset>3196590</wp:posOffset>
            </wp:positionH>
            <wp:positionV relativeFrom="paragraph">
              <wp:posOffset>-492125</wp:posOffset>
            </wp:positionV>
            <wp:extent cx="2524125" cy="614680"/>
            <wp:effectExtent l="0" t="0" r="9525" b="0"/>
            <wp:wrapTight wrapText="bothSides">
              <wp:wrapPolygon edited="0">
                <wp:start x="0" y="0"/>
                <wp:lineTo x="0" y="20752"/>
                <wp:lineTo x="21518" y="20752"/>
                <wp:lineTo x="21518" y="0"/>
                <wp:lineTo x="0" y="0"/>
              </wp:wrapPolygon>
            </wp:wrapTight>
            <wp:docPr id="1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C40">
        <w:rPr>
          <w:sz w:val="22"/>
        </w:rPr>
        <w:t xml:space="preserve">  </w:t>
      </w:r>
    </w:p>
    <w:p w14:paraId="672A6659" w14:textId="77777777" w:rsidR="00560D1C" w:rsidRDefault="00560D1C" w:rsidP="00560D1C">
      <w:pPr>
        <w:pStyle w:val="Kop1"/>
        <w:rPr>
          <w:sz w:val="22"/>
        </w:rPr>
      </w:pPr>
    </w:p>
    <w:p w14:paraId="31A2C9D7" w14:textId="579C45F5" w:rsidR="00560D1C" w:rsidRPr="0052198B" w:rsidRDefault="00D510AE" w:rsidP="138F3461">
      <w:pPr>
        <w:pStyle w:val="Kop1"/>
        <w:rPr>
          <w:sz w:val="22"/>
          <w:szCs w:val="22"/>
        </w:rPr>
      </w:pPr>
      <w:r w:rsidRPr="0AB6DC9B">
        <w:rPr>
          <w:sz w:val="22"/>
          <w:szCs w:val="22"/>
        </w:rPr>
        <w:t xml:space="preserve">Bijlage </w:t>
      </w:r>
      <w:r w:rsidR="00273467">
        <w:rPr>
          <w:sz w:val="22"/>
          <w:szCs w:val="22"/>
        </w:rPr>
        <w:t>4</w:t>
      </w:r>
      <w:r w:rsidR="00E8393A" w:rsidRPr="0AB6DC9B">
        <w:rPr>
          <w:sz w:val="22"/>
          <w:szCs w:val="22"/>
        </w:rPr>
        <w:t xml:space="preserve">  </w:t>
      </w:r>
      <w:r w:rsidR="00B17BB3">
        <w:rPr>
          <w:sz w:val="22"/>
          <w:szCs w:val="22"/>
        </w:rPr>
        <w:t xml:space="preserve">Model </w:t>
      </w:r>
      <w:r w:rsidR="00560D1C" w:rsidRPr="0AB6DC9B">
        <w:rPr>
          <w:sz w:val="22"/>
          <w:szCs w:val="22"/>
        </w:rPr>
        <w:t>referentie</w:t>
      </w:r>
      <w:r w:rsidR="68D0A9D7" w:rsidRPr="0AB6DC9B">
        <w:rPr>
          <w:sz w:val="22"/>
          <w:szCs w:val="22"/>
        </w:rPr>
        <w:t xml:space="preserve"> opdracht</w:t>
      </w:r>
      <w:bookmarkEnd w:id="0"/>
    </w:p>
    <w:p w14:paraId="0A37501D" w14:textId="77777777" w:rsidR="00560D1C" w:rsidRPr="004E2B95" w:rsidRDefault="00560D1C" w:rsidP="00560D1C"/>
    <w:p w14:paraId="3656B9AB" w14:textId="77777777" w:rsidR="00154BF4" w:rsidRDefault="00154BF4" w:rsidP="00154BF4">
      <w:pPr>
        <w:spacing w:line="276" w:lineRule="auto"/>
      </w:pPr>
    </w:p>
    <w:p w14:paraId="53128261" w14:textId="77777777" w:rsidR="00154BF4" w:rsidRPr="00D71AEB" w:rsidRDefault="00154BF4" w:rsidP="00154BF4"/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"/>
        <w:gridCol w:w="2920"/>
        <w:gridCol w:w="5523"/>
      </w:tblGrid>
      <w:tr w:rsidR="00273467" w:rsidRPr="00D71AEB" w14:paraId="2EB73932" w14:textId="77777777" w:rsidTr="00273467">
        <w:tc>
          <w:tcPr>
            <w:tcW w:w="482" w:type="dxa"/>
            <w:shd w:val="clear" w:color="auto" w:fill="B3B3B3"/>
          </w:tcPr>
          <w:p w14:paraId="26B0FFD3" w14:textId="77777777" w:rsidR="00273467" w:rsidRPr="00D71AEB" w:rsidRDefault="00273467" w:rsidP="00CE4777">
            <w:pPr>
              <w:rPr>
                <w:b/>
                <w:bCs/>
              </w:rPr>
            </w:pPr>
          </w:p>
        </w:tc>
        <w:tc>
          <w:tcPr>
            <w:tcW w:w="2920" w:type="dxa"/>
            <w:shd w:val="clear" w:color="auto" w:fill="B3B3B3"/>
          </w:tcPr>
          <w:p w14:paraId="432E9A2C" w14:textId="77777777" w:rsidR="00273467" w:rsidRDefault="00273467" w:rsidP="00CE4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Kerncompetentie </w:t>
            </w:r>
          </w:p>
          <w:p w14:paraId="60EF6B76" w14:textId="77777777" w:rsidR="00273467" w:rsidRDefault="00273467" w:rsidP="00CE4777">
            <w:pPr>
              <w:rPr>
                <w:b/>
                <w:bCs/>
              </w:rPr>
            </w:pPr>
          </w:p>
          <w:p w14:paraId="6F52FD11" w14:textId="595F50BB" w:rsidR="00273467" w:rsidRPr="00D71AEB" w:rsidRDefault="00273467" w:rsidP="00CE4777">
            <w:pPr>
              <w:rPr>
                <w:b/>
                <w:bCs/>
              </w:rPr>
            </w:pPr>
          </w:p>
        </w:tc>
        <w:tc>
          <w:tcPr>
            <w:tcW w:w="5523" w:type="dxa"/>
            <w:shd w:val="clear" w:color="auto" w:fill="B3B3B3"/>
          </w:tcPr>
          <w:p w14:paraId="5DC376F3" w14:textId="12BA7CBD" w:rsidR="00273467" w:rsidRPr="00D71AEB" w:rsidRDefault="00273467" w:rsidP="00CE4777">
            <w:pPr>
              <w:rPr>
                <w:b/>
                <w:bCs/>
              </w:rPr>
            </w:pPr>
            <w:r w:rsidRPr="00007B08">
              <w:rPr>
                <w:b/>
                <w:bCs/>
              </w:rPr>
              <w:t>Vul in om welke kerncompetentie het gaat</w:t>
            </w:r>
            <w:r w:rsidR="00467CE6" w:rsidRPr="00007B08">
              <w:rPr>
                <w:b/>
                <w:bCs/>
              </w:rPr>
              <w:t>: 1/2/3</w:t>
            </w:r>
          </w:p>
        </w:tc>
      </w:tr>
      <w:tr w:rsidR="00154BF4" w:rsidRPr="00D71AEB" w14:paraId="2FAE31A6" w14:textId="77777777" w:rsidTr="00273467">
        <w:tc>
          <w:tcPr>
            <w:tcW w:w="482" w:type="dxa"/>
            <w:shd w:val="clear" w:color="auto" w:fill="B3B3B3"/>
          </w:tcPr>
          <w:p w14:paraId="09C9AD33" w14:textId="25D1D7A4" w:rsidR="00154BF4" w:rsidRPr="00D71AEB" w:rsidRDefault="00154BF4" w:rsidP="00CE4777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Nr</w:t>
            </w:r>
            <w:r w:rsidR="00273467">
              <w:rPr>
                <w:b/>
                <w:bCs/>
              </w:rPr>
              <w:t>.</w:t>
            </w:r>
          </w:p>
        </w:tc>
        <w:tc>
          <w:tcPr>
            <w:tcW w:w="2920" w:type="dxa"/>
            <w:shd w:val="clear" w:color="auto" w:fill="B3B3B3"/>
          </w:tcPr>
          <w:p w14:paraId="54513B8E" w14:textId="195021ED" w:rsidR="00154BF4" w:rsidRPr="00D71AEB" w:rsidRDefault="00154BF4" w:rsidP="00CE4777">
            <w:pPr>
              <w:rPr>
                <w:b/>
                <w:bCs/>
              </w:rPr>
            </w:pPr>
          </w:p>
        </w:tc>
        <w:tc>
          <w:tcPr>
            <w:tcW w:w="5523" w:type="dxa"/>
            <w:shd w:val="clear" w:color="auto" w:fill="B3B3B3"/>
          </w:tcPr>
          <w:p w14:paraId="70B63EED" w14:textId="77777777" w:rsidR="00154BF4" w:rsidRPr="00D71AEB" w:rsidRDefault="00154BF4" w:rsidP="00CE4777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Informatie m.b.t. het referentieproject</w:t>
            </w:r>
          </w:p>
        </w:tc>
      </w:tr>
      <w:tr w:rsidR="00154BF4" w:rsidRPr="00D71AEB" w14:paraId="0508C8D7" w14:textId="77777777" w:rsidTr="00273467">
        <w:trPr>
          <w:trHeight w:val="406"/>
        </w:trPr>
        <w:tc>
          <w:tcPr>
            <w:tcW w:w="482" w:type="dxa"/>
          </w:tcPr>
          <w:p w14:paraId="649841BE" w14:textId="77777777" w:rsidR="00154BF4" w:rsidRPr="00D71AEB" w:rsidRDefault="00154BF4" w:rsidP="00CE4777">
            <w:r w:rsidRPr="00D71AEB">
              <w:t>1</w:t>
            </w:r>
          </w:p>
        </w:tc>
        <w:tc>
          <w:tcPr>
            <w:tcW w:w="2920" w:type="dxa"/>
          </w:tcPr>
          <w:p w14:paraId="1C78D189" w14:textId="77777777" w:rsidR="00154BF4" w:rsidRPr="00D71AEB" w:rsidRDefault="00154BF4" w:rsidP="00CE4777">
            <w:r w:rsidRPr="00D71AEB">
              <w:t>Naam opdracht</w:t>
            </w:r>
          </w:p>
        </w:tc>
        <w:tc>
          <w:tcPr>
            <w:tcW w:w="5523" w:type="dxa"/>
          </w:tcPr>
          <w:p w14:paraId="62486C05" w14:textId="77777777" w:rsidR="00154BF4" w:rsidRPr="00D71AEB" w:rsidRDefault="00154BF4" w:rsidP="00CE4777"/>
        </w:tc>
      </w:tr>
      <w:tr w:rsidR="00154BF4" w:rsidRPr="00D71AEB" w14:paraId="5160AA4F" w14:textId="77777777" w:rsidTr="00273467">
        <w:tc>
          <w:tcPr>
            <w:tcW w:w="482" w:type="dxa"/>
          </w:tcPr>
          <w:p w14:paraId="18F999B5" w14:textId="77777777" w:rsidR="00154BF4" w:rsidRPr="00D71AEB" w:rsidRDefault="00154BF4" w:rsidP="00CE4777">
            <w:r w:rsidRPr="00D71AEB">
              <w:t>2</w:t>
            </w:r>
          </w:p>
          <w:p w14:paraId="4101652C" w14:textId="77777777" w:rsidR="00154BF4" w:rsidRPr="00D71AEB" w:rsidRDefault="00154BF4" w:rsidP="00CE4777"/>
        </w:tc>
        <w:tc>
          <w:tcPr>
            <w:tcW w:w="2920" w:type="dxa"/>
          </w:tcPr>
          <w:p w14:paraId="193CCA09" w14:textId="0BFF3353" w:rsidR="00154BF4" w:rsidRPr="00D71AEB" w:rsidRDefault="00B1005A" w:rsidP="00CE4777">
            <w:r>
              <w:t xml:space="preserve">Omschrijving </w:t>
            </w:r>
            <w:r w:rsidR="00154BF4" w:rsidRPr="00D71AEB">
              <w:t>opdracht</w:t>
            </w:r>
          </w:p>
        </w:tc>
        <w:tc>
          <w:tcPr>
            <w:tcW w:w="5523" w:type="dxa"/>
          </w:tcPr>
          <w:p w14:paraId="4B99056E" w14:textId="77777777" w:rsidR="00154BF4" w:rsidRPr="00D71AEB" w:rsidRDefault="00154BF4" w:rsidP="00CE4777"/>
        </w:tc>
      </w:tr>
      <w:tr w:rsidR="00154BF4" w:rsidRPr="00D71AEB" w14:paraId="3C5D1842" w14:textId="77777777" w:rsidTr="00273467">
        <w:tc>
          <w:tcPr>
            <w:tcW w:w="482" w:type="dxa"/>
          </w:tcPr>
          <w:p w14:paraId="5FCD5EC4" w14:textId="77777777" w:rsidR="00154BF4" w:rsidRPr="00D71AEB" w:rsidRDefault="00154BF4" w:rsidP="00CE4777">
            <w:r w:rsidRPr="00D71AEB">
              <w:t>3</w:t>
            </w:r>
          </w:p>
          <w:p w14:paraId="1299C43A" w14:textId="77777777" w:rsidR="00154BF4" w:rsidRPr="00D71AEB" w:rsidRDefault="00154BF4" w:rsidP="00CE4777"/>
        </w:tc>
        <w:tc>
          <w:tcPr>
            <w:tcW w:w="2920" w:type="dxa"/>
          </w:tcPr>
          <w:p w14:paraId="7F0BDD55" w14:textId="77777777" w:rsidR="00154BF4" w:rsidRPr="00D71AEB" w:rsidRDefault="00154BF4" w:rsidP="00CE4777">
            <w:r w:rsidRPr="00D71AEB">
              <w:t>Locatie uitvoering opdracht</w:t>
            </w:r>
          </w:p>
        </w:tc>
        <w:tc>
          <w:tcPr>
            <w:tcW w:w="5523" w:type="dxa"/>
          </w:tcPr>
          <w:p w14:paraId="4DDBEF00" w14:textId="77777777" w:rsidR="00154BF4" w:rsidRPr="00D71AEB" w:rsidRDefault="00154BF4" w:rsidP="00CE4777"/>
        </w:tc>
      </w:tr>
      <w:tr w:rsidR="00154BF4" w:rsidRPr="00D71AEB" w14:paraId="3715F828" w14:textId="77777777" w:rsidTr="00273467">
        <w:tc>
          <w:tcPr>
            <w:tcW w:w="482" w:type="dxa"/>
          </w:tcPr>
          <w:p w14:paraId="2598DEE6" w14:textId="77777777" w:rsidR="00154BF4" w:rsidRPr="00D71AEB" w:rsidRDefault="00154BF4" w:rsidP="00CE4777">
            <w:r w:rsidRPr="00D71AEB">
              <w:t>4</w:t>
            </w:r>
          </w:p>
          <w:p w14:paraId="3461D779" w14:textId="77777777" w:rsidR="00154BF4" w:rsidRPr="00D71AEB" w:rsidRDefault="00154BF4" w:rsidP="00CE4777"/>
        </w:tc>
        <w:tc>
          <w:tcPr>
            <w:tcW w:w="2920" w:type="dxa"/>
          </w:tcPr>
          <w:p w14:paraId="4C913304" w14:textId="34259DE5" w:rsidR="00154BF4" w:rsidRPr="00D71AEB" w:rsidRDefault="00B1005A" w:rsidP="00CE4777">
            <w:r>
              <w:t xml:space="preserve">Complexiteit van de opdracht (contractvorm, ontwerp, omgeving)  </w:t>
            </w:r>
          </w:p>
        </w:tc>
        <w:tc>
          <w:tcPr>
            <w:tcW w:w="5523" w:type="dxa"/>
          </w:tcPr>
          <w:p w14:paraId="3CF2D8B6" w14:textId="77777777" w:rsidR="00154BF4" w:rsidRPr="00D71AEB" w:rsidRDefault="00154BF4" w:rsidP="00CE4777"/>
        </w:tc>
      </w:tr>
      <w:tr w:rsidR="00154BF4" w:rsidRPr="00D71AEB" w14:paraId="2C6A20BD" w14:textId="77777777" w:rsidTr="00273467">
        <w:tc>
          <w:tcPr>
            <w:tcW w:w="482" w:type="dxa"/>
          </w:tcPr>
          <w:p w14:paraId="78941E47" w14:textId="77777777" w:rsidR="00154BF4" w:rsidRPr="00D71AEB" w:rsidRDefault="00154BF4" w:rsidP="00CE4777">
            <w:r w:rsidRPr="00D71AEB">
              <w:t>5</w:t>
            </w:r>
          </w:p>
          <w:p w14:paraId="0FB78278" w14:textId="77777777" w:rsidR="00154BF4" w:rsidRPr="00D71AEB" w:rsidRDefault="00154BF4" w:rsidP="00CE4777"/>
        </w:tc>
        <w:tc>
          <w:tcPr>
            <w:tcW w:w="2920" w:type="dxa"/>
          </w:tcPr>
          <w:p w14:paraId="549C0071" w14:textId="77777777" w:rsidR="00154BF4" w:rsidRPr="00D71AEB" w:rsidRDefault="00154BF4" w:rsidP="00CE4777">
            <w:r w:rsidRPr="00D71AEB">
              <w:t>Waarde opdracht bij gunning excl. BTW</w:t>
            </w:r>
          </w:p>
        </w:tc>
        <w:tc>
          <w:tcPr>
            <w:tcW w:w="5523" w:type="dxa"/>
          </w:tcPr>
          <w:p w14:paraId="1FC39945" w14:textId="77777777" w:rsidR="00154BF4" w:rsidRPr="00D71AEB" w:rsidRDefault="00154BF4" w:rsidP="00CE4777"/>
        </w:tc>
      </w:tr>
      <w:tr w:rsidR="00154BF4" w:rsidRPr="00D71AEB" w14:paraId="27A4E898" w14:textId="77777777" w:rsidTr="00273467">
        <w:tc>
          <w:tcPr>
            <w:tcW w:w="482" w:type="dxa"/>
          </w:tcPr>
          <w:p w14:paraId="29B4EA11" w14:textId="77777777" w:rsidR="00154BF4" w:rsidRPr="00D71AEB" w:rsidRDefault="00154BF4" w:rsidP="00CE4777">
            <w:r w:rsidRPr="00D71AEB">
              <w:t>6</w:t>
            </w:r>
          </w:p>
          <w:p w14:paraId="0562CB0E" w14:textId="77777777" w:rsidR="00154BF4" w:rsidRPr="00D71AEB" w:rsidRDefault="00154BF4" w:rsidP="00CE4777"/>
        </w:tc>
        <w:tc>
          <w:tcPr>
            <w:tcW w:w="2920" w:type="dxa"/>
          </w:tcPr>
          <w:p w14:paraId="22796F57" w14:textId="77777777" w:rsidR="00154BF4" w:rsidRPr="00D71AEB" w:rsidRDefault="00154BF4" w:rsidP="00CE4777">
            <w:r w:rsidRPr="00D71AEB">
              <w:t>Waarde opdracht bij oplevering excl. BTW</w:t>
            </w:r>
          </w:p>
        </w:tc>
        <w:tc>
          <w:tcPr>
            <w:tcW w:w="5523" w:type="dxa"/>
          </w:tcPr>
          <w:p w14:paraId="34CE0A41" w14:textId="77777777" w:rsidR="00154BF4" w:rsidRPr="00D71AEB" w:rsidRDefault="00154BF4" w:rsidP="00CE4777"/>
        </w:tc>
      </w:tr>
      <w:tr w:rsidR="00154BF4" w:rsidRPr="00D71AEB" w14:paraId="6AFCD668" w14:textId="77777777" w:rsidTr="00273467">
        <w:tc>
          <w:tcPr>
            <w:tcW w:w="482" w:type="dxa"/>
          </w:tcPr>
          <w:p w14:paraId="75697EEC" w14:textId="77777777" w:rsidR="00154BF4" w:rsidRPr="00D71AEB" w:rsidRDefault="00154BF4" w:rsidP="00CE4777">
            <w:r w:rsidRPr="00D71AEB">
              <w:t>7</w:t>
            </w:r>
          </w:p>
        </w:tc>
        <w:tc>
          <w:tcPr>
            <w:tcW w:w="2920" w:type="dxa"/>
          </w:tcPr>
          <w:p w14:paraId="2C90316B" w14:textId="77777777" w:rsidR="00154BF4" w:rsidRPr="00D71AEB" w:rsidRDefault="00154BF4" w:rsidP="00CE4777">
            <w:r w:rsidRPr="00D71AEB">
              <w:t>Startdatum referentieopdracht</w:t>
            </w:r>
          </w:p>
        </w:tc>
        <w:tc>
          <w:tcPr>
            <w:tcW w:w="5523" w:type="dxa"/>
          </w:tcPr>
          <w:p w14:paraId="62EBF3C5" w14:textId="77777777" w:rsidR="00154BF4" w:rsidRPr="00D71AEB" w:rsidRDefault="00154BF4" w:rsidP="00CE4777"/>
        </w:tc>
      </w:tr>
      <w:tr w:rsidR="00154BF4" w:rsidRPr="00D71AEB" w14:paraId="7D4B3C66" w14:textId="77777777" w:rsidTr="00273467">
        <w:tc>
          <w:tcPr>
            <w:tcW w:w="482" w:type="dxa"/>
          </w:tcPr>
          <w:p w14:paraId="44B0A208" w14:textId="77777777" w:rsidR="00154BF4" w:rsidRPr="00D71AEB" w:rsidRDefault="00154BF4" w:rsidP="00CE4777">
            <w:r w:rsidRPr="00D71AEB">
              <w:t>8</w:t>
            </w:r>
          </w:p>
          <w:p w14:paraId="6D98A12B" w14:textId="77777777" w:rsidR="00154BF4" w:rsidRPr="00D71AEB" w:rsidRDefault="00154BF4" w:rsidP="00CE4777"/>
        </w:tc>
        <w:tc>
          <w:tcPr>
            <w:tcW w:w="2920" w:type="dxa"/>
          </w:tcPr>
          <w:p w14:paraId="370BF05D" w14:textId="77777777" w:rsidR="00154BF4" w:rsidRPr="00D71AEB" w:rsidRDefault="00154BF4" w:rsidP="00CE4777">
            <w:r w:rsidRPr="00D71AEB">
              <w:t>Looptijd opdracht</w:t>
            </w:r>
          </w:p>
        </w:tc>
        <w:tc>
          <w:tcPr>
            <w:tcW w:w="5523" w:type="dxa"/>
          </w:tcPr>
          <w:p w14:paraId="2946DB82" w14:textId="77777777" w:rsidR="00154BF4" w:rsidRPr="00D71AEB" w:rsidRDefault="00154BF4" w:rsidP="00CE4777"/>
        </w:tc>
      </w:tr>
      <w:tr w:rsidR="00154BF4" w:rsidRPr="00D71AEB" w14:paraId="4C8DBC62" w14:textId="77777777" w:rsidTr="00273467">
        <w:tc>
          <w:tcPr>
            <w:tcW w:w="482" w:type="dxa"/>
          </w:tcPr>
          <w:p w14:paraId="2B2B7304" w14:textId="77777777" w:rsidR="00154BF4" w:rsidRPr="00D71AEB" w:rsidRDefault="00154BF4" w:rsidP="00CE4777">
            <w:r w:rsidRPr="00D71AEB">
              <w:t>9</w:t>
            </w:r>
          </w:p>
          <w:p w14:paraId="5997CC1D" w14:textId="77777777" w:rsidR="00154BF4" w:rsidRPr="00D71AEB" w:rsidRDefault="00154BF4" w:rsidP="00CE4777"/>
        </w:tc>
        <w:tc>
          <w:tcPr>
            <w:tcW w:w="2920" w:type="dxa"/>
          </w:tcPr>
          <w:p w14:paraId="3DD8516D" w14:textId="77777777" w:rsidR="00154BF4" w:rsidRPr="00D71AEB" w:rsidRDefault="00154BF4" w:rsidP="00CE4777">
            <w:r w:rsidRPr="00D71AEB">
              <w:t>Opdracht geheel als zelfstandige onderneming uitgevoerd of in combinatie, of als onderaannemer</w:t>
            </w:r>
          </w:p>
        </w:tc>
        <w:tc>
          <w:tcPr>
            <w:tcW w:w="5523" w:type="dxa"/>
          </w:tcPr>
          <w:p w14:paraId="110FFD37" w14:textId="77777777" w:rsidR="00154BF4" w:rsidRPr="00D71AEB" w:rsidRDefault="00154BF4" w:rsidP="00CE4777"/>
        </w:tc>
      </w:tr>
      <w:tr w:rsidR="00154BF4" w:rsidRPr="00D71AEB" w14:paraId="0916684D" w14:textId="77777777" w:rsidTr="00273467">
        <w:tc>
          <w:tcPr>
            <w:tcW w:w="482" w:type="dxa"/>
          </w:tcPr>
          <w:p w14:paraId="5D369756" w14:textId="77777777" w:rsidR="00154BF4" w:rsidRPr="00D71AEB" w:rsidRDefault="00154BF4" w:rsidP="00CE4777">
            <w:r w:rsidRPr="00D71AEB">
              <w:t>10</w:t>
            </w:r>
          </w:p>
        </w:tc>
        <w:tc>
          <w:tcPr>
            <w:tcW w:w="2920" w:type="dxa"/>
          </w:tcPr>
          <w:p w14:paraId="425DB8E8" w14:textId="77777777" w:rsidR="00154BF4" w:rsidRPr="00D71AEB" w:rsidRDefault="00154BF4" w:rsidP="00CE4777">
            <w:r w:rsidRPr="00D71AEB">
              <w:t>Indien referentieopdracht in combinatie of als onderaannemer is uitg</w:t>
            </w:r>
            <w:r>
              <w:t>evoerd, wat is het aandeel van opdrachtnemer</w:t>
            </w:r>
            <w:r w:rsidRPr="00D71AEB">
              <w:t xml:space="preserve"> daarin en welke onderneming had de leiding van de combinatie of als hoofd</w:t>
            </w:r>
            <w:r>
              <w:t>opdrachtnemer</w:t>
            </w:r>
          </w:p>
        </w:tc>
        <w:tc>
          <w:tcPr>
            <w:tcW w:w="5523" w:type="dxa"/>
          </w:tcPr>
          <w:p w14:paraId="6B699379" w14:textId="77777777" w:rsidR="00154BF4" w:rsidRPr="00D71AEB" w:rsidRDefault="00154BF4" w:rsidP="00CE4777"/>
        </w:tc>
      </w:tr>
      <w:tr w:rsidR="00154BF4" w:rsidRPr="00D71AEB" w14:paraId="67B2E6B6" w14:textId="77777777" w:rsidTr="00273467">
        <w:tc>
          <w:tcPr>
            <w:tcW w:w="482" w:type="dxa"/>
          </w:tcPr>
          <w:p w14:paraId="4737E36C" w14:textId="77777777" w:rsidR="00154BF4" w:rsidRPr="00D71AEB" w:rsidRDefault="00154BF4" w:rsidP="00CE4777">
            <w:r w:rsidRPr="00D71AEB">
              <w:t>11</w:t>
            </w:r>
          </w:p>
        </w:tc>
        <w:tc>
          <w:tcPr>
            <w:tcW w:w="2920" w:type="dxa"/>
          </w:tcPr>
          <w:p w14:paraId="40A27A65" w14:textId="77777777" w:rsidR="00154BF4" w:rsidRDefault="00154BF4" w:rsidP="00CE4777">
            <w:r w:rsidRPr="00D71AEB">
              <w:t xml:space="preserve">Naam </w:t>
            </w:r>
            <w:r>
              <w:t>opdrachtgever</w:t>
            </w:r>
          </w:p>
          <w:p w14:paraId="2622F0CC" w14:textId="77777777" w:rsidR="00273467" w:rsidRPr="00D71AEB" w:rsidRDefault="00273467" w:rsidP="00CE4777"/>
        </w:tc>
        <w:tc>
          <w:tcPr>
            <w:tcW w:w="5523" w:type="dxa"/>
          </w:tcPr>
          <w:p w14:paraId="3FE9F23F" w14:textId="77777777" w:rsidR="00154BF4" w:rsidRPr="00D71AEB" w:rsidRDefault="00154BF4" w:rsidP="00CE4777"/>
        </w:tc>
      </w:tr>
      <w:tr w:rsidR="00154BF4" w:rsidRPr="00D71AEB" w14:paraId="169316CD" w14:textId="77777777" w:rsidTr="00273467">
        <w:tc>
          <w:tcPr>
            <w:tcW w:w="482" w:type="dxa"/>
          </w:tcPr>
          <w:p w14:paraId="4B73E586" w14:textId="77777777" w:rsidR="00154BF4" w:rsidRPr="00D71AEB" w:rsidRDefault="00154BF4" w:rsidP="00CE4777">
            <w:r w:rsidRPr="00D71AEB">
              <w:t>12</w:t>
            </w:r>
          </w:p>
        </w:tc>
        <w:tc>
          <w:tcPr>
            <w:tcW w:w="2920" w:type="dxa"/>
          </w:tcPr>
          <w:p w14:paraId="6C0463AC" w14:textId="77777777" w:rsidR="00154BF4" w:rsidRPr="00D71AEB" w:rsidRDefault="00154BF4" w:rsidP="00CE4777">
            <w:r w:rsidRPr="00D71AEB">
              <w:t xml:space="preserve">Referentie en/of contactpersoon </w:t>
            </w:r>
            <w:r>
              <w:t>opdrachtgever</w:t>
            </w:r>
            <w:r w:rsidRPr="00D71AEB">
              <w:t xml:space="preserve">. Indien een schriftelijke referentie wordt afgegeven dient daarin in ieder geval te zijn aangegeven of de uitvoering van de opdracht naar de mening van </w:t>
            </w:r>
            <w:r>
              <w:t>opdrachtgever</w:t>
            </w:r>
            <w:r w:rsidRPr="00D71AEB">
              <w:t xml:space="preserve"> naar tevredenheid is verlopen en of e.e.a. binnen de gestelde tijdplanning en </w:t>
            </w:r>
            <w:r w:rsidRPr="00D71AEB">
              <w:lastRenderedPageBreak/>
              <w:t>conform de gestelde eisen bij opdracht is verlopen.</w:t>
            </w:r>
          </w:p>
        </w:tc>
        <w:tc>
          <w:tcPr>
            <w:tcW w:w="5523" w:type="dxa"/>
          </w:tcPr>
          <w:p w14:paraId="08CE6F91" w14:textId="77777777" w:rsidR="00154BF4" w:rsidRPr="00D71AEB" w:rsidRDefault="00154BF4" w:rsidP="00CE4777"/>
        </w:tc>
      </w:tr>
      <w:tr w:rsidR="00154BF4" w:rsidRPr="00D71AEB" w14:paraId="6665A4EE" w14:textId="77777777" w:rsidTr="00273467">
        <w:tc>
          <w:tcPr>
            <w:tcW w:w="482" w:type="dxa"/>
          </w:tcPr>
          <w:p w14:paraId="39F18D26" w14:textId="77777777" w:rsidR="00154BF4" w:rsidRPr="00D71AEB" w:rsidRDefault="00154BF4" w:rsidP="00CE4777">
            <w:r w:rsidRPr="00D71AEB">
              <w:t>13</w:t>
            </w:r>
          </w:p>
        </w:tc>
        <w:tc>
          <w:tcPr>
            <w:tcW w:w="2920" w:type="dxa"/>
          </w:tcPr>
          <w:p w14:paraId="2EC799F1" w14:textId="77777777" w:rsidR="00154BF4" w:rsidRPr="00D71AEB" w:rsidRDefault="00154BF4" w:rsidP="00CE4777">
            <w:r w:rsidRPr="00D71AEB">
              <w:t xml:space="preserve">Telefoonnummer </w:t>
            </w:r>
            <w:r>
              <w:t>opdrachtgever</w:t>
            </w:r>
          </w:p>
        </w:tc>
        <w:tc>
          <w:tcPr>
            <w:tcW w:w="5523" w:type="dxa"/>
          </w:tcPr>
          <w:p w14:paraId="61CDCEAD" w14:textId="77777777" w:rsidR="00154BF4" w:rsidRPr="00D71AEB" w:rsidRDefault="00154BF4" w:rsidP="00CE4777"/>
        </w:tc>
      </w:tr>
      <w:tr w:rsidR="005A69ED" w:rsidRPr="00D71AEB" w14:paraId="17D3D43D" w14:textId="77777777" w:rsidTr="00273467">
        <w:tc>
          <w:tcPr>
            <w:tcW w:w="482" w:type="dxa"/>
          </w:tcPr>
          <w:p w14:paraId="4E1E336A" w14:textId="77777777" w:rsidR="005A69ED" w:rsidRPr="00007B08" w:rsidRDefault="005A69ED" w:rsidP="00CE4777">
            <w:r w:rsidRPr="00007B08">
              <w:t>14</w:t>
            </w:r>
          </w:p>
        </w:tc>
        <w:tc>
          <w:tcPr>
            <w:tcW w:w="2920" w:type="dxa"/>
          </w:tcPr>
          <w:p w14:paraId="260D4A15" w14:textId="77777777" w:rsidR="005A69ED" w:rsidRPr="00007B08" w:rsidRDefault="005A69ED" w:rsidP="00CE4777">
            <w:r w:rsidRPr="00007B08">
              <w:t>Voeg een tevredenheidsverklaring bij</w:t>
            </w:r>
          </w:p>
        </w:tc>
        <w:tc>
          <w:tcPr>
            <w:tcW w:w="5523" w:type="dxa"/>
          </w:tcPr>
          <w:p w14:paraId="6BB9E253" w14:textId="77777777" w:rsidR="005A69ED" w:rsidRPr="00273467" w:rsidRDefault="005A69ED" w:rsidP="00CE4777">
            <w:pPr>
              <w:rPr>
                <w:highlight w:val="yellow"/>
              </w:rPr>
            </w:pPr>
          </w:p>
        </w:tc>
      </w:tr>
    </w:tbl>
    <w:p w14:paraId="52E56223" w14:textId="77777777" w:rsidR="00E8393A" w:rsidRDefault="00E8393A" w:rsidP="00560D1C"/>
    <w:p w14:paraId="07547A01" w14:textId="77777777" w:rsidR="0069229F" w:rsidRDefault="0069229F" w:rsidP="00560D1C"/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9"/>
        <w:gridCol w:w="6513"/>
      </w:tblGrid>
      <w:tr w:rsidR="00847136" w:rsidRPr="00D71AEB" w14:paraId="4F775DB6" w14:textId="77777777" w:rsidTr="00007B08">
        <w:trPr>
          <w:trHeight w:val="286"/>
        </w:trPr>
        <w:tc>
          <w:tcPr>
            <w:tcW w:w="2389" w:type="dxa"/>
            <w:shd w:val="clear" w:color="auto" w:fill="B3B3B3"/>
          </w:tcPr>
          <w:p w14:paraId="775B2972" w14:textId="77777777" w:rsidR="00847136" w:rsidRPr="001E2238" w:rsidRDefault="00847136" w:rsidP="00B462C0">
            <w:pPr>
              <w:spacing w:line="276" w:lineRule="auto"/>
              <w:rPr>
                <w:b/>
              </w:rPr>
            </w:pPr>
            <w:r w:rsidRPr="001E2238">
              <w:rPr>
                <w:b/>
              </w:rPr>
              <w:t>Organisatie</w:t>
            </w:r>
          </w:p>
        </w:tc>
        <w:tc>
          <w:tcPr>
            <w:tcW w:w="6513" w:type="dxa"/>
            <w:shd w:val="clear" w:color="auto" w:fill="B3B3B3"/>
          </w:tcPr>
          <w:p w14:paraId="5043CB0F" w14:textId="77777777" w:rsidR="00847136" w:rsidRPr="00D71AEB" w:rsidRDefault="00847136" w:rsidP="00B462C0">
            <w:pPr>
              <w:spacing w:line="276" w:lineRule="auto"/>
            </w:pPr>
          </w:p>
        </w:tc>
      </w:tr>
      <w:tr w:rsidR="00847136" w:rsidRPr="00D71AEB" w14:paraId="2AF3D3A8" w14:textId="77777777" w:rsidTr="00007B08">
        <w:trPr>
          <w:trHeight w:val="273"/>
        </w:trPr>
        <w:tc>
          <w:tcPr>
            <w:tcW w:w="2389" w:type="dxa"/>
            <w:shd w:val="clear" w:color="auto" w:fill="auto"/>
          </w:tcPr>
          <w:p w14:paraId="11501C5A" w14:textId="2BAEEF9C" w:rsidR="00847136" w:rsidRPr="00D71AEB" w:rsidRDefault="00273467" w:rsidP="00B462C0">
            <w:pPr>
              <w:spacing w:line="276" w:lineRule="auto"/>
            </w:pPr>
            <w:r>
              <w:t>Inschrijver</w:t>
            </w:r>
          </w:p>
        </w:tc>
        <w:tc>
          <w:tcPr>
            <w:tcW w:w="6513" w:type="dxa"/>
            <w:shd w:val="clear" w:color="auto" w:fill="auto"/>
          </w:tcPr>
          <w:p w14:paraId="07459315" w14:textId="77777777" w:rsidR="00847136" w:rsidRPr="00D71AEB" w:rsidRDefault="00847136" w:rsidP="00B462C0">
            <w:pPr>
              <w:tabs>
                <w:tab w:val="left" w:pos="5496"/>
              </w:tabs>
              <w:spacing w:line="276" w:lineRule="auto"/>
            </w:pPr>
          </w:p>
        </w:tc>
      </w:tr>
      <w:tr w:rsidR="00847136" w:rsidRPr="00D71AEB" w14:paraId="288C4008" w14:textId="77777777" w:rsidTr="00007B08">
        <w:trPr>
          <w:trHeight w:val="559"/>
        </w:trPr>
        <w:tc>
          <w:tcPr>
            <w:tcW w:w="2389" w:type="dxa"/>
            <w:shd w:val="clear" w:color="auto" w:fill="B3B3B3"/>
          </w:tcPr>
          <w:p w14:paraId="3A999937" w14:textId="77777777" w:rsidR="00847136" w:rsidRPr="001E2238" w:rsidRDefault="00847136" w:rsidP="00B462C0">
            <w:pPr>
              <w:spacing w:line="276" w:lineRule="auto"/>
              <w:rPr>
                <w:b/>
              </w:rPr>
            </w:pPr>
            <w:r w:rsidRPr="001E2238">
              <w:rPr>
                <w:b/>
              </w:rPr>
              <w:t xml:space="preserve">Tekenbevoegde </w:t>
            </w:r>
            <w:r>
              <w:rPr>
                <w:b/>
              </w:rPr>
              <w:t>overeenkomst</w:t>
            </w:r>
            <w:r w:rsidRPr="001E2238">
              <w:rPr>
                <w:b/>
              </w:rPr>
              <w:t>ig KvK:</w:t>
            </w:r>
          </w:p>
        </w:tc>
        <w:tc>
          <w:tcPr>
            <w:tcW w:w="6513" w:type="dxa"/>
            <w:shd w:val="clear" w:color="auto" w:fill="B3B3B3"/>
          </w:tcPr>
          <w:p w14:paraId="6537F28F" w14:textId="77777777" w:rsidR="00847136" w:rsidRPr="00D71AEB" w:rsidRDefault="00847136" w:rsidP="00B462C0">
            <w:pPr>
              <w:spacing w:line="276" w:lineRule="auto"/>
            </w:pPr>
          </w:p>
        </w:tc>
      </w:tr>
      <w:tr w:rsidR="00847136" w:rsidRPr="00D71AEB" w14:paraId="15DC2F16" w14:textId="77777777" w:rsidTr="00007B08">
        <w:trPr>
          <w:trHeight w:val="273"/>
        </w:trPr>
        <w:tc>
          <w:tcPr>
            <w:tcW w:w="2389" w:type="dxa"/>
            <w:shd w:val="clear" w:color="auto" w:fill="auto"/>
          </w:tcPr>
          <w:p w14:paraId="774DB0C8" w14:textId="77777777" w:rsidR="00847136" w:rsidRPr="00D71AEB" w:rsidRDefault="00847136" w:rsidP="00B462C0">
            <w:pPr>
              <w:spacing w:line="276" w:lineRule="auto"/>
            </w:pPr>
            <w:r w:rsidRPr="00D71AEB">
              <w:t>Naam</w:t>
            </w:r>
          </w:p>
        </w:tc>
        <w:tc>
          <w:tcPr>
            <w:tcW w:w="6513" w:type="dxa"/>
            <w:shd w:val="clear" w:color="auto" w:fill="auto"/>
          </w:tcPr>
          <w:p w14:paraId="6DFB9E20" w14:textId="77777777" w:rsidR="00847136" w:rsidRPr="00D71AEB" w:rsidRDefault="00847136" w:rsidP="00B462C0">
            <w:pPr>
              <w:spacing w:line="276" w:lineRule="auto"/>
            </w:pPr>
          </w:p>
        </w:tc>
      </w:tr>
      <w:tr w:rsidR="04FA8359" w14:paraId="0034940E" w14:textId="77777777" w:rsidTr="00007B08">
        <w:trPr>
          <w:trHeight w:val="273"/>
        </w:trPr>
        <w:tc>
          <w:tcPr>
            <w:tcW w:w="2389" w:type="dxa"/>
            <w:shd w:val="clear" w:color="auto" w:fill="auto"/>
          </w:tcPr>
          <w:p w14:paraId="79593593" w14:textId="0E70CCCC" w:rsidR="75D82713" w:rsidRDefault="75D82713" w:rsidP="04FA8359">
            <w:pPr>
              <w:spacing w:line="276" w:lineRule="auto"/>
            </w:pPr>
            <w:r>
              <w:t>Email</w:t>
            </w:r>
          </w:p>
        </w:tc>
        <w:tc>
          <w:tcPr>
            <w:tcW w:w="6513" w:type="dxa"/>
            <w:shd w:val="clear" w:color="auto" w:fill="auto"/>
          </w:tcPr>
          <w:p w14:paraId="0763E099" w14:textId="01FF138D" w:rsidR="04FA8359" w:rsidRDefault="04FA8359" w:rsidP="04FA8359">
            <w:pPr>
              <w:spacing w:line="276" w:lineRule="auto"/>
            </w:pPr>
          </w:p>
        </w:tc>
      </w:tr>
      <w:tr w:rsidR="00847136" w:rsidRPr="00D71AEB" w14:paraId="350D7252" w14:textId="77777777" w:rsidTr="00007B08">
        <w:trPr>
          <w:trHeight w:val="273"/>
        </w:trPr>
        <w:tc>
          <w:tcPr>
            <w:tcW w:w="2389" w:type="dxa"/>
            <w:shd w:val="clear" w:color="auto" w:fill="auto"/>
          </w:tcPr>
          <w:p w14:paraId="7609C92E" w14:textId="77777777" w:rsidR="00847136" w:rsidRPr="00D71AEB" w:rsidRDefault="00847136" w:rsidP="00B462C0">
            <w:pPr>
              <w:spacing w:line="276" w:lineRule="auto"/>
            </w:pPr>
            <w:r w:rsidRPr="00D71AEB">
              <w:t>Functie</w:t>
            </w:r>
          </w:p>
        </w:tc>
        <w:tc>
          <w:tcPr>
            <w:tcW w:w="6513" w:type="dxa"/>
            <w:shd w:val="clear" w:color="auto" w:fill="auto"/>
          </w:tcPr>
          <w:p w14:paraId="70DF9E56" w14:textId="77777777" w:rsidR="00847136" w:rsidRPr="00D71AEB" w:rsidRDefault="00847136" w:rsidP="00B462C0">
            <w:pPr>
              <w:spacing w:line="276" w:lineRule="auto"/>
            </w:pPr>
          </w:p>
        </w:tc>
      </w:tr>
      <w:tr w:rsidR="00847136" w:rsidRPr="00D71AEB" w14:paraId="3021C7AF" w14:textId="77777777" w:rsidTr="00007B08">
        <w:trPr>
          <w:trHeight w:val="1444"/>
        </w:trPr>
        <w:tc>
          <w:tcPr>
            <w:tcW w:w="8902" w:type="dxa"/>
            <w:gridSpan w:val="2"/>
            <w:shd w:val="clear" w:color="auto" w:fill="auto"/>
          </w:tcPr>
          <w:p w14:paraId="64C041B1" w14:textId="77777777" w:rsidR="00847136" w:rsidRPr="00D71AEB" w:rsidRDefault="00847136" w:rsidP="00B462C0">
            <w:pPr>
              <w:spacing w:line="276" w:lineRule="auto"/>
              <w:ind w:right="528"/>
            </w:pPr>
            <w:r>
              <w:t xml:space="preserve">Handtekening: </w:t>
            </w:r>
          </w:p>
        </w:tc>
      </w:tr>
    </w:tbl>
    <w:p w14:paraId="44E871BC" w14:textId="77777777" w:rsidR="0069229F" w:rsidRPr="00C46714" w:rsidRDefault="0069229F" w:rsidP="00560D1C"/>
    <w:sectPr w:rsidR="0069229F" w:rsidRPr="00C467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7E5A6" w14:textId="77777777" w:rsidR="00AE4C10" w:rsidRDefault="00AE4C10">
      <w:r>
        <w:separator/>
      </w:r>
    </w:p>
  </w:endnote>
  <w:endnote w:type="continuationSeparator" w:id="0">
    <w:p w14:paraId="59D37AD2" w14:textId="77777777" w:rsidR="00AE4C10" w:rsidRDefault="00AE4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D93B2" w14:textId="77777777" w:rsidR="006F10B9" w:rsidRDefault="006F10B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FF5F2" w14:textId="77777777" w:rsidR="00E85D9A" w:rsidRDefault="00E85D9A" w:rsidP="00E85D9A">
    <w:pPr>
      <w:pStyle w:val="Voettekst"/>
      <w:rPr>
        <w:sz w:val="16"/>
        <w:szCs w:val="16"/>
      </w:rPr>
    </w:pPr>
  </w:p>
  <w:p w14:paraId="5630AD66" w14:textId="77777777" w:rsidR="00A444FF" w:rsidRPr="00560D1C" w:rsidRDefault="00A444FF" w:rsidP="00E85D9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610EB" w14:textId="77777777" w:rsidR="006F10B9" w:rsidRDefault="006F10B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E8AEF" w14:textId="77777777" w:rsidR="00AE4C10" w:rsidRDefault="00AE4C10">
      <w:r>
        <w:separator/>
      </w:r>
    </w:p>
  </w:footnote>
  <w:footnote w:type="continuationSeparator" w:id="0">
    <w:p w14:paraId="2471AACB" w14:textId="77777777" w:rsidR="00AE4C10" w:rsidRDefault="00AE4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A5D23" w14:textId="77777777" w:rsidR="006F10B9" w:rsidRDefault="006F10B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4B5B7" w14:textId="77777777" w:rsidR="00A444FF" w:rsidRPr="00560D1C" w:rsidRDefault="00A444FF" w:rsidP="00560D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805D2" w14:textId="77777777" w:rsidR="006F10B9" w:rsidRDefault="006F10B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F1043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26A6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6A51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D21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0CE3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C6E6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225F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F86D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78D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EC20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093F61"/>
    <w:multiLevelType w:val="hybridMultilevel"/>
    <w:tmpl w:val="1C10F1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E555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671AC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FFB522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B41AF8"/>
    <w:multiLevelType w:val="multilevel"/>
    <w:tmpl w:val="0413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569B378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99E508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59E7BA5"/>
    <w:multiLevelType w:val="hybridMultilevel"/>
    <w:tmpl w:val="869A31A0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89559534">
    <w:abstractNumId w:val="9"/>
  </w:num>
  <w:num w:numId="2" w16cid:durableId="1033922579">
    <w:abstractNumId w:val="7"/>
  </w:num>
  <w:num w:numId="3" w16cid:durableId="1834494058">
    <w:abstractNumId w:val="6"/>
  </w:num>
  <w:num w:numId="4" w16cid:durableId="1899513685">
    <w:abstractNumId w:val="5"/>
  </w:num>
  <w:num w:numId="5" w16cid:durableId="278492186">
    <w:abstractNumId w:val="4"/>
  </w:num>
  <w:num w:numId="6" w16cid:durableId="1363167857">
    <w:abstractNumId w:val="8"/>
  </w:num>
  <w:num w:numId="7" w16cid:durableId="811294644">
    <w:abstractNumId w:val="3"/>
  </w:num>
  <w:num w:numId="8" w16cid:durableId="1217813915">
    <w:abstractNumId w:val="2"/>
  </w:num>
  <w:num w:numId="9" w16cid:durableId="38632251">
    <w:abstractNumId w:val="1"/>
  </w:num>
  <w:num w:numId="10" w16cid:durableId="1094479789">
    <w:abstractNumId w:val="0"/>
  </w:num>
  <w:num w:numId="11" w16cid:durableId="2048679157">
    <w:abstractNumId w:val="12"/>
  </w:num>
  <w:num w:numId="12" w16cid:durableId="950015911">
    <w:abstractNumId w:val="15"/>
  </w:num>
  <w:num w:numId="13" w16cid:durableId="961569783">
    <w:abstractNumId w:val="14"/>
  </w:num>
  <w:num w:numId="14" w16cid:durableId="1443110782">
    <w:abstractNumId w:val="11"/>
  </w:num>
  <w:num w:numId="15" w16cid:durableId="1440760228">
    <w:abstractNumId w:val="13"/>
  </w:num>
  <w:num w:numId="16" w16cid:durableId="19862621">
    <w:abstractNumId w:val="16"/>
  </w:num>
  <w:num w:numId="17" w16cid:durableId="357048897">
    <w:abstractNumId w:val="17"/>
  </w:num>
  <w:num w:numId="18" w16cid:durableId="2880975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MYCORSA"/>
    <w:docVar w:name="DocAuthor" w:val="TEST TESTGEBRUIKER02"/>
    <w:docVar w:name="DocDuplex" w:val="DUPLEX_DEFAULT"/>
    <w:docVar w:name="DocIndex" w:val="0000"/>
    <w:docVar w:name="DocPrinter" w:val="NOPRINTER"/>
    <w:docVar w:name="DocReg" w:val="0"/>
    <w:docVar w:name="DocType" w:val="RLD-I"/>
    <w:docVar w:name="DocumentLanguage" w:val="nl-NL"/>
    <w:docVar w:name="IW_Generated" w:val="True"/>
    <w:docVar w:name="mitFileNames" w:val="ThisDocument|"/>
    <w:docVar w:name="mitStyleTemplates" w:val="huisstijl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&gt;&lt;QuestionGroup&gt;&lt;GroupID&gt;GR698F99D0993C164DB5400F3CEADFEB3F&lt;/GroupID&gt;&lt;GroupName&gt;Algemeen intern document&lt;/GroupName&gt;&lt;GroupDescription /&gt;&lt;GroupIndex&gt;1&lt;/GroupIndex&gt;&lt;GroupFields&gt;&lt;QuestionField&gt;&lt;FieldMask /&gt;&lt;FieldListSettings&gt;&lt;DisplayDirection&gt;Vertical&lt;/DisplayDirection&gt;&lt;/FieldListSettings&gt;&lt;FieldValues /&gt;&lt;FieldMerge&gt;false&lt;/FieldMerge&gt;&lt;FieldParent&gt;GR698F99D0993C164DB5400F3CEADFEB3F&lt;/FieldParent&gt;&lt;FieldRun&gt;0&lt;/FieldRun&gt;&lt;FieldDataSource&gt;0&lt;/FieldDataSource&gt;&lt;FieldList&gt;0&lt;/FieldList&gt;&lt;FieldRequired&gt;0&lt;/FieldRequired&gt;&lt;FieldLen&gt;-1&lt;/FieldLen&gt;&lt;FieldHelp /&gt;&lt;FieldDocProp&gt;onderwerp&lt;/FieldDocProp&gt;&lt;FieldEmptyDate&gt;false&lt;/FieldEmptyDate&gt;&lt;FieldDefault xsi:type=&quot;xsd:string&quot;&gt;&lt;/FieldDefault&gt;&lt;FieldFormat&gt;geen&lt;/FieldFormat&gt;&lt;FieldDataType&gt;0&lt;/FieldDataType&gt;&lt;FieldTip /&gt;&lt;FieldPrompt&gt;Onderwerp&lt;/FieldPrompt&gt;&lt;FieldIndex&gt;2&lt;/FieldIndex&gt;&lt;FieldDescription /&gt;&lt;FieldName&gt;Onderwerp&lt;/FieldName&gt;&lt;FieldID&gt;VVB04F8C97FCA70B4096F5616D429D2D10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98F99D0993C164DB5400F3CEADFEB3F&lt;/FieldParent&gt;&lt;FieldRun&gt;0&lt;/FieldRun&gt;&lt;FieldDataSource&gt;0&lt;/FieldDataSource&gt;&lt;FieldList&gt;0&lt;/FieldList&gt;&lt;FieldRequired&gt;0&lt;/FieldRequired&gt;&lt;FieldLen&gt;-1&lt;/FieldLen&gt;&lt;FieldHelp /&gt;&lt;FieldDocProp&gt;datum&lt;/FieldDocProp&gt;&lt;FieldEmptyDate&gt;false&lt;/FieldEmptyDate&gt;&lt;FieldDefault xsi:type=&quot;xsd:string&quot;&gt;&lt;/FieldDefault&gt;&lt;FieldFormat&gt;Short Date&lt;/FieldFormat&gt;&lt;FieldDataType&gt;2&lt;/FieldDataType&gt;&lt;FieldTip /&gt;&lt;FieldPrompt&gt;Datum&lt;/FieldPrompt&gt;&lt;FieldIndex&gt;3&lt;/FieldIndex&gt;&lt;FieldDescription /&gt;&lt;FieldName&gt;Datum&lt;/FieldName&gt;&lt;FieldID&gt;VV1CC63F269BCA9846A7829361D1E6E6EA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98F99D0993C164DB5400F3CEADFEB3F&lt;/FieldParent&gt;&lt;FieldRun&gt;0&lt;/FieldRun&gt;&lt;FieldDataSource&gt;0&lt;/FieldDataSource&gt;&lt;FieldList&gt;0&lt;/FieldList&gt;&lt;FieldRequired&gt;0&lt;/FieldRequired&gt;&lt;FieldLen&gt;-1&lt;/FieldLen&gt;&lt;FieldHelp /&gt;&lt;FieldDocProp&gt;stuk_doss.dossier_id&lt;/FieldDocProp&gt;&lt;FieldEmptyDate&gt;false&lt;/FieldEmptyDate&gt;&lt;FieldDefault xsi:type=&quot;xsd:string&quot;&gt;&lt;/FieldDefault&gt;&lt;FieldFormat&gt;geen&lt;/FieldFormat&gt;&lt;FieldDataType&gt;0&lt;/FieldDataType&gt;&lt;FieldTip /&gt;&lt;FieldPrompt&gt;Dossiernummer&lt;/FieldPrompt&gt;&lt;FieldIndex&gt;4&lt;/FieldIndex&gt;&lt;FieldDescription /&gt;&lt;FieldName&gt;Dossiernummer&lt;/FieldName&gt;&lt;FieldID&gt;VVB4599A9617C62D48A11A32F23AD4D72D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98F99D0993C164DB5400F3CEADFEB3F&lt;/FieldParent&gt;&lt;FieldRun&gt;0&lt;/FieldRun&gt;&lt;FieldDataSource&gt;3&lt;/FieldDataSource&gt;&lt;FieldList&gt;0&lt;/FieldList&gt;&lt;FieldRequired&gt;0&lt;/FieldRequired&gt;&lt;FieldLen&gt;-1&lt;/FieldLen&gt;&lt;FieldHelp /&gt;&lt;FieldDocProp&gt;KNM_LST_pjt&lt;/FieldDocProp&gt;&lt;FieldEmptyDate&gt;false&lt;/FieldEmptyDate&gt;&lt;FieldDefault xsi:type=&quot;xsd:string&quot;&gt;Provider=SQLOLEDB.1;Password=p_iwriter2014;Persist Security Info=True;User ID=iwriter;Initial Catalog=iwriter;Data Source=SRV-SQLDB01@tabellen corsa~[dbo].[CORSA_PROJECTNRS]~[PRJ_NR],  [PRJ_OMSCHR]~~PRJ_NR&lt;/FieldDefault&gt;&lt;FieldFormat&gt;geen&lt;/FieldFormat&gt;&lt;FieldDataType&gt;0&lt;/FieldDataType&gt;&lt;FieldTip /&gt;&lt;FieldPrompt&gt;Projectnummer&lt;/FieldPrompt&gt;&lt;FieldIndex&gt;5&lt;/FieldIndex&gt;&lt;FieldDescription /&gt;&lt;FieldName&gt;Projectnummer&lt;/FieldName&gt;&lt;FieldID&gt;VV377365015C66024A891966AD81C99204&lt;/FieldID&gt;&lt;FieldXpath /&gt;&lt;FieldXpathAlternatives /&gt;&lt;FieldLinkedProp /&gt;&lt;/QuestionField&gt;&lt;/GroupFields&gt;&lt;IsRepeatingGroup&gt;false&lt;/IsRepeatingGroup&gt;&lt;/QuestionGroup&gt;&lt;/ArrayOfQuestionGroup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377365015C66024A891966AD81C99204&lt;/ID&gt;_x000d__x000a_      &lt;PROMPT&gt;_x000d__x000a_        &lt;NLNL&gt;Projectnummer&lt;/NLNL&gt;_x000d__x000a_        &lt;NLBE /&gt;_x000d__x000a_        &lt;FRFR /&gt;_x000d__x000a_        &lt;FRBE /&gt;_x000d__x000a_        &lt;ENUS&gt;Projectnummer&lt;/ENUS&gt;_x000d__x000a_        &lt;DEDE&gt;Projectnummer&lt;/DEDE&gt;_x000d__x000a_        &lt;DADK /&gt;_x000d__x000a_        &lt;PLPL /&gt;_x000d__x000a_        &lt;SVSE /&gt;_x000d__x000a_        &lt;EN&gt;Projectnummer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6501"/>
    <w:docVar w:name="thumbnailPath" w:val="C:\Users\pbos\AppData\Local\Temp\tmp412E.png"/>
  </w:docVars>
  <w:rsids>
    <w:rsidRoot w:val="006F10B9"/>
    <w:rsid w:val="00007B08"/>
    <w:rsid w:val="000532C7"/>
    <w:rsid w:val="000644E0"/>
    <w:rsid w:val="000C0CFE"/>
    <w:rsid w:val="001051ED"/>
    <w:rsid w:val="00121709"/>
    <w:rsid w:val="00154BF4"/>
    <w:rsid w:val="001E4CD9"/>
    <w:rsid w:val="00205634"/>
    <w:rsid w:val="00217ED2"/>
    <w:rsid w:val="00273467"/>
    <w:rsid w:val="002D27FC"/>
    <w:rsid w:val="002D521A"/>
    <w:rsid w:val="00344CCD"/>
    <w:rsid w:val="00393C84"/>
    <w:rsid w:val="00435A24"/>
    <w:rsid w:val="00450C40"/>
    <w:rsid w:val="00467CE6"/>
    <w:rsid w:val="00477C64"/>
    <w:rsid w:val="004A1210"/>
    <w:rsid w:val="004C682F"/>
    <w:rsid w:val="004E2B95"/>
    <w:rsid w:val="00512707"/>
    <w:rsid w:val="00533701"/>
    <w:rsid w:val="00560D1C"/>
    <w:rsid w:val="00595D1C"/>
    <w:rsid w:val="005A69ED"/>
    <w:rsid w:val="005F0CB5"/>
    <w:rsid w:val="0062001F"/>
    <w:rsid w:val="00634B11"/>
    <w:rsid w:val="006359F9"/>
    <w:rsid w:val="006365C1"/>
    <w:rsid w:val="0068023F"/>
    <w:rsid w:val="0069229F"/>
    <w:rsid w:val="006B4888"/>
    <w:rsid w:val="006F10B9"/>
    <w:rsid w:val="007A7751"/>
    <w:rsid w:val="00811953"/>
    <w:rsid w:val="00847136"/>
    <w:rsid w:val="008559D4"/>
    <w:rsid w:val="008C136F"/>
    <w:rsid w:val="009024B4"/>
    <w:rsid w:val="00A37784"/>
    <w:rsid w:val="00A444FF"/>
    <w:rsid w:val="00A843CA"/>
    <w:rsid w:val="00AE4C10"/>
    <w:rsid w:val="00AE574B"/>
    <w:rsid w:val="00B1005A"/>
    <w:rsid w:val="00B17BB3"/>
    <w:rsid w:val="00B55489"/>
    <w:rsid w:val="00BB7F53"/>
    <w:rsid w:val="00BE2040"/>
    <w:rsid w:val="00C3449B"/>
    <w:rsid w:val="00C46714"/>
    <w:rsid w:val="00CF03FB"/>
    <w:rsid w:val="00CF41F6"/>
    <w:rsid w:val="00D14BB2"/>
    <w:rsid w:val="00D510AE"/>
    <w:rsid w:val="00D53509"/>
    <w:rsid w:val="00D60933"/>
    <w:rsid w:val="00D730DD"/>
    <w:rsid w:val="00D738A0"/>
    <w:rsid w:val="00DD03D3"/>
    <w:rsid w:val="00DE6B75"/>
    <w:rsid w:val="00E8393A"/>
    <w:rsid w:val="00E85D9A"/>
    <w:rsid w:val="00EC38DC"/>
    <w:rsid w:val="00EE7E9A"/>
    <w:rsid w:val="00EF7538"/>
    <w:rsid w:val="00FF6E8F"/>
    <w:rsid w:val="04FA8359"/>
    <w:rsid w:val="0AB6DC9B"/>
    <w:rsid w:val="138F3461"/>
    <w:rsid w:val="3C678398"/>
    <w:rsid w:val="4394CC72"/>
    <w:rsid w:val="60FE2311"/>
    <w:rsid w:val="68D0A9D7"/>
    <w:rsid w:val="75D8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8A52EB"/>
  <w15:docId w15:val="{BA1828BD-2178-4CBF-8408-EB6381E47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F10B9"/>
    <w:pPr>
      <w:tabs>
        <w:tab w:val="left" w:pos="-1440"/>
        <w:tab w:val="left" w:pos="-720"/>
        <w:tab w:val="left" w:pos="0"/>
        <w:tab w:val="left" w:pos="380"/>
      </w:tabs>
    </w:pPr>
    <w:rPr>
      <w:rFonts w:ascii="Verdana" w:hAnsi="Verdana"/>
    </w:rPr>
  </w:style>
  <w:style w:type="paragraph" w:styleId="Kop1">
    <w:name w:val="heading 1"/>
    <w:basedOn w:val="Standaard"/>
    <w:next w:val="Standaard"/>
    <w:link w:val="Kop1Char"/>
    <w:qFormat/>
    <w:rsid w:val="00560D1C"/>
    <w:pPr>
      <w:keepNext/>
      <w:tabs>
        <w:tab w:val="left" w:pos="426"/>
        <w:tab w:val="left" w:pos="7088"/>
      </w:tabs>
      <w:outlineLvl w:val="0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iefGegevens">
    <w:name w:val="BriefGegevens"/>
    <w:basedOn w:val="Standaard"/>
    <w:rsid w:val="006F10B9"/>
    <w:pPr>
      <w:spacing w:line="200" w:lineRule="exact"/>
      <w:ind w:left="1503" w:hanging="1503"/>
    </w:pPr>
  </w:style>
  <w:style w:type="character" w:customStyle="1" w:styleId="BriefGegevensVariabel">
    <w:name w:val="BriefGegevensVariabel"/>
    <w:basedOn w:val="Standaardalinea-lettertype"/>
    <w:rsid w:val="006F10B9"/>
    <w:rPr>
      <w:rFonts w:ascii="Verdana" w:hAnsi="Verdana"/>
      <w:sz w:val="20"/>
    </w:rPr>
  </w:style>
  <w:style w:type="character" w:customStyle="1" w:styleId="BriefGegevensVast">
    <w:name w:val="BriefGegevensVast"/>
    <w:rsid w:val="006F10B9"/>
    <w:rPr>
      <w:rFonts w:ascii="Arial" w:hAnsi="Arial"/>
      <w:sz w:val="14"/>
    </w:rPr>
  </w:style>
  <w:style w:type="paragraph" w:styleId="Koptekst">
    <w:name w:val="header"/>
    <w:basedOn w:val="Standaard"/>
    <w:rsid w:val="006F10B9"/>
    <w:pPr>
      <w:tabs>
        <w:tab w:val="center" w:pos="4536"/>
        <w:tab w:val="right" w:pos="9072"/>
      </w:tabs>
    </w:pPr>
    <w:rPr>
      <w:sz w:val="18"/>
    </w:rPr>
  </w:style>
  <w:style w:type="character" w:styleId="Paginanummer">
    <w:name w:val="page number"/>
    <w:basedOn w:val="Standaardalinea-lettertype"/>
    <w:rsid w:val="006F10B9"/>
  </w:style>
  <w:style w:type="paragraph" w:customStyle="1" w:styleId="StandaardMinuut">
    <w:name w:val="StandaardMinuut"/>
    <w:basedOn w:val="Koptekst"/>
    <w:rsid w:val="006F10B9"/>
    <w:pPr>
      <w:tabs>
        <w:tab w:val="clear" w:pos="0"/>
        <w:tab w:val="clear" w:pos="380"/>
        <w:tab w:val="clear" w:pos="4536"/>
        <w:tab w:val="clear" w:pos="9072"/>
      </w:tabs>
      <w:ind w:left="5812"/>
    </w:pPr>
  </w:style>
  <w:style w:type="table" w:styleId="Tabelraster">
    <w:name w:val="Table Grid"/>
    <w:basedOn w:val="Standaardtabel"/>
    <w:rsid w:val="006F10B9"/>
    <w:pPr>
      <w:tabs>
        <w:tab w:val="left" w:pos="-1440"/>
        <w:tab w:val="left" w:pos="-720"/>
        <w:tab w:val="left" w:pos="0"/>
        <w:tab w:val="left" w:pos="380"/>
      </w:tabs>
    </w:pPr>
    <w:rPr>
      <w:rFonts w:ascii="Verdana" w:hAnsi="Verdana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rsid w:val="006F10B9"/>
    <w:pPr>
      <w:tabs>
        <w:tab w:val="clear" w:pos="-1440"/>
        <w:tab w:val="clear" w:pos="-720"/>
        <w:tab w:val="clear" w:pos="0"/>
        <w:tab w:val="clear" w:pos="380"/>
        <w:tab w:val="center" w:pos="4536"/>
        <w:tab w:val="right" w:pos="9072"/>
      </w:tabs>
    </w:pPr>
  </w:style>
  <w:style w:type="character" w:customStyle="1" w:styleId="Kop1Char">
    <w:name w:val="Kop 1 Char"/>
    <w:basedOn w:val="Standaardalinea-lettertype"/>
    <w:link w:val="Kop1"/>
    <w:rsid w:val="00560D1C"/>
    <w:rPr>
      <w:b/>
      <w:sz w:val="24"/>
    </w:rPr>
  </w:style>
  <w:style w:type="paragraph" w:styleId="Normaalweb">
    <w:name w:val="Normal (Web)"/>
    <w:basedOn w:val="Standaard"/>
    <w:link w:val="NormaalwebChar"/>
    <w:uiPriority w:val="99"/>
    <w:rsid w:val="00560D1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NormaalwebChar">
    <w:name w:val="Normaal (web) Char"/>
    <w:link w:val="Normaalweb"/>
    <w:uiPriority w:val="99"/>
    <w:rsid w:val="00560D1C"/>
    <w:rPr>
      <w:rFonts w:ascii="Arial Unicode MS" w:eastAsia="Arial Unicode MS" w:hAnsi="Arial Unicode MS" w:cs="Arial Unicode MS"/>
      <w:sz w:val="24"/>
      <w:szCs w:val="24"/>
    </w:rPr>
  </w:style>
  <w:style w:type="character" w:customStyle="1" w:styleId="VoettekstChar">
    <w:name w:val="Voettekst Char"/>
    <w:basedOn w:val="Standaardalinea-lettertype"/>
    <w:link w:val="Voettekst"/>
    <w:rsid w:val="00E85D9A"/>
    <w:rPr>
      <w:rFonts w:ascii="Verdana" w:hAnsi="Verdana"/>
    </w:rPr>
  </w:style>
  <w:style w:type="character" w:styleId="Verwijzingopmerking">
    <w:name w:val="annotation reference"/>
    <w:basedOn w:val="Standaardalinea-lettertype"/>
    <w:rsid w:val="0069229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9229F"/>
  </w:style>
  <w:style w:type="character" w:customStyle="1" w:styleId="TekstopmerkingChar">
    <w:name w:val="Tekst opmerking Char"/>
    <w:basedOn w:val="Standaardalinea-lettertype"/>
    <w:link w:val="Tekstopmerking"/>
    <w:rsid w:val="0069229F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9229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69229F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69229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69229F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05634"/>
    <w:pPr>
      <w:ind w:left="720"/>
      <w:contextualSpacing/>
    </w:pPr>
  </w:style>
  <w:style w:type="paragraph" w:styleId="Revisie">
    <w:name w:val="Revision"/>
    <w:hidden/>
    <w:uiPriority w:val="99"/>
    <w:semiHidden/>
    <w:rsid w:val="005A69ED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\IWRITER\4.3%20Bijlage%20format%20referentieopdrach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D28B7765ABEE4EB4B8546B93DDEFFD" ma:contentTypeVersion="16" ma:contentTypeDescription="Een nieuw document maken." ma:contentTypeScope="" ma:versionID="1efc7b89138a175d04a16a59a624011a">
  <xsd:schema xmlns:xsd="http://www.w3.org/2001/XMLSchema" xmlns:xs="http://www.w3.org/2001/XMLSchema" xmlns:p="http://schemas.microsoft.com/office/2006/metadata/properties" xmlns:ns2="0ee36b03-4af0-4841-828e-cb12f0cd3e71" xmlns:ns3="416f7f3e-eebd-480e-a3c3-25d4404a8cbf" targetNamespace="http://schemas.microsoft.com/office/2006/metadata/properties" ma:root="true" ma:fieldsID="ee8cf8cb98df4902946516a729567f23" ns2:_="" ns3:_="">
    <xsd:import namespace="0ee36b03-4af0-4841-828e-cb12f0cd3e71"/>
    <xsd:import namespace="416f7f3e-eebd-480e-a3c3-25d4404a8c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project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NP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36b03-4af0-4841-828e-cb12f0cd3e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oject" ma:index="11" nillable="true" ma:displayName="Project" ma:description="Kies hier het juiste project" ma:format="Dropdown" ma:internalName="projec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esse"/>
                    <xsd:enumeration value="Oudeland"/>
                    <xsd:enumeration value="Cluster"/>
                    <xsd:enumeration value="Veerstalblok"/>
                    <xsd:enumeration value="Vlist"/>
                    <xsd:enumeration value="Bilwijkerweg"/>
                    <xsd:enumeration value="Holierhoek"/>
                    <xsd:enumeration value="Bergvliet"/>
                    <xsd:enumeration value="Bocht"/>
                    <xsd:enumeration value="Alle projecten"/>
                    <xsd:enumeration value="G. Tiendweg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002cb97-f9ae-40f4-a62f-9ee51fa9d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PI" ma:index="23" nillable="true" ma:displayName="NPI subsidie" ma:format="Dropdown" ma:internalName="NPI">
      <xsd:simpleType>
        <xsd:restriction base="dms:Choice">
          <xsd:enumeration value="Aanvraag"/>
          <xsd:enumeration value="VGR 2024"/>
          <xsd:enumeration value="VGR 2025"/>
          <xsd:enumeration value="VGR 2026"/>
          <xsd:enumeration value="Einddeclar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f7f3e-eebd-480e-a3c3-25d4404a8c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de133b-0669-45b2-ad7b-d97420bf32ba}" ma:internalName="TaxCatchAll" ma:showField="CatchAllData" ma:web="416f7f3e-eebd-480e-a3c3-25d4404a8c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e36b03-4af0-4841-828e-cb12f0cd3e71">
      <Terms xmlns="http://schemas.microsoft.com/office/infopath/2007/PartnerControls"/>
    </lcf76f155ced4ddcb4097134ff3c332f>
    <TaxCatchAll xmlns="416f7f3e-eebd-480e-a3c3-25d4404a8cbf" xsi:nil="true"/>
    <project xmlns="0ee36b03-4af0-4841-828e-cb12f0cd3e71" xsi:nil="true"/>
    <NPI xmlns="0ee36b03-4af0-4841-828e-cb12f0cd3e71" xsi:nil="true"/>
  </documentManagement>
</p:properties>
</file>

<file path=customXml/itemProps1.xml><?xml version="1.0" encoding="utf-8"?>
<ds:datastoreItem xmlns:ds="http://schemas.openxmlformats.org/officeDocument/2006/customXml" ds:itemID="{E622F2F0-D39A-4EA0-9C2C-6F05A87E3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e36b03-4af0-4841-828e-cb12f0cd3e71"/>
    <ds:schemaRef ds:uri="416f7f3e-eebd-480e-a3c3-25d4404a8c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44B6BC-E992-448A-850D-08EA56632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ED0B0D-D74D-4F02-8C8F-8548796000B9}">
  <ds:schemaRefs>
    <ds:schemaRef ds:uri="http://schemas.microsoft.com/office/2006/metadata/properties"/>
    <ds:schemaRef ds:uri="http://schemas.microsoft.com/office/infopath/2007/PartnerControls"/>
    <ds:schemaRef ds:uri="0ee36b03-4af0-4841-828e-cb12f0cd3e71"/>
    <ds:schemaRef ds:uri="416f7f3e-eebd-480e-a3c3-25d4404a8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4.3 Bijlage format referentieopdracht.dotx</Template>
  <TotalTime>9</TotalTime>
  <Pages>2</Pages>
  <Words>202</Words>
  <Characters>1113</Characters>
  <Application>Microsoft Office Word</Application>
  <DocSecurity>0</DocSecurity>
  <Lines>9</Lines>
  <Paragraphs>2</Paragraphs>
  <ScaleCrop>false</ScaleCrop>
  <Company>潈杯敨浥慲摡捳慨⁰慶⁮楒湪慬摮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Doorstam</dc:creator>
  <cp:lastModifiedBy>Liem, Sisca</cp:lastModifiedBy>
  <cp:revision>6</cp:revision>
  <dcterms:created xsi:type="dcterms:W3CDTF">2024-10-10T11:44:00Z</dcterms:created>
  <dcterms:modified xsi:type="dcterms:W3CDTF">2024-10-14T12:34:00Z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  <property fmtid="{D5CDD505-2E9C-101B-9397-08002B2CF9AE}" pid="3" name="Versienr">
    <vt:lpwstr>2.2</vt:lpwstr>
  </property>
  <property fmtid="{D5CDD505-2E9C-101B-9397-08002B2CF9AE}" pid="4" name="ContentTypeId">
    <vt:lpwstr>0x0101007AD28B7765ABEE4EB4B8546B93DDEFFD</vt:lpwstr>
  </property>
  <property fmtid="{D5CDD505-2E9C-101B-9397-08002B2CF9AE}" pid="5" name="MediaServiceImageTags">
    <vt:lpwstr/>
  </property>
</Properties>
</file>