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D34348" w:rsidR="00D737C0" w:rsidP="005A3D2D" w:rsidRDefault="005A3D2D" w14:paraId="3B1B12B4" w14:textId="77777777">
      <w:pPr>
        <w:pStyle w:val="InvulB1"/>
      </w:pPr>
      <w:r>
        <w:t>WENSEN (KWALITEIT)</w:t>
      </w:r>
    </w:p>
    <w:p w:rsidR="00504457" w:rsidP="005A3D2D" w:rsidRDefault="00504457" w14:paraId="18A9549E" w14:textId="77777777">
      <w:pPr>
        <w:pStyle w:val="Geenafstand"/>
      </w:pPr>
    </w:p>
    <w:p w:rsidR="005A3D2D" w:rsidP="005A3D2D" w:rsidRDefault="005A3D2D" w14:paraId="331FE0FB" w14:textId="77777777">
      <w:pPr>
        <w:pStyle w:val="Geenafstand"/>
      </w:pPr>
      <w:r>
        <w:t>Ten aanzien van het Programma van Wensen (Kwaliteit) ook wel genoemd de Vragenlijst:</w:t>
      </w:r>
    </w:p>
    <w:p w:rsidR="005A3D2D" w:rsidP="005A3D2D" w:rsidRDefault="005A3D2D" w14:paraId="6906BDC5" w14:textId="77777777">
      <w:pPr>
        <w:pStyle w:val="Geenafstand"/>
        <w:numPr>
          <w:ilvl w:val="0"/>
          <w:numId w:val="53"/>
        </w:numPr>
      </w:pPr>
      <w:r>
        <w:t>Dient Inschrijver ‘Invulbijlage D – Wensen (Kwaliteit) volledig in te vullen</w:t>
      </w:r>
      <w:r w:rsidR="006A7117">
        <w:t xml:space="preserve"> en deze te rechtsgeldig te ondertekenen.</w:t>
      </w:r>
    </w:p>
    <w:p w:rsidR="005A3D2D" w:rsidP="005A3D2D" w:rsidRDefault="005A3D2D" w14:paraId="42AB1E6F" w14:textId="77777777">
      <w:pPr>
        <w:pStyle w:val="Geenafstand"/>
        <w:numPr>
          <w:ilvl w:val="0"/>
          <w:numId w:val="53"/>
        </w:numPr>
      </w:pPr>
      <w:r w:rsidRPr="00D367D3">
        <w:t>Is er sprake van een combinatie van ondernemingen dan dient niet alleen de Inschrijver de</w:t>
      </w:r>
      <w:r>
        <w:t>ze</w:t>
      </w:r>
      <w:r w:rsidRPr="00D367D3">
        <w:t xml:space="preserve"> </w:t>
      </w:r>
      <w:r>
        <w:t>V</w:t>
      </w:r>
      <w:r w:rsidRPr="00D367D3">
        <w:t xml:space="preserve">ragenlijst in te vullen maar dan dienen ook de deelnemers in </w:t>
      </w:r>
      <w:r w:rsidR="006A7117">
        <w:t>de combinatie</w:t>
      </w:r>
      <w:r w:rsidRPr="00D367D3">
        <w:t xml:space="preserve"> de </w:t>
      </w:r>
      <w:r>
        <w:t>V</w:t>
      </w:r>
      <w:r w:rsidRPr="00D367D3">
        <w:t>ragenlijst in te vullen</w:t>
      </w:r>
      <w:r w:rsidR="006A7117">
        <w:t>, rechtsgeldig te onderteken</w:t>
      </w:r>
      <w:r w:rsidRPr="00D367D3">
        <w:t xml:space="preserve"> en de bijbehorende informatie aan te leveren</w:t>
      </w:r>
      <w:r w:rsidR="009B047F">
        <w:t>, elk ten aanzien van het deel dat de desbetreffende onderneming voor haar rekening gaat nemen.</w:t>
      </w:r>
    </w:p>
    <w:p w:rsidRPr="001A261E" w:rsidR="005A3D2D" w:rsidP="006A7117" w:rsidRDefault="005A3D2D" w14:paraId="39BB696F" w14:textId="77777777">
      <w:pPr>
        <w:pStyle w:val="Geenafstand"/>
        <w:numPr>
          <w:ilvl w:val="0"/>
          <w:numId w:val="53"/>
        </w:numPr>
      </w:pPr>
      <w:r w:rsidRPr="00D367D3">
        <w:t xml:space="preserve">Wordt </w:t>
      </w:r>
      <w:r w:rsidR="009B047F">
        <w:t xml:space="preserve">er </w:t>
      </w:r>
      <w:r w:rsidRPr="00D367D3">
        <w:t xml:space="preserve">een beroep gedaan op </w:t>
      </w:r>
      <w:r w:rsidR="006A7117">
        <w:t xml:space="preserve">een </w:t>
      </w:r>
      <w:r w:rsidRPr="006A7117" w:rsidR="006A7117">
        <w:t>genomineerde derde</w:t>
      </w:r>
      <w:r w:rsidRPr="00D367D3">
        <w:t xml:space="preserve">, dan </w:t>
      </w:r>
      <w:r w:rsidR="009B047F">
        <w:t>dient deze</w:t>
      </w:r>
      <w:r w:rsidRPr="00D367D3">
        <w:t xml:space="preserve"> de Vragenlijst in te vullen</w:t>
      </w:r>
      <w:r w:rsidR="009B047F">
        <w:t xml:space="preserve"> ten aanzien van het deel waarvoor een beroep op de </w:t>
      </w:r>
      <w:r w:rsidRPr="006A7117" w:rsidR="009B047F">
        <w:t>genomineerde derde</w:t>
      </w:r>
      <w:r w:rsidR="009B047F">
        <w:t xml:space="preserve"> gedaan wordt, rechtsgeldig te onderteken</w:t>
      </w:r>
      <w:r w:rsidRPr="00D367D3" w:rsidR="009B047F">
        <w:t xml:space="preserve"> </w:t>
      </w:r>
      <w:r w:rsidRPr="00D367D3">
        <w:t>en de bijbehorende informatie aan te leveren.</w:t>
      </w:r>
    </w:p>
    <w:p w:rsidRPr="001A261E" w:rsidR="005A3D2D" w:rsidP="005A3D2D" w:rsidRDefault="005A3D2D" w14:paraId="65C88A62" w14:textId="77777777">
      <w:pPr>
        <w:pStyle w:val="Geenafstand"/>
      </w:pPr>
    </w:p>
    <w:p w:rsidR="005A3D2D" w:rsidP="005A3D2D" w:rsidRDefault="005A3D2D" w14:paraId="5971C13E" w14:textId="77777777">
      <w:pPr>
        <w:pStyle w:val="Geenafstand"/>
      </w:pPr>
      <w:r w:rsidRPr="0005527B">
        <w:t>Daar waar in de invulbijlage om het toevoegen van bijlagen wordt gevraagd, dient u die mee in te dienen.</w:t>
      </w:r>
    </w:p>
    <w:p w:rsidRPr="00EA6005" w:rsidR="00D737C0" w:rsidP="002E7CAD" w:rsidRDefault="005A3D2D" w14:paraId="7C0F5A16" w14:textId="77777777">
      <w:pPr>
        <w:pStyle w:val="Geenafstand"/>
      </w:pPr>
      <w:bookmarkStart w:name="_Toc132813779" w:id="0"/>
      <w:r>
        <w:t xml:space="preserve">Per Wens </w:t>
      </w:r>
      <w:r w:rsidRPr="00EA6005" w:rsidR="00D737C0">
        <w:t xml:space="preserve">is aangegeven hoeveel punten er per vraag maximaal kunnen worden toegekend. </w:t>
      </w:r>
      <w:bookmarkEnd w:id="0"/>
      <w:r w:rsidR="006A7117">
        <w:t xml:space="preserve">Tevens is een aanduiding van de </w:t>
      </w:r>
      <w:r w:rsidR="009B047F">
        <w:t xml:space="preserve">maximale </w:t>
      </w:r>
      <w:r w:rsidR="006A7117">
        <w:t xml:space="preserve">omvang van uw beantwoording aangegeven. </w:t>
      </w:r>
      <w:r w:rsidR="009B047F">
        <w:t>Een geringe overschrijding (2 regels) is daarbij toegestaan.</w:t>
      </w:r>
      <w:r w:rsidR="006A7117">
        <w:t xml:space="preserve"> </w:t>
      </w:r>
    </w:p>
    <w:p w:rsidR="00D737C0" w:rsidP="002E7CAD" w:rsidRDefault="00D737C0" w14:paraId="73FFF3C7" w14:textId="77777777">
      <w:pPr>
        <w:pStyle w:val="Geenafstand"/>
      </w:pPr>
      <w:bookmarkStart w:name="_Toc132813780" w:id="1"/>
      <w:r w:rsidRPr="00EA6005">
        <w:t xml:space="preserve">Daar waar </w:t>
      </w:r>
      <w:r w:rsidR="009B047F">
        <w:t>naar het toevoegen van</w:t>
      </w:r>
      <w:r w:rsidRPr="00EA6005">
        <w:t xml:space="preserve"> bijlagen worden gevraagd, dient u die </w:t>
      </w:r>
      <w:r w:rsidR="009B047F">
        <w:t xml:space="preserve">(in elektronische vorm) afzonderlijk </w:t>
      </w:r>
      <w:r w:rsidRPr="00EA6005">
        <w:t>mee te sturen.</w:t>
      </w:r>
      <w:bookmarkEnd w:id="1"/>
      <w:r w:rsidRPr="001A261E">
        <w:t xml:space="preserve"> </w:t>
      </w:r>
    </w:p>
    <w:p w:rsidR="00CB7587" w:rsidRDefault="00CB7587" w14:paraId="3D3807D0" w14:textId="77777777">
      <w:pPr>
        <w:spacing w:line="240" w:lineRule="auto"/>
        <w:ind w:right="0"/>
        <w:outlineLvl w:val="9"/>
        <w:rPr>
          <w:rFonts w:eastAsiaTheme="minorHAnsi"/>
        </w:rPr>
      </w:pPr>
      <w:r>
        <w:br w:type="page"/>
      </w:r>
    </w:p>
    <w:p w:rsidRPr="00731AE6" w:rsidR="000674FD" w:rsidP="00A35E20" w:rsidRDefault="00A35E20" w14:paraId="29908D68" w14:textId="77777777">
      <w:pPr>
        <w:pStyle w:val="Bijlage1"/>
        <w:numPr>
          <w:ilvl w:val="0"/>
          <w:numId w:val="0"/>
        </w:numPr>
      </w:pPr>
      <w:bookmarkStart w:name="_Toc501521910" w:id="2"/>
      <w:bookmarkStart w:name="_Toc501522017" w:id="3"/>
      <w:bookmarkStart w:name="_Toc501533815" w:id="4"/>
      <w:bookmarkStart w:name="_Toc501556516" w:id="5"/>
      <w:bookmarkStart w:name="_Toc501652251" w:id="6"/>
      <w:bookmarkStart w:name="_Toc56073805" w:id="7"/>
      <w:bookmarkStart w:name="_Toc113635439" w:id="8"/>
      <w:bookmarkStart w:name="_Toc115257970" w:id="9"/>
      <w:r>
        <w:t>G.2.1</w:t>
      </w:r>
      <w:r>
        <w:tab/>
      </w:r>
      <w:r w:rsidRPr="00731AE6" w:rsidR="000674FD">
        <w:t>P</w:t>
      </w:r>
      <w:bookmarkEnd w:id="2"/>
      <w:bookmarkEnd w:id="3"/>
      <w:bookmarkEnd w:id="4"/>
      <w:bookmarkEnd w:id="5"/>
      <w:bookmarkEnd w:id="6"/>
      <w:bookmarkEnd w:id="7"/>
      <w:r>
        <w:t>lan van aanpak kwaliteitsborging</w:t>
      </w:r>
    </w:p>
    <w:tbl>
      <w:tblPr>
        <w:tblpPr w:leftFromText="141" w:rightFromText="141" w:vertAnchor="text" w:horzAnchor="margin" w:tblpY="97"/>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6694"/>
      </w:tblGrid>
      <w:tr w:rsidRPr="00E4709C" w:rsidR="001B1F9D" w:rsidTr="001B1F9D" w14:paraId="18B1FD08" w14:textId="77777777">
        <w:tc>
          <w:tcPr>
            <w:tcW w:w="900" w:type="dxa"/>
            <w:shd w:val="clear" w:color="auto" w:fill="910456"/>
          </w:tcPr>
          <w:p w:rsidRPr="00E4709C" w:rsidR="001B1F9D" w:rsidP="001B1F9D" w:rsidRDefault="001B1F9D" w14:paraId="298D9644" w14:textId="77777777">
            <w:pPr>
              <w:pStyle w:val="Geenafstand"/>
              <w:rPr>
                <w:b/>
              </w:rPr>
            </w:pPr>
            <w:bookmarkStart w:name="_Toc499807025" w:id="10"/>
            <w:bookmarkStart w:name="_Toc500739662" w:id="11"/>
            <w:bookmarkEnd w:id="10"/>
            <w:bookmarkEnd w:id="11"/>
            <w:proofErr w:type="spellStart"/>
            <w:r w:rsidRPr="00E4709C">
              <w:rPr>
                <w:b/>
              </w:rPr>
              <w:t>Nr</w:t>
            </w:r>
            <w:proofErr w:type="spellEnd"/>
          </w:p>
        </w:tc>
        <w:tc>
          <w:tcPr>
            <w:tcW w:w="906" w:type="dxa"/>
            <w:shd w:val="clear" w:color="auto" w:fill="910456"/>
          </w:tcPr>
          <w:p w:rsidRPr="00E4709C" w:rsidR="001B1F9D" w:rsidP="001B1F9D" w:rsidRDefault="001B1F9D" w14:paraId="37CA6D1F" w14:textId="77777777">
            <w:pPr>
              <w:pStyle w:val="Geenafstand"/>
              <w:rPr>
                <w:b/>
              </w:rPr>
            </w:pPr>
            <w:r w:rsidRPr="00E4709C">
              <w:rPr>
                <w:b/>
              </w:rPr>
              <w:t>Max.  punten</w:t>
            </w:r>
          </w:p>
        </w:tc>
        <w:tc>
          <w:tcPr>
            <w:tcW w:w="6694" w:type="dxa"/>
            <w:shd w:val="clear" w:color="auto" w:fill="910456"/>
          </w:tcPr>
          <w:p w:rsidRPr="00E4709C" w:rsidR="001B1F9D" w:rsidP="001B1F9D" w:rsidRDefault="001B1F9D" w14:paraId="6BC8FD80" w14:textId="77777777">
            <w:pPr>
              <w:pStyle w:val="Geenafstand"/>
              <w:jc w:val="left"/>
              <w:rPr>
                <w:b/>
              </w:rPr>
            </w:pPr>
            <w:r w:rsidRPr="00E4709C">
              <w:rPr>
                <w:b/>
              </w:rPr>
              <w:t>Vraag</w:t>
            </w:r>
          </w:p>
        </w:tc>
      </w:tr>
      <w:tr w:rsidRPr="00E4709C" w:rsidR="001B1F9D" w:rsidTr="001B1F9D" w14:paraId="0643172C" w14:textId="77777777">
        <w:tblPrEx>
          <w:tblCellMar>
            <w:left w:w="120" w:type="dxa"/>
            <w:right w:w="120" w:type="dxa"/>
          </w:tblCellMar>
        </w:tblPrEx>
        <w:tc>
          <w:tcPr>
            <w:tcW w:w="900" w:type="dxa"/>
          </w:tcPr>
          <w:p w:rsidRPr="00E4709C" w:rsidR="001B1F9D" w:rsidP="001B1F9D" w:rsidRDefault="00A35E20" w14:paraId="7F44D42D" w14:textId="77777777">
            <w:pPr>
              <w:pStyle w:val="Geenafstand"/>
            </w:pPr>
            <w:r>
              <w:t>G.2.1</w:t>
            </w:r>
          </w:p>
        </w:tc>
        <w:tc>
          <w:tcPr>
            <w:tcW w:w="906" w:type="dxa"/>
          </w:tcPr>
          <w:p w:rsidRPr="00E4709C" w:rsidR="001B1F9D" w:rsidP="001B1F9D" w:rsidRDefault="00393806" w14:paraId="0E8CAC00" w14:textId="77777777">
            <w:pPr>
              <w:pStyle w:val="Geenafstand"/>
            </w:pPr>
            <w:r>
              <w:t>30</w:t>
            </w:r>
          </w:p>
        </w:tc>
        <w:tc>
          <w:tcPr>
            <w:tcW w:w="6694" w:type="dxa"/>
          </w:tcPr>
          <w:p w:rsidR="001B1F9D" w:rsidP="001B1F9D" w:rsidRDefault="00A35E20" w14:paraId="45AF33F9" w14:textId="77777777">
            <w:pPr>
              <w:pStyle w:val="Geenafstand"/>
            </w:pPr>
            <w:r>
              <w:t>Opdrachtgever hecht veel waarde aan een hoge kwaliteit van de schoonmaakdienstverlening. Beschrijf in een Plan van aanpak hoe u voornemens bent de kwaliteit te waarborgen. Denk hierbij aan bijvoorbeeld de continuïteit van de dienstverlening, met name in geval van onverwachte afwezigheid, zoals bij ziekte, de omgang met klachten en te verwachten knelpunten en mogelijke oplossingen.</w:t>
            </w:r>
          </w:p>
          <w:p w:rsidR="00A35E20" w:rsidP="001B1F9D" w:rsidRDefault="00A35E20" w14:paraId="6D69A53B" w14:textId="77777777">
            <w:pPr>
              <w:pStyle w:val="Geenafstand"/>
            </w:pPr>
          </w:p>
          <w:p w:rsidR="00A35E20" w:rsidP="001B1F9D" w:rsidRDefault="00A35E20" w14:paraId="08F4B71B" w14:textId="77777777">
            <w:pPr>
              <w:pStyle w:val="Geenafstand"/>
            </w:pPr>
            <w:r>
              <w:t>Daarnaast dient u aan te geven met welke meetmethoden u de continuïteit en het niveau van de schoonmaakkwaliteit gaat waarborgen. Hierbij dient u in te gaan op de volgende zaken:</w:t>
            </w:r>
          </w:p>
          <w:p w:rsidR="00A35E20" w:rsidP="00A35E20" w:rsidRDefault="00A35E20" w14:paraId="2F21453A" w14:textId="77777777">
            <w:pPr>
              <w:pStyle w:val="Geenafstand"/>
              <w:numPr>
                <w:ilvl w:val="0"/>
                <w:numId w:val="59"/>
              </w:numPr>
            </w:pPr>
            <w:r>
              <w:t>Dagelijks controlesysteem en wijze van meten;</w:t>
            </w:r>
          </w:p>
          <w:p w:rsidR="00A35E20" w:rsidP="00A35E20" w:rsidRDefault="00A35E20" w14:paraId="2A698150" w14:textId="77777777">
            <w:pPr>
              <w:pStyle w:val="Geenafstand"/>
              <w:numPr>
                <w:ilvl w:val="0"/>
                <w:numId w:val="59"/>
              </w:numPr>
            </w:pPr>
            <w:r>
              <w:t>Periodiek controlesysteem en wijze van meten;</w:t>
            </w:r>
          </w:p>
          <w:p w:rsidRPr="00E4709C" w:rsidR="00A35E20" w:rsidP="00A35E20" w:rsidRDefault="00A35E20" w14:paraId="2C92993B" w14:textId="77777777">
            <w:pPr>
              <w:pStyle w:val="Geenafstand"/>
              <w:numPr>
                <w:ilvl w:val="0"/>
                <w:numId w:val="59"/>
              </w:numPr>
            </w:pPr>
            <w:r>
              <w:t>Wijze van rapporteren aan Opdrachtgever.</w:t>
            </w:r>
          </w:p>
          <w:p w:rsidRPr="00E4709C" w:rsidR="001B1F9D" w:rsidP="001B1F9D" w:rsidRDefault="001B1F9D" w14:paraId="0F0D24A2" w14:textId="77777777">
            <w:pPr>
              <w:pStyle w:val="Geenafstand"/>
              <w:jc w:val="left"/>
            </w:pPr>
          </w:p>
        </w:tc>
      </w:tr>
      <w:tr w:rsidRPr="00E4709C" w:rsidR="004B275E" w:rsidTr="00BC2EE4" w14:paraId="6B2F9FEC" w14:textId="77777777">
        <w:tblPrEx>
          <w:tblCellMar>
            <w:left w:w="120" w:type="dxa"/>
            <w:right w:w="120" w:type="dxa"/>
          </w:tblCellMar>
        </w:tblPrEx>
        <w:tc>
          <w:tcPr>
            <w:tcW w:w="8500" w:type="dxa"/>
            <w:gridSpan w:val="3"/>
          </w:tcPr>
          <w:p w:rsidRPr="00731AE6" w:rsidR="004B275E" w:rsidP="001B1F9D" w:rsidRDefault="004B275E" w14:paraId="56DCAEED" w14:textId="77777777">
            <w:pPr>
              <w:rPr>
                <w:i/>
                <w:iCs/>
              </w:rPr>
            </w:pPr>
            <w:r w:rsidRPr="00731AE6">
              <w:rPr>
                <w:i/>
                <w:iCs/>
              </w:rPr>
              <w:t xml:space="preserve">Beantwoording in maximaal </w:t>
            </w:r>
            <w:r w:rsidR="00A35E20">
              <w:rPr>
                <w:i/>
                <w:iCs/>
              </w:rPr>
              <w:t>1</w:t>
            </w:r>
            <w:r w:rsidRPr="00731AE6">
              <w:rPr>
                <w:i/>
                <w:iCs/>
              </w:rPr>
              <w:t xml:space="preserve"> pagina A4 formaat, lettertype Arial 10 pnt.</w:t>
            </w:r>
          </w:p>
        </w:tc>
      </w:tr>
    </w:tbl>
    <w:p w:rsidR="00071CFC" w:rsidP="00071CFC" w:rsidRDefault="00071CFC" w14:paraId="1D171B2B" w14:textId="77777777">
      <w:pPr>
        <w:pStyle w:val="Geenafstand"/>
      </w:pPr>
    </w:p>
    <w:p w:rsidR="002F2D00" w:rsidP="00A35E20" w:rsidRDefault="00A35E20" w14:paraId="1A7A12F8" w14:textId="77777777">
      <w:pPr>
        <w:pStyle w:val="Bijlage1"/>
        <w:numPr>
          <w:ilvl w:val="0"/>
          <w:numId w:val="0"/>
        </w:numPr>
      </w:pPr>
      <w:r>
        <w:t>G.2.2 Plan van aanpak milieu</w:t>
      </w:r>
    </w:p>
    <w:tbl>
      <w:tblPr>
        <w:tblpPr w:leftFromText="141" w:rightFromText="141" w:vertAnchor="text" w:horzAnchor="margin" w:tblpY="97"/>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6694"/>
      </w:tblGrid>
      <w:tr w:rsidRPr="00E4709C" w:rsidR="00480751" w:rsidTr="00EE43D8" w14:paraId="61954222" w14:textId="77777777">
        <w:tc>
          <w:tcPr>
            <w:tcW w:w="900" w:type="dxa"/>
            <w:shd w:val="clear" w:color="auto" w:fill="910456"/>
          </w:tcPr>
          <w:p w:rsidRPr="00E4709C" w:rsidR="00480751" w:rsidP="00EE43D8" w:rsidRDefault="00480751" w14:paraId="58367F78" w14:textId="77777777">
            <w:pPr>
              <w:pStyle w:val="Geenafstand"/>
              <w:rPr>
                <w:b/>
              </w:rPr>
            </w:pPr>
            <w:proofErr w:type="spellStart"/>
            <w:r w:rsidRPr="00E4709C">
              <w:rPr>
                <w:b/>
              </w:rPr>
              <w:t>Nr</w:t>
            </w:r>
            <w:proofErr w:type="spellEnd"/>
          </w:p>
        </w:tc>
        <w:tc>
          <w:tcPr>
            <w:tcW w:w="906" w:type="dxa"/>
            <w:shd w:val="clear" w:color="auto" w:fill="910456"/>
          </w:tcPr>
          <w:p w:rsidRPr="00E4709C" w:rsidR="00480751" w:rsidP="00EE43D8" w:rsidRDefault="00480751" w14:paraId="3DC51475" w14:textId="77777777">
            <w:pPr>
              <w:pStyle w:val="Geenafstand"/>
              <w:rPr>
                <w:b/>
              </w:rPr>
            </w:pPr>
            <w:r w:rsidRPr="00E4709C">
              <w:rPr>
                <w:b/>
              </w:rPr>
              <w:t>Max.  punten</w:t>
            </w:r>
          </w:p>
        </w:tc>
        <w:tc>
          <w:tcPr>
            <w:tcW w:w="6694" w:type="dxa"/>
            <w:shd w:val="clear" w:color="auto" w:fill="910456"/>
          </w:tcPr>
          <w:p w:rsidRPr="00E4709C" w:rsidR="00480751" w:rsidP="00EE43D8" w:rsidRDefault="00480751" w14:paraId="4CAE9BA1" w14:textId="77777777">
            <w:pPr>
              <w:pStyle w:val="Geenafstand"/>
              <w:jc w:val="left"/>
              <w:rPr>
                <w:b/>
              </w:rPr>
            </w:pPr>
            <w:r w:rsidRPr="00E4709C">
              <w:rPr>
                <w:b/>
              </w:rPr>
              <w:t>Vraag</w:t>
            </w:r>
          </w:p>
        </w:tc>
      </w:tr>
      <w:tr w:rsidRPr="00E4709C" w:rsidR="00480751" w:rsidTr="00EE43D8" w14:paraId="4DDE264F" w14:textId="77777777">
        <w:tblPrEx>
          <w:tblCellMar>
            <w:left w:w="120" w:type="dxa"/>
            <w:right w:w="120" w:type="dxa"/>
          </w:tblCellMar>
        </w:tblPrEx>
        <w:tc>
          <w:tcPr>
            <w:tcW w:w="900" w:type="dxa"/>
          </w:tcPr>
          <w:p w:rsidRPr="00E4709C" w:rsidR="00480751" w:rsidP="00EE43D8" w:rsidRDefault="00A35E20" w14:paraId="3616F99B" w14:textId="77777777">
            <w:pPr>
              <w:pStyle w:val="Geenafstand"/>
            </w:pPr>
            <w:r>
              <w:t>G.2.2</w:t>
            </w:r>
          </w:p>
        </w:tc>
        <w:tc>
          <w:tcPr>
            <w:tcW w:w="906" w:type="dxa"/>
          </w:tcPr>
          <w:p w:rsidRPr="00E4709C" w:rsidR="00480751" w:rsidP="00EE43D8" w:rsidRDefault="000014E8" w14:paraId="2A726E53" w14:textId="4FC12C93">
            <w:pPr>
              <w:pStyle w:val="Geenafstand"/>
            </w:pPr>
            <w:r>
              <w:t>15</w:t>
            </w:r>
          </w:p>
        </w:tc>
        <w:tc>
          <w:tcPr>
            <w:tcW w:w="6694" w:type="dxa"/>
          </w:tcPr>
          <w:p w:rsidR="00480751" w:rsidP="00EE43D8" w:rsidRDefault="00A35E20" w14:paraId="02FF36C7" w14:textId="77777777">
            <w:pPr>
              <w:pStyle w:val="Geenafstand"/>
            </w:pPr>
            <w:r>
              <w:t>Inschrijver kan het schoonmaakproces op verschillende manieren inrichten en verschillende werkmethoden, mid</w:t>
            </w:r>
            <w:r w:rsidR="00945095">
              <w:t>d</w:t>
            </w:r>
            <w:r>
              <w:t>elen en materialen toepassen, die allen kunnen leiden tot het gewenste schoonmaakresultaat.</w:t>
            </w:r>
            <w:r w:rsidR="00945095">
              <w:t xml:space="preserve"> Opdrachtgever verlangt van </w:t>
            </w:r>
            <w:r w:rsidR="00B353ED">
              <w:t>Inschrijver een plan van aanpak, waarin wordt aangegeven welke keuzes worden gemaakt bij de inrichting van het schoonmaakproces en op welke wijze en in welke mate deze keuzes bijdragen aan:</w:t>
            </w:r>
          </w:p>
          <w:p w:rsidR="00B353ED" w:rsidP="00B353ED" w:rsidRDefault="00B353ED" w14:paraId="13E534DB" w14:textId="77777777">
            <w:pPr>
              <w:pStyle w:val="Geenafstand"/>
              <w:numPr>
                <w:ilvl w:val="0"/>
                <w:numId w:val="60"/>
              </w:numPr>
            </w:pPr>
            <w:r>
              <w:t>De vermindering van energie- en waterverbruik;</w:t>
            </w:r>
          </w:p>
          <w:p w:rsidR="00B353ED" w:rsidP="00B353ED" w:rsidRDefault="00B353ED" w14:paraId="5B2970C1" w14:textId="77777777">
            <w:pPr>
              <w:pStyle w:val="Geenafstand"/>
              <w:numPr>
                <w:ilvl w:val="0"/>
                <w:numId w:val="60"/>
              </w:numPr>
            </w:pPr>
            <w:r>
              <w:t>De vermindering van de hoeveelheid afval en een verbeterde afvalscheiding;</w:t>
            </w:r>
          </w:p>
          <w:p w:rsidR="00B353ED" w:rsidP="00B353ED" w:rsidRDefault="00B353ED" w14:paraId="5FD7799F" w14:textId="77777777">
            <w:pPr>
              <w:pStyle w:val="Geenafstand"/>
              <w:numPr>
                <w:ilvl w:val="0"/>
                <w:numId w:val="60"/>
              </w:numPr>
            </w:pPr>
            <w:r>
              <w:t>De vermindering van het aantal verpakkingen als gevolg van het schoonmaakproces;</w:t>
            </w:r>
          </w:p>
          <w:p w:rsidR="00B353ED" w:rsidP="00B353ED" w:rsidRDefault="00B353ED" w14:paraId="6861BCF9" w14:textId="77777777">
            <w:pPr>
              <w:pStyle w:val="Geenafstand"/>
              <w:numPr>
                <w:ilvl w:val="0"/>
                <w:numId w:val="60"/>
              </w:numPr>
            </w:pPr>
            <w:r>
              <w:t>De beperking van het gebruik van reinigingsmiddelen;</w:t>
            </w:r>
          </w:p>
          <w:p w:rsidR="00B353ED" w:rsidP="00B353ED" w:rsidRDefault="00B353ED" w14:paraId="089B9219" w14:textId="77777777">
            <w:pPr>
              <w:pStyle w:val="Geenafstand"/>
              <w:numPr>
                <w:ilvl w:val="0"/>
                <w:numId w:val="60"/>
              </w:numPr>
            </w:pPr>
            <w:r>
              <w:t>Aan het terugbrengen van aan opdracht gerelateerd transport (personeel en middelen);</w:t>
            </w:r>
          </w:p>
          <w:p w:rsidRPr="00E4709C" w:rsidR="00B353ED" w:rsidP="00B353ED" w:rsidRDefault="00B353ED" w14:paraId="5340834D" w14:textId="77777777">
            <w:pPr>
              <w:pStyle w:val="Geenafstand"/>
              <w:numPr>
                <w:ilvl w:val="0"/>
                <w:numId w:val="60"/>
              </w:numPr>
            </w:pPr>
            <w:r>
              <w:t>Opleiding en werkinstructies personeel.</w:t>
            </w:r>
          </w:p>
          <w:p w:rsidRPr="00E4709C" w:rsidR="00480751" w:rsidP="00EE43D8" w:rsidRDefault="00480751" w14:paraId="6CF9FFFB" w14:textId="77777777">
            <w:pPr>
              <w:pStyle w:val="Geenafstand"/>
              <w:jc w:val="left"/>
            </w:pPr>
          </w:p>
        </w:tc>
      </w:tr>
      <w:tr w:rsidRPr="00E4709C" w:rsidR="00480751" w:rsidTr="00EE43D8" w14:paraId="20061F87" w14:textId="77777777">
        <w:tblPrEx>
          <w:tblCellMar>
            <w:left w:w="120" w:type="dxa"/>
            <w:right w:w="120" w:type="dxa"/>
          </w:tblCellMar>
        </w:tblPrEx>
        <w:tc>
          <w:tcPr>
            <w:tcW w:w="8500" w:type="dxa"/>
            <w:gridSpan w:val="3"/>
          </w:tcPr>
          <w:p w:rsidRPr="00731AE6" w:rsidR="00480751" w:rsidP="00EE43D8" w:rsidRDefault="00480751" w14:paraId="5E7094B7" w14:textId="77777777">
            <w:pPr>
              <w:rPr>
                <w:i/>
                <w:iCs/>
              </w:rPr>
            </w:pPr>
            <w:r w:rsidRPr="00731AE6">
              <w:rPr>
                <w:i/>
                <w:iCs/>
              </w:rPr>
              <w:t xml:space="preserve">Beantwoording in maximaal </w:t>
            </w:r>
            <w:r w:rsidR="00B353ED">
              <w:rPr>
                <w:i/>
                <w:iCs/>
              </w:rPr>
              <w:t>1</w:t>
            </w:r>
            <w:r w:rsidRPr="00731AE6">
              <w:rPr>
                <w:i/>
                <w:iCs/>
              </w:rPr>
              <w:t xml:space="preserve"> pagina A4 formaat, lettertype Arial 10 pnt.</w:t>
            </w:r>
          </w:p>
        </w:tc>
      </w:tr>
    </w:tbl>
    <w:p w:rsidR="00984744" w:rsidP="00071CFC" w:rsidRDefault="00984744" w14:paraId="25F438DD" w14:textId="77777777">
      <w:pPr>
        <w:pStyle w:val="Geenafstand"/>
      </w:pPr>
    </w:p>
    <w:p w:rsidR="00480751" w:rsidP="00B353ED" w:rsidRDefault="00B353ED" w14:paraId="25364051" w14:textId="77777777">
      <w:pPr>
        <w:pStyle w:val="Bijlage1"/>
        <w:numPr>
          <w:ilvl w:val="0"/>
          <w:numId w:val="0"/>
        </w:numPr>
      </w:pPr>
      <w:r>
        <w:t>G.2.3</w:t>
      </w:r>
      <w:r>
        <w:tab/>
      </w:r>
      <w:r>
        <w:t>Plan van aanpak aansturing eigen personeel</w:t>
      </w:r>
    </w:p>
    <w:tbl>
      <w:tblPr>
        <w:tblpPr w:leftFromText="141" w:rightFromText="141" w:vertAnchor="text" w:horzAnchor="margin" w:tblpY="97"/>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6694"/>
      </w:tblGrid>
      <w:tr w:rsidRPr="00E4709C" w:rsidR="00480751" w:rsidTr="00EE43D8" w14:paraId="795715F6" w14:textId="77777777">
        <w:tc>
          <w:tcPr>
            <w:tcW w:w="900" w:type="dxa"/>
            <w:shd w:val="clear" w:color="auto" w:fill="910456"/>
          </w:tcPr>
          <w:p w:rsidRPr="00E4709C" w:rsidR="00480751" w:rsidP="00EE43D8" w:rsidRDefault="00480751" w14:paraId="2D4E2896" w14:textId="77777777">
            <w:pPr>
              <w:pStyle w:val="Geenafstand"/>
              <w:rPr>
                <w:b/>
              </w:rPr>
            </w:pPr>
            <w:proofErr w:type="spellStart"/>
            <w:r w:rsidRPr="00E4709C">
              <w:rPr>
                <w:b/>
              </w:rPr>
              <w:t>Nr</w:t>
            </w:r>
            <w:proofErr w:type="spellEnd"/>
          </w:p>
        </w:tc>
        <w:tc>
          <w:tcPr>
            <w:tcW w:w="906" w:type="dxa"/>
            <w:shd w:val="clear" w:color="auto" w:fill="910456"/>
          </w:tcPr>
          <w:p w:rsidRPr="00E4709C" w:rsidR="00480751" w:rsidP="00EE43D8" w:rsidRDefault="00480751" w14:paraId="2A77CF12" w14:textId="77777777">
            <w:pPr>
              <w:pStyle w:val="Geenafstand"/>
              <w:rPr>
                <w:b/>
              </w:rPr>
            </w:pPr>
            <w:r w:rsidRPr="00E4709C">
              <w:rPr>
                <w:b/>
              </w:rPr>
              <w:t>Max.  punten</w:t>
            </w:r>
          </w:p>
        </w:tc>
        <w:tc>
          <w:tcPr>
            <w:tcW w:w="6694" w:type="dxa"/>
            <w:shd w:val="clear" w:color="auto" w:fill="910456"/>
          </w:tcPr>
          <w:p w:rsidRPr="00E4709C" w:rsidR="00480751" w:rsidP="00EE43D8" w:rsidRDefault="00480751" w14:paraId="514FB171" w14:textId="77777777">
            <w:pPr>
              <w:pStyle w:val="Geenafstand"/>
              <w:jc w:val="left"/>
              <w:rPr>
                <w:b/>
              </w:rPr>
            </w:pPr>
            <w:r w:rsidRPr="00E4709C">
              <w:rPr>
                <w:b/>
              </w:rPr>
              <w:t>Vraag</w:t>
            </w:r>
          </w:p>
        </w:tc>
      </w:tr>
      <w:tr w:rsidRPr="00E4709C" w:rsidR="00480751" w:rsidTr="00EE43D8" w14:paraId="37B93C45" w14:textId="77777777">
        <w:tblPrEx>
          <w:tblCellMar>
            <w:left w:w="120" w:type="dxa"/>
            <w:right w:w="120" w:type="dxa"/>
          </w:tblCellMar>
        </w:tblPrEx>
        <w:tc>
          <w:tcPr>
            <w:tcW w:w="900" w:type="dxa"/>
          </w:tcPr>
          <w:p w:rsidRPr="00E4709C" w:rsidR="00480751" w:rsidP="00EE43D8" w:rsidRDefault="00B353ED" w14:paraId="1CF27D60" w14:textId="77777777">
            <w:pPr>
              <w:pStyle w:val="Geenafstand"/>
            </w:pPr>
            <w:r>
              <w:t>G.2.3</w:t>
            </w:r>
          </w:p>
        </w:tc>
        <w:tc>
          <w:tcPr>
            <w:tcW w:w="906" w:type="dxa"/>
          </w:tcPr>
          <w:p w:rsidRPr="00E4709C" w:rsidR="00480751" w:rsidP="00EE43D8" w:rsidRDefault="000014E8" w14:paraId="1DC07ADC" w14:textId="63A82BFC">
            <w:pPr>
              <w:pStyle w:val="Geenafstand"/>
            </w:pPr>
            <w:r>
              <w:t>15</w:t>
            </w:r>
          </w:p>
        </w:tc>
        <w:tc>
          <w:tcPr>
            <w:tcW w:w="6694" w:type="dxa"/>
          </w:tcPr>
          <w:p w:rsidRPr="00E4709C" w:rsidR="00480751" w:rsidP="00EE43D8" w:rsidRDefault="00B353ED" w14:paraId="7C35F920" w14:textId="77777777">
            <w:pPr>
              <w:pStyle w:val="Geenafstand"/>
            </w:pPr>
            <w:r>
              <w:t>Opdrachtgever beschikt ook over de inzet van eigen personeel ten behoeve van schoonmaakactiviteiten. Het uitgangspunt is dat Inschrijver tevens de aansturing van het eigen personeel gaat verzorgen. Beschrijf in een Plan van aanpak hoe u voornemens bent om het eigen personeel van Opdrachtgever bekend te maken met de werkwijzen en methoden van het schoonmaakbedrijf. Daarnaast dient u aan te geven hoe u periodiek terugkoppeling gaat geven naar de Opdrachtgever over het functioneren van de medewerkers.</w:t>
            </w:r>
          </w:p>
          <w:p w:rsidRPr="00E4709C" w:rsidR="00480751" w:rsidP="00EE43D8" w:rsidRDefault="00480751" w14:paraId="3DA32B19" w14:textId="77777777">
            <w:pPr>
              <w:pStyle w:val="Geenafstand"/>
              <w:jc w:val="left"/>
            </w:pPr>
          </w:p>
        </w:tc>
      </w:tr>
      <w:tr w:rsidRPr="00E4709C" w:rsidR="00480751" w:rsidTr="00EE43D8" w14:paraId="2592AED5" w14:textId="77777777">
        <w:tblPrEx>
          <w:tblCellMar>
            <w:left w:w="120" w:type="dxa"/>
            <w:right w:w="120" w:type="dxa"/>
          </w:tblCellMar>
        </w:tblPrEx>
        <w:tc>
          <w:tcPr>
            <w:tcW w:w="8500" w:type="dxa"/>
            <w:gridSpan w:val="3"/>
          </w:tcPr>
          <w:p w:rsidRPr="00731AE6" w:rsidR="00480751" w:rsidP="00EE43D8" w:rsidRDefault="00480751" w14:paraId="5849E2E7" w14:textId="77777777">
            <w:pPr>
              <w:rPr>
                <w:i/>
                <w:iCs/>
              </w:rPr>
            </w:pPr>
            <w:r w:rsidRPr="00731AE6">
              <w:rPr>
                <w:i/>
                <w:iCs/>
              </w:rPr>
              <w:t xml:space="preserve">Beantwoording in maximaal </w:t>
            </w:r>
            <w:r w:rsidR="00B353ED">
              <w:rPr>
                <w:i/>
                <w:iCs/>
              </w:rPr>
              <w:t>1</w:t>
            </w:r>
            <w:r w:rsidRPr="00731AE6">
              <w:rPr>
                <w:i/>
                <w:iCs/>
              </w:rPr>
              <w:t xml:space="preserve"> pagina A4 formaat, lettertype Arial 10 pnt.</w:t>
            </w:r>
          </w:p>
        </w:tc>
      </w:tr>
    </w:tbl>
    <w:p w:rsidR="00480751" w:rsidP="00071CFC" w:rsidRDefault="00480751" w14:paraId="0749DEF9" w14:textId="77777777">
      <w:pPr>
        <w:pStyle w:val="Geenafstand"/>
      </w:pPr>
    </w:p>
    <w:p w:rsidR="00984744" w:rsidRDefault="00984744" w14:paraId="37FBB5C6" w14:textId="77777777">
      <w:pPr>
        <w:spacing w:line="240" w:lineRule="auto"/>
        <w:ind w:right="0"/>
        <w:outlineLvl w:val="9"/>
        <w:rPr>
          <w:rFonts w:eastAsiaTheme="minorHAnsi"/>
        </w:rPr>
      </w:pPr>
    </w:p>
    <w:p w:rsidR="00393806" w:rsidRDefault="00393806" w14:paraId="4E793310" w14:textId="77777777">
      <w:pPr>
        <w:spacing w:line="240" w:lineRule="auto"/>
        <w:ind w:right="0"/>
        <w:outlineLvl w:val="9"/>
        <w:rPr>
          <w:rFonts w:eastAsiaTheme="minorHAnsi"/>
        </w:rPr>
      </w:pPr>
    </w:p>
    <w:p w:rsidR="00393806" w:rsidRDefault="00393806" w14:paraId="1AA8C741" w14:textId="77777777">
      <w:pPr>
        <w:spacing w:line="240" w:lineRule="auto"/>
        <w:ind w:right="0"/>
        <w:outlineLvl w:val="9"/>
        <w:rPr>
          <w:rFonts w:eastAsiaTheme="minorHAnsi"/>
        </w:rPr>
      </w:pPr>
    </w:p>
    <w:p w:rsidR="00984744" w:rsidP="00071CFC" w:rsidRDefault="00984744" w14:paraId="57F0C54E" w14:textId="77777777">
      <w:pPr>
        <w:pStyle w:val="Geenafstand"/>
      </w:pPr>
    </w:p>
    <w:p w:rsidRPr="008B39CC" w:rsidR="002F2D00" w:rsidP="00D6712F" w:rsidRDefault="002F2D00" w14:paraId="4ACE201F" w14:textId="77777777">
      <w:pPr>
        <w:keepNext/>
        <w:rPr>
          <w:snapToGrid w:val="0"/>
        </w:rPr>
      </w:pPr>
      <w:r w:rsidRPr="00C76221">
        <w:t xml:space="preserve">Ondergetekende verklaart dat hij/zij deze verklaring naar waarheid heeft </w:t>
      </w:r>
      <w:r>
        <w:t xml:space="preserve">ingevuld en </w:t>
      </w:r>
      <w:r w:rsidRPr="00C76221">
        <w:t>ondertekend en tevens dat hij/zij daartoe rechtens bevoegd is.</w:t>
      </w:r>
      <w:r>
        <w:t xml:space="preserve"> </w:t>
      </w:r>
    </w:p>
    <w:p w:rsidRPr="001A261E" w:rsidR="002F2D00" w:rsidP="00D6712F" w:rsidRDefault="002F2D00" w14:paraId="60B3167B" w14:textId="77777777">
      <w:pPr>
        <w:pStyle w:val="Geenafstand"/>
        <w:keepNext/>
        <w:rPr>
          <w:snapToGrid w:val="0"/>
        </w:rPr>
      </w:pPr>
    </w:p>
    <w:tbl>
      <w:tblPr>
        <w:tblpPr w:leftFromText="141" w:rightFromText="141" w:vertAnchor="text" w:horzAnchor="page" w:tblpX="1730" w:tblpY="-63"/>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268"/>
        <w:gridCol w:w="5670"/>
      </w:tblGrid>
      <w:tr w:rsidRPr="001A261E" w:rsidR="002F2D00" w:rsidTr="00DD5E58" w14:paraId="091F1FCB" w14:textId="77777777">
        <w:tc>
          <w:tcPr>
            <w:tcW w:w="2268" w:type="dxa"/>
            <w:shd w:val="clear" w:color="auto" w:fill="E6E6E6"/>
          </w:tcPr>
          <w:p w:rsidRPr="001A261E" w:rsidR="002F2D00" w:rsidP="00DD5E58" w:rsidRDefault="002F2D00" w14:paraId="517268FD" w14:textId="77777777">
            <w:pPr>
              <w:pStyle w:val="Geenafstand"/>
            </w:pPr>
            <w:r w:rsidRPr="001A261E">
              <w:t>Naam</w:t>
            </w:r>
          </w:p>
        </w:tc>
        <w:tc>
          <w:tcPr>
            <w:tcW w:w="5670" w:type="dxa"/>
          </w:tcPr>
          <w:p w:rsidRPr="001A261E" w:rsidR="002F2D00" w:rsidP="00DD5E58" w:rsidRDefault="002F2D00" w14:paraId="2D3298DD" w14:textId="77777777">
            <w:pPr>
              <w:pStyle w:val="Geenafstand"/>
            </w:pPr>
          </w:p>
        </w:tc>
      </w:tr>
      <w:tr w:rsidRPr="001A261E" w:rsidR="002F2D00" w:rsidTr="00DD5E58" w14:paraId="3CC5E006" w14:textId="77777777">
        <w:tc>
          <w:tcPr>
            <w:tcW w:w="2268" w:type="dxa"/>
            <w:shd w:val="clear" w:color="auto" w:fill="E6E6E6"/>
          </w:tcPr>
          <w:p w:rsidRPr="001A261E" w:rsidR="002F2D00" w:rsidP="00DD5E58" w:rsidRDefault="002F2D00" w14:paraId="0A13697E" w14:textId="77777777">
            <w:pPr>
              <w:pStyle w:val="Geenafstand"/>
            </w:pPr>
            <w:r w:rsidRPr="001A261E">
              <w:t>Functie</w:t>
            </w:r>
          </w:p>
        </w:tc>
        <w:tc>
          <w:tcPr>
            <w:tcW w:w="5670" w:type="dxa"/>
          </w:tcPr>
          <w:p w:rsidRPr="001A261E" w:rsidR="002F2D00" w:rsidP="00DD5E58" w:rsidRDefault="002F2D00" w14:paraId="25C2C9D6" w14:textId="77777777">
            <w:pPr>
              <w:pStyle w:val="Geenafstand"/>
            </w:pPr>
          </w:p>
        </w:tc>
      </w:tr>
      <w:tr w:rsidRPr="001A261E" w:rsidR="002F2D00" w:rsidTr="00DD5E58" w14:paraId="17ED19B4" w14:textId="77777777">
        <w:trPr>
          <w:trHeight w:val="297"/>
        </w:trPr>
        <w:tc>
          <w:tcPr>
            <w:tcW w:w="2268" w:type="dxa"/>
            <w:shd w:val="clear" w:color="auto" w:fill="E6E6E6"/>
          </w:tcPr>
          <w:p w:rsidRPr="001A261E" w:rsidR="002F2D00" w:rsidP="00DD5E58" w:rsidRDefault="002F2D00" w14:paraId="0E301263" w14:textId="77777777">
            <w:pPr>
              <w:pStyle w:val="Geenafstand"/>
            </w:pPr>
            <w:r w:rsidRPr="001A261E">
              <w:t>Onderneming</w:t>
            </w:r>
          </w:p>
        </w:tc>
        <w:tc>
          <w:tcPr>
            <w:tcW w:w="5670" w:type="dxa"/>
          </w:tcPr>
          <w:p w:rsidRPr="001A261E" w:rsidR="002F2D00" w:rsidP="00DD5E58" w:rsidRDefault="002F2D00" w14:paraId="653E0906" w14:textId="77777777">
            <w:pPr>
              <w:pStyle w:val="Geenafstand"/>
            </w:pPr>
          </w:p>
        </w:tc>
      </w:tr>
      <w:tr w:rsidRPr="001A261E" w:rsidR="002F2D00" w:rsidTr="00DD5E58" w14:paraId="46657C7E" w14:textId="77777777">
        <w:tc>
          <w:tcPr>
            <w:tcW w:w="2268" w:type="dxa"/>
            <w:shd w:val="clear" w:color="auto" w:fill="E6E6E6"/>
          </w:tcPr>
          <w:p w:rsidRPr="001A261E" w:rsidR="002F2D00" w:rsidP="00DD5E58" w:rsidRDefault="002F2D00" w14:paraId="7DFFBECA" w14:textId="77777777">
            <w:pPr>
              <w:pStyle w:val="Geenafstand"/>
            </w:pPr>
            <w:r w:rsidRPr="001A261E">
              <w:t>Handtekening</w:t>
            </w:r>
          </w:p>
          <w:p w:rsidRPr="001A261E" w:rsidR="002F2D00" w:rsidP="00DD5E58" w:rsidRDefault="002F2D00" w14:paraId="5747589F" w14:textId="77777777">
            <w:pPr>
              <w:pStyle w:val="Geenafstand"/>
            </w:pPr>
          </w:p>
        </w:tc>
        <w:tc>
          <w:tcPr>
            <w:tcW w:w="5670" w:type="dxa"/>
          </w:tcPr>
          <w:p w:rsidRPr="001A261E" w:rsidR="002F2D00" w:rsidP="00DD5E58" w:rsidRDefault="002F2D00" w14:paraId="671FB4BC" w14:textId="77777777">
            <w:pPr>
              <w:pStyle w:val="Geenafstand"/>
            </w:pPr>
          </w:p>
        </w:tc>
      </w:tr>
      <w:tr w:rsidRPr="001A261E" w:rsidR="002F2D00" w:rsidTr="00DD5E58" w14:paraId="37F567F6" w14:textId="77777777">
        <w:tc>
          <w:tcPr>
            <w:tcW w:w="2268" w:type="dxa"/>
            <w:shd w:val="clear" w:color="auto" w:fill="E6E6E6"/>
          </w:tcPr>
          <w:p w:rsidRPr="001A261E" w:rsidR="002F2D00" w:rsidP="00DD5E58" w:rsidRDefault="002F2D00" w14:paraId="3E65D2B4" w14:textId="77777777">
            <w:pPr>
              <w:pStyle w:val="Geenafstand"/>
            </w:pPr>
            <w:r w:rsidRPr="001A261E">
              <w:t>Plaats en datum</w:t>
            </w:r>
          </w:p>
        </w:tc>
        <w:tc>
          <w:tcPr>
            <w:tcW w:w="5670" w:type="dxa"/>
          </w:tcPr>
          <w:p w:rsidRPr="001A261E" w:rsidR="002F2D00" w:rsidP="00DD5E58" w:rsidRDefault="002F2D00" w14:paraId="63511091" w14:textId="77777777">
            <w:pPr>
              <w:pStyle w:val="Geenafstand"/>
            </w:pPr>
          </w:p>
        </w:tc>
      </w:tr>
    </w:tbl>
    <w:p w:rsidRPr="001A261E" w:rsidR="002F2D00" w:rsidP="002F2D00" w:rsidRDefault="002F2D00" w14:paraId="5CA227AD" w14:textId="77777777">
      <w:pPr>
        <w:pStyle w:val="Lijstalinea"/>
        <w:rPr>
          <w:snapToGrid w:val="0"/>
        </w:rPr>
      </w:pPr>
    </w:p>
    <w:p w:rsidRPr="001A261E" w:rsidR="002F2D00" w:rsidP="002F2D00" w:rsidRDefault="002F2D00" w14:paraId="53D8F37C" w14:textId="77777777">
      <w:pPr>
        <w:pStyle w:val="Lijstalinea"/>
        <w:rPr>
          <w:snapToGrid w:val="0"/>
        </w:rPr>
      </w:pPr>
    </w:p>
    <w:p w:rsidRPr="001A261E" w:rsidR="002F2D00" w:rsidP="002F2D00" w:rsidRDefault="002F2D00" w14:paraId="4501BB81" w14:textId="77777777">
      <w:pPr>
        <w:pStyle w:val="Lijstalinea"/>
        <w:rPr>
          <w:snapToGrid w:val="0"/>
        </w:rPr>
      </w:pPr>
    </w:p>
    <w:p w:rsidRPr="001A261E" w:rsidR="002F2D00" w:rsidP="002F2D00" w:rsidRDefault="002F2D00" w14:paraId="6E832D6F" w14:textId="77777777">
      <w:pPr>
        <w:pStyle w:val="Lijstalinea"/>
        <w:rPr>
          <w:snapToGrid w:val="0"/>
        </w:rPr>
      </w:pPr>
    </w:p>
    <w:p w:rsidRPr="001A261E" w:rsidR="002F2D00" w:rsidP="002F2D00" w:rsidRDefault="002F2D00" w14:paraId="3972F8E8" w14:textId="77777777">
      <w:pPr>
        <w:pStyle w:val="Lijstalinea"/>
        <w:rPr>
          <w:snapToGrid w:val="0"/>
        </w:rPr>
      </w:pPr>
    </w:p>
    <w:p w:rsidRPr="001A261E" w:rsidR="002F2D00" w:rsidP="002F2D00" w:rsidRDefault="002F2D00" w14:paraId="0AC3A03F" w14:textId="77777777">
      <w:pPr>
        <w:pStyle w:val="Lijstalinea"/>
        <w:rPr>
          <w:snapToGrid w:val="0"/>
        </w:rPr>
      </w:pPr>
    </w:p>
    <w:p w:rsidR="002F2D00" w:rsidP="00071CFC" w:rsidRDefault="002F2D00" w14:paraId="0DE73AB3" w14:textId="77777777">
      <w:pPr>
        <w:pStyle w:val="Geenafstand"/>
      </w:pPr>
    </w:p>
    <w:bookmarkEnd w:id="8"/>
    <w:bookmarkEnd w:id="9"/>
    <w:p w:rsidRPr="001A261E" w:rsidR="00D20504" w:rsidP="00071CFC" w:rsidRDefault="00D20504" w14:paraId="7AC3A623" w14:textId="77777777">
      <w:pPr>
        <w:pStyle w:val="Geenafstand"/>
      </w:pPr>
    </w:p>
    <w:sectPr w:rsidRPr="001A261E" w:rsidR="00D20504" w:rsidSect="001F372B">
      <w:headerReference w:type="even" r:id="rId11"/>
      <w:headerReference w:type="default" r:id="rId12"/>
      <w:footerReference w:type="even" r:id="rId13"/>
      <w:footerReference w:type="default" r:id="rId14"/>
      <w:headerReference w:type="first" r:id="rId15"/>
      <w:pgSz w:w="11906" w:h="16838" w:orient="portrait"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014E8" w:rsidP="00B25FAA" w:rsidRDefault="000014E8" w14:paraId="5F881244" w14:textId="77777777">
      <w:r>
        <w:separator/>
      </w:r>
    </w:p>
    <w:p w:rsidR="000014E8" w:rsidP="00B25FAA" w:rsidRDefault="000014E8" w14:paraId="023193B9" w14:textId="77777777"/>
    <w:p w:rsidR="000014E8" w:rsidP="00B25FAA" w:rsidRDefault="000014E8" w14:paraId="42FCCB97" w14:textId="77777777"/>
    <w:p w:rsidR="000014E8" w:rsidP="00B25FAA" w:rsidRDefault="000014E8" w14:paraId="771B4036" w14:textId="77777777"/>
    <w:p w:rsidR="000014E8" w:rsidP="00B25FAA" w:rsidRDefault="000014E8" w14:paraId="6B7B5F16" w14:textId="77777777"/>
    <w:p w:rsidR="000014E8" w:rsidP="00B25FAA" w:rsidRDefault="000014E8" w14:paraId="76FBB86A" w14:textId="77777777"/>
    <w:p w:rsidR="000014E8" w:rsidP="00B25FAA" w:rsidRDefault="000014E8" w14:paraId="31DEAA3A" w14:textId="77777777"/>
    <w:p w:rsidR="000014E8" w:rsidP="00B25FAA" w:rsidRDefault="000014E8" w14:paraId="46354651" w14:textId="77777777"/>
    <w:p w:rsidR="000014E8" w:rsidP="00B25FAA" w:rsidRDefault="000014E8" w14:paraId="04D763B3" w14:textId="77777777"/>
    <w:p w:rsidR="000014E8" w:rsidP="00B25FAA" w:rsidRDefault="000014E8" w14:paraId="56188E70" w14:textId="77777777"/>
    <w:p w:rsidR="000014E8" w:rsidP="00B25FAA" w:rsidRDefault="000014E8" w14:paraId="071D3250" w14:textId="77777777"/>
    <w:p w:rsidR="000014E8" w:rsidP="00B25FAA" w:rsidRDefault="000014E8" w14:paraId="061FCF74" w14:textId="77777777"/>
    <w:p w:rsidR="000014E8" w:rsidP="00B25FAA" w:rsidRDefault="000014E8" w14:paraId="0D6644F3" w14:textId="77777777"/>
    <w:p w:rsidR="000014E8" w:rsidP="00B25FAA" w:rsidRDefault="000014E8" w14:paraId="276FCD69" w14:textId="77777777"/>
    <w:p w:rsidR="000014E8" w:rsidP="00B25FAA" w:rsidRDefault="000014E8" w14:paraId="0727F24A" w14:textId="77777777"/>
    <w:p w:rsidR="000014E8" w:rsidP="00B25FAA" w:rsidRDefault="000014E8" w14:paraId="2286BCC1" w14:textId="77777777"/>
    <w:p w:rsidR="000014E8" w:rsidP="00B25FAA" w:rsidRDefault="000014E8" w14:paraId="2603F09C" w14:textId="77777777"/>
    <w:p w:rsidR="000014E8" w:rsidP="00B25FAA" w:rsidRDefault="000014E8" w14:paraId="003268DE" w14:textId="77777777"/>
    <w:p w:rsidR="000014E8" w:rsidP="00B25FAA" w:rsidRDefault="000014E8" w14:paraId="28EDB81C" w14:textId="77777777"/>
    <w:p w:rsidR="000014E8" w:rsidP="00B25FAA" w:rsidRDefault="000014E8" w14:paraId="42BCCB23" w14:textId="77777777"/>
    <w:p w:rsidR="000014E8" w:rsidP="00B25FAA" w:rsidRDefault="000014E8" w14:paraId="5FC9D215" w14:textId="77777777"/>
    <w:p w:rsidR="000014E8" w:rsidP="00B25FAA" w:rsidRDefault="000014E8" w14:paraId="5C8D5DB2" w14:textId="77777777"/>
    <w:p w:rsidR="000014E8" w:rsidP="00B25FAA" w:rsidRDefault="000014E8" w14:paraId="36506F59" w14:textId="77777777"/>
    <w:p w:rsidR="000014E8" w:rsidP="00B25FAA" w:rsidRDefault="000014E8" w14:paraId="46CC8292" w14:textId="77777777"/>
    <w:p w:rsidR="000014E8" w:rsidP="00B25FAA" w:rsidRDefault="000014E8" w14:paraId="2EBA01B1" w14:textId="77777777"/>
    <w:p w:rsidR="000014E8" w:rsidP="00B25FAA" w:rsidRDefault="000014E8" w14:paraId="30DFB74C" w14:textId="77777777"/>
    <w:p w:rsidR="000014E8" w:rsidP="00B25FAA" w:rsidRDefault="000014E8" w14:paraId="1187A9D7" w14:textId="77777777"/>
    <w:p w:rsidR="000014E8" w:rsidP="00B25FAA" w:rsidRDefault="000014E8" w14:paraId="1C8B5EAC" w14:textId="77777777"/>
    <w:p w:rsidR="000014E8" w:rsidP="00B25FAA" w:rsidRDefault="000014E8" w14:paraId="29BB9D7D" w14:textId="77777777"/>
    <w:p w:rsidR="000014E8" w:rsidP="00B25FAA" w:rsidRDefault="000014E8" w14:paraId="1D95964F" w14:textId="77777777"/>
    <w:p w:rsidR="000014E8" w:rsidP="00B25FAA" w:rsidRDefault="000014E8" w14:paraId="0EB41CA2" w14:textId="77777777"/>
    <w:p w:rsidR="000014E8" w:rsidP="00B25FAA" w:rsidRDefault="000014E8" w14:paraId="2EBB34B7" w14:textId="77777777"/>
    <w:p w:rsidR="000014E8" w:rsidP="00B25FAA" w:rsidRDefault="000014E8" w14:paraId="5EE21D5B" w14:textId="77777777"/>
    <w:p w:rsidR="000014E8" w:rsidP="00B25FAA" w:rsidRDefault="000014E8" w14:paraId="238D13D6" w14:textId="77777777"/>
    <w:p w:rsidR="000014E8" w:rsidP="00B25FAA" w:rsidRDefault="000014E8" w14:paraId="763EC22B" w14:textId="77777777"/>
    <w:p w:rsidR="000014E8" w:rsidP="00B25FAA" w:rsidRDefault="000014E8" w14:paraId="60ABEC1F" w14:textId="77777777"/>
    <w:p w:rsidR="000014E8" w:rsidP="00B25FAA" w:rsidRDefault="000014E8" w14:paraId="3E8E4EE2" w14:textId="77777777"/>
    <w:p w:rsidR="000014E8" w:rsidP="00B25FAA" w:rsidRDefault="000014E8" w14:paraId="747503F9" w14:textId="77777777"/>
    <w:p w:rsidR="000014E8" w:rsidP="00B25FAA" w:rsidRDefault="000014E8" w14:paraId="4826596C" w14:textId="77777777"/>
    <w:p w:rsidR="000014E8" w:rsidP="00B25FAA" w:rsidRDefault="000014E8" w14:paraId="024168B8" w14:textId="77777777"/>
    <w:p w:rsidR="000014E8" w:rsidP="00B25FAA" w:rsidRDefault="000014E8" w14:paraId="225AFE36" w14:textId="77777777"/>
    <w:p w:rsidR="000014E8" w:rsidP="00B25FAA" w:rsidRDefault="000014E8" w14:paraId="17D72D45" w14:textId="77777777"/>
    <w:p w:rsidR="000014E8" w:rsidP="00B25FAA" w:rsidRDefault="000014E8" w14:paraId="34F07DC5" w14:textId="77777777"/>
    <w:p w:rsidR="000014E8" w:rsidP="00B25FAA" w:rsidRDefault="000014E8" w14:paraId="0915AFE8" w14:textId="77777777"/>
    <w:p w:rsidR="000014E8" w:rsidP="00B25FAA" w:rsidRDefault="000014E8" w14:paraId="200A19BF" w14:textId="77777777"/>
    <w:p w:rsidR="000014E8" w:rsidP="00B25FAA" w:rsidRDefault="000014E8" w14:paraId="3E8A6C49" w14:textId="77777777"/>
    <w:p w:rsidR="000014E8" w:rsidP="00B25FAA" w:rsidRDefault="000014E8" w14:paraId="5F68F353" w14:textId="77777777"/>
    <w:p w:rsidR="000014E8" w:rsidP="00B25FAA" w:rsidRDefault="000014E8" w14:paraId="584BA9F1" w14:textId="77777777"/>
    <w:p w:rsidR="000014E8" w:rsidP="00B25FAA" w:rsidRDefault="000014E8" w14:paraId="69C366E1" w14:textId="77777777"/>
    <w:p w:rsidR="000014E8" w:rsidP="00B25FAA" w:rsidRDefault="000014E8" w14:paraId="084EA7E6" w14:textId="77777777"/>
  </w:endnote>
  <w:endnote w:type="continuationSeparator" w:id="0">
    <w:p w:rsidR="000014E8" w:rsidP="00B25FAA" w:rsidRDefault="000014E8" w14:paraId="2B5405F1" w14:textId="77777777">
      <w:r>
        <w:continuationSeparator/>
      </w:r>
    </w:p>
    <w:p w:rsidR="000014E8" w:rsidP="00B25FAA" w:rsidRDefault="000014E8" w14:paraId="5174BFFF" w14:textId="77777777"/>
    <w:p w:rsidR="000014E8" w:rsidP="00B25FAA" w:rsidRDefault="000014E8" w14:paraId="06F6847D" w14:textId="77777777"/>
    <w:p w:rsidR="000014E8" w:rsidP="00B25FAA" w:rsidRDefault="000014E8" w14:paraId="3A4563A3" w14:textId="77777777"/>
    <w:p w:rsidR="000014E8" w:rsidP="00B25FAA" w:rsidRDefault="000014E8" w14:paraId="130C2ED9" w14:textId="77777777"/>
    <w:p w:rsidR="000014E8" w:rsidP="00B25FAA" w:rsidRDefault="000014E8" w14:paraId="556DEB03" w14:textId="77777777"/>
    <w:p w:rsidR="000014E8" w:rsidP="00B25FAA" w:rsidRDefault="000014E8" w14:paraId="74DDA40F" w14:textId="77777777"/>
    <w:p w:rsidR="000014E8" w:rsidP="00B25FAA" w:rsidRDefault="000014E8" w14:paraId="75EBC8B6" w14:textId="77777777"/>
    <w:p w:rsidR="000014E8" w:rsidP="00B25FAA" w:rsidRDefault="000014E8" w14:paraId="717FD24B" w14:textId="77777777"/>
    <w:p w:rsidR="000014E8" w:rsidP="00B25FAA" w:rsidRDefault="000014E8" w14:paraId="4FB381E7" w14:textId="77777777"/>
    <w:p w:rsidR="000014E8" w:rsidP="00B25FAA" w:rsidRDefault="000014E8" w14:paraId="348B6218" w14:textId="77777777"/>
    <w:p w:rsidR="000014E8" w:rsidP="00B25FAA" w:rsidRDefault="000014E8" w14:paraId="623F1120" w14:textId="77777777"/>
    <w:p w:rsidR="000014E8" w:rsidP="00B25FAA" w:rsidRDefault="000014E8" w14:paraId="2880F3BC" w14:textId="77777777"/>
    <w:p w:rsidR="000014E8" w:rsidP="00B25FAA" w:rsidRDefault="000014E8" w14:paraId="7613377B" w14:textId="77777777"/>
    <w:p w:rsidR="000014E8" w:rsidP="00B25FAA" w:rsidRDefault="000014E8" w14:paraId="5A444EC3" w14:textId="77777777"/>
    <w:p w:rsidR="000014E8" w:rsidP="00B25FAA" w:rsidRDefault="000014E8" w14:paraId="098E6A08" w14:textId="77777777"/>
    <w:p w:rsidR="000014E8" w:rsidP="00B25FAA" w:rsidRDefault="000014E8" w14:paraId="37866A8E" w14:textId="77777777"/>
    <w:p w:rsidR="000014E8" w:rsidP="00B25FAA" w:rsidRDefault="000014E8" w14:paraId="3AB2A586" w14:textId="77777777"/>
    <w:p w:rsidR="000014E8" w:rsidP="00B25FAA" w:rsidRDefault="000014E8" w14:paraId="7284DAA5" w14:textId="77777777"/>
    <w:p w:rsidR="000014E8" w:rsidP="00B25FAA" w:rsidRDefault="000014E8" w14:paraId="6DC4EB64" w14:textId="77777777"/>
    <w:p w:rsidR="000014E8" w:rsidP="00B25FAA" w:rsidRDefault="000014E8" w14:paraId="36875A7B" w14:textId="77777777"/>
    <w:p w:rsidR="000014E8" w:rsidP="00B25FAA" w:rsidRDefault="000014E8" w14:paraId="01A703F8" w14:textId="77777777"/>
    <w:p w:rsidR="000014E8" w:rsidP="00B25FAA" w:rsidRDefault="000014E8" w14:paraId="7F4FE80E" w14:textId="77777777"/>
    <w:p w:rsidR="000014E8" w:rsidP="00B25FAA" w:rsidRDefault="000014E8" w14:paraId="37864C4F" w14:textId="77777777"/>
    <w:p w:rsidR="000014E8" w:rsidP="00B25FAA" w:rsidRDefault="000014E8" w14:paraId="362A5561" w14:textId="77777777"/>
    <w:p w:rsidR="000014E8" w:rsidP="00B25FAA" w:rsidRDefault="000014E8" w14:paraId="111A4C8C" w14:textId="77777777"/>
    <w:p w:rsidR="000014E8" w:rsidP="00B25FAA" w:rsidRDefault="000014E8" w14:paraId="38F75653" w14:textId="77777777"/>
    <w:p w:rsidR="000014E8" w:rsidP="00B25FAA" w:rsidRDefault="000014E8" w14:paraId="03B7823A" w14:textId="77777777"/>
    <w:p w:rsidR="000014E8" w:rsidP="00B25FAA" w:rsidRDefault="000014E8" w14:paraId="320B96E8" w14:textId="77777777"/>
    <w:p w:rsidR="000014E8" w:rsidP="00B25FAA" w:rsidRDefault="000014E8" w14:paraId="01A8FFBA" w14:textId="77777777"/>
    <w:p w:rsidR="000014E8" w:rsidP="00B25FAA" w:rsidRDefault="000014E8" w14:paraId="4B6733F3" w14:textId="77777777"/>
    <w:p w:rsidR="000014E8" w:rsidP="00B25FAA" w:rsidRDefault="000014E8" w14:paraId="5140BFA7" w14:textId="77777777"/>
    <w:p w:rsidR="000014E8" w:rsidP="00B25FAA" w:rsidRDefault="000014E8" w14:paraId="3C054ED2" w14:textId="77777777"/>
    <w:p w:rsidR="000014E8" w:rsidP="00B25FAA" w:rsidRDefault="000014E8" w14:paraId="32ADB05F" w14:textId="77777777"/>
    <w:p w:rsidR="000014E8" w:rsidP="00B25FAA" w:rsidRDefault="000014E8" w14:paraId="4C53FD6F" w14:textId="77777777"/>
    <w:p w:rsidR="000014E8" w:rsidP="00B25FAA" w:rsidRDefault="000014E8" w14:paraId="4D2E6BC2" w14:textId="77777777"/>
    <w:p w:rsidR="000014E8" w:rsidP="00B25FAA" w:rsidRDefault="000014E8" w14:paraId="08E8C28D" w14:textId="77777777"/>
    <w:p w:rsidR="000014E8" w:rsidP="00B25FAA" w:rsidRDefault="000014E8" w14:paraId="647C633A" w14:textId="77777777"/>
    <w:p w:rsidR="000014E8" w:rsidP="00B25FAA" w:rsidRDefault="000014E8" w14:paraId="12F79744" w14:textId="77777777"/>
    <w:p w:rsidR="000014E8" w:rsidP="00B25FAA" w:rsidRDefault="000014E8" w14:paraId="3F72D475" w14:textId="77777777"/>
    <w:p w:rsidR="000014E8" w:rsidP="00B25FAA" w:rsidRDefault="000014E8" w14:paraId="334D74A8" w14:textId="77777777"/>
    <w:p w:rsidR="000014E8" w:rsidP="00B25FAA" w:rsidRDefault="000014E8" w14:paraId="3D8116F1" w14:textId="77777777"/>
    <w:p w:rsidR="000014E8" w:rsidP="00B25FAA" w:rsidRDefault="000014E8" w14:paraId="1C59E116" w14:textId="77777777"/>
    <w:p w:rsidR="000014E8" w:rsidP="00B25FAA" w:rsidRDefault="000014E8" w14:paraId="3F1CD20C" w14:textId="77777777"/>
    <w:p w:rsidR="000014E8" w:rsidP="00B25FAA" w:rsidRDefault="000014E8" w14:paraId="4FB2F405" w14:textId="77777777"/>
    <w:p w:rsidR="000014E8" w:rsidP="00B25FAA" w:rsidRDefault="000014E8" w14:paraId="1F483F9B" w14:textId="77777777"/>
    <w:p w:rsidR="000014E8" w:rsidP="00B25FAA" w:rsidRDefault="000014E8" w14:paraId="31BCE458" w14:textId="77777777"/>
    <w:p w:rsidR="000014E8" w:rsidP="00B25FAA" w:rsidRDefault="000014E8" w14:paraId="3690BEF0" w14:textId="77777777"/>
    <w:p w:rsidR="000014E8" w:rsidP="00B25FAA" w:rsidRDefault="000014E8" w14:paraId="69F9D527" w14:textId="77777777"/>
    <w:p w:rsidR="000014E8" w:rsidP="00B25FAA" w:rsidRDefault="000014E8" w14:paraId="30731C7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77955" w:rsidP="00B25FAA" w:rsidRDefault="00377955" w14:paraId="00739D31" w14:textId="77777777">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rsidR="00377955" w:rsidP="00B25FAA" w:rsidRDefault="00377955" w14:paraId="6E622402" w14:textId="77777777">
    <w:pPr>
      <w:pStyle w:val="Voettekst"/>
      <w:rPr>
        <w:rStyle w:val="Paginanummer"/>
      </w:rPr>
    </w:pPr>
  </w:p>
  <w:p w:rsidR="00377955" w:rsidP="00B25FAA" w:rsidRDefault="00377955" w14:paraId="460C5E4F" w14:textId="77777777">
    <w:pPr>
      <w:pStyle w:val="Voettekst"/>
    </w:pPr>
  </w:p>
  <w:p w:rsidR="00377955" w:rsidP="00B25FAA" w:rsidRDefault="00377955" w14:paraId="638ACC32" w14:textId="77777777"/>
  <w:p w:rsidR="00377955" w:rsidP="00B25FAA" w:rsidRDefault="00377955" w14:paraId="5EC88FA6" w14:textId="77777777"/>
  <w:p w:rsidR="00377955" w:rsidP="00B25FAA" w:rsidRDefault="00377955" w14:paraId="4F3BCC50" w14:textId="77777777"/>
  <w:p w:rsidR="00377955" w:rsidP="00B25FAA" w:rsidRDefault="00377955" w14:paraId="441A0050" w14:textId="77777777"/>
  <w:p w:rsidR="00377955" w:rsidP="00B25FAA" w:rsidRDefault="00377955" w14:paraId="348AE271" w14:textId="77777777"/>
  <w:p w:rsidR="00377955" w:rsidP="00B25FAA" w:rsidRDefault="00377955" w14:paraId="4F1DD9AC" w14:textId="77777777"/>
  <w:p w:rsidR="00377955" w:rsidP="00B25FAA" w:rsidRDefault="00377955" w14:paraId="47348668" w14:textId="77777777"/>
  <w:p w:rsidR="00377955" w:rsidP="00B25FAA" w:rsidRDefault="00377955" w14:paraId="45152557" w14:textId="77777777"/>
  <w:p w:rsidR="00377955" w:rsidP="00B25FAA" w:rsidRDefault="00377955" w14:paraId="5746411D" w14:textId="77777777"/>
  <w:p w:rsidR="00377955" w:rsidP="00B25FAA" w:rsidRDefault="00377955" w14:paraId="3D3CCC74" w14:textId="77777777"/>
  <w:p w:rsidR="00377955" w:rsidP="00B25FAA" w:rsidRDefault="00377955" w14:paraId="607C4C97" w14:textId="77777777"/>
  <w:p w:rsidR="00377955" w:rsidP="00B25FAA" w:rsidRDefault="00377955" w14:paraId="1B931D84" w14:textId="77777777"/>
  <w:p w:rsidR="00377955" w:rsidP="00B25FAA" w:rsidRDefault="00377955" w14:paraId="75E01090" w14:textId="77777777"/>
  <w:p w:rsidR="00377955" w:rsidP="00B25FAA" w:rsidRDefault="00377955" w14:paraId="2FE86CAF" w14:textId="77777777"/>
  <w:p w:rsidR="00377955" w:rsidP="00B25FAA" w:rsidRDefault="00377955" w14:paraId="029E3F88" w14:textId="77777777"/>
  <w:p w:rsidR="00377955" w:rsidP="00B25FAA" w:rsidRDefault="00377955" w14:paraId="0BF8029A" w14:textId="77777777"/>
  <w:p w:rsidR="00377955" w:rsidP="00B25FAA" w:rsidRDefault="00377955" w14:paraId="44887848" w14:textId="77777777"/>
  <w:p w:rsidR="00377955" w:rsidP="00B25FAA" w:rsidRDefault="00377955" w14:paraId="427B44AE" w14:textId="77777777"/>
  <w:p w:rsidR="00377955" w:rsidP="00B25FAA" w:rsidRDefault="00377955" w14:paraId="0E068C4C" w14:textId="77777777"/>
  <w:p w:rsidR="00377955" w:rsidP="00B25FAA" w:rsidRDefault="00377955" w14:paraId="2C410538" w14:textId="77777777"/>
  <w:p w:rsidR="00377955" w:rsidP="00B25FAA" w:rsidRDefault="00377955" w14:paraId="5572055E" w14:textId="77777777"/>
  <w:p w:rsidR="00377955" w:rsidP="00B25FAA" w:rsidRDefault="00377955" w14:paraId="1244C0B1" w14:textId="77777777"/>
  <w:p w:rsidR="00377955" w:rsidP="00B25FAA" w:rsidRDefault="00377955" w14:paraId="72A0FC19" w14:textId="77777777"/>
  <w:p w:rsidR="00377955" w:rsidP="00B25FAA" w:rsidRDefault="00377955" w14:paraId="24F434F5" w14:textId="77777777"/>
  <w:p w:rsidR="00377955" w:rsidP="00B25FAA" w:rsidRDefault="00377955" w14:paraId="47A067CE" w14:textId="77777777"/>
  <w:p w:rsidR="00377955" w:rsidP="00B25FAA" w:rsidRDefault="00377955" w14:paraId="6FBB2AA4" w14:textId="77777777"/>
  <w:p w:rsidR="00377955" w:rsidP="00B25FAA" w:rsidRDefault="00377955" w14:paraId="7A5FC97D" w14:textId="77777777"/>
  <w:p w:rsidR="00377955" w:rsidP="00B25FAA" w:rsidRDefault="00377955" w14:paraId="47C1C09D" w14:textId="77777777"/>
  <w:p w:rsidR="00377955" w:rsidP="00B25FAA" w:rsidRDefault="00377955" w14:paraId="6F0718C8" w14:textId="77777777"/>
  <w:p w:rsidR="00377955" w:rsidP="00B25FAA" w:rsidRDefault="00377955" w14:paraId="7E4E9103" w14:textId="77777777"/>
  <w:p w:rsidR="00377955" w:rsidP="00B25FAA" w:rsidRDefault="00377955" w14:paraId="271E10B5" w14:textId="77777777"/>
  <w:p w:rsidR="00377955" w:rsidP="00B25FAA" w:rsidRDefault="00377955" w14:paraId="4773C9E4" w14:textId="77777777"/>
  <w:p w:rsidR="00377955" w:rsidP="00B25FAA" w:rsidRDefault="00377955" w14:paraId="40151D60" w14:textId="77777777"/>
  <w:p w:rsidR="00377955" w:rsidP="00B25FAA" w:rsidRDefault="00377955" w14:paraId="0514B4C9" w14:textId="77777777"/>
  <w:p w:rsidR="00377955" w:rsidP="00B25FAA" w:rsidRDefault="00377955" w14:paraId="06682C62" w14:textId="77777777"/>
  <w:p w:rsidR="00377955" w:rsidP="00B25FAA" w:rsidRDefault="00377955" w14:paraId="657B6944" w14:textId="77777777"/>
  <w:p w:rsidR="00377955" w:rsidP="00B25FAA" w:rsidRDefault="00377955" w14:paraId="4A824259" w14:textId="77777777"/>
  <w:p w:rsidR="00377955" w:rsidP="00B25FAA" w:rsidRDefault="00377955" w14:paraId="023838B6" w14:textId="77777777"/>
  <w:p w:rsidR="00377955" w:rsidP="00B25FAA" w:rsidRDefault="00377955" w14:paraId="41E45291" w14:textId="77777777"/>
  <w:p w:rsidR="00377955" w:rsidP="00B25FAA" w:rsidRDefault="00377955" w14:paraId="6F40643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4744" w:rsidP="00B25FAA" w:rsidRDefault="009D705E" w14:paraId="0DFC1E95" w14:textId="77777777">
    <w:pPr>
      <w:pStyle w:val="Voettekst"/>
    </w:pPr>
    <w:r>
      <w:t>Invulbijlage D – Wensen (Kwaliteit</w:t>
    </w:r>
    <w:r w:rsidR="00A26C1B">
      <w:t>)</w:t>
    </w:r>
    <w:r w:rsidR="00377955">
      <w:tab/>
    </w:r>
    <w:r>
      <w:tab/>
    </w:r>
  </w:p>
  <w:p w:rsidR="00377955" w:rsidP="00B25FAA" w:rsidRDefault="00377955" w14:paraId="1C2DDFE5" w14:textId="0D194CD9">
    <w:pPr>
      <w:pStyle w:val="Voettekst"/>
      <w:rPr>
        <w:rStyle w:val="Paginanummer"/>
      </w:rPr>
    </w:pPr>
    <w:r w:rsidR="1E6BE026">
      <w:rPr/>
      <w:t xml:space="preserve">TenderNed-nummer: </w:t>
    </w:r>
    <w:r w:rsidR="1E6BE026">
      <w:rPr/>
      <w:t>TN487662</w:t>
    </w:r>
    <w:r>
      <w:tab/>
    </w:r>
    <w:r>
      <w:tab/>
    </w:r>
    <w:r>
      <w:tab/>
    </w:r>
    <w:r>
      <w:tab/>
    </w:r>
    <w:r w:rsidRPr="1E6BE026" w:rsidR="1E6BE026">
      <w:rPr>
        <w:rStyle w:val="Paginanummer"/>
      </w:rPr>
      <w:t xml:space="preserve">Blz. </w:t>
    </w:r>
    <w:r w:rsidRPr="1E6BE026">
      <w:rPr>
        <w:rStyle w:val="Paginanummer"/>
        <w:noProof/>
      </w:rPr>
      <w:fldChar w:fldCharType="begin"/>
    </w:r>
    <w:r w:rsidRPr="1E6BE026">
      <w:rPr>
        <w:rStyle w:val="Paginanummer"/>
      </w:rPr>
      <w:instrText xml:space="preserve">PAGE  </w:instrText>
    </w:r>
    <w:r w:rsidRPr="1E6BE026">
      <w:rPr>
        <w:rStyle w:val="Paginanummer"/>
      </w:rPr>
      <w:fldChar w:fldCharType="separate"/>
    </w:r>
    <w:r w:rsidRPr="1E6BE026" w:rsidR="1E6BE026">
      <w:rPr>
        <w:rStyle w:val="Paginanummer"/>
        <w:noProof/>
      </w:rPr>
      <w:t>4</w:t>
    </w:r>
    <w:r w:rsidRPr="1E6BE026">
      <w:rPr>
        <w:rStyle w:val="Paginanummer"/>
        <w:noProof/>
      </w:rPr>
      <w:fldChar w:fldCharType="end"/>
    </w:r>
  </w:p>
  <w:p w:rsidR="00377955" w:rsidP="00B25FAA" w:rsidRDefault="00377955" w14:paraId="26F31CA6" w14:textId="77777777">
    <w:pPr>
      <w:pStyle w:val="Voettekst"/>
      <w:rPr>
        <w:rStyle w:val="Paginanummer"/>
      </w:rPr>
    </w:pPr>
  </w:p>
  <w:p w:rsidR="00377955" w:rsidP="00B25FAA" w:rsidRDefault="00377955" w14:paraId="579ED895" w14:textId="77777777">
    <w:pPr>
      <w:pStyle w:val="Voettekst"/>
    </w:pPr>
  </w:p>
  <w:p w:rsidR="00377955" w:rsidP="00B25FAA" w:rsidRDefault="00377955" w14:paraId="03E7A286" w14:textId="77777777">
    <w:pPr>
      <w:pStyle w:val="Voettekst"/>
    </w:pPr>
  </w:p>
  <w:p w:rsidR="00377955" w:rsidP="00B25FAA" w:rsidRDefault="00377955" w14:paraId="6852B2B6" w14:textId="77777777">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014E8" w:rsidP="00B25FAA" w:rsidRDefault="000014E8" w14:paraId="544CCF42" w14:textId="77777777">
      <w:r>
        <w:separator/>
      </w:r>
    </w:p>
    <w:p w:rsidR="000014E8" w:rsidP="00B25FAA" w:rsidRDefault="000014E8" w14:paraId="21B80306" w14:textId="77777777"/>
    <w:p w:rsidR="000014E8" w:rsidP="00B25FAA" w:rsidRDefault="000014E8" w14:paraId="2B58D42C" w14:textId="77777777"/>
    <w:p w:rsidR="000014E8" w:rsidP="00B25FAA" w:rsidRDefault="000014E8" w14:paraId="09D07168" w14:textId="77777777"/>
    <w:p w:rsidR="000014E8" w:rsidP="00B25FAA" w:rsidRDefault="000014E8" w14:paraId="1C9B58F5" w14:textId="77777777"/>
    <w:p w:rsidR="000014E8" w:rsidP="00B25FAA" w:rsidRDefault="000014E8" w14:paraId="0EB06EFF" w14:textId="77777777"/>
    <w:p w:rsidR="000014E8" w:rsidP="00B25FAA" w:rsidRDefault="000014E8" w14:paraId="219EE4C3" w14:textId="77777777"/>
    <w:p w:rsidR="000014E8" w:rsidP="00B25FAA" w:rsidRDefault="000014E8" w14:paraId="67BAC230" w14:textId="77777777"/>
    <w:p w:rsidR="000014E8" w:rsidP="00B25FAA" w:rsidRDefault="000014E8" w14:paraId="02B891DE" w14:textId="77777777"/>
    <w:p w:rsidR="000014E8" w:rsidP="00B25FAA" w:rsidRDefault="000014E8" w14:paraId="7DC0B0BC" w14:textId="77777777"/>
    <w:p w:rsidR="000014E8" w:rsidP="00B25FAA" w:rsidRDefault="000014E8" w14:paraId="64491A40" w14:textId="77777777"/>
    <w:p w:rsidR="000014E8" w:rsidP="00B25FAA" w:rsidRDefault="000014E8" w14:paraId="6381070E" w14:textId="77777777"/>
    <w:p w:rsidR="000014E8" w:rsidP="00B25FAA" w:rsidRDefault="000014E8" w14:paraId="67F87CF3" w14:textId="77777777"/>
    <w:p w:rsidR="000014E8" w:rsidP="00B25FAA" w:rsidRDefault="000014E8" w14:paraId="42DE6073" w14:textId="77777777"/>
    <w:p w:rsidR="000014E8" w:rsidP="00B25FAA" w:rsidRDefault="000014E8" w14:paraId="68270460" w14:textId="77777777"/>
    <w:p w:rsidR="000014E8" w:rsidP="00B25FAA" w:rsidRDefault="000014E8" w14:paraId="3BDFC698" w14:textId="77777777"/>
    <w:p w:rsidR="000014E8" w:rsidP="00B25FAA" w:rsidRDefault="000014E8" w14:paraId="12D28864" w14:textId="77777777"/>
    <w:p w:rsidR="000014E8" w:rsidP="00B25FAA" w:rsidRDefault="000014E8" w14:paraId="31C72FA2" w14:textId="77777777"/>
    <w:p w:rsidR="000014E8" w:rsidP="00B25FAA" w:rsidRDefault="000014E8" w14:paraId="417B2262" w14:textId="77777777"/>
    <w:p w:rsidR="000014E8" w:rsidP="00B25FAA" w:rsidRDefault="000014E8" w14:paraId="2BE2DCD9" w14:textId="77777777"/>
    <w:p w:rsidR="000014E8" w:rsidP="00B25FAA" w:rsidRDefault="000014E8" w14:paraId="393F431B" w14:textId="77777777"/>
    <w:p w:rsidR="000014E8" w:rsidP="00B25FAA" w:rsidRDefault="000014E8" w14:paraId="4AFE2738" w14:textId="77777777"/>
    <w:p w:rsidR="000014E8" w:rsidP="00B25FAA" w:rsidRDefault="000014E8" w14:paraId="133362F7" w14:textId="77777777"/>
    <w:p w:rsidR="000014E8" w:rsidP="00B25FAA" w:rsidRDefault="000014E8" w14:paraId="35686C7B" w14:textId="77777777"/>
    <w:p w:rsidR="000014E8" w:rsidP="00B25FAA" w:rsidRDefault="000014E8" w14:paraId="021680DB" w14:textId="77777777"/>
    <w:p w:rsidR="000014E8" w:rsidP="00B25FAA" w:rsidRDefault="000014E8" w14:paraId="345A00B1" w14:textId="77777777"/>
    <w:p w:rsidR="000014E8" w:rsidP="00B25FAA" w:rsidRDefault="000014E8" w14:paraId="7BD94371" w14:textId="77777777"/>
    <w:p w:rsidR="000014E8" w:rsidP="00B25FAA" w:rsidRDefault="000014E8" w14:paraId="58FD3F49" w14:textId="77777777"/>
    <w:p w:rsidR="000014E8" w:rsidP="00B25FAA" w:rsidRDefault="000014E8" w14:paraId="0671A977" w14:textId="77777777"/>
    <w:p w:rsidR="000014E8" w:rsidP="00B25FAA" w:rsidRDefault="000014E8" w14:paraId="517EFAD1" w14:textId="77777777"/>
    <w:p w:rsidR="000014E8" w:rsidP="00B25FAA" w:rsidRDefault="000014E8" w14:paraId="0F6913CC" w14:textId="77777777"/>
    <w:p w:rsidR="000014E8" w:rsidP="00B25FAA" w:rsidRDefault="000014E8" w14:paraId="4D2933DA" w14:textId="77777777"/>
    <w:p w:rsidR="000014E8" w:rsidP="00B25FAA" w:rsidRDefault="000014E8" w14:paraId="40B71B9F" w14:textId="77777777"/>
    <w:p w:rsidR="000014E8" w:rsidP="00B25FAA" w:rsidRDefault="000014E8" w14:paraId="4BAB6C0B" w14:textId="77777777"/>
    <w:p w:rsidR="000014E8" w:rsidP="00B25FAA" w:rsidRDefault="000014E8" w14:paraId="0A5CAE34" w14:textId="77777777"/>
    <w:p w:rsidR="000014E8" w:rsidP="00B25FAA" w:rsidRDefault="000014E8" w14:paraId="2093A9F4" w14:textId="77777777"/>
    <w:p w:rsidR="000014E8" w:rsidP="00B25FAA" w:rsidRDefault="000014E8" w14:paraId="5BEBBDCC" w14:textId="77777777"/>
    <w:p w:rsidR="000014E8" w:rsidP="00B25FAA" w:rsidRDefault="000014E8" w14:paraId="7DDD11DF" w14:textId="77777777"/>
    <w:p w:rsidR="000014E8" w:rsidP="00B25FAA" w:rsidRDefault="000014E8" w14:paraId="2503A541" w14:textId="77777777"/>
    <w:p w:rsidR="000014E8" w:rsidP="00B25FAA" w:rsidRDefault="000014E8" w14:paraId="17E7713A" w14:textId="77777777"/>
    <w:p w:rsidR="000014E8" w:rsidP="00B25FAA" w:rsidRDefault="000014E8" w14:paraId="24EF83E8" w14:textId="77777777"/>
    <w:p w:rsidR="000014E8" w:rsidP="00B25FAA" w:rsidRDefault="000014E8" w14:paraId="13A419D9" w14:textId="77777777"/>
    <w:p w:rsidR="000014E8" w:rsidP="00B25FAA" w:rsidRDefault="000014E8" w14:paraId="19806703" w14:textId="77777777"/>
    <w:p w:rsidR="000014E8" w:rsidP="00B25FAA" w:rsidRDefault="000014E8" w14:paraId="6DFC9503" w14:textId="77777777"/>
    <w:p w:rsidR="000014E8" w:rsidP="00B25FAA" w:rsidRDefault="000014E8" w14:paraId="0DED7367" w14:textId="77777777"/>
    <w:p w:rsidR="000014E8" w:rsidP="00B25FAA" w:rsidRDefault="000014E8" w14:paraId="6970EBB1" w14:textId="77777777"/>
    <w:p w:rsidR="000014E8" w:rsidP="00B25FAA" w:rsidRDefault="000014E8" w14:paraId="2C0EC4C3" w14:textId="77777777"/>
    <w:p w:rsidR="000014E8" w:rsidP="00B25FAA" w:rsidRDefault="000014E8" w14:paraId="4D9F300D" w14:textId="77777777"/>
    <w:p w:rsidR="000014E8" w:rsidP="00B25FAA" w:rsidRDefault="000014E8" w14:paraId="6F0339F0" w14:textId="77777777"/>
    <w:p w:rsidR="000014E8" w:rsidP="00B25FAA" w:rsidRDefault="000014E8" w14:paraId="69D29682" w14:textId="77777777"/>
  </w:footnote>
  <w:footnote w:type="continuationSeparator" w:id="0">
    <w:p w:rsidR="000014E8" w:rsidP="00B25FAA" w:rsidRDefault="000014E8" w14:paraId="3FD1D330" w14:textId="77777777">
      <w:r>
        <w:continuationSeparator/>
      </w:r>
    </w:p>
    <w:p w:rsidR="000014E8" w:rsidP="00B25FAA" w:rsidRDefault="000014E8" w14:paraId="6F9FA83C" w14:textId="77777777"/>
    <w:p w:rsidR="000014E8" w:rsidP="00B25FAA" w:rsidRDefault="000014E8" w14:paraId="5B05F0CB" w14:textId="77777777"/>
    <w:p w:rsidR="000014E8" w:rsidP="00B25FAA" w:rsidRDefault="000014E8" w14:paraId="0DF38446" w14:textId="77777777"/>
    <w:p w:rsidR="000014E8" w:rsidP="00B25FAA" w:rsidRDefault="000014E8" w14:paraId="522633D1" w14:textId="77777777"/>
    <w:p w:rsidR="000014E8" w:rsidP="00B25FAA" w:rsidRDefault="000014E8" w14:paraId="1E9EB038" w14:textId="77777777"/>
    <w:p w:rsidR="000014E8" w:rsidP="00B25FAA" w:rsidRDefault="000014E8" w14:paraId="48DB1F46" w14:textId="77777777"/>
    <w:p w:rsidR="000014E8" w:rsidP="00B25FAA" w:rsidRDefault="000014E8" w14:paraId="194B8C7C" w14:textId="77777777"/>
    <w:p w:rsidR="000014E8" w:rsidP="00B25FAA" w:rsidRDefault="000014E8" w14:paraId="0259328A" w14:textId="77777777"/>
    <w:p w:rsidR="000014E8" w:rsidP="00B25FAA" w:rsidRDefault="000014E8" w14:paraId="32F4822B" w14:textId="77777777"/>
    <w:p w:rsidR="000014E8" w:rsidP="00B25FAA" w:rsidRDefault="000014E8" w14:paraId="693281A4" w14:textId="77777777"/>
    <w:p w:rsidR="000014E8" w:rsidP="00B25FAA" w:rsidRDefault="000014E8" w14:paraId="51A44F23" w14:textId="77777777"/>
    <w:p w:rsidR="000014E8" w:rsidP="00B25FAA" w:rsidRDefault="000014E8" w14:paraId="277CD466" w14:textId="77777777"/>
    <w:p w:rsidR="000014E8" w:rsidP="00B25FAA" w:rsidRDefault="000014E8" w14:paraId="7AED08FE" w14:textId="77777777"/>
    <w:p w:rsidR="000014E8" w:rsidP="00B25FAA" w:rsidRDefault="000014E8" w14:paraId="727F0476" w14:textId="77777777"/>
    <w:p w:rsidR="000014E8" w:rsidP="00B25FAA" w:rsidRDefault="000014E8" w14:paraId="0DDB1D61" w14:textId="77777777"/>
    <w:p w:rsidR="000014E8" w:rsidP="00B25FAA" w:rsidRDefault="000014E8" w14:paraId="2A02C51E" w14:textId="77777777"/>
    <w:p w:rsidR="000014E8" w:rsidP="00B25FAA" w:rsidRDefault="000014E8" w14:paraId="4750D030" w14:textId="77777777"/>
    <w:p w:rsidR="000014E8" w:rsidP="00B25FAA" w:rsidRDefault="000014E8" w14:paraId="024F9570" w14:textId="77777777"/>
    <w:p w:rsidR="000014E8" w:rsidP="00B25FAA" w:rsidRDefault="000014E8" w14:paraId="42248E8D" w14:textId="77777777"/>
    <w:p w:rsidR="000014E8" w:rsidP="00B25FAA" w:rsidRDefault="000014E8" w14:paraId="0F7D9F27" w14:textId="77777777"/>
    <w:p w:rsidR="000014E8" w:rsidP="00B25FAA" w:rsidRDefault="000014E8" w14:paraId="614F632C" w14:textId="77777777"/>
    <w:p w:rsidR="000014E8" w:rsidP="00B25FAA" w:rsidRDefault="000014E8" w14:paraId="3D9C7E2E" w14:textId="77777777"/>
    <w:p w:rsidR="000014E8" w:rsidP="00B25FAA" w:rsidRDefault="000014E8" w14:paraId="37A17378" w14:textId="77777777"/>
    <w:p w:rsidR="000014E8" w:rsidP="00B25FAA" w:rsidRDefault="000014E8" w14:paraId="47D78461" w14:textId="77777777"/>
    <w:p w:rsidR="000014E8" w:rsidP="00B25FAA" w:rsidRDefault="000014E8" w14:paraId="31FE6983" w14:textId="77777777"/>
    <w:p w:rsidR="000014E8" w:rsidP="00B25FAA" w:rsidRDefault="000014E8" w14:paraId="08228C21" w14:textId="77777777"/>
    <w:p w:rsidR="000014E8" w:rsidP="00B25FAA" w:rsidRDefault="000014E8" w14:paraId="306670AE" w14:textId="77777777"/>
    <w:p w:rsidR="000014E8" w:rsidP="00B25FAA" w:rsidRDefault="000014E8" w14:paraId="64FDA0DF" w14:textId="77777777"/>
    <w:p w:rsidR="000014E8" w:rsidP="00B25FAA" w:rsidRDefault="000014E8" w14:paraId="711166CC" w14:textId="77777777"/>
    <w:p w:rsidR="000014E8" w:rsidP="00B25FAA" w:rsidRDefault="000014E8" w14:paraId="43A18D81" w14:textId="77777777"/>
    <w:p w:rsidR="000014E8" w:rsidP="00B25FAA" w:rsidRDefault="000014E8" w14:paraId="27BE6F32" w14:textId="77777777"/>
    <w:p w:rsidR="000014E8" w:rsidP="00B25FAA" w:rsidRDefault="000014E8" w14:paraId="4FBCA921" w14:textId="77777777"/>
    <w:p w:rsidR="000014E8" w:rsidP="00B25FAA" w:rsidRDefault="000014E8" w14:paraId="13B13A45" w14:textId="77777777"/>
    <w:p w:rsidR="000014E8" w:rsidP="00B25FAA" w:rsidRDefault="000014E8" w14:paraId="11153665" w14:textId="77777777"/>
    <w:p w:rsidR="000014E8" w:rsidP="00B25FAA" w:rsidRDefault="000014E8" w14:paraId="75D4858C" w14:textId="77777777"/>
    <w:p w:rsidR="000014E8" w:rsidP="00B25FAA" w:rsidRDefault="000014E8" w14:paraId="75144949" w14:textId="77777777"/>
    <w:p w:rsidR="000014E8" w:rsidP="00B25FAA" w:rsidRDefault="000014E8" w14:paraId="264C786C" w14:textId="77777777"/>
    <w:p w:rsidR="000014E8" w:rsidP="00B25FAA" w:rsidRDefault="000014E8" w14:paraId="5EB4874C" w14:textId="77777777"/>
    <w:p w:rsidR="000014E8" w:rsidP="00B25FAA" w:rsidRDefault="000014E8" w14:paraId="4EB75410" w14:textId="77777777"/>
    <w:p w:rsidR="000014E8" w:rsidP="00B25FAA" w:rsidRDefault="000014E8" w14:paraId="6A20C167" w14:textId="77777777"/>
    <w:p w:rsidR="000014E8" w:rsidP="00B25FAA" w:rsidRDefault="000014E8" w14:paraId="05A87339" w14:textId="77777777"/>
    <w:p w:rsidR="000014E8" w:rsidP="00B25FAA" w:rsidRDefault="000014E8" w14:paraId="2A590D47" w14:textId="77777777"/>
    <w:p w:rsidR="000014E8" w:rsidP="00B25FAA" w:rsidRDefault="000014E8" w14:paraId="355F1FC8" w14:textId="77777777"/>
    <w:p w:rsidR="000014E8" w:rsidP="00B25FAA" w:rsidRDefault="000014E8" w14:paraId="1D52FDF8" w14:textId="77777777"/>
    <w:p w:rsidR="000014E8" w:rsidP="00B25FAA" w:rsidRDefault="000014E8" w14:paraId="13E5E36B" w14:textId="77777777"/>
    <w:p w:rsidR="000014E8" w:rsidP="00B25FAA" w:rsidRDefault="000014E8" w14:paraId="75524EEB" w14:textId="77777777"/>
    <w:p w:rsidR="000014E8" w:rsidP="00B25FAA" w:rsidRDefault="000014E8" w14:paraId="71AA7F69" w14:textId="77777777"/>
    <w:p w:rsidR="000014E8" w:rsidP="00B25FAA" w:rsidRDefault="000014E8" w14:paraId="34E6CAAB" w14:textId="77777777"/>
    <w:p w:rsidR="000014E8" w:rsidP="00B25FAA" w:rsidRDefault="000014E8" w14:paraId="14F9CEC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77955" w:rsidP="00B25FAA" w:rsidRDefault="00377955" w14:paraId="545D11AB" w14:textId="77777777"/>
  <w:p w:rsidR="00377955" w:rsidP="00B25FAA" w:rsidRDefault="00377955" w14:paraId="117BA431" w14:textId="77777777"/>
  <w:p w:rsidR="00377955" w:rsidP="00B25FAA" w:rsidRDefault="00377955" w14:paraId="4F56A1D3" w14:textId="77777777"/>
  <w:p w:rsidR="00377955" w:rsidP="00B25FAA" w:rsidRDefault="00377955" w14:paraId="498AF411" w14:textId="77777777"/>
  <w:p w:rsidR="00377955" w:rsidP="00B25FAA" w:rsidRDefault="00377955" w14:paraId="72C216E6" w14:textId="77777777"/>
  <w:p w:rsidR="00377955" w:rsidP="00B25FAA" w:rsidRDefault="00377955" w14:paraId="1AF576E2" w14:textId="77777777"/>
  <w:p w:rsidR="00377955" w:rsidP="00B25FAA" w:rsidRDefault="00377955" w14:paraId="55DE835B" w14:textId="77777777"/>
  <w:p w:rsidR="00377955" w:rsidP="00B25FAA" w:rsidRDefault="00377955" w14:paraId="5462304B" w14:textId="77777777"/>
  <w:p w:rsidR="00377955" w:rsidP="00B25FAA" w:rsidRDefault="00377955" w14:paraId="55E39F36" w14:textId="77777777"/>
  <w:p w:rsidR="00377955" w:rsidP="00B25FAA" w:rsidRDefault="00377955" w14:paraId="185FBF06" w14:textId="77777777"/>
  <w:p w:rsidR="00377955" w:rsidP="00B25FAA" w:rsidRDefault="00377955" w14:paraId="2C300BF1" w14:textId="77777777"/>
  <w:p w:rsidR="00377955" w:rsidP="00B25FAA" w:rsidRDefault="00377955" w14:paraId="4A46F052" w14:textId="77777777"/>
  <w:p w:rsidR="00377955" w:rsidP="00B25FAA" w:rsidRDefault="00377955" w14:paraId="1E7E567A" w14:textId="77777777"/>
  <w:p w:rsidR="00377955" w:rsidP="00B25FAA" w:rsidRDefault="00377955" w14:paraId="6FC8543E" w14:textId="77777777"/>
  <w:p w:rsidR="00377955" w:rsidP="00B25FAA" w:rsidRDefault="00377955" w14:paraId="7354CB20" w14:textId="77777777"/>
  <w:p w:rsidR="00377955" w:rsidP="00B25FAA" w:rsidRDefault="00377955" w14:paraId="17018D87" w14:textId="77777777"/>
  <w:p w:rsidR="00377955" w:rsidP="00B25FAA" w:rsidRDefault="00377955" w14:paraId="319F341C" w14:textId="77777777"/>
  <w:p w:rsidR="00377955" w:rsidP="00B25FAA" w:rsidRDefault="00377955" w14:paraId="439ED543" w14:textId="77777777"/>
  <w:p w:rsidR="00377955" w:rsidP="00B25FAA" w:rsidRDefault="00377955" w14:paraId="3F6842EE" w14:textId="77777777"/>
  <w:p w:rsidR="00377955" w:rsidP="00B25FAA" w:rsidRDefault="00377955" w14:paraId="1DDC8B44" w14:textId="77777777"/>
  <w:p w:rsidR="00377955" w:rsidP="00B25FAA" w:rsidRDefault="00377955" w14:paraId="30D76B46" w14:textId="77777777"/>
  <w:p w:rsidR="00377955" w:rsidP="00B25FAA" w:rsidRDefault="00377955" w14:paraId="533B1F6A" w14:textId="77777777"/>
  <w:p w:rsidR="00377955" w:rsidP="00B25FAA" w:rsidRDefault="00377955" w14:paraId="1E310E2F" w14:textId="77777777"/>
  <w:p w:rsidR="00377955" w:rsidP="00B25FAA" w:rsidRDefault="00377955" w14:paraId="5AF9F165" w14:textId="77777777"/>
  <w:p w:rsidR="00377955" w:rsidP="00B25FAA" w:rsidRDefault="00377955" w14:paraId="41AEA51B" w14:textId="77777777"/>
  <w:p w:rsidR="00377955" w:rsidP="00B25FAA" w:rsidRDefault="00377955" w14:paraId="6400C87C" w14:textId="77777777"/>
  <w:p w:rsidR="00377955" w:rsidP="00B25FAA" w:rsidRDefault="00377955" w14:paraId="0D18286C" w14:textId="77777777"/>
  <w:p w:rsidR="00377955" w:rsidP="00B25FAA" w:rsidRDefault="00377955" w14:paraId="72D375DF" w14:textId="77777777"/>
  <w:p w:rsidR="00377955" w:rsidP="00B25FAA" w:rsidRDefault="00377955" w14:paraId="355DE685" w14:textId="77777777"/>
  <w:p w:rsidR="00377955" w:rsidP="00B25FAA" w:rsidRDefault="00377955" w14:paraId="6E61558E" w14:textId="77777777"/>
  <w:p w:rsidR="00377955" w:rsidP="00B25FAA" w:rsidRDefault="00377955" w14:paraId="271C0F3D" w14:textId="77777777"/>
  <w:p w:rsidR="00377955" w:rsidP="00B25FAA" w:rsidRDefault="00377955" w14:paraId="7A816B4D" w14:textId="77777777"/>
  <w:p w:rsidR="00377955" w:rsidP="00B25FAA" w:rsidRDefault="00377955" w14:paraId="51FE6880" w14:textId="77777777"/>
  <w:p w:rsidR="00377955" w:rsidP="00B25FAA" w:rsidRDefault="00377955" w14:paraId="27FBD656" w14:textId="77777777"/>
  <w:p w:rsidR="00377955" w:rsidP="00B25FAA" w:rsidRDefault="00377955" w14:paraId="035A60EF" w14:textId="77777777"/>
  <w:p w:rsidR="00377955" w:rsidP="00B25FAA" w:rsidRDefault="00377955" w14:paraId="3D457370" w14:textId="77777777"/>
  <w:p w:rsidR="00377955" w:rsidP="00B25FAA" w:rsidRDefault="00377955" w14:paraId="2C6A5586" w14:textId="77777777"/>
  <w:p w:rsidR="00377955" w:rsidP="00B25FAA" w:rsidRDefault="00377955" w14:paraId="065FB440" w14:textId="77777777"/>
  <w:p w:rsidR="00377955" w:rsidP="00B25FAA" w:rsidRDefault="00377955" w14:paraId="2092A21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377955" w:rsidP="00B25FAA" w:rsidRDefault="00504457" w14:paraId="66492764" w14:textId="77777777">
    <w:r>
      <w:rPr>
        <w:noProof/>
        <w:lang w:eastAsia="nl-NL"/>
      </w:rPr>
      <w:drawing>
        <wp:anchor distT="0" distB="0" distL="114300" distR="114300" simplePos="0" relativeHeight="251658752" behindDoc="1" locked="0" layoutInCell="1" allowOverlap="1" wp14:anchorId="60858C29" wp14:editId="7E5EE6F2">
          <wp:simplePos x="0" y="0"/>
          <wp:positionH relativeFrom="column">
            <wp:posOffset>3616960</wp:posOffset>
          </wp:positionH>
          <wp:positionV relativeFrom="paragraph">
            <wp:posOffset>-266065</wp:posOffset>
          </wp:positionV>
          <wp:extent cx="1767840" cy="657225"/>
          <wp:effectExtent l="0" t="0" r="3810" b="9525"/>
          <wp:wrapTight wrapText="bothSides">
            <wp:wrapPolygon edited="0">
              <wp:start x="0" y="0"/>
              <wp:lineTo x="0" y="21287"/>
              <wp:lineTo x="21414" y="21287"/>
              <wp:lineTo x="21414" y="0"/>
              <wp:lineTo x="0" y="0"/>
            </wp:wrapPolygon>
          </wp:wrapTight>
          <wp:docPr id="1918802031"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802031" name="Afbeelding 2" descr="Afbeelding met tekst, Lettertype, logo, Graphics&#10;&#10;Automatisch gegenereerde beschrijving"/>
                  <pic:cNvPicPr/>
                </pic:nvPicPr>
                <pic:blipFill>
                  <a:blip r:embed="rId1"/>
                  <a:stretch>
                    <a:fillRect/>
                  </a:stretch>
                </pic:blipFill>
                <pic:spPr>
                  <a:xfrm>
                    <a:off x="0" y="0"/>
                    <a:ext cx="1767840" cy="657225"/>
                  </a:xfrm>
                  <a:prstGeom prst="rect">
                    <a:avLst/>
                  </a:prstGeom>
                </pic:spPr>
              </pic:pic>
            </a:graphicData>
          </a:graphic>
          <wp14:sizeRelH relativeFrom="margin">
            <wp14:pctWidth>0</wp14:pctWidth>
          </wp14:sizeRelH>
          <wp14:sizeRelV relativeFrom="margin">
            <wp14:pctHeight>0</wp14:pctHeight>
          </wp14:sizeRelV>
        </wp:anchor>
      </w:drawing>
    </w:r>
    <w:r w:rsidRPr="0071079E" w:rsidR="00377955">
      <w:rPr>
        <w:noProof/>
        <w:lang w:eastAsia="nl-NL"/>
      </w:rPr>
      <w:drawing>
        <wp:anchor distT="0" distB="0" distL="114300" distR="114300" simplePos="0" relativeHeight="251657728" behindDoc="1" locked="0" layoutInCell="1" allowOverlap="1" wp14:anchorId="19CEBAE4" wp14:editId="2AE482BD">
          <wp:simplePos x="0" y="0"/>
          <wp:positionH relativeFrom="page">
            <wp:posOffset>7892782</wp:posOffset>
          </wp:positionH>
          <wp:positionV relativeFrom="page">
            <wp:posOffset>457200</wp:posOffset>
          </wp:positionV>
          <wp:extent cx="1593451" cy="590550"/>
          <wp:effectExtent l="0" t="0" r="6985" b="0"/>
          <wp:wrapNone/>
          <wp:docPr id="1" nam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G_Logo1"/>
                  <pic:cNvPicPr>
                    <a:picLocks noChangeAspect="1" noChangeArrowheads="1"/>
                  </pic:cNvPicPr>
                </pic:nvPicPr>
                <pic:blipFill>
                  <a:blip r:embed="rId2"/>
                  <a:stretch>
                    <a:fillRect/>
                  </a:stretch>
                </pic:blipFill>
                <pic:spPr bwMode="auto">
                  <a:xfrm>
                    <a:off x="0" y="0"/>
                    <a:ext cx="1601847" cy="5936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sidR="00377955">
      <w:rPr>
        <w:lang w:val="en-US"/>
      </w:rPr>
      <w:tab/>
    </w:r>
    <w:r w:rsidRPr="005A7551" w:rsidR="00377955">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77955" w:rsidP="00B25FAA" w:rsidRDefault="00377955" w14:paraId="370ED01E" w14:textId="77777777"/>
  <w:p w:rsidRPr="00875360" w:rsidR="00377955" w:rsidP="00B25FAA" w:rsidRDefault="00377955" w14:paraId="4E52E331" w14:textId="77777777">
    <w:r w:rsidRPr="00F467D7">
      <w:rPr>
        <w:lang w:val="en-US"/>
      </w:rPr>
      <w:tab/>
    </w:r>
  </w:p>
  <w:p w:rsidRPr="005A7551" w:rsidR="00377955" w:rsidP="00B25FAA" w:rsidRDefault="00377955" w14:paraId="5CE2B5E7" w14:textId="77777777">
    <w:pPr>
      <w:rPr>
        <w:rFonts w:ascii="Times New Roman" w:hAnsi="Times New Roman"/>
        <w:lang w:val="en-US"/>
      </w:rPr>
    </w:pPr>
    <w:r w:rsidRPr="005A7551">
      <w:rPr>
        <w:lang w:val="en-US"/>
      </w:rPr>
      <w:tab/>
    </w:r>
    <w:r w:rsidRPr="005A7551">
      <w:rPr>
        <w:lang w:val="en-US"/>
      </w:rPr>
      <w:tab/>
    </w:r>
  </w:p>
  <w:p w:rsidR="00377955" w:rsidP="00B25FAA" w:rsidRDefault="00377955" w14:paraId="0069365D" w14:textId="77777777">
    <w:pPr>
      <w:pStyle w:val="Koptekst"/>
    </w:pPr>
  </w:p>
  <w:p w:rsidR="00377955" w:rsidP="00B25FAA" w:rsidRDefault="00377955" w14:paraId="5F574049" w14:textId="77777777">
    <w:pPr>
      <w:pStyle w:val="Koptekst"/>
    </w:pPr>
  </w:p>
  <w:p w:rsidR="00377955" w:rsidP="00B25FAA" w:rsidRDefault="00377955" w14:paraId="314A1AB2" w14:textId="77777777">
    <w:pPr>
      <w:pStyle w:val="Koptekst"/>
    </w:pPr>
  </w:p>
  <w:p w:rsidR="00377955" w:rsidP="00B25FAA" w:rsidRDefault="00377955" w14:paraId="02EEEF4A" w14:textId="77777777">
    <w:pPr>
      <w:pStyle w:val="Koptekst"/>
    </w:pPr>
  </w:p>
  <w:p w:rsidR="00377955" w:rsidP="00B25FAA" w:rsidRDefault="00377955" w14:paraId="235EAE72" w14:textId="77777777">
    <w:pPr>
      <w:pStyle w:val="Koptekst"/>
    </w:pPr>
  </w:p>
  <w:p w:rsidR="00377955" w:rsidP="00B25FAA" w:rsidRDefault="00377955" w14:paraId="0257069D" w14:textId="77777777">
    <w:pPr>
      <w:pStyle w:val="Koptekst"/>
    </w:pPr>
  </w:p>
  <w:p w:rsidR="00377955" w:rsidP="00B25FAA" w:rsidRDefault="00377955" w14:paraId="5FA56C2E" w14:textId="77777777">
    <w:pPr>
      <w:pStyle w:val="Koptekst"/>
    </w:pPr>
  </w:p>
  <w:p w:rsidR="00377955" w:rsidP="00B25FAA" w:rsidRDefault="00377955" w14:paraId="683414E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3BD9"/>
    <w:multiLevelType w:val="hybridMultilevel"/>
    <w:tmpl w:val="63226C42"/>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85E2AF3"/>
    <w:multiLevelType w:val="hybridMultilevel"/>
    <w:tmpl w:val="C974062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C263816"/>
    <w:multiLevelType w:val="hybridMultilevel"/>
    <w:tmpl w:val="D0C2531E"/>
    <w:lvl w:ilvl="0" w:tplc="1D301B0C">
      <w:start w:val="1"/>
      <w:numFmt w:val="bullet"/>
      <w:lvlText w:val="-"/>
      <w:lvlJc w:val="left"/>
      <w:pPr>
        <w:ind w:left="720" w:hanging="360"/>
      </w:pPr>
      <w:rPr>
        <w:rFonts w:hint="default" w:ascii="Courier New" w:hAnsi="Courier New"/>
      </w:rPr>
    </w:lvl>
    <w:lvl w:ilvl="1" w:tplc="1D301B0C">
      <w:start w:val="1"/>
      <w:numFmt w:val="bullet"/>
      <w:lvlText w:val="-"/>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07F1105"/>
    <w:multiLevelType w:val="hybridMultilevel"/>
    <w:tmpl w:val="96861334"/>
    <w:lvl w:ilvl="0" w:tplc="1D3CD18C">
      <w:start w:val="1"/>
      <w:numFmt w:val="lowerLetter"/>
      <w:lvlText w:val="%1."/>
      <w:lvlJc w:val="left"/>
      <w:pPr>
        <w:ind w:left="1170" w:hanging="45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2CD743C"/>
    <w:multiLevelType w:val="multilevel"/>
    <w:tmpl w:val="FF78453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3217AA9"/>
    <w:multiLevelType w:val="hybridMultilevel"/>
    <w:tmpl w:val="DF96FA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18F101C3"/>
    <w:multiLevelType w:val="hybridMultilevel"/>
    <w:tmpl w:val="E1982C9C"/>
    <w:lvl w:ilvl="0" w:tplc="1D301B0C">
      <w:start w:val="1"/>
      <w:numFmt w:val="bullet"/>
      <w:lvlText w:val="-"/>
      <w:lvlJc w:val="left"/>
      <w:pPr>
        <w:ind w:left="720" w:hanging="360"/>
      </w:pPr>
      <w:rPr>
        <w:rFonts w:hint="default" w:ascii="Courier New" w:hAnsi="Courier New"/>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D4814D9"/>
    <w:multiLevelType w:val="hybridMultilevel"/>
    <w:tmpl w:val="0512DB3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3445BD"/>
    <w:multiLevelType w:val="hybridMultilevel"/>
    <w:tmpl w:val="9078D53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244E7F3C"/>
    <w:multiLevelType w:val="hybridMultilevel"/>
    <w:tmpl w:val="00F2C59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5934057"/>
    <w:multiLevelType w:val="multilevel"/>
    <w:tmpl w:val="3E3C140E"/>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7F5A71"/>
    <w:multiLevelType w:val="multilevel"/>
    <w:tmpl w:val="AEB4BC66"/>
    <w:lvl w:ilvl="0">
      <w:start w:val="4"/>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2CBA053A"/>
    <w:multiLevelType w:val="hybridMultilevel"/>
    <w:tmpl w:val="4F2A791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21F08A1"/>
    <w:multiLevelType w:val="hybridMultilevel"/>
    <w:tmpl w:val="5E5697CE"/>
    <w:lvl w:ilvl="0" w:tplc="F8B61A5C">
      <w:start w:val="1"/>
      <w:numFmt w:val="bullet"/>
      <w:pStyle w:val="opsomming-bullet"/>
      <w:lvlText w:val=""/>
      <w:lvlJc w:val="left"/>
      <w:pPr>
        <w:tabs>
          <w:tab w:val="num" w:pos="360"/>
        </w:tabs>
        <w:ind w:left="227" w:hanging="227"/>
      </w:pPr>
      <w:rPr>
        <w:rFonts w:hint="default" w:ascii="Symbol" w:hAnsi="Symbol"/>
        <w:color w:val="auto"/>
      </w:rPr>
    </w:lvl>
    <w:lvl w:ilvl="1" w:tplc="873A2E6A">
      <w:start w:val="1"/>
      <w:numFmt w:val="bullet"/>
      <w:lvlText w:val="-"/>
      <w:lvlJc w:val="left"/>
      <w:pPr>
        <w:tabs>
          <w:tab w:val="num" w:pos="587"/>
        </w:tabs>
        <w:ind w:left="454" w:hanging="227"/>
      </w:pPr>
      <w:rPr>
        <w:rFonts w:hint="default" w:ascii="Times New Roman" w:cs="Times New Roman"/>
      </w:rPr>
    </w:lvl>
    <w:lvl w:ilvl="2" w:tplc="16ECDB92">
      <w:start w:val="1"/>
      <w:numFmt w:val="bullet"/>
      <w:lvlText w:val="-"/>
      <w:lvlJc w:val="left"/>
      <w:pPr>
        <w:tabs>
          <w:tab w:val="num" w:pos="814"/>
        </w:tabs>
        <w:ind w:left="680" w:hanging="226"/>
      </w:pPr>
      <w:rPr>
        <w:rFonts w:hint="default" w:ascii="Times New Roman" w:cs="Times New Roman"/>
      </w:rPr>
    </w:lvl>
    <w:lvl w:ilvl="3" w:tplc="10E43BE0">
      <w:start w:val="1"/>
      <w:numFmt w:val="bullet"/>
      <w:lvlText w:val="-"/>
      <w:lvlJc w:val="left"/>
      <w:pPr>
        <w:tabs>
          <w:tab w:val="num" w:pos="1040"/>
        </w:tabs>
        <w:ind w:left="907" w:hanging="227"/>
      </w:pPr>
      <w:rPr>
        <w:rFonts w:hint="default" w:ascii="Times New Roman" w:cs="Times New Roman"/>
      </w:rPr>
    </w:lvl>
    <w:lvl w:ilvl="4" w:tplc="52A015DC">
      <w:start w:val="1"/>
      <w:numFmt w:val="bullet"/>
      <w:lvlText w:val="-"/>
      <w:lvlJc w:val="left"/>
      <w:pPr>
        <w:tabs>
          <w:tab w:val="num" w:pos="1267"/>
        </w:tabs>
        <w:ind w:left="1134" w:hanging="227"/>
      </w:pPr>
      <w:rPr>
        <w:rFonts w:hint="default" w:ascii="Times New Roman" w:cs="Times New Roman"/>
      </w:rPr>
    </w:lvl>
    <w:lvl w:ilvl="5" w:tplc="EA4287D6">
      <w:start w:val="1"/>
      <w:numFmt w:val="bullet"/>
      <w:lvlText w:val="-"/>
      <w:lvlJc w:val="left"/>
      <w:pPr>
        <w:tabs>
          <w:tab w:val="num" w:pos="1494"/>
        </w:tabs>
        <w:ind w:left="1361" w:hanging="227"/>
      </w:pPr>
      <w:rPr>
        <w:rFonts w:hint="default" w:ascii="Times New Roman" w:cs="Times New Roman"/>
      </w:rPr>
    </w:lvl>
    <w:lvl w:ilvl="6" w:tplc="B248E89C">
      <w:start w:val="1"/>
      <w:numFmt w:val="bullet"/>
      <w:lvlText w:val="-"/>
      <w:lvlJc w:val="left"/>
      <w:pPr>
        <w:tabs>
          <w:tab w:val="num" w:pos="1721"/>
        </w:tabs>
        <w:ind w:left="1588" w:hanging="227"/>
      </w:pPr>
      <w:rPr>
        <w:rFonts w:hint="default" w:ascii="Times New Roman" w:cs="Times New Roman"/>
      </w:rPr>
    </w:lvl>
    <w:lvl w:ilvl="7" w:tplc="27C2BAB8">
      <w:start w:val="1"/>
      <w:numFmt w:val="bullet"/>
      <w:lvlText w:val="-"/>
      <w:lvlJc w:val="left"/>
      <w:pPr>
        <w:tabs>
          <w:tab w:val="num" w:pos="1948"/>
        </w:tabs>
        <w:ind w:left="1814" w:hanging="226"/>
      </w:pPr>
      <w:rPr>
        <w:rFonts w:hint="default" w:ascii="Times New Roman" w:cs="Times New Roman"/>
      </w:rPr>
    </w:lvl>
    <w:lvl w:ilvl="8" w:tplc="A8C61FA2">
      <w:start w:val="1"/>
      <w:numFmt w:val="bullet"/>
      <w:lvlText w:val="-"/>
      <w:lvlJc w:val="left"/>
      <w:pPr>
        <w:tabs>
          <w:tab w:val="num" w:pos="2174"/>
        </w:tabs>
        <w:ind w:left="2041" w:hanging="227"/>
      </w:pPr>
      <w:rPr>
        <w:rFonts w:hint="default" w:ascii="Times New Roman" w:cs="Times New Roman"/>
      </w:rPr>
    </w:lvl>
  </w:abstractNum>
  <w:abstractNum w:abstractNumId="21"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8020D5"/>
    <w:multiLevelType w:val="hybridMultilevel"/>
    <w:tmpl w:val="86BC4F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371147BD"/>
    <w:multiLevelType w:val="hybridMultilevel"/>
    <w:tmpl w:val="D6D68A0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371F63F7"/>
    <w:multiLevelType w:val="hybridMultilevel"/>
    <w:tmpl w:val="94C24DCA"/>
    <w:lvl w:ilvl="0" w:tplc="95B0FD9A">
      <w:start w:val="1"/>
      <w:numFmt w:val="lowerLetter"/>
      <w:lvlText w:val="%1."/>
      <w:lvlJc w:val="left"/>
      <w:pPr>
        <w:ind w:left="810" w:hanging="4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0B94B1D"/>
    <w:multiLevelType w:val="hybridMultilevel"/>
    <w:tmpl w:val="CDFE13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1EA7556"/>
    <w:multiLevelType w:val="hybridMultilevel"/>
    <w:tmpl w:val="76D42F80"/>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5977021"/>
    <w:multiLevelType w:val="hybridMultilevel"/>
    <w:tmpl w:val="FC588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98E21FA"/>
    <w:multiLevelType w:val="multilevel"/>
    <w:tmpl w:val="1436D4A6"/>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0" w15:restartNumberingAfterBreak="0">
    <w:nsid w:val="4ECF30DC"/>
    <w:multiLevelType w:val="hybridMultilevel"/>
    <w:tmpl w:val="31DE7AD8"/>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F3D10DD"/>
    <w:multiLevelType w:val="hybridMultilevel"/>
    <w:tmpl w:val="3DA440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5BDA07D6"/>
    <w:multiLevelType w:val="hybridMultilevel"/>
    <w:tmpl w:val="84C4EA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E7621D9"/>
    <w:multiLevelType w:val="multilevel"/>
    <w:tmpl w:val="11C876EA"/>
    <w:lvl w:ilvl="0">
      <w:start w:val="1"/>
      <w:numFmt w:val="bullet"/>
      <w:lvlText w:val="-"/>
      <w:lvlJc w:val="left"/>
      <w:pPr>
        <w:ind w:left="432" w:hanging="432"/>
      </w:pPr>
      <w:rPr>
        <w:rFonts w:hint="default" w:ascii="Courier New" w:hAnsi="Courier New"/>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EEC4C8F"/>
    <w:multiLevelType w:val="hybridMultilevel"/>
    <w:tmpl w:val="B9601294"/>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2E359A3"/>
    <w:multiLevelType w:val="hybridMultilevel"/>
    <w:tmpl w:val="341C74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5EE2F10"/>
    <w:multiLevelType w:val="hybridMultilevel"/>
    <w:tmpl w:val="83D4BCD4"/>
    <w:lvl w:ilvl="0" w:tplc="DE7A8370">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6877625D"/>
    <w:multiLevelType w:val="hybridMultilevel"/>
    <w:tmpl w:val="B4A00BDA"/>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255407"/>
    <w:multiLevelType w:val="hybridMultilevel"/>
    <w:tmpl w:val="AB9ACA54"/>
    <w:lvl w:ilvl="0" w:tplc="1D301B0C">
      <w:start w:val="1"/>
      <w:numFmt w:val="bullet"/>
      <w:lvlText w:val="-"/>
      <w:lvlJc w:val="left"/>
      <w:pPr>
        <w:ind w:left="720" w:hanging="360"/>
      </w:pPr>
      <w:rPr>
        <w:rFonts w:hint="default" w:ascii="Courier New" w:hAnsi="Courier New"/>
      </w:rPr>
    </w:lvl>
    <w:lvl w:ilvl="1" w:tplc="87F06DC6">
      <w:numFmt w:val="bullet"/>
      <w:lvlText w:val="•"/>
      <w:lvlJc w:val="left"/>
      <w:pPr>
        <w:ind w:left="1788" w:hanging="708"/>
      </w:pPr>
      <w:rPr>
        <w:rFonts w:hint="default" w:ascii="Arial" w:hAnsi="Arial" w:eastAsia="Times New Roman" w:cs="Aria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7A713F5"/>
    <w:multiLevelType w:val="hybridMultilevel"/>
    <w:tmpl w:val="93F821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7AE62855"/>
    <w:multiLevelType w:val="hybridMultilevel"/>
    <w:tmpl w:val="DB3E7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67098705">
    <w:abstractNumId w:val="36"/>
  </w:num>
  <w:num w:numId="2" w16cid:durableId="134369934">
    <w:abstractNumId w:val="28"/>
  </w:num>
  <w:num w:numId="3" w16cid:durableId="1753548210">
    <w:abstractNumId w:val="12"/>
  </w:num>
  <w:num w:numId="4" w16cid:durableId="370956020">
    <w:abstractNumId w:val="20"/>
  </w:num>
  <w:num w:numId="5" w16cid:durableId="725567330">
    <w:abstractNumId w:val="17"/>
  </w:num>
  <w:num w:numId="6" w16cid:durableId="1195536384">
    <w:abstractNumId w:val="21"/>
  </w:num>
  <w:num w:numId="7" w16cid:durableId="114912383">
    <w:abstractNumId w:val="2"/>
  </w:num>
  <w:num w:numId="8" w16cid:durableId="748814981">
    <w:abstractNumId w:val="38"/>
  </w:num>
  <w:num w:numId="9" w16cid:durableId="1808087910">
    <w:abstractNumId w:val="4"/>
  </w:num>
  <w:num w:numId="10" w16cid:durableId="1391146821">
    <w:abstractNumId w:val="8"/>
  </w:num>
  <w:num w:numId="11" w16cid:durableId="1083333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1963203">
    <w:abstractNumId w:val="10"/>
  </w:num>
  <w:num w:numId="13" w16cid:durableId="1849783890">
    <w:abstractNumId w:val="25"/>
  </w:num>
  <w:num w:numId="14" w16cid:durableId="2114588141">
    <w:abstractNumId w:val="40"/>
  </w:num>
  <w:num w:numId="15" w16cid:durableId="359402904">
    <w:abstractNumId w:val="18"/>
  </w:num>
  <w:num w:numId="16" w16cid:durableId="1310666643">
    <w:abstractNumId w:val="29"/>
  </w:num>
  <w:num w:numId="17" w16cid:durableId="1006441322">
    <w:abstractNumId w:val="14"/>
  </w:num>
  <w:num w:numId="18" w16cid:durableId="939917721">
    <w:abstractNumId w:val="16"/>
  </w:num>
  <w:num w:numId="19" w16cid:durableId="35469735">
    <w:abstractNumId w:val="15"/>
  </w:num>
  <w:num w:numId="20" w16cid:durableId="589196612">
    <w:abstractNumId w:val="8"/>
  </w:num>
  <w:num w:numId="21" w16cid:durableId="222185303">
    <w:abstractNumId w:val="8"/>
  </w:num>
  <w:num w:numId="22" w16cid:durableId="610209924">
    <w:abstractNumId w:val="8"/>
  </w:num>
  <w:num w:numId="23" w16cid:durableId="51776351">
    <w:abstractNumId w:val="8"/>
  </w:num>
  <w:num w:numId="24" w16cid:durableId="1757051275">
    <w:abstractNumId w:val="19"/>
  </w:num>
  <w:num w:numId="25" w16cid:durableId="1411391894">
    <w:abstractNumId w:val="35"/>
  </w:num>
  <w:num w:numId="26" w16cid:durableId="2070954429">
    <w:abstractNumId w:val="32"/>
  </w:num>
  <w:num w:numId="27" w16cid:durableId="2011785387">
    <w:abstractNumId w:val="34"/>
  </w:num>
  <w:num w:numId="28" w16cid:durableId="1417941243">
    <w:abstractNumId w:val="27"/>
  </w:num>
  <w:num w:numId="29" w16cid:durableId="241836883">
    <w:abstractNumId w:val="39"/>
  </w:num>
  <w:num w:numId="30" w16cid:durableId="2098287615">
    <w:abstractNumId w:val="14"/>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1014841560">
    <w:abstractNumId w:val="14"/>
  </w:num>
  <w:num w:numId="32" w16cid:durableId="1146823762">
    <w:abstractNumId w:val="14"/>
  </w:num>
  <w:num w:numId="33" w16cid:durableId="1990355580">
    <w:abstractNumId w:val="14"/>
  </w:num>
  <w:num w:numId="34" w16cid:durableId="1961690371">
    <w:abstractNumId w:val="14"/>
  </w:num>
  <w:num w:numId="35" w16cid:durableId="1202741863">
    <w:abstractNumId w:val="14"/>
  </w:num>
  <w:num w:numId="36" w16cid:durableId="1889800867">
    <w:abstractNumId w:val="14"/>
  </w:num>
  <w:num w:numId="37" w16cid:durableId="514806945">
    <w:abstractNumId w:val="14"/>
  </w:num>
  <w:num w:numId="38" w16cid:durableId="421491321">
    <w:abstractNumId w:val="14"/>
  </w:num>
  <w:num w:numId="39" w16cid:durableId="270551877">
    <w:abstractNumId w:val="14"/>
  </w:num>
  <w:num w:numId="40" w16cid:durableId="865290361">
    <w:abstractNumId w:val="41"/>
  </w:num>
  <w:num w:numId="41" w16cid:durableId="249319254">
    <w:abstractNumId w:val="9"/>
  </w:num>
  <w:num w:numId="42" w16cid:durableId="1156798752">
    <w:abstractNumId w:val="3"/>
  </w:num>
  <w:num w:numId="43" w16cid:durableId="1689138631">
    <w:abstractNumId w:val="13"/>
  </w:num>
  <w:num w:numId="44" w16cid:durableId="1251547204">
    <w:abstractNumId w:val="22"/>
  </w:num>
  <w:num w:numId="45" w16cid:durableId="124392281">
    <w:abstractNumId w:val="23"/>
  </w:num>
  <w:num w:numId="46" w16cid:durableId="26419466">
    <w:abstractNumId w:val="42"/>
  </w:num>
  <w:num w:numId="47" w16cid:durableId="1216237988">
    <w:abstractNumId w:val="0"/>
  </w:num>
  <w:num w:numId="48" w16cid:durableId="1225524278">
    <w:abstractNumId w:val="6"/>
  </w:num>
  <w:num w:numId="49" w16cid:durableId="661591949">
    <w:abstractNumId w:val="16"/>
  </w:num>
  <w:num w:numId="50" w16cid:durableId="1411384467">
    <w:abstractNumId w:val="1"/>
  </w:num>
  <w:num w:numId="51" w16cid:durableId="384717879">
    <w:abstractNumId w:val="37"/>
  </w:num>
  <w:num w:numId="52" w16cid:durableId="832188619">
    <w:abstractNumId w:val="33"/>
  </w:num>
  <w:num w:numId="53" w16cid:durableId="2071077842">
    <w:abstractNumId w:val="30"/>
  </w:num>
  <w:num w:numId="54" w16cid:durableId="2061128029">
    <w:abstractNumId w:val="16"/>
  </w:num>
  <w:num w:numId="55" w16cid:durableId="652804498">
    <w:abstractNumId w:val="11"/>
  </w:num>
  <w:num w:numId="56" w16cid:durableId="605697344">
    <w:abstractNumId w:val="7"/>
  </w:num>
  <w:num w:numId="57" w16cid:durableId="1828201551">
    <w:abstractNumId w:val="26"/>
  </w:num>
  <w:num w:numId="58" w16cid:durableId="1660689880">
    <w:abstractNumId w:val="24"/>
  </w:num>
  <w:num w:numId="59" w16cid:durableId="56175968">
    <w:abstractNumId w:val="5"/>
  </w:num>
  <w:num w:numId="60" w16cid:durableId="141653795">
    <w:abstractNumId w:val="31"/>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2050" strokecolor="#bf0033">
      <v:stroke weight=".25pt" color="#bf0033"/>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E8"/>
    <w:rsid w:val="000014E8"/>
    <w:rsid w:val="000020ED"/>
    <w:rsid w:val="0000650D"/>
    <w:rsid w:val="00012358"/>
    <w:rsid w:val="00014066"/>
    <w:rsid w:val="000141D8"/>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4FD"/>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D67BE"/>
    <w:rsid w:val="000E10CE"/>
    <w:rsid w:val="000E16D8"/>
    <w:rsid w:val="000E2567"/>
    <w:rsid w:val="000E4133"/>
    <w:rsid w:val="000E5DB6"/>
    <w:rsid w:val="000E7EA0"/>
    <w:rsid w:val="000F15D1"/>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56BD"/>
    <w:rsid w:val="0016704E"/>
    <w:rsid w:val="001704AD"/>
    <w:rsid w:val="00171950"/>
    <w:rsid w:val="0017779E"/>
    <w:rsid w:val="00193101"/>
    <w:rsid w:val="00194CE3"/>
    <w:rsid w:val="00195346"/>
    <w:rsid w:val="00195655"/>
    <w:rsid w:val="001A1C4E"/>
    <w:rsid w:val="001A1CC7"/>
    <w:rsid w:val="001A261E"/>
    <w:rsid w:val="001A338D"/>
    <w:rsid w:val="001A4DAB"/>
    <w:rsid w:val="001A51AB"/>
    <w:rsid w:val="001A74DE"/>
    <w:rsid w:val="001B1639"/>
    <w:rsid w:val="001B1F9D"/>
    <w:rsid w:val="001B703B"/>
    <w:rsid w:val="001B74C7"/>
    <w:rsid w:val="001C5245"/>
    <w:rsid w:val="001D00D0"/>
    <w:rsid w:val="001D0FD9"/>
    <w:rsid w:val="001D261E"/>
    <w:rsid w:val="001D34F6"/>
    <w:rsid w:val="001D410B"/>
    <w:rsid w:val="001D4898"/>
    <w:rsid w:val="001D56ED"/>
    <w:rsid w:val="001D727F"/>
    <w:rsid w:val="001E2475"/>
    <w:rsid w:val="001E2C99"/>
    <w:rsid w:val="001E316A"/>
    <w:rsid w:val="001E3575"/>
    <w:rsid w:val="001F360B"/>
    <w:rsid w:val="001F372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38E1"/>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2F2D00"/>
    <w:rsid w:val="0030059A"/>
    <w:rsid w:val="00303A60"/>
    <w:rsid w:val="00305BE0"/>
    <w:rsid w:val="00311238"/>
    <w:rsid w:val="003117A9"/>
    <w:rsid w:val="00313983"/>
    <w:rsid w:val="00320BDC"/>
    <w:rsid w:val="00320D82"/>
    <w:rsid w:val="003216EB"/>
    <w:rsid w:val="003247E0"/>
    <w:rsid w:val="00325B2D"/>
    <w:rsid w:val="0032665A"/>
    <w:rsid w:val="00332947"/>
    <w:rsid w:val="003347ED"/>
    <w:rsid w:val="003432E5"/>
    <w:rsid w:val="00344B43"/>
    <w:rsid w:val="003453DE"/>
    <w:rsid w:val="00346015"/>
    <w:rsid w:val="00357289"/>
    <w:rsid w:val="003574CF"/>
    <w:rsid w:val="00364926"/>
    <w:rsid w:val="00366F0F"/>
    <w:rsid w:val="003679F0"/>
    <w:rsid w:val="00370491"/>
    <w:rsid w:val="00370AC2"/>
    <w:rsid w:val="00370CA0"/>
    <w:rsid w:val="003745E3"/>
    <w:rsid w:val="0037550B"/>
    <w:rsid w:val="00377955"/>
    <w:rsid w:val="00380E81"/>
    <w:rsid w:val="003817B2"/>
    <w:rsid w:val="00382314"/>
    <w:rsid w:val="0038355D"/>
    <w:rsid w:val="00391DFB"/>
    <w:rsid w:val="00393806"/>
    <w:rsid w:val="00397624"/>
    <w:rsid w:val="00397939"/>
    <w:rsid w:val="003A3A4E"/>
    <w:rsid w:val="003A574A"/>
    <w:rsid w:val="003A7A19"/>
    <w:rsid w:val="003B0A6F"/>
    <w:rsid w:val="003B1406"/>
    <w:rsid w:val="003B4270"/>
    <w:rsid w:val="003B46F2"/>
    <w:rsid w:val="003C11B7"/>
    <w:rsid w:val="003C1C01"/>
    <w:rsid w:val="003D481B"/>
    <w:rsid w:val="003D5A2E"/>
    <w:rsid w:val="003D62BD"/>
    <w:rsid w:val="003E1645"/>
    <w:rsid w:val="003E343B"/>
    <w:rsid w:val="003E6EB3"/>
    <w:rsid w:val="003F5C9B"/>
    <w:rsid w:val="003F607C"/>
    <w:rsid w:val="00400EFF"/>
    <w:rsid w:val="00405209"/>
    <w:rsid w:val="0040555E"/>
    <w:rsid w:val="0040567E"/>
    <w:rsid w:val="00406003"/>
    <w:rsid w:val="004106AA"/>
    <w:rsid w:val="00410936"/>
    <w:rsid w:val="00412099"/>
    <w:rsid w:val="00413DBC"/>
    <w:rsid w:val="004140DA"/>
    <w:rsid w:val="00415473"/>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0751"/>
    <w:rsid w:val="0048204A"/>
    <w:rsid w:val="00483F59"/>
    <w:rsid w:val="00486012"/>
    <w:rsid w:val="0049227D"/>
    <w:rsid w:val="0049407B"/>
    <w:rsid w:val="00494903"/>
    <w:rsid w:val="0049533C"/>
    <w:rsid w:val="004A16D2"/>
    <w:rsid w:val="004A2495"/>
    <w:rsid w:val="004B1282"/>
    <w:rsid w:val="004B275E"/>
    <w:rsid w:val="004B2B8E"/>
    <w:rsid w:val="004B3FBE"/>
    <w:rsid w:val="004C1CA7"/>
    <w:rsid w:val="004C6C9E"/>
    <w:rsid w:val="004C71FC"/>
    <w:rsid w:val="004C7607"/>
    <w:rsid w:val="004D2913"/>
    <w:rsid w:val="004D2D04"/>
    <w:rsid w:val="004D513A"/>
    <w:rsid w:val="004E0CF4"/>
    <w:rsid w:val="004E5DA3"/>
    <w:rsid w:val="004E7DDD"/>
    <w:rsid w:val="004F2462"/>
    <w:rsid w:val="004F39FB"/>
    <w:rsid w:val="004F68CA"/>
    <w:rsid w:val="004F7FD0"/>
    <w:rsid w:val="0050146A"/>
    <w:rsid w:val="0050150F"/>
    <w:rsid w:val="00501F02"/>
    <w:rsid w:val="005021E9"/>
    <w:rsid w:val="00504457"/>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0CE6"/>
    <w:rsid w:val="00551871"/>
    <w:rsid w:val="005555F2"/>
    <w:rsid w:val="00560105"/>
    <w:rsid w:val="00564A7B"/>
    <w:rsid w:val="00564B3D"/>
    <w:rsid w:val="005716FC"/>
    <w:rsid w:val="00581C97"/>
    <w:rsid w:val="00582F2B"/>
    <w:rsid w:val="00586E96"/>
    <w:rsid w:val="0058705C"/>
    <w:rsid w:val="00592045"/>
    <w:rsid w:val="00595D12"/>
    <w:rsid w:val="00597EBD"/>
    <w:rsid w:val="005A3D2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05028"/>
    <w:rsid w:val="006127E4"/>
    <w:rsid w:val="006135A3"/>
    <w:rsid w:val="00614FA0"/>
    <w:rsid w:val="00616866"/>
    <w:rsid w:val="0061760E"/>
    <w:rsid w:val="00617CD3"/>
    <w:rsid w:val="00630045"/>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53F2"/>
    <w:rsid w:val="006A6503"/>
    <w:rsid w:val="006A7117"/>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E65AB"/>
    <w:rsid w:val="006F1561"/>
    <w:rsid w:val="006F1876"/>
    <w:rsid w:val="006F3A55"/>
    <w:rsid w:val="006F53D4"/>
    <w:rsid w:val="006F540B"/>
    <w:rsid w:val="006F5E40"/>
    <w:rsid w:val="007000AB"/>
    <w:rsid w:val="007063E5"/>
    <w:rsid w:val="00710C7E"/>
    <w:rsid w:val="0071192A"/>
    <w:rsid w:val="00711CCC"/>
    <w:rsid w:val="00723B2F"/>
    <w:rsid w:val="00725175"/>
    <w:rsid w:val="00731AE6"/>
    <w:rsid w:val="0073408E"/>
    <w:rsid w:val="00734FDE"/>
    <w:rsid w:val="00735A95"/>
    <w:rsid w:val="00735BB0"/>
    <w:rsid w:val="007443D7"/>
    <w:rsid w:val="00744EB2"/>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01A1"/>
    <w:rsid w:val="007B6111"/>
    <w:rsid w:val="007B734E"/>
    <w:rsid w:val="007C095B"/>
    <w:rsid w:val="007C2A09"/>
    <w:rsid w:val="007C6528"/>
    <w:rsid w:val="007D1268"/>
    <w:rsid w:val="007D4EFB"/>
    <w:rsid w:val="007D5F86"/>
    <w:rsid w:val="007D699D"/>
    <w:rsid w:val="007E4BCB"/>
    <w:rsid w:val="007E7E92"/>
    <w:rsid w:val="007F02B1"/>
    <w:rsid w:val="007F32C0"/>
    <w:rsid w:val="007F6910"/>
    <w:rsid w:val="00800012"/>
    <w:rsid w:val="00800FEE"/>
    <w:rsid w:val="0080270B"/>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0A4"/>
    <w:rsid w:val="00912A87"/>
    <w:rsid w:val="00916078"/>
    <w:rsid w:val="00916B21"/>
    <w:rsid w:val="00921891"/>
    <w:rsid w:val="009219C4"/>
    <w:rsid w:val="009222C0"/>
    <w:rsid w:val="00925D11"/>
    <w:rsid w:val="00926BA6"/>
    <w:rsid w:val="00927E84"/>
    <w:rsid w:val="00930036"/>
    <w:rsid w:val="00931380"/>
    <w:rsid w:val="009345C7"/>
    <w:rsid w:val="00934C87"/>
    <w:rsid w:val="009356C1"/>
    <w:rsid w:val="00937C68"/>
    <w:rsid w:val="00941E7E"/>
    <w:rsid w:val="00943239"/>
    <w:rsid w:val="00945095"/>
    <w:rsid w:val="00950F93"/>
    <w:rsid w:val="00951960"/>
    <w:rsid w:val="009535B3"/>
    <w:rsid w:val="009554B4"/>
    <w:rsid w:val="009559AB"/>
    <w:rsid w:val="0095750C"/>
    <w:rsid w:val="009648BB"/>
    <w:rsid w:val="009672C7"/>
    <w:rsid w:val="00967CCD"/>
    <w:rsid w:val="00972724"/>
    <w:rsid w:val="009736FB"/>
    <w:rsid w:val="00973E53"/>
    <w:rsid w:val="00975C99"/>
    <w:rsid w:val="00984744"/>
    <w:rsid w:val="00990F07"/>
    <w:rsid w:val="00993059"/>
    <w:rsid w:val="00994C49"/>
    <w:rsid w:val="00995F04"/>
    <w:rsid w:val="009A418A"/>
    <w:rsid w:val="009A6621"/>
    <w:rsid w:val="009B047F"/>
    <w:rsid w:val="009B59EB"/>
    <w:rsid w:val="009B6957"/>
    <w:rsid w:val="009C0E62"/>
    <w:rsid w:val="009C5D80"/>
    <w:rsid w:val="009D1BD0"/>
    <w:rsid w:val="009D2FBA"/>
    <w:rsid w:val="009D705E"/>
    <w:rsid w:val="009D72E5"/>
    <w:rsid w:val="009E1699"/>
    <w:rsid w:val="009E32CA"/>
    <w:rsid w:val="009E4C0E"/>
    <w:rsid w:val="009E6162"/>
    <w:rsid w:val="009F7CBE"/>
    <w:rsid w:val="00A016DA"/>
    <w:rsid w:val="00A03842"/>
    <w:rsid w:val="00A03E34"/>
    <w:rsid w:val="00A0621B"/>
    <w:rsid w:val="00A13526"/>
    <w:rsid w:val="00A26C1B"/>
    <w:rsid w:val="00A359AC"/>
    <w:rsid w:val="00A35E20"/>
    <w:rsid w:val="00A37083"/>
    <w:rsid w:val="00A4058D"/>
    <w:rsid w:val="00A441D6"/>
    <w:rsid w:val="00A45806"/>
    <w:rsid w:val="00A46809"/>
    <w:rsid w:val="00A477CD"/>
    <w:rsid w:val="00A528DE"/>
    <w:rsid w:val="00A52D1A"/>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73D"/>
    <w:rsid w:val="00AA0BA4"/>
    <w:rsid w:val="00AA2403"/>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15C94"/>
    <w:rsid w:val="00B24ABF"/>
    <w:rsid w:val="00B25FAA"/>
    <w:rsid w:val="00B26F4E"/>
    <w:rsid w:val="00B33CEC"/>
    <w:rsid w:val="00B353ED"/>
    <w:rsid w:val="00B37DA2"/>
    <w:rsid w:val="00B40947"/>
    <w:rsid w:val="00B434F3"/>
    <w:rsid w:val="00B4723B"/>
    <w:rsid w:val="00B508A4"/>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1948"/>
    <w:rsid w:val="00BA2EC2"/>
    <w:rsid w:val="00BB095A"/>
    <w:rsid w:val="00BB1233"/>
    <w:rsid w:val="00BB14FA"/>
    <w:rsid w:val="00BB1F9E"/>
    <w:rsid w:val="00BC2F0B"/>
    <w:rsid w:val="00BC3971"/>
    <w:rsid w:val="00BC6C91"/>
    <w:rsid w:val="00BD60DD"/>
    <w:rsid w:val="00BD6FBA"/>
    <w:rsid w:val="00BE2C29"/>
    <w:rsid w:val="00BE3F1E"/>
    <w:rsid w:val="00BE5AB8"/>
    <w:rsid w:val="00BF127F"/>
    <w:rsid w:val="00BF1E4B"/>
    <w:rsid w:val="00C01AD0"/>
    <w:rsid w:val="00C05B0C"/>
    <w:rsid w:val="00C126A3"/>
    <w:rsid w:val="00C154D9"/>
    <w:rsid w:val="00C20136"/>
    <w:rsid w:val="00C22902"/>
    <w:rsid w:val="00C2709C"/>
    <w:rsid w:val="00C27C4A"/>
    <w:rsid w:val="00C3107B"/>
    <w:rsid w:val="00C32A8B"/>
    <w:rsid w:val="00C36DF0"/>
    <w:rsid w:val="00C40054"/>
    <w:rsid w:val="00C44031"/>
    <w:rsid w:val="00C45E63"/>
    <w:rsid w:val="00C479B1"/>
    <w:rsid w:val="00C50C79"/>
    <w:rsid w:val="00C523A0"/>
    <w:rsid w:val="00C54897"/>
    <w:rsid w:val="00C5660F"/>
    <w:rsid w:val="00C610A5"/>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B7587"/>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0504"/>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6712F"/>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0E94"/>
    <w:rsid w:val="00DD54B1"/>
    <w:rsid w:val="00DD7836"/>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368A"/>
    <w:rsid w:val="00E6666A"/>
    <w:rsid w:val="00E67387"/>
    <w:rsid w:val="00E67F39"/>
    <w:rsid w:val="00E74971"/>
    <w:rsid w:val="00E8245E"/>
    <w:rsid w:val="00E847E0"/>
    <w:rsid w:val="00E84869"/>
    <w:rsid w:val="00E87BA5"/>
    <w:rsid w:val="00E92220"/>
    <w:rsid w:val="00E959D4"/>
    <w:rsid w:val="00E965B8"/>
    <w:rsid w:val="00EA6005"/>
    <w:rsid w:val="00EB0C94"/>
    <w:rsid w:val="00EB4347"/>
    <w:rsid w:val="00EB57FB"/>
    <w:rsid w:val="00EB7036"/>
    <w:rsid w:val="00EC0122"/>
    <w:rsid w:val="00EC0874"/>
    <w:rsid w:val="00EC3495"/>
    <w:rsid w:val="00ED14E0"/>
    <w:rsid w:val="00ED28F6"/>
    <w:rsid w:val="00ED2C27"/>
    <w:rsid w:val="00ED354B"/>
    <w:rsid w:val="00ED4306"/>
    <w:rsid w:val="00ED7782"/>
    <w:rsid w:val="00EE276C"/>
    <w:rsid w:val="00EE464E"/>
    <w:rsid w:val="00EE4E3A"/>
    <w:rsid w:val="00EE6E1D"/>
    <w:rsid w:val="00EF435D"/>
    <w:rsid w:val="00F00286"/>
    <w:rsid w:val="00F010B0"/>
    <w:rsid w:val="00F067B7"/>
    <w:rsid w:val="00F14CAC"/>
    <w:rsid w:val="00F15E45"/>
    <w:rsid w:val="00F20067"/>
    <w:rsid w:val="00F20298"/>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0FDD"/>
    <w:rsid w:val="00F92B02"/>
    <w:rsid w:val="00F93710"/>
    <w:rsid w:val="00F945F7"/>
    <w:rsid w:val="00F95B5A"/>
    <w:rsid w:val="00FA0DA2"/>
    <w:rsid w:val="00FA26B1"/>
    <w:rsid w:val="00FA2766"/>
    <w:rsid w:val="00FB0516"/>
    <w:rsid w:val="00FB2C2A"/>
    <w:rsid w:val="00FB4689"/>
    <w:rsid w:val="00FB6402"/>
    <w:rsid w:val="00FB7CAF"/>
    <w:rsid w:val="00FC01AB"/>
    <w:rsid w:val="00FC3031"/>
    <w:rsid w:val="00FC4505"/>
    <w:rsid w:val="00FC464A"/>
    <w:rsid w:val="00FC6192"/>
    <w:rsid w:val="00FC6769"/>
    <w:rsid w:val="00FC768C"/>
    <w:rsid w:val="00FD3A33"/>
    <w:rsid w:val="00FE04E7"/>
    <w:rsid w:val="00FE45C8"/>
    <w:rsid w:val="00FE71EE"/>
    <w:rsid w:val="00FE7238"/>
    <w:rsid w:val="00FF1AD1"/>
    <w:rsid w:val="00FF227A"/>
    <w:rsid w:val="00FF37CC"/>
    <w:rsid w:val="00FF44FD"/>
    <w:rsid w:val="00FF5C00"/>
    <w:rsid w:val="00FF636B"/>
    <w:rsid w:val="0638DAE3"/>
    <w:rsid w:val="129D9060"/>
    <w:rsid w:val="148D0B00"/>
    <w:rsid w:val="1E6BE026"/>
    <w:rsid w:val="205730F9"/>
    <w:rsid w:val="32F2FECD"/>
    <w:rsid w:val="33896668"/>
    <w:rsid w:val="34361C99"/>
    <w:rsid w:val="419B34B3"/>
    <w:rsid w:val="4457CEA3"/>
    <w:rsid w:val="45BC0FFA"/>
    <w:rsid w:val="46B9F007"/>
    <w:rsid w:val="4BE97941"/>
    <w:rsid w:val="583D3264"/>
    <w:rsid w:val="5B70E652"/>
    <w:rsid w:val="5C3174C2"/>
    <w:rsid w:val="5F9CFFB2"/>
    <w:rsid w:val="6A104280"/>
    <w:rsid w:val="6C2113A2"/>
    <w:rsid w:val="706B6A54"/>
    <w:rsid w:val="70873DE0"/>
    <w:rsid w:val="70BC7F45"/>
    <w:rsid w:val="74FE9762"/>
    <w:rsid w:val="752B9906"/>
    <w:rsid w:val="7D08073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bf0033">
      <v:stroke weight=".25pt" color="#bf0033"/>
      <o:colormru v:ext="edit" colors="#bf0033,#ff000a,#fe000c"/>
    </o:shapedefaults>
    <o:shapelayout v:ext="edit">
      <o:idmap v:ext="edit" data="2"/>
    </o:shapelayout>
  </w:shapeDefaults>
  <w:doNotEmbedSmartTags/>
  <w:decimalSymbol w:val=","/>
  <w:listSeparator w:val=";"/>
  <w14:docId w14:val="71F61137"/>
  <w15:docId w15:val="{4159AE56-FCC9-4423-8D8B-E2C3956423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15473"/>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styleId="Ballontekst1" w:customStyle="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styleId="Projectgegevens" w:customStyle="1">
    <w:name w:val="Projectgegevens"/>
    <w:basedOn w:val="Kop2"/>
    <w:next w:val="Standaard"/>
    <w:rsid w:val="004C1CA7"/>
    <w:pPr>
      <w:spacing w:before="0"/>
    </w:pPr>
    <w:rPr>
      <w:color w:val="FE0C00"/>
    </w:rPr>
  </w:style>
  <w:style w:type="paragraph" w:styleId="Titel2" w:customStyle="1">
    <w:name w:val="Titel 2"/>
    <w:basedOn w:val="Titel"/>
    <w:next w:val="Standaard"/>
    <w:autoRedefine/>
    <w:rsid w:val="004C1CA7"/>
    <w:pPr>
      <w:pageBreakBefore w:val="0"/>
    </w:pPr>
    <w:rPr>
      <w:b w:val="0"/>
      <w:caps w:val="0"/>
      <w:sz w:val="28"/>
      <w:szCs w:val="28"/>
    </w:rPr>
  </w:style>
  <w:style w:type="character" w:styleId="Char" w:customStyle="1">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styleId="DeltaViewInsertion" w:customStyle="1">
    <w:name w:val="DeltaView Insertion"/>
    <w:rsid w:val="004C1CA7"/>
    <w:rPr>
      <w:color w:val="0000FF"/>
      <w:spacing w:val="0"/>
      <w:u w:val="double"/>
    </w:rPr>
  </w:style>
  <w:style w:type="character" w:styleId="DeltaViewMoveDestination" w:customStyle="1">
    <w:name w:val="DeltaView Move Destination"/>
    <w:rsid w:val="004C1CA7"/>
    <w:rPr>
      <w:color w:val="00C000"/>
      <w:spacing w:val="0"/>
      <w:u w:val="double"/>
    </w:rPr>
  </w:style>
  <w:style w:type="paragraph" w:styleId="StandaardGaramond" w:customStyle="1">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val="nl" w:eastAsia="en-US"/>
    </w:rPr>
  </w:style>
  <w:style w:type="paragraph" w:styleId="Kleurrijkelijst-accent11" w:customStyle="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styleId="OnderwerpvanopmerkingChar" w:customStyle="1">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hAnsi="Arial" w:cs="Arial" w:eastAsiaTheme="minorHAnsi"/>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styleId="Plattetekst3Char" w:customStyle="1">
    <w:name w:val="Platte tekst 3 Char"/>
    <w:basedOn w:val="Standaardalinea-lettertype"/>
    <w:link w:val="Plattetekst3"/>
    <w:rsid w:val="007F32C0"/>
    <w:rPr>
      <w:rFonts w:ascii="Arial" w:hAnsi="Arial" w:cs="Arial"/>
      <w:sz w:val="16"/>
      <w:szCs w:val="16"/>
      <w:lang w:eastAsia="en-US"/>
    </w:rPr>
  </w:style>
  <w:style w:type="character" w:styleId="Kop8Char" w:customStyle="1">
    <w:name w:val="Kop 8 Char"/>
    <w:basedOn w:val="Standaardalinea-lettertype"/>
    <w:link w:val="Kop8"/>
    <w:uiPriority w:val="9"/>
    <w:rsid w:val="00DE024E"/>
    <w:rPr>
      <w:rFonts w:ascii="Verdana" w:hAnsi="Verdana"/>
      <w:i/>
      <w:iCs/>
      <w:szCs w:val="24"/>
      <w:lang w:val="en-US" w:eastAsia="en-US" w:bidi="en-US"/>
    </w:rPr>
  </w:style>
  <w:style w:type="character" w:styleId="Kop9Char" w:customStyle="1">
    <w:name w:val="Kop 9 Char"/>
    <w:basedOn w:val="Standaardalinea-lettertype"/>
    <w:link w:val="Kop9"/>
    <w:uiPriority w:val="9"/>
    <w:rsid w:val="00DE024E"/>
    <w:rPr>
      <w:rFonts w:ascii="Cambria" w:hAnsi="Cambria" w:cs="Arial"/>
      <w:szCs w:val="22"/>
      <w:lang w:val="en-US" w:eastAsia="en-US" w:bidi="en-US"/>
    </w:rPr>
  </w:style>
  <w:style w:type="paragraph" w:styleId="broodtekst" w:customStyle="1">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styleId="Onopgelostemelding1" w:customStyle="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hAnsiTheme="majorHAnsi" w:eastAsiaTheme="majorEastAsia" w:cstheme="majorBidi"/>
      <w:b w:val="0"/>
      <w:bCs w:val="0"/>
      <w:color w:val="365F91" w:themeColor="accent1" w:themeShade="BF"/>
      <w:kern w:val="0"/>
      <w:sz w:val="32"/>
      <w:lang w:eastAsia="nl-NL"/>
    </w:rPr>
  </w:style>
  <w:style w:type="paragraph" w:styleId="Bijlage1" w:customStyl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styleId="Bijlage2" w:customStyle="1">
    <w:name w:val="Bijlage2"/>
    <w:basedOn w:val="Bijlage1"/>
    <w:next w:val="Geenafstand"/>
    <w:link w:val="Bijlage2Char"/>
    <w:qFormat/>
    <w:rsid w:val="0050150F"/>
    <w:pPr>
      <w:keepNext/>
      <w:numPr>
        <w:ilvl w:val="1"/>
        <w:numId w:val="16"/>
      </w:numPr>
      <w:ind w:left="851" w:hanging="851"/>
    </w:pPr>
    <w:rPr>
      <w:sz w:val="22"/>
    </w:rPr>
  </w:style>
  <w:style w:type="character" w:styleId="Bijlage1Char" w:customStyle="1">
    <w:name w:val="Bijlage1 Char"/>
    <w:basedOn w:val="Standaardalinea-lettertype"/>
    <w:link w:val="Bijlage1"/>
    <w:rsid w:val="001F509A"/>
    <w:rPr>
      <w:rFonts w:ascii="Arial" w:hAnsi="Arial" w:cs="Arial"/>
      <w:b/>
      <w:bCs/>
      <w:color w:val="05244C"/>
      <w:kern w:val="32"/>
      <w:sz w:val="24"/>
      <w:szCs w:val="32"/>
      <w:lang w:eastAsia="en-US"/>
    </w:rPr>
  </w:style>
  <w:style w:type="paragraph" w:styleId="Bijlage3" w:customStyle="1">
    <w:name w:val="Bijlage3"/>
    <w:basedOn w:val="Bijlage2"/>
    <w:next w:val="Tekstzonderopmaak"/>
    <w:link w:val="Bijlage3Char"/>
    <w:qFormat/>
    <w:rsid w:val="00E24C84"/>
    <w:pPr>
      <w:numPr>
        <w:ilvl w:val="2"/>
      </w:numPr>
    </w:pPr>
  </w:style>
  <w:style w:type="character" w:styleId="Bijlage2Char" w:customStyle="1">
    <w:name w:val="Bijlage2 Char"/>
    <w:basedOn w:val="Bijlage1Char"/>
    <w:link w:val="Bijlage2"/>
    <w:rsid w:val="0050150F"/>
    <w:rPr>
      <w:rFonts w:ascii="Arial" w:hAnsi="Arial" w:cs="Arial"/>
      <w:b/>
      <w:bCs/>
      <w:color w:val="05244C"/>
      <w:kern w:val="32"/>
      <w:sz w:val="22"/>
      <w:szCs w:val="32"/>
      <w:lang w:eastAsia="en-US"/>
    </w:rPr>
  </w:style>
  <w:style w:type="paragraph" w:styleId="InvulB1" w:customStyle="1">
    <w:name w:val="InvulB1"/>
    <w:basedOn w:val="Bijlage1"/>
    <w:next w:val="Standaard"/>
    <w:link w:val="InvulB1Char"/>
    <w:qFormat/>
    <w:rsid w:val="001F509A"/>
    <w:pPr>
      <w:pageBreakBefore/>
      <w:numPr>
        <w:numId w:val="18"/>
      </w:numPr>
    </w:pPr>
  </w:style>
  <w:style w:type="character" w:styleId="Kop3Char" w:customStyle="1">
    <w:name w:val="Kop 3 Char"/>
    <w:basedOn w:val="Kop2Char"/>
    <w:link w:val="Kop3"/>
    <w:uiPriority w:val="9"/>
    <w:rsid w:val="00366F0F"/>
    <w:rPr>
      <w:rFonts w:ascii="Arial" w:hAnsi="Arial" w:cs="Arial"/>
      <w:b/>
      <w:i/>
      <w:iCs/>
      <w:color w:val="05244C"/>
      <w:kern w:val="32"/>
      <w:sz w:val="22"/>
      <w:lang w:val="nl-BE" w:eastAsia="en-US"/>
    </w:rPr>
  </w:style>
  <w:style w:type="character" w:styleId="Bijlage3Char" w:customStyle="1">
    <w:name w:val="Bijlage3 Char"/>
    <w:basedOn w:val="Kop3Char"/>
    <w:link w:val="Bijlage3"/>
    <w:rsid w:val="00E24C84"/>
    <w:rPr>
      <w:rFonts w:ascii="Arial" w:hAnsi="Arial" w:cs="Arial"/>
      <w:b/>
      <w:bCs/>
      <w:i w:val="0"/>
      <w:iCs w:val="0"/>
      <w:color w:val="05244C"/>
      <w:kern w:val="32"/>
      <w:sz w:val="22"/>
      <w:szCs w:val="32"/>
      <w:lang w:val="nl-BE" w:eastAsia="en-US"/>
    </w:rPr>
  </w:style>
  <w:style w:type="character" w:styleId="InvulB1Char" w:customStyle="1">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styleId="VoetnoottekstChar" w:customStyle="1">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styleId="Default" w:customStyle="1">
    <w:name w:val="Default"/>
    <w:rsid w:val="00582F2B"/>
    <w:pPr>
      <w:autoSpaceDE w:val="0"/>
      <w:autoSpaceDN w:val="0"/>
      <w:adjustRightInd w:val="0"/>
    </w:pPr>
    <w:rPr>
      <w:rFonts w:ascii="Verdana" w:hAnsi="Verdana" w:cs="Verdana"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7139956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ogonderwijs.sharepoint.com/sites/coginkoop/Aanbestedingen/2024%20EA%20(voorbehouden%20art.%202.82)%20Schoonmaakdienstverlening%20Het%20Perron/5.%20Europese%20Aanbesteding/1.%20Leidraad%20en%20bijlagen/Invulbijlage%20D%20-%20Wensen%20(kwaliteit).d"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4" ma:contentTypeDescription="Een nieuw document maken." ma:contentTypeScope="" ma:versionID="44a9c07080d193d6aa1b153a30ace13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17f8ecfe78a18939b3e9ae9acb83e9a7"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Afd. Inkoop" ma:default="Extern advie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Monique Godschalk"/>
                        <xsd:enumeration value="Roland van Uum"/>
                        <xsd:enumeration value="&lt;maak een keuze&gt;"/>
                        <xsd:enumeration value="Extern advies"/>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fd_x002e_Inkoop xmlns="c2975710-cf1c-4916-9306-82f6fb716cdc">
      <Value>Harry Meurs</Value>
    </Afd_x002e_Inkoop>
    <TaxCatchAll xmlns="7a7381c0-3cf5-458e-87c6-3b75c3ac3c3f" xsi:nil="true"/>
    <lcf76f155ced4ddcb4097134ff3c332f xmlns="c2975710-cf1c-4916-9306-82f6fb716c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242241-ABE0-4579-9906-67BCE70E35A6}">
  <ds:schemaRefs>
    <ds:schemaRef ds:uri="http://schemas.openxmlformats.org/officeDocument/2006/bibliography"/>
  </ds:schemaRefs>
</ds:datastoreItem>
</file>

<file path=customXml/itemProps2.xml><?xml version="1.0" encoding="utf-8"?>
<ds:datastoreItem xmlns:ds="http://schemas.openxmlformats.org/officeDocument/2006/customXml" ds:itemID="{A77CBF9A-C2C0-417F-A86E-3E40D91C39B0}">
  <ds:schemaRefs>
    <ds:schemaRef ds:uri="http://schemas.microsoft.com/sharepoint/v3/contenttype/forms"/>
  </ds:schemaRefs>
</ds:datastoreItem>
</file>

<file path=customXml/itemProps3.xml><?xml version="1.0" encoding="utf-8"?>
<ds:datastoreItem xmlns:ds="http://schemas.openxmlformats.org/officeDocument/2006/customXml" ds:itemID="{629FCE97-5508-4602-86F0-635571992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381c0-3cf5-458e-87c6-3b75c3ac3c3f"/>
    <ds:schemaRef ds:uri="c2975710-cf1c-4916-9306-82f6fb716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56BB1F-3333-4054-8492-A8DE52AC073F}">
  <ds:schemaRefs>
    <ds:schemaRef ds:uri="http://schemas.microsoft.com/office/2006/documentManagement/types"/>
    <ds:schemaRef ds:uri="http://schemas.microsoft.com/office/infopath/2007/PartnerControls"/>
    <ds:schemaRef ds:uri="http://purl.org/dc/dcmitype/"/>
    <ds:schemaRef ds:uri="http://www.w3.org/XML/1998/namespace"/>
    <ds:schemaRef ds:uri="http://purl.org/dc/elements/1.1/"/>
    <ds:schemaRef ds:uri="http://schemas.microsoft.com/office/2006/metadata/properties"/>
    <ds:schemaRef ds:uri="http://schemas.openxmlformats.org/package/2006/metadata/core-properties"/>
    <ds:schemaRef ds:uri="c2975710-cf1c-4916-9306-82f6fb716cdc"/>
    <ds:schemaRef ds:uri="7a7381c0-3cf5-458e-87c6-3b75c3ac3c3f"/>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Invulbijlage%20D%20-%20Wensen%20(kwaliteit).d</ap:Template>
  <ap:Application>Microsoft Word for the web</ap:Application>
  <ap:DocSecurity>0</ap:DocSecurity>
  <ap:ScaleCrop>false</ap:ScaleCrop>
  <ap:Company>Christelijke Onderwijs Groep</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Bijlage D - Wensen (kwaliteit)</dc:title>
  <dc:subject/>
  <dc:creator>Harry Meurs</dc:creator>
  <keywords/>
  <dc:description/>
  <lastModifiedBy>Harry Meurs</lastModifiedBy>
  <revision>2</revision>
  <lastPrinted>2016-09-06T14:35:00.0000000Z</lastPrinted>
  <dcterms:created xsi:type="dcterms:W3CDTF">2024-09-17T14:32:00.0000000Z</dcterms:created>
  <dcterms:modified xsi:type="dcterms:W3CDTF">2024-09-23T12:00:11.8875808Z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0x0101000A353F3D61ED214E8C0F6096DB5273E9</vt:lpwstr>
  </property>
  <property fmtid="{D5CDD505-2E9C-101B-9397-08002B2CF9AE}" pid="5" name="Gecontroleerd2024">
    <vt:bool>true</vt:bool>
  </property>
  <property fmtid="{D5CDD505-2E9C-101B-9397-08002B2CF9AE}" pid="6" name="Proces">
    <vt:lpwstr>;#EA;#</vt:lpwstr>
  </property>
  <property fmtid="{D5CDD505-2E9C-101B-9397-08002B2CF9AE}" pid="7" name="Eigenaar">
    <vt:lpwstr/>
  </property>
  <property fmtid="{D5CDD505-2E9C-101B-9397-08002B2CF9AE}" pid="8" name="MediaServiceImageTags">
    <vt:lpwstr/>
  </property>
</Properties>
</file>