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27665" w:rsidR="005D3EAB" w:rsidP="351FC20E" w:rsidRDefault="005D3EAB" w14:paraId="1BCF094B" w14:textId="025DD9FE">
      <w:pPr>
        <w:spacing w:after="240" w:line="480" w:lineRule="exact"/>
        <w:rPr>
          <w:rFonts w:ascii="Arial" w:hAnsi="Arial" w:eastAsia="Arial" w:cs="Arial"/>
          <w:color w:val="CC0000"/>
          <w:sz w:val="48"/>
          <w:szCs w:val="48"/>
        </w:rPr>
      </w:pPr>
      <w:r w:rsidRPr="351FC20E" w:rsidR="005D3EAB">
        <w:rPr>
          <w:rFonts w:ascii="Arial" w:hAnsi="Arial" w:eastAsia="Arial" w:cs="Arial"/>
          <w:color w:val="CC0000"/>
          <w:sz w:val="48"/>
          <w:szCs w:val="48"/>
        </w:rPr>
        <w:t xml:space="preserve">Uitvoeringsverklaring </w:t>
      </w:r>
      <w:r w:rsidRPr="351FC20E" w:rsidR="00595958">
        <w:rPr>
          <w:rFonts w:ascii="Arial" w:hAnsi="Arial" w:eastAsia="Arial" w:cs="Arial"/>
          <w:color w:val="CC0000"/>
          <w:sz w:val="48"/>
          <w:szCs w:val="48"/>
        </w:rPr>
        <w:t>derde</w:t>
      </w:r>
    </w:p>
    <w:p w:rsidR="003715EE" w:rsidP="351FC20E" w:rsidRDefault="005D3EAB" w14:paraId="6C141076" w14:textId="77777777">
      <w:pPr>
        <w:rPr>
          <w:rFonts w:ascii="Arial" w:hAnsi="Arial" w:eastAsia="Arial" w:cs="Arial"/>
          <w:color w:val="CC0000"/>
          <w:sz w:val="24"/>
          <w:szCs w:val="24"/>
        </w:rPr>
      </w:pPr>
      <w:r w:rsidRPr="351FC20E" w:rsidR="005D3EAB">
        <w:rPr>
          <w:rFonts w:ascii="Arial" w:hAnsi="Arial" w:eastAsia="Arial" w:cs="Arial"/>
          <w:color w:val="CC0000"/>
          <w:sz w:val="24"/>
          <w:szCs w:val="24"/>
        </w:rPr>
        <w:t>Verklaring ten behoeve van de aanbesteding</w:t>
      </w:r>
      <w:r w:rsidRPr="351FC20E" w:rsidR="00CB1D15">
        <w:rPr>
          <w:rFonts w:ascii="Arial" w:hAnsi="Arial" w:eastAsia="Arial" w:cs="Arial"/>
          <w:color w:val="CC0000"/>
          <w:sz w:val="24"/>
          <w:szCs w:val="24"/>
        </w:rPr>
        <w:t xml:space="preserve"> </w:t>
      </w:r>
    </w:p>
    <w:p w:rsidR="351FC20E" w:rsidP="351FC20E" w:rsidRDefault="351FC20E" w14:paraId="70A3E519" w14:textId="302D2488">
      <w:pPr>
        <w:rPr>
          <w:rFonts w:ascii="Arial" w:hAnsi="Arial" w:eastAsia="Arial" w:cs="Arial"/>
          <w:color w:val="CC0000"/>
          <w:sz w:val="24"/>
          <w:szCs w:val="24"/>
        </w:rPr>
      </w:pPr>
    </w:p>
    <w:p w:rsidR="003715EE" w:rsidP="351FC20E" w:rsidRDefault="0035720C" w14:paraId="1C27A516" w14:textId="6C572627">
      <w:pPr>
        <w:rPr>
          <w:rFonts w:ascii="Arial" w:hAnsi="Arial" w:eastAsia="Arial" w:cs="Arial"/>
          <w:color w:val="CC0000"/>
          <w:sz w:val="24"/>
          <w:szCs w:val="24"/>
        </w:rPr>
      </w:pPr>
      <w:r w:rsidRPr="351FC20E" w:rsidR="0035720C">
        <w:rPr>
          <w:rFonts w:ascii="Arial" w:hAnsi="Arial" w:eastAsia="Arial" w:cs="Arial"/>
          <w:color w:val="CC0000"/>
          <w:sz w:val="24"/>
          <w:szCs w:val="24"/>
        </w:rPr>
        <w:t>Herinrichting Damstraat</w:t>
      </w:r>
    </w:p>
    <w:p w:rsidRPr="00AB42BF" w:rsidR="005D3EAB" w:rsidP="351FC20E" w:rsidRDefault="005D3EAB" w14:paraId="1BCF094C" w14:textId="5CBEB7C7">
      <w:pPr>
        <w:rPr>
          <w:rFonts w:ascii="Arial" w:hAnsi="Arial" w:eastAsia="Arial" w:cs="Arial"/>
          <w:color w:val="CC0000"/>
          <w:sz w:val="24"/>
          <w:szCs w:val="24"/>
        </w:rPr>
      </w:pPr>
      <w:r w:rsidRPr="351FC20E" w:rsidR="005D3EAB">
        <w:rPr>
          <w:rFonts w:ascii="Arial" w:hAnsi="Arial" w:eastAsia="Arial" w:cs="Arial"/>
          <w:color w:val="CC0000"/>
          <w:sz w:val="24"/>
          <w:szCs w:val="24"/>
        </w:rPr>
        <w:t>kenmerk</w:t>
      </w:r>
      <w:r w:rsidRPr="351FC20E" w:rsidR="005D3EAB">
        <w:rPr>
          <w:rFonts w:ascii="Arial" w:hAnsi="Arial" w:eastAsia="Arial" w:cs="Arial"/>
          <w:color w:val="CC0000"/>
          <w:sz w:val="24"/>
          <w:szCs w:val="24"/>
        </w:rPr>
        <w:t xml:space="preserve"> </w:t>
      </w:r>
      <w:r w:rsidRPr="351FC20E" w:rsidR="00013FC8">
        <w:rPr>
          <w:rFonts w:ascii="Arial" w:hAnsi="Arial" w:eastAsia="Arial" w:cs="Arial"/>
          <w:color w:val="CC0000"/>
          <w:sz w:val="24"/>
          <w:szCs w:val="24"/>
        </w:rPr>
        <w:t>202</w:t>
      </w:r>
      <w:r w:rsidRPr="351FC20E" w:rsidR="0035720C">
        <w:rPr>
          <w:rFonts w:ascii="Arial" w:hAnsi="Arial" w:eastAsia="Arial" w:cs="Arial"/>
          <w:color w:val="CC0000"/>
          <w:sz w:val="24"/>
          <w:szCs w:val="24"/>
        </w:rPr>
        <w:t>3-OOR-339</w:t>
      </w:r>
    </w:p>
    <w:p w:rsidRPr="00CB1D15" w:rsidR="005D3EAB" w:rsidP="351FC20E" w:rsidRDefault="005D3EAB" w14:paraId="1BCF094D" w14:textId="77777777">
      <w:pPr>
        <w:rPr>
          <w:rFonts w:ascii="Arial" w:hAnsi="Arial" w:eastAsia="Arial" w:cs="Arial"/>
          <w:color w:val="CC0000"/>
          <w:sz w:val="24"/>
          <w:szCs w:val="24"/>
        </w:rPr>
      </w:pPr>
    </w:p>
    <w:p w:rsidRPr="005A0CCA" w:rsidR="005D3EAB" w:rsidP="351FC20E" w:rsidRDefault="005D3EAB" w14:paraId="1BCF094E" w14:textId="77777777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Ondergetekenden:</w:t>
      </w:r>
    </w:p>
    <w:p w:rsidRPr="005A0CCA" w:rsidR="005D3EAB" w:rsidP="351FC20E" w:rsidRDefault="005D3EAB" w14:paraId="1BCF094F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AC2478" w14:paraId="1BCF0950" w14:textId="2E335D8E">
      <w:pPr>
        <w:rPr>
          <w:rFonts w:ascii="Arial" w:hAnsi="Arial" w:eastAsia="Arial" w:cs="Arial"/>
          <w:sz w:val="20"/>
          <w:szCs w:val="20"/>
        </w:rPr>
      </w:pPr>
      <w:r w:rsidRPr="351FC20E" w:rsidR="00AC2478">
        <w:rPr>
          <w:rStyle w:val="GUstijl1Char"/>
          <w:rFonts w:ascii="Arial" w:hAnsi="Arial" w:eastAsia="Arial" w:cs="Arial"/>
          <w:sz w:val="20"/>
          <w:szCs w:val="20"/>
        </w:rPr>
        <w:t>&lt;N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 xml:space="preserve">aam onderneming </w:t>
      </w:r>
      <w:r w:rsidRPr="351FC20E" w:rsidR="00CB14B7">
        <w:rPr>
          <w:rStyle w:val="GUstijl1Char"/>
          <w:rFonts w:ascii="Arial" w:hAnsi="Arial" w:eastAsia="Arial" w:cs="Arial"/>
          <w:sz w:val="20"/>
          <w:szCs w:val="20"/>
        </w:rPr>
        <w:t>aanmelder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statutair gevestigd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kantoorhoudende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&lt;straatnaam, postcode, 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ingeschreven bij de Kamer van Koophandel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onder nummer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kvk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-nummer&gt;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te dezen rechtsgeldig vertegenwoordigd door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&lt;functie&gt; &lt;naam&gt;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in zijn/haar hoedanigheid van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&lt;hoedanigheid&gt;</w:t>
      </w:r>
      <w:r w:rsidRPr="351FC20E" w:rsidR="005D3EAB">
        <w:rPr>
          <w:rFonts w:ascii="Arial" w:hAnsi="Arial" w:eastAsia="Arial" w:cs="Arial"/>
          <w:sz w:val="20"/>
          <w:szCs w:val="20"/>
        </w:rPr>
        <w:t>, hierna te noe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men </w:t>
      </w:r>
      <w:r w:rsidRPr="351FC20E" w:rsidR="001D0DCC">
        <w:rPr>
          <w:rStyle w:val="GUstijl1Char"/>
          <w:rFonts w:ascii="Arial" w:hAnsi="Arial" w:eastAsia="Arial" w:cs="Arial"/>
          <w:color w:val="auto"/>
          <w:sz w:val="20"/>
          <w:szCs w:val="20"/>
        </w:rPr>
        <w:t>Inschrijver</w:t>
      </w:r>
      <w:r w:rsidRPr="351FC20E" w:rsidR="005D3EAB">
        <w:rPr>
          <w:rFonts w:ascii="Arial" w:hAnsi="Arial" w:eastAsia="Arial" w:cs="Arial"/>
          <w:sz w:val="20"/>
          <w:szCs w:val="20"/>
        </w:rPr>
        <w:t>;</w:t>
      </w:r>
    </w:p>
    <w:p w:rsidRPr="005A0CCA" w:rsidR="005D3EAB" w:rsidP="351FC20E" w:rsidRDefault="005D3EAB" w14:paraId="1BCF0951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5D3EAB" w14:paraId="1BCF0952" w14:textId="77777777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en</w:t>
      </w:r>
    </w:p>
    <w:p w:rsidRPr="005A0CCA" w:rsidR="005D3EAB" w:rsidP="351FC20E" w:rsidRDefault="005D3EAB" w14:paraId="1BCF0953" w14:textId="77777777">
      <w:pPr>
        <w:rPr>
          <w:rFonts w:ascii="Arial" w:hAnsi="Arial" w:eastAsia="Arial" w:cs="Arial"/>
          <w:sz w:val="20"/>
          <w:szCs w:val="20"/>
        </w:rPr>
      </w:pPr>
    </w:p>
    <w:p w:rsidRPr="000949B7" w:rsidR="005D3EAB" w:rsidP="351FC20E" w:rsidRDefault="005D3EAB" w14:paraId="1BCF0954" w14:textId="5147C4C5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</w:t>
      </w:r>
      <w:r w:rsidRPr="351FC20E" w:rsidR="00AC2478">
        <w:rPr>
          <w:rStyle w:val="GUstijl1Char"/>
          <w:rFonts w:ascii="Arial" w:hAnsi="Arial" w:eastAsia="Arial" w:cs="Arial"/>
          <w:sz w:val="20"/>
          <w:szCs w:val="20"/>
        </w:rPr>
        <w:t>N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 xml:space="preserve">aam onderneming </w:t>
      </w:r>
      <w:r w:rsidRPr="351FC20E" w:rsidR="00D54360">
        <w:rPr>
          <w:rStyle w:val="GUstijl1Char"/>
          <w:rFonts w:ascii="Arial" w:hAnsi="Arial" w:eastAsia="Arial" w:cs="Arial"/>
          <w:sz w:val="20"/>
          <w:szCs w:val="20"/>
        </w:rPr>
        <w:t>Derde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statutair gevestigd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kantoorhoudende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&lt;straatnaam, postcode, 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ingeschreven bij de Kamer van Koophandel te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&lt;plaats&gt;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onder nummer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kvk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-nummer&gt;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te dezen rechtsgeldig vertegenwoordigd door haar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&lt;functie&gt; &lt;naam&gt;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in 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zijn/haar hoedanigheid van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&lt;hoedanigheid&gt;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hierna te noemen </w:t>
      </w:r>
      <w:r w:rsidRPr="351FC20E" w:rsidR="003C71E0">
        <w:rPr>
          <w:rFonts w:ascii="Arial" w:hAnsi="Arial" w:eastAsia="Arial" w:cs="Arial"/>
          <w:sz w:val="20"/>
          <w:szCs w:val="20"/>
        </w:rPr>
        <w:t>O</w:t>
      </w:r>
      <w:r w:rsidRPr="351FC20E" w:rsidR="005D3EAB">
        <w:rPr>
          <w:rFonts w:ascii="Arial" w:hAnsi="Arial" w:eastAsia="Arial" w:cs="Arial"/>
          <w:sz w:val="20"/>
          <w:szCs w:val="20"/>
        </w:rPr>
        <w:t>nderaannemer;</w:t>
      </w:r>
    </w:p>
    <w:p w:rsidRPr="005A0CCA" w:rsidR="005D3EAB" w:rsidP="351FC20E" w:rsidRDefault="005D3EAB" w14:paraId="1BCF0955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5D3EAB" w14:paraId="1BCF0956" w14:textId="77777777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hierna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gezamenlijk te noemen Partijen,</w:t>
      </w:r>
    </w:p>
    <w:p w:rsidRPr="005A0CCA" w:rsidR="005D3EAB" w:rsidP="351FC20E" w:rsidRDefault="005D3EAB" w14:paraId="1BCF0957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5D3EAB" w14:paraId="1BCF0958" w14:textId="77777777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overwegende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dat:</w:t>
      </w:r>
    </w:p>
    <w:p w:rsidRPr="005A0CCA" w:rsidR="005D3EAB" w:rsidP="351FC20E" w:rsidRDefault="005D3EAB" w14:paraId="1BCF0959" w14:textId="77777777">
      <w:pPr>
        <w:rPr>
          <w:rFonts w:ascii="Arial" w:hAnsi="Arial" w:eastAsia="Arial" w:cs="Arial"/>
          <w:sz w:val="20"/>
          <w:szCs w:val="20"/>
        </w:rPr>
      </w:pPr>
    </w:p>
    <w:p w:rsidRPr="000949B7" w:rsidR="005D3EAB" w:rsidP="351FC20E" w:rsidRDefault="005D3EAB" w14:paraId="1BCF095A" w14:textId="62AC22C8">
      <w:pPr>
        <w:pStyle w:val="Lijstspeciaal"/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-</w:t>
      </w:r>
      <w:r>
        <w:tab/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Gemeente Utrecht </w:t>
      </w:r>
      <w:r w:rsidRPr="351FC20E" w:rsidR="001766FA">
        <w:rPr>
          <w:rFonts w:ascii="Arial" w:hAnsi="Arial" w:eastAsia="Arial" w:cs="Arial"/>
          <w:sz w:val="20"/>
          <w:szCs w:val="20"/>
        </w:rPr>
        <w:t xml:space="preserve">de opdracht </w:t>
      </w:r>
      <w:r w:rsidRPr="351FC20E" w:rsidR="0035720C">
        <w:rPr>
          <w:rFonts w:ascii="Arial" w:hAnsi="Arial" w:eastAsia="Arial" w:cs="Arial"/>
          <w:sz w:val="20"/>
          <w:szCs w:val="20"/>
        </w:rPr>
        <w:t>Herinrichting Damstraat</w:t>
      </w:r>
      <w:r w:rsidRPr="351FC20E" w:rsidR="00CB1D15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tot stand </w:t>
      </w:r>
      <w:r w:rsidRPr="351FC20E" w:rsidR="00CC626B">
        <w:rPr>
          <w:rFonts w:ascii="Arial" w:hAnsi="Arial" w:eastAsia="Arial" w:cs="Arial"/>
          <w:sz w:val="20"/>
          <w:szCs w:val="20"/>
        </w:rPr>
        <w:t>wil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brengen en deze opdracht door middel van een aanbesteding </w:t>
      </w:r>
      <w:r w:rsidRPr="351FC20E" w:rsidR="00CC626B">
        <w:rPr>
          <w:rFonts w:ascii="Arial" w:hAnsi="Arial" w:eastAsia="Arial" w:cs="Arial"/>
          <w:sz w:val="20"/>
          <w:szCs w:val="20"/>
        </w:rPr>
        <w:t>wil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plaatsen;</w:t>
      </w:r>
    </w:p>
    <w:p w:rsidRPr="005A0CCA" w:rsidR="005D3EAB" w:rsidP="351FC20E" w:rsidRDefault="005D3EAB" w14:paraId="1BCF095B" w14:textId="77777777">
      <w:pPr>
        <w:rPr>
          <w:rFonts w:ascii="Arial" w:hAnsi="Arial" w:eastAsia="Arial" w:cs="Arial"/>
          <w:sz w:val="20"/>
          <w:szCs w:val="20"/>
        </w:rPr>
      </w:pPr>
    </w:p>
    <w:p w:rsidRPr="00FD3DE0" w:rsidR="005D3EAB" w:rsidP="351FC20E" w:rsidRDefault="002D3704" w14:paraId="1BCF095C" w14:textId="28D4AB66">
      <w:pPr>
        <w:pStyle w:val="Lijstspeciaal"/>
        <w:rPr>
          <w:rFonts w:ascii="Arial" w:hAnsi="Arial" w:eastAsia="Arial" w:cs="Arial"/>
          <w:sz w:val="20"/>
          <w:szCs w:val="20"/>
        </w:rPr>
      </w:pPr>
      <w:r w:rsidRPr="351FC20E" w:rsidR="002D3704">
        <w:rPr>
          <w:rFonts w:ascii="Arial" w:hAnsi="Arial" w:eastAsia="Arial" w:cs="Arial"/>
          <w:sz w:val="20"/>
          <w:szCs w:val="20"/>
        </w:rPr>
        <w:t>-</w:t>
      </w:r>
      <w:r>
        <w:tab/>
      </w:r>
      <w:r w:rsidRPr="351FC20E" w:rsidR="00CB14B7">
        <w:rPr>
          <w:rStyle w:val="GUstijl1Char"/>
          <w:rFonts w:ascii="Arial" w:hAnsi="Arial" w:eastAsia="Arial" w:cs="Arial"/>
          <w:color w:val="auto"/>
          <w:sz w:val="20"/>
          <w:szCs w:val="20"/>
        </w:rPr>
        <w:t>Aanmelder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CC626B">
        <w:rPr>
          <w:rFonts w:ascii="Arial" w:hAnsi="Arial" w:eastAsia="Arial" w:cs="Arial"/>
          <w:sz w:val="20"/>
          <w:szCs w:val="20"/>
        </w:rPr>
        <w:t>voor deze aanbesteding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een </w:t>
      </w:r>
      <w:r w:rsidRPr="351FC20E" w:rsidR="00CB14B7">
        <w:rPr>
          <w:rFonts w:ascii="Arial" w:hAnsi="Arial" w:eastAsia="Arial" w:cs="Arial"/>
          <w:sz w:val="20"/>
          <w:szCs w:val="20"/>
        </w:rPr>
        <w:t>aanmeldin</w:t>
      </w:r>
      <w:r w:rsidRPr="351FC20E" w:rsidR="00AE361E">
        <w:rPr>
          <w:rFonts w:ascii="Arial" w:hAnsi="Arial" w:eastAsia="Arial" w:cs="Arial"/>
          <w:sz w:val="20"/>
          <w:szCs w:val="20"/>
        </w:rPr>
        <w:t>g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CC626B">
        <w:rPr>
          <w:rFonts w:ascii="Arial" w:hAnsi="Arial" w:eastAsia="Arial" w:cs="Arial"/>
          <w:sz w:val="20"/>
          <w:szCs w:val="20"/>
        </w:rPr>
        <w:t>wil</w:t>
      </w:r>
      <w:r w:rsidRPr="351FC20E" w:rsidR="000949B7">
        <w:rPr>
          <w:rFonts w:ascii="Arial" w:hAnsi="Arial" w:eastAsia="Arial" w:cs="Arial"/>
          <w:sz w:val="20"/>
          <w:szCs w:val="20"/>
        </w:rPr>
        <w:t xml:space="preserve"> doen</w:t>
      </w:r>
      <w:r w:rsidRPr="351FC20E" w:rsidR="005D3EAB">
        <w:rPr>
          <w:rFonts w:ascii="Arial" w:hAnsi="Arial" w:eastAsia="Arial" w:cs="Arial"/>
          <w:sz w:val="20"/>
          <w:szCs w:val="20"/>
        </w:rPr>
        <w:t>;</w:t>
      </w:r>
    </w:p>
    <w:p w:rsidRPr="005A0CCA" w:rsidR="005D3EAB" w:rsidP="351FC20E" w:rsidRDefault="005D3EAB" w14:paraId="1BCF095D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5D3EAB" w14:paraId="1BCF095E" w14:textId="7032D2FE">
      <w:pPr>
        <w:pStyle w:val="Lijstspeciaal"/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-</w:t>
      </w:r>
      <w:r>
        <w:tab/>
      </w:r>
      <w:r w:rsidRPr="351FC20E" w:rsidR="00CB14B7">
        <w:rPr>
          <w:rStyle w:val="GUstijl1Char"/>
          <w:rFonts w:ascii="Arial" w:hAnsi="Arial" w:eastAsia="Arial" w:cs="Arial"/>
          <w:color w:val="auto"/>
          <w:sz w:val="20"/>
          <w:szCs w:val="20"/>
        </w:rPr>
        <w:t>Aanmelde</w:t>
      </w:r>
      <w:r w:rsidRPr="351FC20E" w:rsidR="001D0DCC">
        <w:rPr>
          <w:rStyle w:val="GUstijl1Char"/>
          <w:rFonts w:ascii="Arial" w:hAnsi="Arial" w:eastAsia="Arial" w:cs="Arial"/>
          <w:color w:val="auto"/>
          <w:sz w:val="20"/>
          <w:szCs w:val="20"/>
        </w:rPr>
        <w:t>r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D54360">
        <w:rPr>
          <w:rFonts w:ascii="Arial" w:hAnsi="Arial" w:eastAsia="Arial" w:cs="Arial"/>
          <w:sz w:val="20"/>
          <w:szCs w:val="20"/>
        </w:rPr>
        <w:t xml:space="preserve">Derde 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nodig heeft om te kunnen voldoen </w:t>
      </w:r>
      <w:r w:rsidRPr="351FC20E" w:rsidR="00B35CCF">
        <w:rPr>
          <w:rFonts w:ascii="Arial" w:hAnsi="Arial" w:eastAsia="Arial" w:cs="Arial"/>
          <w:sz w:val="20"/>
          <w:szCs w:val="20"/>
        </w:rPr>
        <w:t>één of meer van de d</w:t>
      </w:r>
      <w:r w:rsidRPr="351FC20E" w:rsidR="005D3EAB">
        <w:rPr>
          <w:rFonts w:ascii="Arial" w:hAnsi="Arial" w:eastAsia="Arial" w:cs="Arial"/>
          <w:sz w:val="20"/>
          <w:szCs w:val="20"/>
        </w:rPr>
        <w:t>oor de Aanbesteder gestelde geschiktheidseisen;</w:t>
      </w:r>
    </w:p>
    <w:p w:rsidRPr="005A0CCA" w:rsidR="005D3EAB" w:rsidP="351FC20E" w:rsidRDefault="005D3EAB" w14:paraId="1BCF095F" w14:textId="77777777">
      <w:pPr>
        <w:pStyle w:val="Lijstspeciaal"/>
        <w:rPr>
          <w:rFonts w:ascii="Arial" w:hAnsi="Arial" w:eastAsia="Arial" w:cs="Arial"/>
          <w:sz w:val="20"/>
          <w:szCs w:val="20"/>
        </w:rPr>
      </w:pPr>
    </w:p>
    <w:p w:rsidRPr="005A0CCA" w:rsidR="005D3EAB" w:rsidP="351FC20E" w:rsidRDefault="005D3EAB" w14:paraId="1BCF0960" w14:textId="77777777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verklaren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CC626B">
        <w:rPr>
          <w:rFonts w:ascii="Arial" w:hAnsi="Arial" w:eastAsia="Arial" w:cs="Arial"/>
          <w:sz w:val="20"/>
          <w:szCs w:val="20"/>
        </w:rPr>
        <w:t xml:space="preserve">aan de Gemeente Utrecht dat zij </w:t>
      </w:r>
      <w:r w:rsidRPr="351FC20E" w:rsidR="005D3EAB">
        <w:rPr>
          <w:rFonts w:ascii="Arial" w:hAnsi="Arial" w:eastAsia="Arial" w:cs="Arial"/>
          <w:sz w:val="20"/>
          <w:szCs w:val="20"/>
        </w:rPr>
        <w:t>zijn overeengekomen:</w:t>
      </w:r>
    </w:p>
    <w:p w:rsidRPr="005A0CCA" w:rsidR="002D3704" w:rsidP="351FC20E" w:rsidRDefault="002D3704" w14:paraId="1BCF0961" w14:textId="77777777">
      <w:pPr>
        <w:rPr>
          <w:rFonts w:ascii="Arial" w:hAnsi="Arial" w:eastAsia="Arial" w:cs="Arial"/>
          <w:sz w:val="20"/>
          <w:szCs w:val="20"/>
        </w:rPr>
      </w:pPr>
    </w:p>
    <w:p w:rsidR="005D3EAB" w:rsidP="351FC20E" w:rsidRDefault="005D3EAB" w14:paraId="1BCF0962" w14:textId="34C94939">
      <w:pPr>
        <w:rPr>
          <w:rFonts w:ascii="Arial" w:hAnsi="Arial" w:eastAsia="Arial" w:cs="Arial"/>
          <w:sz w:val="20"/>
          <w:szCs w:val="20"/>
        </w:rPr>
      </w:pPr>
      <w:r w:rsidRPr="351FC20E" w:rsidR="005D3EAB">
        <w:rPr>
          <w:rFonts w:ascii="Arial" w:hAnsi="Arial" w:eastAsia="Arial" w:cs="Arial"/>
          <w:sz w:val="20"/>
          <w:szCs w:val="20"/>
        </w:rPr>
        <w:t>dat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</w:t>
      </w:r>
      <w:r w:rsidRPr="351FC20E" w:rsidR="00CC626B">
        <w:rPr>
          <w:rFonts w:ascii="Arial" w:hAnsi="Arial" w:eastAsia="Arial" w:cs="Arial"/>
          <w:sz w:val="20"/>
          <w:szCs w:val="20"/>
        </w:rPr>
        <w:t>als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&lt;naam</w:t>
      </w:r>
      <w:r w:rsidRPr="351FC20E" w:rsidR="62C28D8B">
        <w:rPr>
          <w:rStyle w:val="GUstijl1Char"/>
          <w:rFonts w:ascii="Arial" w:hAnsi="Arial" w:eastAsia="Arial" w:cs="Arial"/>
          <w:sz w:val="20"/>
          <w:szCs w:val="20"/>
        </w:rPr>
        <w:t xml:space="preserve"> Aanmelder</w:t>
      </w:r>
      <w:r w:rsidRPr="351FC20E" w:rsidR="005D3EAB">
        <w:rPr>
          <w:rStyle w:val="GUstijl1Char"/>
          <w:rFonts w:ascii="Arial" w:hAnsi="Arial" w:eastAsia="Arial" w:cs="Arial"/>
          <w:color w:val="auto"/>
          <w:sz w:val="20"/>
          <w:szCs w:val="20"/>
          <w:lang w:eastAsia="nl-NL" w:bidi="ar-SA"/>
        </w:rPr>
        <w:t>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, de </w:t>
      </w:r>
      <w:r w:rsidRPr="351FC20E" w:rsidR="005D3EAB">
        <w:rPr>
          <w:rFonts w:ascii="Arial" w:hAnsi="Arial" w:eastAsia="Arial" w:cs="Arial"/>
          <w:sz w:val="20"/>
          <w:szCs w:val="20"/>
        </w:rPr>
        <w:t>opdracht:</w:t>
      </w:r>
      <w:r w:rsidRPr="351FC20E" w:rsidR="004107AD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35720C">
        <w:rPr>
          <w:rFonts w:ascii="Arial" w:hAnsi="Arial" w:eastAsia="Arial" w:cs="Arial"/>
          <w:sz w:val="20"/>
          <w:szCs w:val="20"/>
        </w:rPr>
        <w:t>Herinrichting Damstraat</w:t>
      </w:r>
      <w:r w:rsidRPr="351FC20E" w:rsidR="00D54360">
        <w:rPr>
          <w:rFonts w:ascii="Arial" w:hAnsi="Arial" w:eastAsia="Arial" w:cs="Arial"/>
          <w:sz w:val="20"/>
          <w:szCs w:val="20"/>
        </w:rPr>
        <w:t xml:space="preserve"> 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gegund krijgt,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 xml:space="preserve">&lt;naam onderneming </w:t>
      </w:r>
      <w:r w:rsidRPr="351FC20E" w:rsidR="00D54360">
        <w:rPr>
          <w:rStyle w:val="GUstijl1Char"/>
          <w:rFonts w:ascii="Arial" w:hAnsi="Arial" w:eastAsia="Arial" w:cs="Arial"/>
          <w:sz w:val="20"/>
          <w:szCs w:val="20"/>
        </w:rPr>
        <w:t>Derde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&gt;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 het opdrachtonderdeel/de opdrachtonderdelen 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>&lt;opdrachtonderde</w:t>
      </w:r>
      <w:r w:rsidRPr="351FC20E" w:rsidR="000233EB">
        <w:rPr>
          <w:rStyle w:val="GUstijl1Char"/>
          <w:rFonts w:ascii="Arial" w:hAnsi="Arial" w:eastAsia="Arial" w:cs="Arial"/>
          <w:sz w:val="20"/>
          <w:szCs w:val="20"/>
        </w:rPr>
        <w:t>el of opdrachtonderdelen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 xml:space="preserve"> welke </w:t>
      </w:r>
      <w:r w:rsidRPr="351FC20E" w:rsidR="000233EB">
        <w:rPr>
          <w:rStyle w:val="GUstijl1Char"/>
          <w:rFonts w:ascii="Arial" w:hAnsi="Arial" w:eastAsia="Arial" w:cs="Arial"/>
          <w:sz w:val="20"/>
          <w:szCs w:val="20"/>
        </w:rPr>
        <w:t xml:space="preserve">de </w:t>
      </w:r>
      <w:r w:rsidRPr="351FC20E" w:rsidR="00D54360">
        <w:rPr>
          <w:rStyle w:val="GUstijl1Char"/>
          <w:rFonts w:ascii="Arial" w:hAnsi="Arial" w:eastAsia="Arial" w:cs="Arial"/>
          <w:sz w:val="20"/>
          <w:szCs w:val="20"/>
        </w:rPr>
        <w:t>Derde</w:t>
      </w:r>
      <w:r w:rsidRPr="351FC20E" w:rsidR="005D3EAB">
        <w:rPr>
          <w:rStyle w:val="GUstijl1Char"/>
          <w:rFonts w:ascii="Arial" w:hAnsi="Arial" w:eastAsia="Arial" w:cs="Arial"/>
          <w:sz w:val="20"/>
          <w:szCs w:val="20"/>
        </w:rPr>
        <w:t xml:space="preserve"> de vereisten voor levert&gt; </w:t>
      </w:r>
      <w:r w:rsidRPr="351FC20E" w:rsidR="005D3EAB">
        <w:rPr>
          <w:rFonts w:ascii="Arial" w:hAnsi="Arial" w:eastAsia="Arial" w:cs="Arial"/>
          <w:sz w:val="20"/>
          <w:szCs w:val="20"/>
        </w:rPr>
        <w:t xml:space="preserve">zal uitvoeren. </w:t>
      </w:r>
    </w:p>
    <w:p w:rsidRPr="005A0CCA" w:rsidR="001D0DCC" w:rsidP="351FC20E" w:rsidRDefault="001D0DCC" w14:paraId="1BCF0963" w14:textId="77777777">
      <w:pPr>
        <w:rPr>
          <w:rFonts w:ascii="Arial" w:hAnsi="Arial" w:eastAsia="Arial" w:cs="Arial"/>
          <w:sz w:val="20"/>
          <w:szCs w:val="20"/>
        </w:rPr>
      </w:pPr>
    </w:p>
    <w:p w:rsidRPr="005A0CCA" w:rsidR="001D0DCC" w:rsidP="351FC20E" w:rsidRDefault="001D0DCC" w14:paraId="1BCF0964" w14:textId="77777777">
      <w:pPr>
        <w:rPr>
          <w:rFonts w:ascii="Arial" w:hAnsi="Arial" w:eastAsia="Arial" w:cs="Arial"/>
          <w:sz w:val="20"/>
          <w:szCs w:val="20"/>
        </w:rPr>
      </w:pPr>
      <w:r w:rsidRPr="351FC20E" w:rsidR="001D0DCC">
        <w:rPr>
          <w:rFonts w:ascii="Arial" w:hAnsi="Arial" w:eastAsia="Arial" w:cs="Arial"/>
          <w:sz w:val="20"/>
          <w:szCs w:val="20"/>
        </w:rPr>
        <w:t xml:space="preserve">Aldus overeengekomen te </w:t>
      </w:r>
      <w:r w:rsidRPr="351FC20E" w:rsidR="001D0DCC">
        <w:rPr>
          <w:rStyle w:val="GUstijl1Char"/>
          <w:rFonts w:ascii="Arial" w:hAnsi="Arial" w:eastAsia="Arial" w:cs="Arial"/>
          <w:sz w:val="20"/>
          <w:szCs w:val="20"/>
        </w:rPr>
        <w:t>&lt;plaats&gt;</w:t>
      </w:r>
      <w:r w:rsidRPr="351FC20E" w:rsidR="001D0DCC">
        <w:rPr>
          <w:rFonts w:ascii="Arial" w:hAnsi="Arial" w:eastAsia="Arial" w:cs="Arial"/>
          <w:sz w:val="20"/>
          <w:szCs w:val="20"/>
        </w:rPr>
        <w:t xml:space="preserve"> op </w:t>
      </w:r>
      <w:r w:rsidRPr="351FC20E" w:rsidR="001D0DCC">
        <w:rPr>
          <w:rStyle w:val="GUstijl1Char"/>
          <w:rFonts w:ascii="Arial" w:hAnsi="Arial" w:eastAsia="Arial" w:cs="Arial"/>
          <w:sz w:val="20"/>
          <w:szCs w:val="20"/>
        </w:rPr>
        <w:t>&lt;datum&gt;</w:t>
      </w:r>
    </w:p>
    <w:p w:rsidRPr="005A0CCA" w:rsidR="005D3EAB" w:rsidP="351FC20E" w:rsidRDefault="005D3EAB" w14:paraId="1BCF0965" w14:textId="77777777">
      <w:pPr>
        <w:rPr>
          <w:rFonts w:ascii="Arial" w:hAnsi="Arial" w:eastAsia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:rsidTr="351FC20E" w14:paraId="1BCF0968" w14:textId="77777777">
        <w:tc>
          <w:tcPr>
            <w:tcW w:w="4605" w:type="dxa"/>
            <w:tcMar/>
          </w:tcPr>
          <w:p w:rsidR="001D0DCC" w:rsidP="351FC20E" w:rsidRDefault="00CB14B7" w14:paraId="1BCF0966" w14:textId="45B777A8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351FC20E" w:rsidR="00CB14B7">
              <w:rPr>
                <w:rStyle w:val="GUstijl1Char"/>
                <w:rFonts w:ascii="Arial" w:hAnsi="Arial" w:eastAsia="Arial" w:cs="Arial"/>
                <w:color w:val="auto"/>
                <w:sz w:val="20"/>
                <w:szCs w:val="20"/>
              </w:rPr>
              <w:t>Aanmelder</w:t>
            </w:r>
            <w:r w:rsidRPr="351FC20E" w:rsidR="001D0DCC">
              <w:rPr>
                <w:rFonts w:ascii="Arial" w:hAnsi="Arial" w:eastAsia="Arial" w:cs="Arial"/>
                <w:sz w:val="20"/>
                <w:szCs w:val="20"/>
              </w:rPr>
              <w:t>:</w:t>
            </w:r>
          </w:p>
        </w:tc>
        <w:tc>
          <w:tcPr>
            <w:tcW w:w="4606" w:type="dxa"/>
            <w:tcMar/>
          </w:tcPr>
          <w:p w:rsidR="001D0DCC" w:rsidP="351FC20E" w:rsidRDefault="00D54360" w14:paraId="1BCF0967" w14:textId="07546964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351FC20E" w:rsidR="00D54360">
              <w:rPr>
                <w:rFonts w:ascii="Arial" w:hAnsi="Arial" w:eastAsia="Arial" w:cs="Arial"/>
                <w:sz w:val="20"/>
                <w:szCs w:val="20"/>
              </w:rPr>
              <w:t>Derde</w:t>
            </w:r>
            <w:r w:rsidRPr="351FC20E" w:rsidR="001D0DCC">
              <w:rPr>
                <w:rFonts w:ascii="Arial" w:hAnsi="Arial" w:eastAsia="Arial" w:cs="Arial"/>
                <w:sz w:val="20"/>
                <w:szCs w:val="20"/>
              </w:rPr>
              <w:t>:</w:t>
            </w:r>
          </w:p>
        </w:tc>
      </w:tr>
      <w:tr w:rsidR="001D0DCC" w:rsidTr="351FC20E" w14:paraId="1BCF096B" w14:textId="77777777">
        <w:trPr>
          <w:trHeight w:val="851"/>
        </w:trPr>
        <w:tc>
          <w:tcPr>
            <w:tcW w:w="4605" w:type="dxa"/>
            <w:tcMar/>
            <w:vAlign w:val="bottom"/>
          </w:tcPr>
          <w:p w:rsidR="001D0DCC" w:rsidP="351FC20E" w:rsidRDefault="001D0DCC" w14:paraId="1BCF0969" w14:textId="355C43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351FC20E" w:rsidR="001D0DCC">
              <w:rPr>
                <w:rFonts w:ascii="Arial" w:hAnsi="Arial" w:eastAsia="Arial" w:cs="Arial"/>
                <w:color w:val="C00000"/>
                <w:sz w:val="20"/>
                <w:szCs w:val="20"/>
              </w:rPr>
              <w:t xml:space="preserve">&lt;Naam vertegenwoordiger </w:t>
            </w:r>
            <w:r w:rsidRPr="351FC20E" w:rsidR="00CB14B7">
              <w:rPr>
                <w:rFonts w:ascii="Arial" w:hAnsi="Arial" w:eastAsia="Arial" w:cs="Arial"/>
                <w:color w:val="C00000"/>
                <w:sz w:val="20"/>
                <w:szCs w:val="20"/>
              </w:rPr>
              <w:t>Aanmelde</w:t>
            </w:r>
            <w:r w:rsidRPr="351FC20E" w:rsidR="001D0DCC">
              <w:rPr>
                <w:rFonts w:ascii="Arial" w:hAnsi="Arial" w:eastAsia="Arial" w:cs="Arial"/>
                <w:color w:val="C00000"/>
                <w:sz w:val="20"/>
                <w:szCs w:val="20"/>
              </w:rPr>
              <w:t>r&gt;</w:t>
            </w:r>
          </w:p>
        </w:tc>
        <w:tc>
          <w:tcPr>
            <w:tcW w:w="4606" w:type="dxa"/>
            <w:tcMar/>
            <w:vAlign w:val="bottom"/>
          </w:tcPr>
          <w:p w:rsidR="001D0DCC" w:rsidP="351FC20E" w:rsidRDefault="001D0DCC" w14:paraId="1BCF096A" w14:textId="109B5876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351FC20E" w:rsidR="001D0DCC">
              <w:rPr>
                <w:rFonts w:ascii="Arial" w:hAnsi="Arial" w:eastAsia="Arial" w:cs="Arial"/>
                <w:color w:val="C00000"/>
                <w:sz w:val="20"/>
                <w:szCs w:val="20"/>
              </w:rPr>
              <w:t xml:space="preserve">&lt;Naam vertegenwoordiger </w:t>
            </w:r>
            <w:r w:rsidRPr="351FC20E" w:rsidR="00D54360">
              <w:rPr>
                <w:rFonts w:ascii="Arial" w:hAnsi="Arial" w:eastAsia="Arial" w:cs="Arial"/>
                <w:color w:val="C00000"/>
                <w:sz w:val="20"/>
                <w:szCs w:val="20"/>
              </w:rPr>
              <w:t>D</w:t>
            </w:r>
            <w:r w:rsidRPr="351FC20E" w:rsidR="00D54360">
              <w:rPr>
                <w:rFonts w:ascii="Arial" w:hAnsi="Arial" w:eastAsia="Arial" w:cs="Arial"/>
                <w:color w:val="C00000"/>
                <w:sz w:val="20"/>
                <w:szCs w:val="20"/>
              </w:rPr>
              <w:t>erde</w:t>
            </w:r>
            <w:r w:rsidRPr="351FC20E" w:rsidR="001D0DCC">
              <w:rPr>
                <w:rFonts w:ascii="Arial" w:hAnsi="Arial" w:eastAsia="Arial" w:cs="Arial"/>
                <w:color w:val="C00000"/>
                <w:sz w:val="20"/>
                <w:szCs w:val="20"/>
              </w:rPr>
              <w:t>&gt;</w:t>
            </w:r>
          </w:p>
        </w:tc>
      </w:tr>
    </w:tbl>
    <w:p w:rsidRPr="005A0CCA" w:rsidR="005D3EAB" w:rsidP="351FC20E" w:rsidRDefault="005D3EAB" w14:paraId="1BCF096C" w14:textId="77777777">
      <w:pPr>
        <w:pStyle w:val="GUstijl1"/>
        <w:rPr>
          <w:rFonts w:ascii="Arial" w:hAnsi="Arial" w:eastAsia="Arial" w:cs="Arial"/>
        </w:rPr>
      </w:pPr>
      <w:r w:rsidRPr="005A0CCA">
        <w:tab/>
      </w:r>
    </w:p>
    <w:sectPr w:rsidRPr="005A0CCA" w:rsidR="005D3EAB" w:rsidSect="002D37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733C" w:rsidRDefault="00AE733C" w14:paraId="50D99AEA" w14:textId="77777777">
      <w:r>
        <w:separator/>
      </w:r>
    </w:p>
  </w:endnote>
  <w:endnote w:type="continuationSeparator" w:id="0">
    <w:p w:rsidR="00AE733C" w:rsidRDefault="00AE733C" w14:paraId="20953A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013A" w:rsidRDefault="00AB013A" w14:paraId="5D69D39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B013A" w:rsidR="004B656C" w:rsidP="00AB013A" w:rsidRDefault="004B656C" w14:paraId="1BCF0971" w14:textId="4C649F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013A" w:rsidRDefault="00AB013A" w14:paraId="4BF6EAB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733C" w:rsidRDefault="00AE733C" w14:paraId="1B441A84" w14:textId="77777777">
      <w:r>
        <w:separator/>
      </w:r>
    </w:p>
  </w:footnote>
  <w:footnote w:type="continuationSeparator" w:id="0">
    <w:p w:rsidR="00AE733C" w:rsidRDefault="00AE733C" w14:paraId="5E82DED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013A" w:rsidRDefault="00AB013A" w14:paraId="1985B7DE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013A" w:rsidRDefault="00AB013A" w14:paraId="1AE86A90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013A" w:rsidRDefault="00AB013A" w14:paraId="0C1F0C04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hint="default" w:ascii="Lucida Sans Unicode" w:hAnsi="Arial Ve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14559194">
    <w:abstractNumId w:val="13"/>
  </w:num>
  <w:num w:numId="2" w16cid:durableId="799611383">
    <w:abstractNumId w:val="13"/>
  </w:num>
  <w:num w:numId="3" w16cid:durableId="1248657938">
    <w:abstractNumId w:val="13"/>
  </w:num>
  <w:num w:numId="4" w16cid:durableId="1538196289">
    <w:abstractNumId w:val="13"/>
  </w:num>
  <w:num w:numId="5" w16cid:durableId="1245185063">
    <w:abstractNumId w:val="13"/>
  </w:num>
  <w:num w:numId="6" w16cid:durableId="1162962341">
    <w:abstractNumId w:val="13"/>
  </w:num>
  <w:num w:numId="7" w16cid:durableId="919024961">
    <w:abstractNumId w:val="13"/>
  </w:num>
  <w:num w:numId="8" w16cid:durableId="525796354">
    <w:abstractNumId w:val="13"/>
  </w:num>
  <w:num w:numId="9" w16cid:durableId="1672684596">
    <w:abstractNumId w:val="13"/>
  </w:num>
  <w:num w:numId="10" w16cid:durableId="631911067">
    <w:abstractNumId w:val="13"/>
  </w:num>
  <w:num w:numId="11" w16cid:durableId="1402096972">
    <w:abstractNumId w:val="11"/>
  </w:num>
  <w:num w:numId="12" w16cid:durableId="1276447665">
    <w:abstractNumId w:val="9"/>
  </w:num>
  <w:num w:numId="13" w16cid:durableId="178862543">
    <w:abstractNumId w:val="12"/>
  </w:num>
  <w:num w:numId="14" w16cid:durableId="1805351558">
    <w:abstractNumId w:val="7"/>
  </w:num>
  <w:num w:numId="15" w16cid:durableId="399526657">
    <w:abstractNumId w:val="12"/>
  </w:num>
  <w:num w:numId="16" w16cid:durableId="1569924988">
    <w:abstractNumId w:val="6"/>
  </w:num>
  <w:num w:numId="17" w16cid:durableId="769160307">
    <w:abstractNumId w:val="12"/>
  </w:num>
  <w:num w:numId="18" w16cid:durableId="871187365">
    <w:abstractNumId w:val="5"/>
  </w:num>
  <w:num w:numId="19" w16cid:durableId="360326302">
    <w:abstractNumId w:val="12"/>
  </w:num>
  <w:num w:numId="20" w16cid:durableId="1004817520">
    <w:abstractNumId w:val="4"/>
  </w:num>
  <w:num w:numId="21" w16cid:durableId="230694950">
    <w:abstractNumId w:val="12"/>
  </w:num>
  <w:num w:numId="22" w16cid:durableId="999193276">
    <w:abstractNumId w:val="8"/>
  </w:num>
  <w:num w:numId="23" w16cid:durableId="801314173">
    <w:abstractNumId w:val="3"/>
  </w:num>
  <w:num w:numId="24" w16cid:durableId="1766614323">
    <w:abstractNumId w:val="2"/>
  </w:num>
  <w:num w:numId="25" w16cid:durableId="1510171470">
    <w:abstractNumId w:val="1"/>
  </w:num>
  <w:num w:numId="26" w16cid:durableId="152307317">
    <w:abstractNumId w:val="0"/>
  </w:num>
  <w:num w:numId="27" w16cid:durableId="186068007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3FC8"/>
    <w:rsid w:val="0001737A"/>
    <w:rsid w:val="000233EB"/>
    <w:rsid w:val="000949B7"/>
    <w:rsid w:val="001766FA"/>
    <w:rsid w:val="0019691C"/>
    <w:rsid w:val="001A4909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5720C"/>
    <w:rsid w:val="003715EE"/>
    <w:rsid w:val="003C71E0"/>
    <w:rsid w:val="00403335"/>
    <w:rsid w:val="004107AD"/>
    <w:rsid w:val="00421BAE"/>
    <w:rsid w:val="00423D87"/>
    <w:rsid w:val="004B3376"/>
    <w:rsid w:val="004B656C"/>
    <w:rsid w:val="004D058A"/>
    <w:rsid w:val="00586CDC"/>
    <w:rsid w:val="00595958"/>
    <w:rsid w:val="005A0CCA"/>
    <w:rsid w:val="005A1878"/>
    <w:rsid w:val="005B4A08"/>
    <w:rsid w:val="005D3EAB"/>
    <w:rsid w:val="0062015A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AE733C"/>
    <w:rsid w:val="00B35CCF"/>
    <w:rsid w:val="00B75E4C"/>
    <w:rsid w:val="00CB14B7"/>
    <w:rsid w:val="00CB1D15"/>
    <w:rsid w:val="00CC626B"/>
    <w:rsid w:val="00CF0817"/>
    <w:rsid w:val="00D54360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  <w:rsid w:val="351FC20E"/>
    <w:rsid w:val="3DC36CF2"/>
    <w:rsid w:val="53879C75"/>
    <w:rsid w:val="62C28D8B"/>
    <w:rsid w:val="676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color="auto" w:sz="4" w:space="1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styleId="KoptekstChar" w:customStyle="1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color="auto" w:sz="4" w:space="1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styleId="Kop0" w:customStyle="1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styleId="KT" w:customStyle="1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styleId="LijstopsomtekenChar" w:customStyle="1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styleId="Lijstopsomteken2Char" w:customStyle="1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styleId="Lijstopsomteken3Char" w:customStyle="1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styleId="Lijstspeciaal" w:customStyle="1">
    <w:name w:val="Lijst speciaal"/>
    <w:basedOn w:val="Standaard"/>
    <w:rsid w:val="002D3704"/>
    <w:pPr>
      <w:ind w:left="567" w:hanging="567"/>
    </w:pPr>
  </w:style>
  <w:style w:type="paragraph" w:styleId="Lijstspeciaal2" w:customStyle="1">
    <w:name w:val="Lijst speciaal 2"/>
    <w:basedOn w:val="Lijstspeciaal"/>
    <w:rsid w:val="002D3704"/>
    <w:pPr>
      <w:ind w:left="851"/>
    </w:pPr>
  </w:style>
  <w:style w:type="paragraph" w:styleId="Lijstspeciaal3" w:customStyle="1">
    <w:name w:val="Lijst speciaal 3"/>
    <w:basedOn w:val="Lijstspeciaal"/>
    <w:rsid w:val="002D3704"/>
    <w:pPr>
      <w:ind w:left="1134"/>
    </w:pPr>
  </w:style>
  <w:style w:type="paragraph" w:styleId="Lijstspeciaal4" w:customStyle="1">
    <w:name w:val="Lijst speciaal 4"/>
    <w:basedOn w:val="Lijstspeciaal"/>
    <w:rsid w:val="002D3704"/>
    <w:pPr>
      <w:ind w:left="1418"/>
    </w:pPr>
  </w:style>
  <w:style w:type="paragraph" w:styleId="Lijstspeciaal5" w:customStyle="1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styleId="LijstvoortzettingChar" w:customStyle="1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styleId="Lijstvoortzetting3Char" w:customStyle="1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styleId="OpmaakprofielLijstvoortzetting3ArialZwart" w:customStyle="1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styleId="OpmaakprofielLijstvoortzetting3ArialZwartChar" w:customStyle="1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styleId="Opsomming" w:customStyle="1">
    <w:name w:val="Opsomming"/>
    <w:basedOn w:val="Standaard"/>
    <w:next w:val="Standaard"/>
    <w:rsid w:val="002D3704"/>
    <w:pPr>
      <w:keepLines/>
      <w:ind w:left="284" w:hanging="284"/>
    </w:pPr>
  </w:style>
  <w:style w:type="paragraph" w:styleId="Opsommingbijz" w:customStyle="1">
    <w:name w:val="Opsomming bijz."/>
    <w:basedOn w:val="Standaard"/>
    <w:next w:val="Standaard"/>
    <w:rsid w:val="002D3704"/>
    <w:pPr>
      <w:ind w:left="1134" w:hanging="1134"/>
    </w:pPr>
  </w:style>
  <w:style w:type="paragraph" w:styleId="Opsomminggenummerd" w:customStyle="1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styleId="payoff" w:customStyle="1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styleId="Speciaal1" w:customStyle="1">
    <w:name w:val="Speciaal 1"/>
    <w:basedOn w:val="Standaard"/>
    <w:next w:val="Standaard"/>
    <w:rsid w:val="002D3704"/>
    <w:rPr>
      <w:sz w:val="16"/>
    </w:rPr>
  </w:style>
  <w:style w:type="paragraph" w:styleId="Speciaal2" w:customStyle="1">
    <w:name w:val="Speciaal 2"/>
    <w:basedOn w:val="Standaard"/>
    <w:next w:val="Standaard"/>
    <w:rsid w:val="002D3704"/>
    <w:rPr>
      <w:sz w:val="16"/>
    </w:rPr>
  </w:style>
  <w:style w:type="paragraph" w:styleId="st" w:customStyle="1">
    <w:name w:val="st"/>
    <w:basedOn w:val="Kop2"/>
    <w:rsid w:val="002D3704"/>
    <w:pPr>
      <w:numPr>
        <w:ilvl w:val="0"/>
        <w:numId w:val="0"/>
      </w:numPr>
    </w:pPr>
  </w:style>
  <w:style w:type="paragraph" w:styleId="Standaardv" w:customStyle="1">
    <w:name w:val="Standaard v___"/>
    <w:basedOn w:val="Standaard"/>
    <w:next w:val="Standaard"/>
    <w:rsid w:val="002D3704"/>
    <w:rPr>
      <w:sz w:val="16"/>
    </w:rPr>
  </w:style>
  <w:style w:type="paragraph" w:styleId="Standaardvast" w:customStyle="1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styleId="Tabel" w:customStyle="1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styleId="Tabel2" w:customStyle="1">
    <w:name w:val="Tabel 2"/>
    <w:basedOn w:val="Standaard"/>
    <w:rsid w:val="002D3704"/>
  </w:style>
  <w:style w:type="paragraph" w:styleId="Tabelkop" w:customStyle="1">
    <w:name w:val="Tabel kop"/>
    <w:basedOn w:val="Tabel"/>
    <w:rsid w:val="002D3704"/>
    <w:rPr>
      <w:b/>
    </w:rPr>
  </w:style>
  <w:style w:type="paragraph" w:styleId="Tabelkop2" w:customStyle="1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styleId="Toelichting" w:customStyle="1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styleId="VraagF10" w:customStyle="1">
    <w:name w:val="VraagF10"/>
    <w:rsid w:val="002D3704"/>
  </w:style>
  <w:style w:type="paragraph" w:styleId="VraagJa" w:customStyle="1">
    <w:name w:val="VraagJa"/>
    <w:rsid w:val="002D3704"/>
  </w:style>
  <w:style w:type="paragraph" w:styleId="VraagNee" w:customStyle="1">
    <w:name w:val="VraagNee"/>
    <w:rsid w:val="002D3704"/>
  </w:style>
  <w:style w:type="paragraph" w:styleId="GUstijl1" w:customStyle="1">
    <w:name w:val="GUstijl1"/>
    <w:basedOn w:val="Standaard"/>
    <w:link w:val="GUstijl1Char"/>
    <w:qFormat/>
    <w:rsid w:val="00AB42BF"/>
    <w:rPr>
      <w:color w:val="C00000"/>
    </w:rPr>
  </w:style>
  <w:style w:type="character" w:styleId="GUstijl1Char" w:customStyle="1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5" ma:contentTypeDescription="Een nieuw document maken." ma:contentTypeScope="" ma:versionID="5a995f1e08fc17f39adcc95312c2e05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ca00a7e6c260f68e2f8df7c91a8df137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D85C6-AA64-448D-AE37-F226DAD6693D}">
  <ds:schemaRefs>
    <ds:schemaRef ds:uri="http://schemas.microsoft.com/office/2006/metadata/properties"/>
    <ds:schemaRef ds:uri="http://schemas.microsoft.com/office/infopath/2007/PartnerControls"/>
    <ds:schemaRef ds:uri="e8be9d6e-9b80-4748-8bfa-c1813429bd39"/>
    <ds:schemaRef ds:uri="3174eec6-f921-4822-a58d-1f18a596e5fc"/>
  </ds:schemaRefs>
</ds:datastoreItem>
</file>

<file path=customXml/itemProps2.xml><?xml version="1.0" encoding="utf-8"?>
<ds:datastoreItem xmlns:ds="http://schemas.openxmlformats.org/officeDocument/2006/customXml" ds:itemID="{A75B70CE-6562-4D66-8628-578C59283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62755-A447-421F-A639-E73BAC5B3D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Uitvoeringsverklaring onderaannemer 3v1, 20130710</ap:Template>
  <ap:Application>Microsoft Word for the web</ap:Application>
  <ap:DocSecurity>0</ap:DocSecurity>
  <ap:ScaleCrop>false</ap:ScaleCrop>
  <ap:Company>Gemeente Utrecht - Inkoop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Buitelaar, Pascal</cp:lastModifiedBy>
  <cp:revision>4</cp:revision>
  <cp:lastPrinted>2019-08-21T09:08:00Z</cp:lastPrinted>
  <dcterms:created xsi:type="dcterms:W3CDTF">2023-03-23T11:22:00Z</dcterms:created>
  <dcterms:modified xsi:type="dcterms:W3CDTF">2023-10-30T13:51:31Z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0x010100AF2CEF2AB6FE9C4A942CB971CB65E270</vt:lpwstr>
  </property>
  <property fmtid="{D5CDD505-2E9C-101B-9397-08002B2CF9AE}" pid="6" name="MediaServiceImageTags">
    <vt:lpwstr/>
  </property>
</Properties>
</file>