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DC080" w14:textId="2492D63D" w:rsidR="00804A04" w:rsidRPr="00804A04" w:rsidRDefault="000B4432" w:rsidP="00804A04">
      <w:pPr>
        <w:pStyle w:val="Kop1"/>
      </w:pPr>
      <w:r>
        <w:t xml:space="preserve">Bijlage I - </w:t>
      </w:r>
      <w:r w:rsidR="00804A04" w:rsidRPr="00804A04">
        <w:t>Verklaring Russische sancties Europese Unie</w:t>
      </w:r>
    </w:p>
    <w:p w14:paraId="6A6EA592" w14:textId="6D60731B"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Pr="000B4432">
        <w:rPr>
          <w:rFonts w:ascii="Arial" w:hAnsi="Arial" w:cs="Arial"/>
          <w:sz w:val="20"/>
          <w:szCs w:val="20"/>
        </w:rPr>
        <w:t>:</w:t>
      </w:r>
      <w:r w:rsidR="000B4432" w:rsidRPr="000B4432">
        <w:rPr>
          <w:rFonts w:ascii="Arial" w:hAnsi="Arial" w:cs="Arial"/>
          <w:sz w:val="20"/>
          <w:szCs w:val="20"/>
        </w:rPr>
        <w:t xml:space="preserve"> </w:t>
      </w:r>
      <w:r w:rsidR="00FB52BD" w:rsidRPr="00FB52BD">
        <w:rPr>
          <w:rFonts w:ascii="Arial" w:hAnsi="Arial" w:cs="Arial"/>
          <w:sz w:val="20"/>
          <w:szCs w:val="20"/>
          <w:u w:val="single"/>
        </w:rPr>
        <w:t>240035GRS</w:t>
      </w:r>
      <w:r w:rsidR="00126FA7">
        <w:rPr>
          <w:rFonts w:ascii="Arial" w:hAnsi="Arial" w:cs="Arial"/>
          <w:sz w:val="20"/>
          <w:szCs w:val="20"/>
          <w:u w:val="single"/>
        </w:rPr>
        <w:t xml:space="preserve"> Deurautomaten</w:t>
      </w:r>
      <w:r w:rsidR="00FB52BD" w:rsidRPr="00FB52BD">
        <w:rPr>
          <w:rFonts w:ascii="Arial" w:hAnsi="Arial" w:cs="Arial"/>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1D2BF4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7D0126E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03EBF3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23A838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49D40CF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2F5C8F7" w14:textId="5D9FC84D" w:rsidR="00804A04" w:rsidRPr="00804A04" w:rsidRDefault="00804A04" w:rsidP="00B205FD">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r w:rsidR="00B205FD">
        <w:rPr>
          <w:rFonts w:ascii="Arial" w:hAnsi="Arial" w:cs="Arial"/>
          <w:sz w:val="20"/>
          <w:szCs w:val="20"/>
        </w:rPr>
        <w:br/>
      </w:r>
    </w:p>
    <w:p w14:paraId="3A2B7CBB"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315CD2F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116676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6389EF8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3DB6D35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9D6FE3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37E32147" w14:textId="77777777" w:rsidR="00804A04" w:rsidRPr="00804A04" w:rsidRDefault="00804A04" w:rsidP="00804A04">
      <w:pPr>
        <w:tabs>
          <w:tab w:val="left" w:pos="2300"/>
          <w:tab w:val="right" w:pos="9000"/>
        </w:tabs>
        <w:rPr>
          <w:rFonts w:ascii="Arial" w:hAnsi="Arial" w:cs="Arial"/>
          <w:sz w:val="20"/>
          <w:szCs w:val="20"/>
        </w:rPr>
      </w:pPr>
    </w:p>
    <w:p w14:paraId="1F807B7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5222FCDE"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CA35F" w14:textId="77777777" w:rsidR="00635633" w:rsidRDefault="00635633" w:rsidP="00987C12">
      <w:r>
        <w:separator/>
      </w:r>
    </w:p>
    <w:p w14:paraId="30D43586" w14:textId="77777777" w:rsidR="00635633" w:rsidRDefault="00635633" w:rsidP="00987C12"/>
    <w:p w14:paraId="5816307E" w14:textId="77777777" w:rsidR="00635633" w:rsidRDefault="00635633" w:rsidP="00987C12"/>
    <w:p w14:paraId="664F314E" w14:textId="77777777" w:rsidR="00635633" w:rsidRDefault="00635633" w:rsidP="00987C12"/>
  </w:endnote>
  <w:endnote w:type="continuationSeparator" w:id="0">
    <w:p w14:paraId="753B23D5" w14:textId="77777777" w:rsidR="00635633" w:rsidRDefault="00635633" w:rsidP="00987C12">
      <w:r>
        <w:continuationSeparator/>
      </w:r>
    </w:p>
    <w:p w14:paraId="78DA8D13" w14:textId="77777777" w:rsidR="00635633" w:rsidRDefault="00635633" w:rsidP="00987C12"/>
    <w:p w14:paraId="736304EA" w14:textId="77777777" w:rsidR="00635633" w:rsidRDefault="00635633" w:rsidP="00987C12"/>
    <w:p w14:paraId="38C07E51" w14:textId="77777777" w:rsidR="00635633" w:rsidRDefault="0063563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618279136"/>
      <w:docPartObj>
        <w:docPartGallery w:val="Page Numbers (Bottom of Page)"/>
        <w:docPartUnique/>
      </w:docPartObj>
    </w:sdtPr>
    <w:sdtEndPr>
      <w:rPr>
        <w:rStyle w:val="Paginanummer"/>
      </w:rPr>
    </w:sdtEndPr>
    <w:sdtContent>
      <w:p w14:paraId="176068FF"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8A8C392"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12F2B" w14:textId="77777777" w:rsidR="0051457F" w:rsidRDefault="0051457F" w:rsidP="0051457F">
    <w:pPr>
      <w:pStyle w:val="Voettekst"/>
      <w:jc w:val="right"/>
      <w:rPr>
        <w:noProof/>
        <w:sz w:val="15"/>
        <w:szCs w:val="15"/>
      </w:rPr>
    </w:pPr>
  </w:p>
  <w:p w14:paraId="56FB5D69" w14:textId="77777777" w:rsidR="00670930" w:rsidRDefault="00670930" w:rsidP="00670930">
    <w:pPr>
      <w:pStyle w:val="Voettekst"/>
      <w:spacing w:line="240" w:lineRule="auto"/>
      <w:jc w:val="right"/>
      <w:rPr>
        <w:rFonts w:cs="Arial"/>
        <w:noProof/>
        <w:color w:val="FFFFFF" w:themeColor="text1"/>
        <w:sz w:val="15"/>
        <w:szCs w:val="15"/>
      </w:rPr>
    </w:pPr>
  </w:p>
  <w:p w14:paraId="043B685B"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307DA35" wp14:editId="2F4ADB74">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761F0B0D" w14:textId="56695CB9"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126FA7">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1FF7E112"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CEE61" w14:textId="77777777" w:rsidR="00635633" w:rsidRDefault="00635633" w:rsidP="00987C12">
      <w:r>
        <w:separator/>
      </w:r>
    </w:p>
    <w:p w14:paraId="1361B5DD" w14:textId="77777777" w:rsidR="00635633" w:rsidRDefault="00635633" w:rsidP="00987C12"/>
    <w:p w14:paraId="268AA2B9" w14:textId="77777777" w:rsidR="00635633" w:rsidRDefault="00635633" w:rsidP="00987C12"/>
    <w:p w14:paraId="2F9158F7" w14:textId="77777777" w:rsidR="00635633" w:rsidRDefault="00635633" w:rsidP="00987C12"/>
  </w:footnote>
  <w:footnote w:type="continuationSeparator" w:id="0">
    <w:p w14:paraId="32C22C99" w14:textId="77777777" w:rsidR="00635633" w:rsidRDefault="00635633" w:rsidP="00987C12">
      <w:r>
        <w:continuationSeparator/>
      </w:r>
    </w:p>
    <w:p w14:paraId="5E35C691" w14:textId="77777777" w:rsidR="00635633" w:rsidRDefault="00635633" w:rsidP="00987C12"/>
    <w:p w14:paraId="500F9279" w14:textId="77777777" w:rsidR="00635633" w:rsidRDefault="00635633" w:rsidP="00987C12"/>
    <w:p w14:paraId="00731815" w14:textId="77777777" w:rsidR="00635633" w:rsidRDefault="0063563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B2872" w14:textId="77777777" w:rsidR="006E3637" w:rsidRDefault="00E56333" w:rsidP="00E56333">
    <w:pPr>
      <w:pStyle w:val="Koptekst"/>
      <w:tabs>
        <w:tab w:val="clear" w:pos="4536"/>
        <w:tab w:val="center" w:pos="4820"/>
      </w:tabs>
    </w:pPr>
    <w:r>
      <w:rPr>
        <w:noProof/>
        <w:lang w:eastAsia="nl-NL"/>
      </w:rPr>
      <w:drawing>
        <wp:inline distT="0" distB="0" distL="0" distR="0" wp14:anchorId="23D77364" wp14:editId="1B728292">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7113354">
    <w:abstractNumId w:val="0"/>
  </w:num>
  <w:num w:numId="2" w16cid:durableId="2068872123">
    <w:abstractNumId w:val="1"/>
  </w:num>
  <w:num w:numId="3" w16cid:durableId="1558082117">
    <w:abstractNumId w:val="2"/>
  </w:num>
  <w:num w:numId="4" w16cid:durableId="1752236473">
    <w:abstractNumId w:val="3"/>
  </w:num>
  <w:num w:numId="5" w16cid:durableId="815535926">
    <w:abstractNumId w:val="8"/>
  </w:num>
  <w:num w:numId="6" w16cid:durableId="10763524">
    <w:abstractNumId w:val="4"/>
  </w:num>
  <w:num w:numId="7" w16cid:durableId="1593514677">
    <w:abstractNumId w:val="5"/>
  </w:num>
  <w:num w:numId="8" w16cid:durableId="649555353">
    <w:abstractNumId w:val="6"/>
  </w:num>
  <w:num w:numId="9" w16cid:durableId="1425371788">
    <w:abstractNumId w:val="7"/>
  </w:num>
  <w:num w:numId="10" w16cid:durableId="963776799">
    <w:abstractNumId w:val="9"/>
  </w:num>
  <w:num w:numId="11" w16cid:durableId="16697452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32"/>
    <w:rsid w:val="00040488"/>
    <w:rsid w:val="00072AF6"/>
    <w:rsid w:val="00081C9D"/>
    <w:rsid w:val="000924E0"/>
    <w:rsid w:val="00092961"/>
    <w:rsid w:val="000A6CAC"/>
    <w:rsid w:val="000B4432"/>
    <w:rsid w:val="000C1FDA"/>
    <w:rsid w:val="000E1F64"/>
    <w:rsid w:val="00122B28"/>
    <w:rsid w:val="00126FA7"/>
    <w:rsid w:val="00136C28"/>
    <w:rsid w:val="001531C0"/>
    <w:rsid w:val="0015431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35633"/>
    <w:rsid w:val="006609C2"/>
    <w:rsid w:val="00670930"/>
    <w:rsid w:val="006C5ABA"/>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A1824"/>
    <w:rsid w:val="009B3F27"/>
    <w:rsid w:val="009B7A44"/>
    <w:rsid w:val="009E156A"/>
    <w:rsid w:val="00A326EA"/>
    <w:rsid w:val="00A331FD"/>
    <w:rsid w:val="00A54EA0"/>
    <w:rsid w:val="00AA251D"/>
    <w:rsid w:val="00AC67A2"/>
    <w:rsid w:val="00B06FDF"/>
    <w:rsid w:val="00B205FD"/>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B52BD"/>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843D0"/>
  <w15:chartTrackingRefBased/>
  <w15:docId w15:val="{0F41C855-C3C4-4908-8E50-ADE54503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SGD\230159SGD%20Softwarebroker%20COTS\02%20Aanbestedingsstukken\01%20Concept\Bijlage%20I%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6C983EEDC3F04A8E416BC998A99446" ma:contentTypeVersion="6" ma:contentTypeDescription="Een nieuw document maken." ma:contentTypeScope="" ma:versionID="734f5e96d8ecb07f2cb00b77fdbccac5">
  <xsd:schema xmlns:xsd="http://www.w3.org/2001/XMLSchema" xmlns:xs="http://www.w3.org/2001/XMLSchema" xmlns:p="http://schemas.microsoft.com/office/2006/metadata/properties" xmlns:ns2="8a18fecc-4d0d-4692-a738-9d0e9e122eef" xmlns:ns3="f49c020d-5768-47b2-8d12-1b0a9b64a028" targetNamespace="http://schemas.microsoft.com/office/2006/metadata/properties" ma:root="true" ma:fieldsID="a108c87afb08026bc419a8b45a610995" ns2:_="" ns3:_="">
    <xsd:import namespace="8a18fecc-4d0d-4692-a738-9d0e9e122eef"/>
    <xsd:import namespace="f49c020d-5768-47b2-8d12-1b0a9b64a0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8fecc-4d0d-4692-a738-9d0e9e122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c020d-5768-47b2-8d12-1b0a9b64a02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30D272CE-7B2B-40F0-97E5-31B8C42C1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8fecc-4d0d-4692-a738-9d0e9e122eef"/>
    <ds:schemaRef ds:uri="f49c020d-5768-47b2-8d12-1b0a9b64a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29E510-477E-428A-A3DB-28ABBC9CAC16}">
  <ds:schemaRefs>
    <ds:schemaRef ds:uri="http://schemas.microsoft.com/sharepoint/v3/contenttype/forms"/>
  </ds:schemaRefs>
</ds:datastoreItem>
</file>

<file path=customXml/itemProps4.xml><?xml version="1.0" encoding="utf-8"?>
<ds:datastoreItem xmlns:ds="http://schemas.openxmlformats.org/officeDocument/2006/customXml" ds:itemID="{6529C3EC-B335-4563-BBF2-80EE6C0DA1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I - Verklaring Russische sancties</Template>
  <TotalTime>13</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Lapré, J (Jim)</dc:creator>
  <cp:keywords/>
  <dc:description/>
  <cp:lastModifiedBy>Lapré, J (Jim)</cp:lastModifiedBy>
  <cp:revision>4</cp:revision>
  <cp:lastPrinted>2020-09-04T07:56:00Z</cp:lastPrinted>
  <dcterms:created xsi:type="dcterms:W3CDTF">2024-03-05T13:36:00Z</dcterms:created>
  <dcterms:modified xsi:type="dcterms:W3CDTF">2024-08-29T14:46:00Z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0x0101003E6C983EEDC3F04A8E416BC998A99446</vt:lpwstr>
  </property>
</Properties>
</file>