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4E455E" w14:textId="7ED05F12" w:rsidR="00A93BEE" w:rsidRPr="001B5CF8" w:rsidRDefault="0079706F" w:rsidP="001B5CF8">
      <w:pPr>
        <w:pStyle w:val="HoofdstuktekstRapportH2"/>
      </w:pPr>
      <w:r w:rsidRPr="001B5CF8">
        <w:t xml:space="preserve">Bijlage </w:t>
      </w:r>
      <w:r w:rsidR="009E07FB">
        <w:t>11</w:t>
      </w:r>
      <w:r w:rsidRPr="001B5CF8">
        <w:t xml:space="preserve"> - </w:t>
      </w:r>
      <w:r w:rsidR="00C4515B" w:rsidRPr="001B5CF8">
        <w:t>Contact,- v</w:t>
      </w:r>
      <w:r w:rsidR="00A93BEE" w:rsidRPr="001B5CF8">
        <w:t>estigings- en correspondentiegegevens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C4515B" w14:paraId="68E07B52" w14:textId="77777777" w:rsidTr="001B5CF8">
        <w:tc>
          <w:tcPr>
            <w:tcW w:w="9062" w:type="dxa"/>
            <w:gridSpan w:val="2"/>
            <w:shd w:val="clear" w:color="auto" w:fill="1C2F54"/>
          </w:tcPr>
          <w:p w14:paraId="59C80123" w14:textId="77777777" w:rsidR="00C4515B" w:rsidRPr="001B5CF8" w:rsidRDefault="00C4515B" w:rsidP="00D81F2A">
            <w:pPr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  <w:t>Contactgegevens</w:t>
            </w:r>
          </w:p>
        </w:tc>
      </w:tr>
      <w:tr w:rsidR="00C4515B" w14:paraId="486496FD" w14:textId="77777777" w:rsidTr="00B14F9A">
        <w:tc>
          <w:tcPr>
            <w:tcW w:w="4390" w:type="dxa"/>
          </w:tcPr>
          <w:p w14:paraId="06E7F04E" w14:textId="77777777" w:rsidR="00C4515B" w:rsidRPr="001B5CF8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Naam bedrijf</w:t>
            </w:r>
          </w:p>
        </w:tc>
        <w:tc>
          <w:tcPr>
            <w:tcW w:w="4672" w:type="dxa"/>
          </w:tcPr>
          <w:p w14:paraId="0AFA88F3" w14:textId="77777777" w:rsidR="00C4515B" w:rsidRPr="001B5CF8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B14F9A" w14:paraId="0945AF02" w14:textId="77777777" w:rsidTr="00B14F9A">
        <w:tc>
          <w:tcPr>
            <w:tcW w:w="4390" w:type="dxa"/>
          </w:tcPr>
          <w:p w14:paraId="5601310A" w14:textId="77777777" w:rsidR="00B14F9A" w:rsidRPr="001B5CF8" w:rsidRDefault="00B14F9A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Handelsregister-nummer uit uw uittreksel van de Kamer van Koophandel</w:t>
            </w:r>
          </w:p>
        </w:tc>
        <w:tc>
          <w:tcPr>
            <w:tcW w:w="4672" w:type="dxa"/>
          </w:tcPr>
          <w:p w14:paraId="06C33144" w14:textId="77777777" w:rsidR="00B14F9A" w:rsidRPr="001B5CF8" w:rsidRDefault="00B14F9A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B14F9A" w14:paraId="483A8B9E" w14:textId="77777777" w:rsidTr="00B14F9A">
        <w:tc>
          <w:tcPr>
            <w:tcW w:w="4390" w:type="dxa"/>
          </w:tcPr>
          <w:p w14:paraId="5157A722" w14:textId="77777777" w:rsidR="00B14F9A" w:rsidRPr="001B5CF8" w:rsidRDefault="00B14F9A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proofErr w:type="spellStart"/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BTW-nummer</w:t>
            </w:r>
            <w:proofErr w:type="spellEnd"/>
          </w:p>
        </w:tc>
        <w:tc>
          <w:tcPr>
            <w:tcW w:w="4672" w:type="dxa"/>
          </w:tcPr>
          <w:p w14:paraId="2AB3A12A" w14:textId="77777777" w:rsidR="00B14F9A" w:rsidRPr="001B5CF8" w:rsidRDefault="00B14F9A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C4515B" w14:paraId="7722F141" w14:textId="77777777" w:rsidTr="00B14F9A">
        <w:tc>
          <w:tcPr>
            <w:tcW w:w="4390" w:type="dxa"/>
          </w:tcPr>
          <w:p w14:paraId="090B118E" w14:textId="77777777" w:rsidR="00C4515B" w:rsidRPr="001B5CF8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Naam contactpersoon</w:t>
            </w:r>
          </w:p>
        </w:tc>
        <w:tc>
          <w:tcPr>
            <w:tcW w:w="4672" w:type="dxa"/>
          </w:tcPr>
          <w:p w14:paraId="08AD304F" w14:textId="77777777" w:rsidR="00C4515B" w:rsidRPr="001B5CF8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C4515B" w14:paraId="43EFDE38" w14:textId="77777777" w:rsidTr="00B14F9A">
        <w:tc>
          <w:tcPr>
            <w:tcW w:w="4390" w:type="dxa"/>
          </w:tcPr>
          <w:p w14:paraId="128E516A" w14:textId="77777777" w:rsidR="00C4515B" w:rsidRPr="001B5CF8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Functie contactpersoon</w:t>
            </w:r>
          </w:p>
        </w:tc>
        <w:tc>
          <w:tcPr>
            <w:tcW w:w="4672" w:type="dxa"/>
          </w:tcPr>
          <w:p w14:paraId="78D5FA4A" w14:textId="77777777" w:rsidR="00C4515B" w:rsidRPr="001B5CF8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C4515B" w14:paraId="3B6B5F69" w14:textId="77777777" w:rsidTr="00B14F9A">
        <w:tc>
          <w:tcPr>
            <w:tcW w:w="4390" w:type="dxa"/>
          </w:tcPr>
          <w:p w14:paraId="642CF590" w14:textId="77777777" w:rsidR="00C4515B" w:rsidRPr="001B5CF8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Telefoonnummer contactpersoon</w:t>
            </w:r>
          </w:p>
        </w:tc>
        <w:tc>
          <w:tcPr>
            <w:tcW w:w="4672" w:type="dxa"/>
          </w:tcPr>
          <w:p w14:paraId="2BD592BE" w14:textId="77777777" w:rsidR="00C4515B" w:rsidRPr="001B5CF8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C4515B" w14:paraId="361C5AD0" w14:textId="77777777" w:rsidTr="00B14F9A">
        <w:tc>
          <w:tcPr>
            <w:tcW w:w="4390" w:type="dxa"/>
          </w:tcPr>
          <w:p w14:paraId="21381790" w14:textId="77777777" w:rsidR="00C4515B" w:rsidRPr="001B5CF8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E-mailadres contactpersoon</w:t>
            </w:r>
          </w:p>
        </w:tc>
        <w:tc>
          <w:tcPr>
            <w:tcW w:w="4672" w:type="dxa"/>
          </w:tcPr>
          <w:p w14:paraId="7FECAFAC" w14:textId="77777777" w:rsidR="00C4515B" w:rsidRPr="001B5CF8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8C139E" w14:paraId="44E20303" w14:textId="77777777" w:rsidTr="00B14F9A">
        <w:tc>
          <w:tcPr>
            <w:tcW w:w="4390" w:type="dxa"/>
          </w:tcPr>
          <w:p w14:paraId="78D4A4D1" w14:textId="77777777" w:rsidR="008C139E" w:rsidRPr="001B5CF8" w:rsidRDefault="008C139E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Naam tekenbevoegde persoon</w:t>
            </w:r>
          </w:p>
        </w:tc>
        <w:tc>
          <w:tcPr>
            <w:tcW w:w="4672" w:type="dxa"/>
          </w:tcPr>
          <w:p w14:paraId="10C3DC2A" w14:textId="77777777" w:rsidR="008C139E" w:rsidRPr="001B5CF8" w:rsidRDefault="008C139E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8C139E" w14:paraId="238332F8" w14:textId="77777777" w:rsidTr="00B14F9A">
        <w:tc>
          <w:tcPr>
            <w:tcW w:w="4390" w:type="dxa"/>
          </w:tcPr>
          <w:p w14:paraId="2D9A5612" w14:textId="77777777" w:rsidR="008C139E" w:rsidRPr="001B5CF8" w:rsidRDefault="008C139E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Functie tekenbevoegde persoon</w:t>
            </w:r>
          </w:p>
        </w:tc>
        <w:tc>
          <w:tcPr>
            <w:tcW w:w="4672" w:type="dxa"/>
          </w:tcPr>
          <w:p w14:paraId="14E4AB10" w14:textId="77777777" w:rsidR="008C139E" w:rsidRPr="001B5CF8" w:rsidRDefault="008C139E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A93BEE" w14:paraId="741902BC" w14:textId="77777777" w:rsidTr="001B5CF8">
        <w:tc>
          <w:tcPr>
            <w:tcW w:w="9062" w:type="dxa"/>
            <w:gridSpan w:val="2"/>
            <w:shd w:val="clear" w:color="auto" w:fill="1C2F54"/>
          </w:tcPr>
          <w:p w14:paraId="7B4729BC" w14:textId="77777777" w:rsidR="00A93BEE" w:rsidRPr="001B5CF8" w:rsidRDefault="00A93BEE" w:rsidP="00E11BDE">
            <w:pPr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  <w:t>Vestigingsgegevens</w:t>
            </w:r>
          </w:p>
        </w:tc>
      </w:tr>
      <w:tr w:rsidR="00A93BEE" w14:paraId="6FAC8EE1" w14:textId="77777777" w:rsidTr="00B14F9A">
        <w:tc>
          <w:tcPr>
            <w:tcW w:w="4390" w:type="dxa"/>
          </w:tcPr>
          <w:p w14:paraId="7E8AE6CC" w14:textId="77777777" w:rsidR="00A93BEE" w:rsidRPr="001B5CF8" w:rsidRDefault="00A93BEE" w:rsidP="00E11BDE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Adres</w:t>
            </w:r>
          </w:p>
        </w:tc>
        <w:tc>
          <w:tcPr>
            <w:tcW w:w="4672" w:type="dxa"/>
          </w:tcPr>
          <w:p w14:paraId="31C50DBB" w14:textId="77777777" w:rsidR="00A93BEE" w:rsidRPr="001B5CF8" w:rsidRDefault="00A93BEE" w:rsidP="00E11BDE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A93BEE" w14:paraId="5BC54C71" w14:textId="77777777" w:rsidTr="00B14F9A">
        <w:tc>
          <w:tcPr>
            <w:tcW w:w="4390" w:type="dxa"/>
          </w:tcPr>
          <w:p w14:paraId="49F246AC" w14:textId="77777777" w:rsidR="00A93BEE" w:rsidRPr="001B5CF8" w:rsidRDefault="00A93BEE" w:rsidP="00E11BDE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Postcode</w:t>
            </w:r>
          </w:p>
        </w:tc>
        <w:tc>
          <w:tcPr>
            <w:tcW w:w="4672" w:type="dxa"/>
          </w:tcPr>
          <w:p w14:paraId="6E8E14EA" w14:textId="77777777" w:rsidR="00A93BEE" w:rsidRPr="001B5CF8" w:rsidRDefault="00A93BEE" w:rsidP="00E11BDE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A93BEE" w14:paraId="69C841B6" w14:textId="77777777" w:rsidTr="00B14F9A">
        <w:tc>
          <w:tcPr>
            <w:tcW w:w="4390" w:type="dxa"/>
          </w:tcPr>
          <w:p w14:paraId="3B127992" w14:textId="77777777" w:rsidR="00A93BEE" w:rsidRPr="001B5CF8" w:rsidRDefault="00A93BEE" w:rsidP="00E11BDE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Plaats</w:t>
            </w:r>
          </w:p>
        </w:tc>
        <w:tc>
          <w:tcPr>
            <w:tcW w:w="4672" w:type="dxa"/>
          </w:tcPr>
          <w:p w14:paraId="4ECEACCE" w14:textId="77777777" w:rsidR="00A93BEE" w:rsidRPr="001B5CF8" w:rsidRDefault="00A93BEE" w:rsidP="00E11BDE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A93BEE" w14:paraId="54D89AAE" w14:textId="77777777" w:rsidTr="001B5CF8">
        <w:tc>
          <w:tcPr>
            <w:tcW w:w="9062" w:type="dxa"/>
            <w:gridSpan w:val="2"/>
            <w:shd w:val="clear" w:color="auto" w:fill="1C2F54"/>
          </w:tcPr>
          <w:p w14:paraId="428DCC04" w14:textId="77777777" w:rsidR="00A93BEE" w:rsidRPr="001B5CF8" w:rsidRDefault="003D1D89" w:rsidP="004C2605">
            <w:pPr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 xml:space="preserve"> </w:t>
            </w:r>
            <w:r w:rsidR="00A93BEE" w:rsidRPr="001B5CF8"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  <w:t>Correspondentiegegevens</w:t>
            </w:r>
          </w:p>
        </w:tc>
      </w:tr>
      <w:tr w:rsidR="00A93BEE" w14:paraId="427B3EE3" w14:textId="77777777" w:rsidTr="00B14F9A">
        <w:tc>
          <w:tcPr>
            <w:tcW w:w="4390" w:type="dxa"/>
          </w:tcPr>
          <w:p w14:paraId="14B2EE43" w14:textId="77777777" w:rsidR="00A93BEE" w:rsidRPr="001B5CF8" w:rsidRDefault="00A93BEE" w:rsidP="004C260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Adres</w:t>
            </w:r>
          </w:p>
        </w:tc>
        <w:tc>
          <w:tcPr>
            <w:tcW w:w="4672" w:type="dxa"/>
          </w:tcPr>
          <w:p w14:paraId="2F6B4D25" w14:textId="77777777" w:rsidR="00A93BEE" w:rsidRPr="001B5CF8" w:rsidRDefault="00A93BEE" w:rsidP="004C260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A93BEE" w14:paraId="33AF0E0C" w14:textId="77777777" w:rsidTr="00B14F9A">
        <w:tc>
          <w:tcPr>
            <w:tcW w:w="4390" w:type="dxa"/>
          </w:tcPr>
          <w:p w14:paraId="0D285805" w14:textId="77777777" w:rsidR="00A93BEE" w:rsidRPr="001B5CF8" w:rsidRDefault="00A93BEE" w:rsidP="004C260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Postcode</w:t>
            </w:r>
          </w:p>
        </w:tc>
        <w:tc>
          <w:tcPr>
            <w:tcW w:w="4672" w:type="dxa"/>
          </w:tcPr>
          <w:p w14:paraId="5FC56B37" w14:textId="77777777" w:rsidR="00A93BEE" w:rsidRPr="001B5CF8" w:rsidRDefault="00A93BEE" w:rsidP="004C260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A93BEE" w14:paraId="4EEB3C8F" w14:textId="77777777" w:rsidTr="00B14F9A">
        <w:tc>
          <w:tcPr>
            <w:tcW w:w="4390" w:type="dxa"/>
          </w:tcPr>
          <w:p w14:paraId="5DBABFDE" w14:textId="77777777" w:rsidR="00A93BEE" w:rsidRPr="001B5CF8" w:rsidRDefault="00A93BEE" w:rsidP="004C260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Plaats</w:t>
            </w:r>
          </w:p>
        </w:tc>
        <w:tc>
          <w:tcPr>
            <w:tcW w:w="4672" w:type="dxa"/>
          </w:tcPr>
          <w:p w14:paraId="605F9BDC" w14:textId="77777777" w:rsidR="00A93BEE" w:rsidRPr="001B5CF8" w:rsidRDefault="00A93BEE" w:rsidP="004C260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</w:tbl>
    <w:p w14:paraId="317F1A88" w14:textId="77777777" w:rsidR="00A93BEE" w:rsidRPr="00CE6BFE" w:rsidRDefault="00A93BEE" w:rsidP="00E11BDE"/>
    <w:sectPr w:rsidR="00A93BEE" w:rsidRPr="00CE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205EF8" w14:textId="77777777" w:rsidR="009E07FB" w:rsidRDefault="009E07FB" w:rsidP="00A93BEE">
      <w:pPr>
        <w:spacing w:after="0" w:line="240" w:lineRule="auto"/>
      </w:pPr>
      <w:r>
        <w:separator/>
      </w:r>
    </w:p>
  </w:endnote>
  <w:endnote w:type="continuationSeparator" w:id="0">
    <w:p w14:paraId="7E928A8A" w14:textId="77777777" w:rsidR="009E07FB" w:rsidRDefault="009E07FB" w:rsidP="00A93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AE72A2" w14:textId="77777777" w:rsidR="009E07FB" w:rsidRDefault="009E07FB" w:rsidP="00A93BEE">
      <w:pPr>
        <w:spacing w:after="0" w:line="240" w:lineRule="auto"/>
      </w:pPr>
      <w:r>
        <w:separator/>
      </w:r>
    </w:p>
  </w:footnote>
  <w:footnote w:type="continuationSeparator" w:id="0">
    <w:p w14:paraId="4CD853C4" w14:textId="77777777" w:rsidR="009E07FB" w:rsidRDefault="009E07FB" w:rsidP="00A93B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7FB"/>
    <w:rsid w:val="000A735C"/>
    <w:rsid w:val="000C76D4"/>
    <w:rsid w:val="0011028C"/>
    <w:rsid w:val="00160ADB"/>
    <w:rsid w:val="0019163B"/>
    <w:rsid w:val="001B5CF8"/>
    <w:rsid w:val="003D1D89"/>
    <w:rsid w:val="00780B33"/>
    <w:rsid w:val="0079706F"/>
    <w:rsid w:val="008157C4"/>
    <w:rsid w:val="00842C86"/>
    <w:rsid w:val="008C139E"/>
    <w:rsid w:val="009A3D54"/>
    <w:rsid w:val="009E07FB"/>
    <w:rsid w:val="00A93BEE"/>
    <w:rsid w:val="00B100F7"/>
    <w:rsid w:val="00B14F9A"/>
    <w:rsid w:val="00C4515B"/>
    <w:rsid w:val="00C541FA"/>
    <w:rsid w:val="00CD3C87"/>
    <w:rsid w:val="00CE6BFE"/>
    <w:rsid w:val="00DC3E5C"/>
    <w:rsid w:val="00E11BDE"/>
    <w:rsid w:val="00FF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44B8D"/>
  <w15:chartTrackingRefBased/>
  <w15:docId w15:val="{69600FF8-260F-485F-A516-347FA42BA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E6B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E6B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E6BFE"/>
    <w:rPr>
      <w:rFonts w:asciiTheme="majorHAnsi" w:eastAsiaTheme="majorEastAsia" w:hAnsiTheme="majorHAnsi" w:cstheme="majorBidi"/>
      <w:color w:val="365F9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E6BFE"/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CE6BFE"/>
    <w:pPr>
      <w:spacing w:after="0" w:line="240" w:lineRule="auto"/>
      <w:contextualSpacing/>
    </w:pPr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E6BFE"/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E6BFE"/>
    <w:pPr>
      <w:numPr>
        <w:ilvl w:val="1"/>
      </w:numPr>
      <w:spacing w:after="160"/>
    </w:pPr>
    <w:rPr>
      <w:rFonts w:eastAsiaTheme="minorEastAsia"/>
      <w:color w:val="4F81BD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E6BFE"/>
    <w:rPr>
      <w:rFonts w:eastAsiaTheme="minorEastAsia"/>
      <w:color w:val="4F81BD"/>
      <w:spacing w:val="15"/>
    </w:rPr>
  </w:style>
  <w:style w:type="character" w:styleId="Intensievebenadrukking">
    <w:name w:val="Intense Emphasis"/>
    <w:basedOn w:val="Standaardalinea-lettertype"/>
    <w:uiPriority w:val="21"/>
    <w:qFormat/>
    <w:rsid w:val="00CE6BFE"/>
    <w:rPr>
      <w:i/>
      <w:iCs/>
      <w:color w:val="4F81BD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E6BFE"/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E6BFE"/>
  </w:style>
  <w:style w:type="character" w:styleId="Intensieveverwijzing">
    <w:name w:val="Intense Reference"/>
    <w:basedOn w:val="Standaardalinea-lettertype"/>
    <w:uiPriority w:val="32"/>
    <w:qFormat/>
    <w:rsid w:val="00CE6BFE"/>
    <w:rPr>
      <w:b/>
      <w:bCs/>
      <w:smallCaps/>
      <w:color w:val="4F81BD"/>
      <w:spacing w:val="5"/>
    </w:rPr>
  </w:style>
  <w:style w:type="table" w:styleId="Tabelraster">
    <w:name w:val="Table Grid"/>
    <w:basedOn w:val="Standaardtabel"/>
    <w:uiPriority w:val="59"/>
    <w:rsid w:val="00A93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93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93BEE"/>
  </w:style>
  <w:style w:type="paragraph" w:styleId="Voettekst">
    <w:name w:val="footer"/>
    <w:basedOn w:val="Standaard"/>
    <w:link w:val="VoettekstChar"/>
    <w:uiPriority w:val="99"/>
    <w:unhideWhenUsed/>
    <w:rsid w:val="00A93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93BEE"/>
  </w:style>
  <w:style w:type="paragraph" w:styleId="Revisie">
    <w:name w:val="Revision"/>
    <w:hidden/>
    <w:uiPriority w:val="99"/>
    <w:semiHidden/>
    <w:rsid w:val="000C76D4"/>
    <w:pPr>
      <w:spacing w:after="0" w:line="240" w:lineRule="auto"/>
    </w:pPr>
  </w:style>
  <w:style w:type="paragraph" w:customStyle="1" w:styleId="HoofdstuktekstRapportH2">
    <w:name w:val="Hoofdstuktekst Rapport (H2)"/>
    <w:basedOn w:val="Kop2"/>
    <w:next w:val="Standaard"/>
    <w:link w:val="HoofdstuktekstRapportH2Char"/>
    <w:autoRedefine/>
    <w:uiPriority w:val="1"/>
    <w:qFormat/>
    <w:rsid w:val="000C76D4"/>
    <w:pPr>
      <w:spacing w:before="45" w:after="150" w:line="240" w:lineRule="auto"/>
    </w:pPr>
    <w:rPr>
      <w:rFonts w:ascii="Segoe UI" w:hAnsi="Segoe UI"/>
      <w:color w:val="auto"/>
      <w:kern w:val="2"/>
      <w:sz w:val="40"/>
      <w:szCs w:val="22"/>
      <w14:ligatures w14:val="standardContextual"/>
    </w:rPr>
  </w:style>
  <w:style w:type="character" w:customStyle="1" w:styleId="HoofdstuktekstRapportH2Char">
    <w:name w:val="Hoofdstuktekst Rapport (H2) Char"/>
    <w:basedOn w:val="Standaardalinea-lettertype"/>
    <w:link w:val="HoofdstuktekstRapportH2"/>
    <w:uiPriority w:val="1"/>
    <w:rsid w:val="000C76D4"/>
    <w:rPr>
      <w:rFonts w:ascii="Segoe UI" w:eastAsiaTheme="majorEastAsia" w:hAnsi="Segoe UI" w:cstheme="majorBidi"/>
      <w:kern w:val="2"/>
      <w:sz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Inkoop\Sjablonen\1.0%20Sjablonen\01%20Aanbestedingsdocumenten\Bijlagen\Bijlage%20X%20-%20Contact,-%20vestigings-en%20correspondentiegegevens%20NIEUWE%20HUISSTIJL.dotx" TargetMode="External"/></Relationships>
</file>

<file path=word/theme/theme1.xml><?xml version="1.0" encoding="utf-8"?>
<a:theme xmlns:a="http://schemas.openxmlformats.org/drawingml/2006/main" name="Kantoorthema">
  <a:themeElements>
    <a:clrScheme name="Vierkleurendruk">
      <a:dk1>
        <a:sysClr val="windowText" lastClr="000000"/>
      </a:dk1>
      <a:lt1>
        <a:sysClr val="window" lastClr="FFFFFF"/>
      </a:lt1>
      <a:dk2>
        <a:srgbClr val="5B6973"/>
      </a:dk2>
      <a:lt2>
        <a:srgbClr val="E7ECED"/>
      </a:lt2>
      <a:accent1>
        <a:srgbClr val="98C723"/>
      </a:accent1>
      <a:accent2>
        <a:srgbClr val="59B0B9"/>
      </a:accent2>
      <a:accent3>
        <a:srgbClr val="DEAE00"/>
      </a:accent3>
      <a:accent4>
        <a:srgbClr val="B77BB4"/>
      </a:accent4>
      <a:accent5>
        <a:srgbClr val="E0773C"/>
      </a:accent5>
      <a:accent6>
        <a:srgbClr val="A98D63"/>
      </a:accent6>
      <a:hlink>
        <a:srgbClr val="26CBEC"/>
      </a:hlink>
      <a:folHlink>
        <a:srgbClr val="598C8C"/>
      </a:folHlink>
    </a:clrScheme>
    <a:fontScheme name="Module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B3522-F00C-4388-99A7-92E7AD301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Contact,- vestigings-en correspondentiegegevens NIEUWE HUISSTIJL</Template>
  <TotalTime>1</TotalTime>
  <Pages>1</Pages>
  <Words>69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Molenkamp</dc:creator>
  <cp:keywords/>
  <dc:description/>
  <cp:lastModifiedBy>Bob Molenkamp</cp:lastModifiedBy>
  <cp:revision>1</cp:revision>
  <dcterms:created xsi:type="dcterms:W3CDTF">2024-09-10T06:25:00Z</dcterms:created>
  <dcterms:modified xsi:type="dcterms:W3CDTF">2024-09-10T06:26:00Z</dcterms:modified>
</cp:coreProperties>
</file>