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21289F" w14:textId="06444B56" w:rsidR="004D2A37" w:rsidRPr="004D2A37" w:rsidRDefault="004D2A37" w:rsidP="004D2A37">
      <w:pPr>
        <w:pStyle w:val="Geenafstand"/>
        <w:jc w:val="both"/>
        <w:rPr>
          <w:rFonts w:ascii="Segoe UI" w:hAnsi="Segoe UI" w:cs="Segoe UI"/>
          <w:b/>
          <w:bCs/>
          <w:i/>
          <w:iCs/>
        </w:rPr>
      </w:pPr>
      <w:bookmarkStart w:id="0" w:name="_Hlk102660477"/>
      <w:r w:rsidRPr="004D2A37">
        <w:rPr>
          <w:rFonts w:ascii="Segoe UI" w:hAnsi="Segoe UI" w:cs="Segoe UI"/>
          <w:b/>
          <w:bCs/>
          <w:i/>
          <w:iCs/>
        </w:rPr>
        <w:t>Vul het deel van dit referentieformulier in wat van toepassing is op uw Inschrijving</w:t>
      </w:r>
      <w:r>
        <w:rPr>
          <w:rFonts w:ascii="Segoe UI" w:hAnsi="Segoe UI" w:cs="Segoe UI"/>
          <w:b/>
          <w:bCs/>
          <w:i/>
          <w:iCs/>
        </w:rPr>
        <w:t>: B1-route, Z-route of beiden.</w:t>
      </w:r>
    </w:p>
    <w:p w14:paraId="197149D1" w14:textId="77777777" w:rsidR="004D2A37" w:rsidRPr="00B95670" w:rsidRDefault="004D2A37" w:rsidP="004D2A37">
      <w:pPr>
        <w:pStyle w:val="Geenafstand"/>
        <w:jc w:val="both"/>
        <w:rPr>
          <w:rFonts w:ascii="Segoe UI" w:hAnsi="Segoe UI" w:cs="Segoe UI"/>
        </w:rPr>
      </w:pPr>
    </w:p>
    <w:p w14:paraId="459E760D" w14:textId="7E45CC55" w:rsidR="001A6E01" w:rsidRDefault="00736DAB" w:rsidP="00736DAB">
      <w:pPr>
        <w:pStyle w:val="Geenafstand"/>
        <w:jc w:val="both"/>
        <w:rPr>
          <w:rFonts w:ascii="Segoe UI" w:hAnsi="Segoe UI" w:cs="Segoe UI"/>
        </w:rPr>
      </w:pPr>
      <w:r w:rsidRPr="00B95670">
        <w:rPr>
          <w:rFonts w:ascii="Segoe UI" w:hAnsi="Segoe UI" w:cs="Segoe UI"/>
        </w:rPr>
        <w:t>Inschrijver v</w:t>
      </w:r>
      <w:r w:rsidR="00EF7E34" w:rsidRPr="00B95670">
        <w:rPr>
          <w:rFonts w:ascii="Segoe UI" w:hAnsi="Segoe UI" w:cs="Segoe UI"/>
        </w:rPr>
        <w:t xml:space="preserve">erklaart in verband met de aanbesteding </w:t>
      </w:r>
      <w:r w:rsidR="00B95670" w:rsidRPr="00B95670">
        <w:rPr>
          <w:rFonts w:ascii="Segoe UI" w:hAnsi="Segoe UI" w:cs="Segoe UI"/>
        </w:rPr>
        <w:t>‘</w:t>
      </w:r>
      <w:r w:rsidR="00B95670" w:rsidRPr="00B95670">
        <w:rPr>
          <w:rFonts w:ascii="Segoe UI" w:hAnsi="Segoe UI" w:cs="Segoe UI"/>
          <w:i/>
          <w:iCs/>
        </w:rPr>
        <w:t>Leerroutes statushouders’</w:t>
      </w:r>
      <w:r w:rsidRPr="00B95670">
        <w:rPr>
          <w:rFonts w:ascii="Segoe UI" w:hAnsi="Segoe UI" w:cs="Segoe UI"/>
        </w:rPr>
        <w:t xml:space="preserve"> naar tevredenheid te hebben uitgevoerd:</w:t>
      </w:r>
    </w:p>
    <w:p w14:paraId="27BB16F7" w14:textId="77777777" w:rsidR="00B95670" w:rsidRPr="00B95670" w:rsidRDefault="00B95670" w:rsidP="00736DAB">
      <w:pPr>
        <w:pStyle w:val="Geenafstand"/>
        <w:jc w:val="both"/>
        <w:rPr>
          <w:rFonts w:ascii="Segoe UI" w:hAnsi="Segoe UI" w:cs="Segoe UI"/>
        </w:rPr>
      </w:pPr>
    </w:p>
    <w:p w14:paraId="4B8D4254" w14:textId="115A44DC" w:rsidR="00736DAB" w:rsidRPr="00B95670" w:rsidRDefault="004D2A37" w:rsidP="00736DAB">
      <w:pPr>
        <w:pStyle w:val="Geenafstand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Onders</w:t>
      </w:r>
      <w:r w:rsidR="00736DAB" w:rsidRPr="00B95670">
        <w:rPr>
          <w:rFonts w:ascii="Segoe UI" w:hAnsi="Segoe UI" w:cs="Segoe UI"/>
        </w:rPr>
        <w:t xml:space="preserve">taande is conform paragraaf 3.3.2 ‘Technische bekwaamheid en beroepsbekwaamheid – Referentie ’ van het Beschrijvend document. </w:t>
      </w:r>
    </w:p>
    <w:p w14:paraId="0536615E" w14:textId="77777777" w:rsidR="001A6E01" w:rsidRPr="00E72D2E" w:rsidRDefault="001A6E01" w:rsidP="008C038F">
      <w:pPr>
        <w:rPr>
          <w:rFonts w:ascii="Segoe UI" w:hAnsi="Segoe UI" w:cs="Segoe UI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065"/>
        <w:gridCol w:w="6144"/>
      </w:tblGrid>
      <w:tr w:rsidR="003D76C0" w:rsidRPr="00E72D2E" w14:paraId="594F4B1D" w14:textId="77777777" w:rsidTr="00440EA4">
        <w:trPr>
          <w:trHeight w:val="458"/>
        </w:trPr>
        <w:tc>
          <w:tcPr>
            <w:tcW w:w="92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35C"/>
            <w:vAlign w:val="center"/>
          </w:tcPr>
          <w:p w14:paraId="5643AC3E" w14:textId="77777777" w:rsidR="004D2A37" w:rsidRPr="004D2A37" w:rsidRDefault="004D2A37" w:rsidP="004D2A37">
            <w:pPr>
              <w:pStyle w:val="Default"/>
              <w:spacing w:after="13"/>
              <w:jc w:val="both"/>
              <w:rPr>
                <w:rFonts w:ascii="Segoe UI" w:hAnsi="Segoe UI" w:cs="Segoe UI"/>
                <w:iCs/>
                <w:color w:val="FFFFFF" w:themeColor="background1"/>
                <w:sz w:val="28"/>
                <w:szCs w:val="28"/>
                <w:lang w:eastAsia="en-US"/>
              </w:rPr>
            </w:pPr>
            <w:r w:rsidRPr="004D2A37">
              <w:rPr>
                <w:rFonts w:ascii="Segoe UI" w:hAnsi="Segoe UI" w:cs="Segoe UI"/>
                <w:b/>
                <w:bCs/>
                <w:iCs/>
                <w:color w:val="FFFFFF" w:themeColor="background1"/>
                <w:sz w:val="28"/>
                <w:szCs w:val="28"/>
                <w:lang w:eastAsia="en-US"/>
              </w:rPr>
              <w:t>Kerncompetentie 1: B1-route:</w:t>
            </w:r>
            <w:r w:rsidRPr="004D2A37">
              <w:rPr>
                <w:rFonts w:ascii="Segoe UI" w:hAnsi="Segoe UI" w:cs="Segoe UI"/>
                <w:iCs/>
                <w:color w:val="FFFFFF" w:themeColor="background1"/>
                <w:sz w:val="28"/>
                <w:szCs w:val="28"/>
                <w:lang w:eastAsia="en-US"/>
              </w:rPr>
              <w:t xml:space="preserve"> </w:t>
            </w:r>
          </w:p>
          <w:p w14:paraId="7D33B018" w14:textId="6F33E0B9" w:rsidR="004D2A37" w:rsidRPr="004D2A37" w:rsidRDefault="004D2A37" w:rsidP="004D2A37">
            <w:pPr>
              <w:pStyle w:val="Default"/>
              <w:spacing w:after="13"/>
              <w:jc w:val="both"/>
              <w:rPr>
                <w:rFonts w:ascii="Segoe UI" w:hAnsi="Segoe UI" w:cs="Segoe UI"/>
                <w:iCs/>
                <w:color w:val="FFFFFF" w:themeColor="background1"/>
                <w:sz w:val="22"/>
                <w:szCs w:val="22"/>
                <w:lang w:eastAsia="en-US"/>
              </w:rPr>
            </w:pPr>
            <w:r w:rsidRPr="004D2A37">
              <w:rPr>
                <w:rFonts w:ascii="Segoe UI" w:hAnsi="Segoe UI" w:cs="Segoe UI"/>
                <w:iCs/>
                <w:color w:val="FFFFFF" w:themeColor="background1"/>
                <w:sz w:val="22"/>
                <w:szCs w:val="22"/>
                <w:lang w:eastAsia="en-US"/>
              </w:rPr>
              <w:t xml:space="preserve">Inschrijver heeft ervaring met </w:t>
            </w:r>
            <w:r w:rsidRPr="004D2A37">
              <w:rPr>
                <w:rFonts w:ascii="Segoe UI" w:hAnsi="Segoe UI" w:cs="Segoe UI"/>
                <w:color w:val="FFFFFF" w:themeColor="background1"/>
                <w:sz w:val="22"/>
                <w:szCs w:val="22"/>
              </w:rPr>
              <w:t xml:space="preserve">het verzorgen van taalonderwijs aan minimaal 20 </w:t>
            </w:r>
            <w:r w:rsidR="00C0264C">
              <w:rPr>
                <w:rFonts w:ascii="Segoe UI" w:hAnsi="Segoe UI" w:cs="Segoe UI"/>
                <w:color w:val="FFFFFF" w:themeColor="background1"/>
                <w:sz w:val="22"/>
                <w:szCs w:val="22"/>
              </w:rPr>
              <w:t>inburgeraars</w:t>
            </w:r>
            <w:r w:rsidR="00C0264C" w:rsidRPr="004D2A37">
              <w:rPr>
                <w:rFonts w:ascii="Segoe UI" w:hAnsi="Segoe UI" w:cs="Segoe UI"/>
                <w:color w:val="FFFFFF" w:themeColor="background1"/>
                <w:sz w:val="22"/>
                <w:szCs w:val="22"/>
              </w:rPr>
              <w:t xml:space="preserve"> </w:t>
            </w:r>
            <w:r w:rsidRPr="004D2A37">
              <w:rPr>
                <w:rFonts w:ascii="Segoe UI" w:hAnsi="Segoe UI" w:cs="Segoe UI"/>
                <w:color w:val="FFFFFF" w:themeColor="background1"/>
                <w:sz w:val="22"/>
                <w:szCs w:val="22"/>
              </w:rPr>
              <w:t xml:space="preserve">voor één gemeente </w:t>
            </w:r>
            <w:r w:rsidR="009974DC">
              <w:rPr>
                <w:rFonts w:ascii="Segoe UI" w:hAnsi="Segoe UI" w:cs="Segoe UI"/>
                <w:color w:val="FFFFFF" w:themeColor="background1"/>
                <w:sz w:val="22"/>
                <w:szCs w:val="22"/>
              </w:rPr>
              <w:t xml:space="preserve">tot </w:t>
            </w:r>
            <w:r w:rsidR="00146B91">
              <w:rPr>
                <w:rFonts w:ascii="Segoe UI" w:hAnsi="Segoe UI" w:cs="Segoe UI"/>
                <w:color w:val="FFFFFF" w:themeColor="background1"/>
                <w:sz w:val="22"/>
                <w:szCs w:val="22"/>
              </w:rPr>
              <w:t xml:space="preserve">en met </w:t>
            </w:r>
            <w:r w:rsidR="009974DC">
              <w:rPr>
                <w:rFonts w:ascii="Segoe UI" w:hAnsi="Segoe UI" w:cs="Segoe UI"/>
                <w:color w:val="FFFFFF" w:themeColor="background1"/>
                <w:sz w:val="22"/>
                <w:szCs w:val="22"/>
              </w:rPr>
              <w:t xml:space="preserve">minimaal </w:t>
            </w:r>
            <w:r w:rsidRPr="004D2A37">
              <w:rPr>
                <w:rFonts w:ascii="Segoe UI" w:hAnsi="Segoe UI" w:cs="Segoe UI"/>
                <w:color w:val="FFFFFF" w:themeColor="background1"/>
                <w:sz w:val="22"/>
                <w:szCs w:val="22"/>
              </w:rPr>
              <w:t>B1</w:t>
            </w:r>
            <w:r w:rsidRPr="004D2A37">
              <w:rPr>
                <w:rFonts w:ascii="Segoe UI" w:hAnsi="Segoe UI" w:cs="Segoe UI"/>
                <w:color w:val="FFFFFF" w:themeColor="background1"/>
                <w:sz w:val="22"/>
                <w:szCs w:val="22"/>
              </w:rPr>
              <w:noBreakHyphen/>
            </w:r>
            <w:r w:rsidR="009974DC">
              <w:rPr>
                <w:rFonts w:ascii="Segoe UI" w:hAnsi="Segoe UI" w:cs="Segoe UI"/>
                <w:color w:val="FFFFFF" w:themeColor="background1"/>
                <w:sz w:val="22"/>
                <w:szCs w:val="22"/>
              </w:rPr>
              <w:t>niveau</w:t>
            </w:r>
            <w:r w:rsidRPr="004D2A37">
              <w:rPr>
                <w:rFonts w:ascii="Segoe UI" w:hAnsi="Segoe UI" w:cs="Segoe UI"/>
                <w:color w:val="FFFFFF" w:themeColor="background1"/>
                <w:sz w:val="22"/>
                <w:szCs w:val="22"/>
              </w:rPr>
              <w:t xml:space="preserve">. Deze ervaring moet zijn opgedaan onder de Wet inburgering </w:t>
            </w:r>
            <w:r w:rsidR="009974DC">
              <w:rPr>
                <w:rFonts w:ascii="Segoe UI" w:hAnsi="Segoe UI" w:cs="Segoe UI"/>
                <w:color w:val="FFFFFF" w:themeColor="background1"/>
                <w:sz w:val="22"/>
                <w:szCs w:val="22"/>
              </w:rPr>
              <w:t xml:space="preserve">2013 of </w:t>
            </w:r>
            <w:r w:rsidRPr="004D2A37">
              <w:rPr>
                <w:rFonts w:ascii="Segoe UI" w:hAnsi="Segoe UI" w:cs="Segoe UI"/>
                <w:color w:val="FFFFFF" w:themeColor="background1"/>
                <w:sz w:val="22"/>
                <w:szCs w:val="22"/>
              </w:rPr>
              <w:t>2021</w:t>
            </w:r>
            <w:r w:rsidR="009974DC">
              <w:rPr>
                <w:rFonts w:ascii="Segoe UI" w:hAnsi="Segoe UI" w:cs="Segoe UI"/>
                <w:color w:val="FFFFFF" w:themeColor="background1"/>
                <w:sz w:val="22"/>
                <w:szCs w:val="22"/>
              </w:rPr>
              <w:t xml:space="preserve"> in de afgelopen 5 jaar terug te rekenen vanaf de uiterste datum van indiening van de Inschrijving</w:t>
            </w:r>
            <w:r w:rsidRPr="004D2A37">
              <w:rPr>
                <w:rFonts w:ascii="Segoe UI" w:hAnsi="Segoe UI" w:cs="Segoe UI"/>
                <w:color w:val="FFFFFF" w:themeColor="background1"/>
                <w:sz w:val="22"/>
                <w:szCs w:val="22"/>
              </w:rPr>
              <w:t>.</w:t>
            </w:r>
          </w:p>
          <w:p w14:paraId="7DD46C65" w14:textId="7AA9919A" w:rsidR="003D76C0" w:rsidRPr="00E72D2E" w:rsidRDefault="003D76C0" w:rsidP="002B500D">
            <w:pPr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</w:p>
        </w:tc>
      </w:tr>
      <w:tr w:rsidR="00B91EDA" w:rsidRPr="00E72D2E" w14:paraId="3217B7EB" w14:textId="77777777" w:rsidTr="00975923">
        <w:trPr>
          <w:trHeight w:val="393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06CBB6" w14:textId="77777777" w:rsidR="00CC3CEE" w:rsidRPr="00E72D2E" w:rsidRDefault="00CC3CEE" w:rsidP="00305133">
            <w:pPr>
              <w:jc w:val="right"/>
              <w:rPr>
                <w:rFonts w:ascii="Segoe UI" w:hAnsi="Segoe UI" w:cs="Segoe UI"/>
              </w:rPr>
            </w:pPr>
          </w:p>
          <w:p w14:paraId="1BC1E27B" w14:textId="77777777" w:rsidR="001A6E01" w:rsidRPr="00E72D2E" w:rsidRDefault="00EF7E34" w:rsidP="00305133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Naam opdrachtgever</w:t>
            </w:r>
            <w:r w:rsidR="00305133" w:rsidRPr="00E72D2E">
              <w:rPr>
                <w:rFonts w:ascii="Segoe UI" w:hAnsi="Segoe UI" w:cs="Segoe UI"/>
              </w:rPr>
              <w:t>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81A4898" w14:textId="77777777" w:rsidR="00CC3CEE" w:rsidRPr="00E72D2E" w:rsidRDefault="00CC3CEE" w:rsidP="00305133">
            <w:pPr>
              <w:rPr>
                <w:rFonts w:ascii="Segoe UI" w:hAnsi="Segoe UI" w:cs="Segoe UI"/>
                <w:highlight w:val="lightGray"/>
              </w:rPr>
            </w:pPr>
          </w:p>
          <w:sdt>
            <w:sdtPr>
              <w:rPr>
                <w:rFonts w:ascii="Segoe UI" w:hAnsi="Segoe UI" w:cs="Segoe UI"/>
                <w:highlight w:val="lightGray"/>
              </w:rPr>
              <w:id w:val="1921369283"/>
              <w:placeholder>
                <w:docPart w:val="E9C3C5B9C155478986C94F02F8421A58"/>
              </w:placeholder>
              <w:temporary/>
            </w:sdtPr>
            <w:sdtEndPr/>
            <w:sdtContent>
              <w:p w14:paraId="235FED1A" w14:textId="77777777" w:rsidR="00EB069F" w:rsidRPr="00E72D2E" w:rsidRDefault="00B91EDA" w:rsidP="00B91EDA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Naam opdrachtgever</w:t>
                </w:r>
              </w:p>
            </w:sdtContent>
          </w:sdt>
        </w:tc>
      </w:tr>
      <w:tr w:rsidR="00B91EDA" w:rsidRPr="00E72D2E" w14:paraId="1101256F" w14:textId="77777777" w:rsidTr="00975923">
        <w:trPr>
          <w:trHeight w:val="41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2F7720F" w14:textId="77777777" w:rsidR="001A6E01" w:rsidRPr="00E72D2E" w:rsidRDefault="00EF7E34" w:rsidP="00305133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Adres</w:t>
            </w:r>
            <w:r w:rsidR="00305133" w:rsidRPr="00E72D2E">
              <w:rPr>
                <w:rFonts w:ascii="Segoe UI" w:hAnsi="Segoe UI" w:cs="Segoe UI"/>
              </w:rPr>
              <w:t>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2060474631"/>
              <w:placeholder>
                <w:docPart w:val="E9C3C5B9C155478986C94F02F8421A58"/>
              </w:placeholder>
              <w:temporary/>
            </w:sdtPr>
            <w:sdtEndPr/>
            <w:sdtContent>
              <w:p w14:paraId="79DF926C" w14:textId="77777777" w:rsidR="001A6E01" w:rsidRPr="00E72D2E" w:rsidRDefault="00B91EDA" w:rsidP="00B91EDA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Adres</w:t>
                </w:r>
              </w:p>
            </w:sdtContent>
          </w:sdt>
        </w:tc>
      </w:tr>
      <w:tr w:rsidR="00B91EDA" w:rsidRPr="00E72D2E" w14:paraId="46CB34CC" w14:textId="77777777" w:rsidTr="00975923">
        <w:trPr>
          <w:trHeight w:val="42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405D1E3" w14:textId="77777777" w:rsidR="00B05CA1" w:rsidRPr="00E72D2E" w:rsidRDefault="00EF7E34" w:rsidP="00305133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Contactpersoon</w:t>
            </w:r>
            <w:r w:rsidR="00305133" w:rsidRPr="00E72D2E">
              <w:rPr>
                <w:rFonts w:ascii="Segoe UI" w:hAnsi="Segoe UI" w:cs="Segoe UI"/>
              </w:rPr>
              <w:t>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116949787"/>
              <w:placeholder>
                <w:docPart w:val="E9C3C5B9C155478986C94F02F8421A58"/>
              </w:placeholder>
              <w:temporary/>
            </w:sdtPr>
            <w:sdtEndPr/>
            <w:sdtContent>
              <w:p w14:paraId="1E51E502" w14:textId="77777777" w:rsidR="00B05CA1" w:rsidRPr="00E72D2E" w:rsidRDefault="00B91EDA" w:rsidP="00B91EDA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Contactpersoon</w:t>
                </w:r>
              </w:p>
            </w:sdtContent>
          </w:sdt>
        </w:tc>
      </w:tr>
      <w:tr w:rsidR="00B91EDA" w:rsidRPr="00E72D2E" w14:paraId="12C0DB6D" w14:textId="77777777" w:rsidTr="00975923">
        <w:trPr>
          <w:trHeight w:val="412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CB5635A" w14:textId="77777777" w:rsidR="001A6E01" w:rsidRPr="00E72D2E" w:rsidRDefault="00EF7E34" w:rsidP="00305133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Telefoonnummer</w:t>
            </w:r>
            <w:r w:rsidR="00305133" w:rsidRPr="00E72D2E">
              <w:rPr>
                <w:rFonts w:ascii="Segoe UI" w:hAnsi="Segoe UI" w:cs="Segoe UI"/>
              </w:rPr>
              <w:t>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1011883206"/>
            <w:placeholder>
              <w:docPart w:val="E9C3C5B9C155478986C94F02F8421A58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55B16D74" w14:textId="77777777" w:rsidR="001A6E01" w:rsidRPr="00E72D2E" w:rsidRDefault="00B91EDA" w:rsidP="00B91EDA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Telefoonnummer</w:t>
                </w:r>
              </w:p>
            </w:tc>
          </w:sdtContent>
        </w:sdt>
      </w:tr>
      <w:tr w:rsidR="00B91EDA" w:rsidRPr="00E72D2E" w14:paraId="44D96DF1" w14:textId="77777777" w:rsidTr="00975923">
        <w:trPr>
          <w:trHeight w:val="417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BAEA7BD" w14:textId="77777777" w:rsidR="00B05CA1" w:rsidRPr="00E72D2E" w:rsidRDefault="00EF7E34" w:rsidP="00305133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 xml:space="preserve">Omschrijving </w:t>
            </w:r>
            <w:r w:rsidR="00305133" w:rsidRPr="00E72D2E">
              <w:rPr>
                <w:rFonts w:ascii="Segoe UI" w:hAnsi="Segoe UI" w:cs="Segoe UI"/>
              </w:rPr>
              <w:t>van de opdracht: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1400208801"/>
              <w:placeholder>
                <w:docPart w:val="E9C3C5B9C155478986C94F02F8421A58"/>
              </w:placeholder>
              <w:temporary/>
            </w:sdtPr>
            <w:sdtEndPr/>
            <w:sdtContent>
              <w:p w14:paraId="4665A78C" w14:textId="77777777" w:rsidR="00B05CA1" w:rsidRPr="00E72D2E" w:rsidRDefault="00B91EDA" w:rsidP="00B91EDA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Omschrijving van de opdracht</w:t>
                </w:r>
              </w:p>
            </w:sdtContent>
          </w:sdt>
        </w:tc>
      </w:tr>
      <w:tr w:rsidR="00B91EDA" w:rsidRPr="00E72D2E" w14:paraId="3113520B" w14:textId="77777777" w:rsidTr="00975923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A848C4A" w14:textId="77777777" w:rsidR="00A03962" w:rsidRDefault="00A03962" w:rsidP="00305133">
            <w:pPr>
              <w:jc w:val="right"/>
              <w:rPr>
                <w:rFonts w:ascii="Segoe UI" w:hAnsi="Segoe UI" w:cs="Segoe UI"/>
              </w:rPr>
            </w:pPr>
          </w:p>
          <w:p w14:paraId="645B8659" w14:textId="0EB8F6A0" w:rsidR="001A6E01" w:rsidRPr="00E72D2E" w:rsidRDefault="004D2A37" w:rsidP="00305133">
            <w:pPr>
              <w:jc w:val="righ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Aantal uitgevoerde trajecten</w:t>
            </w:r>
            <w:r w:rsidR="00305133" w:rsidRPr="00E72D2E">
              <w:rPr>
                <w:rFonts w:ascii="Segoe UI" w:hAnsi="Segoe UI" w:cs="Segoe UI"/>
              </w:rPr>
              <w:t>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68331EF" w14:textId="77777777" w:rsidR="00A03962" w:rsidRDefault="00A03962" w:rsidP="00B91EDA">
            <w:pPr>
              <w:rPr>
                <w:rFonts w:ascii="Segoe UI" w:hAnsi="Segoe UI" w:cs="Segoe UI"/>
                <w:highlight w:val="lightGray"/>
              </w:rPr>
            </w:pPr>
          </w:p>
          <w:p w14:paraId="263DEF55" w14:textId="64EC9D16" w:rsidR="001A6E01" w:rsidRPr="00E72D2E" w:rsidRDefault="004D2A37" w:rsidP="00B91EDA">
            <w:pPr>
              <w:rPr>
                <w:rFonts w:ascii="Segoe UI" w:hAnsi="Segoe UI" w:cs="Segoe UI"/>
                <w:highlight w:val="lightGray"/>
              </w:rPr>
            </w:pPr>
            <w:r>
              <w:rPr>
                <w:rFonts w:ascii="Segoe UI" w:hAnsi="Segoe UI" w:cs="Segoe UI"/>
                <w:highlight w:val="lightGray"/>
              </w:rPr>
              <w:t>Aantal uit</w:t>
            </w:r>
            <w:r w:rsidR="00B91EDA" w:rsidRPr="00E72D2E">
              <w:rPr>
                <w:rFonts w:ascii="Segoe UI" w:hAnsi="Segoe UI" w:cs="Segoe UI"/>
                <w:highlight w:val="lightGray"/>
              </w:rPr>
              <w:t>g</w:t>
            </w:r>
            <w:r>
              <w:rPr>
                <w:rFonts w:ascii="Segoe UI" w:hAnsi="Segoe UI" w:cs="Segoe UI"/>
                <w:highlight w:val="lightGray"/>
              </w:rPr>
              <w:t>evoerde trajecten</w:t>
            </w:r>
          </w:p>
        </w:tc>
      </w:tr>
      <w:tr w:rsidR="00B91EDA" w:rsidRPr="00E72D2E" w14:paraId="0ACE2DCD" w14:textId="77777777" w:rsidTr="00975923"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D3F3262" w14:textId="77777777" w:rsidR="00305133" w:rsidRPr="00E72D2E" w:rsidRDefault="00305133" w:rsidP="00305133">
            <w:pPr>
              <w:jc w:val="right"/>
              <w:rPr>
                <w:rFonts w:ascii="Segoe UI" w:hAnsi="Segoe UI" w:cs="Segoe UI"/>
                <w:highlight w:val="lightGray"/>
              </w:rPr>
            </w:pPr>
          </w:p>
          <w:p w14:paraId="0C7CB0E6" w14:textId="77777777" w:rsidR="001A6E01" w:rsidRPr="00E72D2E" w:rsidRDefault="00305133" w:rsidP="00305133">
            <w:pPr>
              <w:jc w:val="right"/>
              <w:rPr>
                <w:rFonts w:ascii="Segoe UI" w:hAnsi="Segoe UI" w:cs="Segoe UI"/>
                <w:highlight w:val="lightGray"/>
              </w:rPr>
            </w:pPr>
            <w:r w:rsidRPr="00E72D2E">
              <w:rPr>
                <w:rFonts w:ascii="Segoe UI" w:hAnsi="Segoe UI" w:cs="Segoe UI"/>
                <w:highlight w:val="lightGray"/>
              </w:rPr>
              <w:t>Uitgevoerd als: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69B0C1F" w14:textId="77777777" w:rsidR="00305133" w:rsidRPr="00E72D2E" w:rsidRDefault="00305133" w:rsidP="00305133">
            <w:pPr>
              <w:jc w:val="both"/>
              <w:rPr>
                <w:rFonts w:ascii="Segoe UI" w:hAnsi="Segoe UI" w:cs="Segoe UI"/>
              </w:rPr>
            </w:pPr>
          </w:p>
          <w:p w14:paraId="252CCD51" w14:textId="77777777" w:rsidR="00CC3CEE" w:rsidRPr="00E72D2E" w:rsidRDefault="00305133" w:rsidP="00CC3CEE">
            <w:pPr>
              <w:jc w:val="both"/>
              <w:rPr>
                <w:rFonts w:ascii="Segoe UI" w:hAnsi="Segoe UI" w:cs="Segoe UI"/>
                <w:iCs/>
              </w:rPr>
            </w:pPr>
            <w:r w:rsidRPr="00E72D2E">
              <w:rPr>
                <w:rFonts w:ascii="Segoe UI" w:hAnsi="Segoe UI" w:cs="Segoe UI"/>
              </w:rPr>
              <w:t>hoofdaannemer / in combinatie / als onderaannemer;</w:t>
            </w:r>
            <w:r w:rsidRPr="00E72D2E">
              <w:rPr>
                <w:rFonts w:ascii="Segoe UI" w:hAnsi="Segoe UI" w:cs="Segoe UI"/>
                <w:i/>
                <w:iCs/>
              </w:rPr>
              <w:t xml:space="preserve"> </w:t>
            </w:r>
          </w:p>
          <w:p w14:paraId="2F48F42C" w14:textId="77777777" w:rsidR="000F725A" w:rsidRDefault="000F725A" w:rsidP="000F725A">
            <w:r w:rsidRPr="00E72D2E">
              <w:rPr>
                <w:rFonts w:ascii="Segoe UI" w:hAnsi="Segoe UI" w:cs="Segoe UI"/>
                <w:b/>
                <w:color w:val="FFFFFF" w:themeColor="background1"/>
              </w:rPr>
              <w:t xml:space="preserve">1 </w:t>
            </w:r>
            <w:sdt>
              <w:sdtPr>
                <w:rPr>
                  <w:rFonts w:ascii="Segoe UI" w:hAnsi="Segoe UI" w:cs="Segoe UI"/>
                  <w:b/>
                  <w:color w:val="FFFFFF" w:themeColor="background1"/>
                </w:rPr>
                <w:id w:val="-1407761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" w:hint="eastAsia"/>
                    <w:b/>
                    <w:color w:val="FFFFFF" w:themeColor="background1"/>
                  </w:rPr>
                  <w:t>☐</w:t>
                </w:r>
              </w:sdtContent>
            </w:sdt>
            <w:r w:rsidRPr="00E72D2E">
              <w:rPr>
                <w:rFonts w:ascii="Segoe UI" w:hAnsi="Segoe UI" w:cs="Segoe UI"/>
                <w:b/>
                <w:color w:val="FFFFFF" w:themeColor="background1"/>
              </w:rPr>
              <w:t xml:space="preserve">  2</w:t>
            </w:r>
            <w:sdt>
              <w:sdtPr>
                <w:rPr>
                  <w:rFonts w:ascii="Segoe UI" w:hAnsi="Segoe UI" w:cs="Segoe UI"/>
                  <w:b/>
                  <w:color w:val="FFFFFF" w:themeColor="background1"/>
                </w:rPr>
                <w:id w:val="1541942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72D2E">
                  <w:rPr>
                    <w:rFonts w:ascii="Segoe UI Symbol" w:eastAsia="MS Gothic" w:hAnsi="Segoe UI Symbol" w:cs="Segoe UI Symbol"/>
                    <w:b/>
                    <w:color w:val="FFFFFF" w:themeColor="background1"/>
                  </w:rPr>
                  <w:t>☐</w:t>
                </w:r>
              </w:sdtContent>
            </w:sdt>
          </w:p>
          <w:p w14:paraId="1CCBFB3A" w14:textId="77777777" w:rsidR="000F725A" w:rsidRDefault="000F725A" w:rsidP="000F725A">
            <w:r w:rsidRPr="00E72D2E">
              <w:rPr>
                <w:rFonts w:ascii="Segoe UI" w:hAnsi="Segoe UI" w:cs="Segoe UI"/>
                <w:highlight w:val="lightGray"/>
              </w:rPr>
              <w:t>Naam opdrachtgever</w:t>
            </w:r>
          </w:p>
          <w:p w14:paraId="58719F3C" w14:textId="77777777" w:rsidR="000F725A" w:rsidRDefault="000F725A" w:rsidP="000F725A">
            <w:r w:rsidRPr="00E72D2E">
              <w:rPr>
                <w:rFonts w:ascii="Segoe UI" w:hAnsi="Segoe UI" w:cs="Segoe UI"/>
                <w:highlight w:val="lightGray"/>
              </w:rPr>
              <w:t>Adres</w:t>
            </w:r>
          </w:p>
          <w:sdt>
            <w:sdtPr>
              <w:rPr>
                <w:rFonts w:ascii="Segoe UI" w:hAnsi="Segoe UI" w:cs="Segoe UI"/>
                <w:highlight w:val="lightGray"/>
              </w:rPr>
              <w:id w:val="268514119"/>
              <w:placeholder>
                <w:docPart w:val="61CB9FFC442E4A3BA6E58D5C7BE84539"/>
              </w:placeholder>
              <w:temporary/>
            </w:sdtPr>
            <w:sdtEndPr/>
            <w:sdtContent>
              <w:p w14:paraId="19F69F5C" w14:textId="77777777" w:rsidR="000F725A" w:rsidRPr="00E72D2E" w:rsidRDefault="000F725A" w:rsidP="000F725A">
                <w:pPr>
                  <w:spacing w:line="259" w:lineRule="auto"/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Contactpersoon</w:t>
                </w:r>
              </w:p>
            </w:sdtContent>
          </w:sdt>
          <w:sdt>
            <w:sdtPr>
              <w:rPr>
                <w:rFonts w:ascii="Segoe UI" w:hAnsi="Segoe UI" w:cs="Segoe UI"/>
                <w:highlight w:val="lightGray"/>
              </w:rPr>
              <w:id w:val="2085647152"/>
              <w:placeholder>
                <w:docPart w:val="BDA7762B6ECE4E6C972AE1F7F92EFDD7"/>
              </w:placeholder>
              <w:temporary/>
            </w:sdtPr>
            <w:sdtEndPr/>
            <w:sdtContent>
              <w:p w14:paraId="254C48BE" w14:textId="77777777" w:rsidR="000F725A" w:rsidRPr="00E72D2E" w:rsidRDefault="000F725A" w:rsidP="000F725A">
                <w:pPr>
                  <w:spacing w:line="259" w:lineRule="auto"/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Telefoonnummer</w:t>
                </w:r>
              </w:p>
            </w:sdtContent>
          </w:sdt>
          <w:sdt>
            <w:sdtPr>
              <w:rPr>
                <w:rFonts w:ascii="Segoe UI" w:hAnsi="Segoe UI" w:cs="Segoe UI"/>
                <w:highlight w:val="lightGray"/>
              </w:rPr>
              <w:id w:val="1343278819"/>
              <w:placeholder>
                <w:docPart w:val="6D584D59C8D74249BC97447C06B28981"/>
              </w:placeholder>
              <w:temporary/>
            </w:sdtPr>
            <w:sdtEndPr/>
            <w:sdtContent>
              <w:p w14:paraId="7A8F5CF6" w14:textId="77777777" w:rsidR="000F725A" w:rsidRPr="00E72D2E" w:rsidRDefault="000F725A" w:rsidP="000F725A">
                <w:pPr>
                  <w:spacing w:line="259" w:lineRule="auto"/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Omschrijving van de opdracht</w:t>
                </w:r>
              </w:p>
            </w:sdtContent>
          </w:sdt>
          <w:p w14:paraId="68EE558E" w14:textId="77777777" w:rsidR="000F725A" w:rsidRDefault="000F725A" w:rsidP="000F725A">
            <w:pPr>
              <w:rPr>
                <w:rFonts w:ascii="Segoe UI" w:hAnsi="Segoe UI" w:cs="Segoe UI"/>
                <w:highlight w:val="lightGray"/>
              </w:rPr>
            </w:pPr>
          </w:p>
          <w:sdt>
            <w:sdtPr>
              <w:rPr>
                <w:rFonts w:ascii="Segoe UI" w:hAnsi="Segoe UI" w:cs="Segoe UI"/>
                <w:highlight w:val="lightGray"/>
              </w:rPr>
              <w:id w:val="1185633714"/>
              <w:placeholder>
                <w:docPart w:val="9FAF9882F0624AA7895B8C9E3BFEE98F"/>
              </w:placeholder>
              <w:temporary/>
            </w:sdtPr>
            <w:sdtEndPr/>
            <w:sdtContent>
              <w:p w14:paraId="1A552319" w14:textId="77777777" w:rsidR="000F725A" w:rsidRPr="00E72D2E" w:rsidRDefault="000F725A" w:rsidP="000F725A">
                <w:pPr>
                  <w:spacing w:line="259" w:lineRule="auto"/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Gefactureerd totaalbedrag</w:t>
                </w:r>
              </w:p>
            </w:sdtContent>
          </w:sdt>
          <w:p w14:paraId="4F3028E2" w14:textId="77777777" w:rsidR="000F725A" w:rsidRPr="00E72D2E" w:rsidRDefault="000F725A" w:rsidP="000F725A">
            <w:pPr>
              <w:jc w:val="both"/>
              <w:rPr>
                <w:rFonts w:ascii="Segoe UI" w:hAnsi="Segoe UI" w:cs="Segoe UI"/>
                <w:iCs/>
              </w:rPr>
            </w:pPr>
            <w:r w:rsidRPr="00E72D2E">
              <w:rPr>
                <w:rFonts w:ascii="Segoe UI" w:hAnsi="Segoe UI" w:cs="Segoe UI"/>
              </w:rPr>
              <w:t>hoofdaannemer / in combinatie / als onderaannemer;</w:t>
            </w:r>
            <w:r w:rsidRPr="00E72D2E">
              <w:rPr>
                <w:rFonts w:ascii="Segoe UI" w:hAnsi="Segoe UI" w:cs="Segoe UI"/>
                <w:i/>
                <w:iCs/>
              </w:rPr>
              <w:t xml:space="preserve"> </w:t>
            </w:r>
          </w:p>
          <w:p w14:paraId="5B98AA68" w14:textId="77777777" w:rsidR="00CC3CEE" w:rsidRPr="00E72D2E" w:rsidRDefault="00CC3CEE" w:rsidP="00CC3CEE">
            <w:pPr>
              <w:jc w:val="both"/>
              <w:rPr>
                <w:rFonts w:ascii="Segoe UI" w:hAnsi="Segoe UI" w:cs="Segoe UI"/>
              </w:rPr>
            </w:pPr>
          </w:p>
        </w:tc>
      </w:tr>
      <w:tr w:rsidR="00B91EDA" w:rsidRPr="00E72D2E" w14:paraId="54D1715D" w14:textId="77777777" w:rsidTr="00975923">
        <w:trPr>
          <w:trHeight w:val="47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BFD908" w14:textId="77777777" w:rsidR="00305133" w:rsidRPr="00E72D2E" w:rsidRDefault="00305133" w:rsidP="00305133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Ingangsdatum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-351575272"/>
              <w:placeholder>
                <w:docPart w:val="E9C3C5B9C155478986C94F02F8421A58"/>
              </w:placeholder>
              <w:temporary/>
            </w:sdtPr>
            <w:sdtEndPr/>
            <w:sdtContent>
              <w:p w14:paraId="34F5CD4A" w14:textId="77777777" w:rsidR="00305133" w:rsidRPr="00E72D2E" w:rsidRDefault="00B91EDA" w:rsidP="00B91EDA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Ingangsdatum contract</w:t>
                </w:r>
              </w:p>
            </w:sdtContent>
          </w:sdt>
        </w:tc>
      </w:tr>
      <w:tr w:rsidR="00B91EDA" w:rsidRPr="00E72D2E" w14:paraId="38BFC8E6" w14:textId="77777777" w:rsidTr="00975923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F6E2B1" w14:textId="77777777" w:rsidR="00305133" w:rsidRPr="00E72D2E" w:rsidRDefault="00305133" w:rsidP="00305133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Duur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723804646"/>
              <w:placeholder>
                <w:docPart w:val="E9C3C5B9C155478986C94F02F8421A58"/>
              </w:placeholder>
              <w:temporary/>
            </w:sdtPr>
            <w:sdtEndPr/>
            <w:sdtContent>
              <w:p w14:paraId="776354F9" w14:textId="77777777" w:rsidR="00305133" w:rsidRPr="00E72D2E" w:rsidRDefault="00B91EDA" w:rsidP="00B91EDA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Duur contract</w:t>
                </w:r>
              </w:p>
            </w:sdtContent>
          </w:sdt>
        </w:tc>
      </w:tr>
      <w:tr w:rsidR="00B91EDA" w:rsidRPr="00E72D2E" w14:paraId="2A45A164" w14:textId="77777777" w:rsidTr="00975923">
        <w:trPr>
          <w:trHeight w:val="416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308AF473" w14:textId="77777777" w:rsidR="00305133" w:rsidRPr="00E72D2E" w:rsidRDefault="00305133" w:rsidP="00305133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Bijzonderheden: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1902256822"/>
            <w:placeholder>
              <w:docPart w:val="E9C3C5B9C155478986C94F02F8421A58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/>
                  <w:right w:val="single" w:sz="4" w:space="0" w:color="FFFFFF" w:themeColor="background1"/>
                </w:tcBorders>
              </w:tcPr>
              <w:p w14:paraId="5DD0B1E6" w14:textId="77777777" w:rsidR="00305133" w:rsidRPr="00E72D2E" w:rsidRDefault="00B91EDA" w:rsidP="00B91EDA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Eventuele bijzonderheden</w:t>
                </w:r>
              </w:p>
            </w:tc>
          </w:sdtContent>
        </w:sdt>
      </w:tr>
    </w:tbl>
    <w:p w14:paraId="4C4D5531" w14:textId="77777777" w:rsidR="001A6E01" w:rsidRPr="00E72D2E" w:rsidRDefault="001A6E01" w:rsidP="008C038F">
      <w:pPr>
        <w:rPr>
          <w:rFonts w:ascii="Segoe UI" w:hAnsi="Segoe UI" w:cs="Segoe UI"/>
        </w:rPr>
      </w:pPr>
    </w:p>
    <w:p w14:paraId="4DCA06CD" w14:textId="77777777" w:rsidR="00736DAB" w:rsidRPr="00E72D2E" w:rsidRDefault="00736DAB" w:rsidP="008C038F">
      <w:pPr>
        <w:rPr>
          <w:rFonts w:ascii="Segoe UI" w:hAnsi="Segoe UI" w:cs="Segoe UI"/>
        </w:rPr>
      </w:pPr>
    </w:p>
    <w:p w14:paraId="4C3ADABF" w14:textId="77777777" w:rsidR="004D2A37" w:rsidRPr="004D2A37" w:rsidRDefault="004D2A37" w:rsidP="004D2A37">
      <w:pPr>
        <w:pStyle w:val="Geenafstand"/>
        <w:jc w:val="both"/>
        <w:rPr>
          <w:rFonts w:ascii="Segoe UI" w:hAnsi="Segoe UI" w:cs="Segoe UI"/>
          <w:i/>
          <w:iCs/>
        </w:rPr>
      </w:pPr>
      <w:r w:rsidRPr="004D2A37">
        <w:rPr>
          <w:rFonts w:ascii="Segoe UI" w:hAnsi="Segoe UI" w:cs="Segoe UI"/>
          <w:i/>
          <w:iCs/>
        </w:rPr>
        <w:t>Vul het deel van dit referentieformulier in wat van toepassing is op uw Inschrijving</w:t>
      </w:r>
    </w:p>
    <w:p w14:paraId="08E6AB3B" w14:textId="77777777" w:rsidR="004D2A37" w:rsidRPr="00B95670" w:rsidRDefault="004D2A37" w:rsidP="004D2A37">
      <w:pPr>
        <w:pStyle w:val="Geenafstand"/>
        <w:jc w:val="both"/>
        <w:rPr>
          <w:rFonts w:ascii="Segoe UI" w:hAnsi="Segoe UI" w:cs="Segoe UI"/>
        </w:rPr>
      </w:pPr>
    </w:p>
    <w:p w14:paraId="1443A1BF" w14:textId="77777777" w:rsidR="004D2A37" w:rsidRDefault="004D2A37" w:rsidP="004D2A37">
      <w:pPr>
        <w:pStyle w:val="Geenafstand"/>
        <w:jc w:val="both"/>
        <w:rPr>
          <w:rFonts w:ascii="Segoe UI" w:hAnsi="Segoe UI" w:cs="Segoe UI"/>
        </w:rPr>
      </w:pPr>
      <w:r w:rsidRPr="00B95670">
        <w:rPr>
          <w:rFonts w:ascii="Segoe UI" w:hAnsi="Segoe UI" w:cs="Segoe UI"/>
        </w:rPr>
        <w:t>Inschrijver verklaart in verband met de aanbesteding ‘</w:t>
      </w:r>
      <w:r w:rsidRPr="00B95670">
        <w:rPr>
          <w:rFonts w:ascii="Segoe UI" w:hAnsi="Segoe UI" w:cs="Segoe UI"/>
          <w:i/>
          <w:iCs/>
        </w:rPr>
        <w:t>Leerroutes statushouders’</w:t>
      </w:r>
      <w:r w:rsidRPr="00B95670">
        <w:rPr>
          <w:rFonts w:ascii="Segoe UI" w:hAnsi="Segoe UI" w:cs="Segoe UI"/>
        </w:rPr>
        <w:t xml:space="preserve"> naar tevredenheid te hebben uitgevoerd:</w:t>
      </w:r>
    </w:p>
    <w:p w14:paraId="5F089649" w14:textId="77777777" w:rsidR="00736DAB" w:rsidRPr="00E72D2E" w:rsidRDefault="00736DAB" w:rsidP="008C038F">
      <w:pPr>
        <w:rPr>
          <w:rFonts w:ascii="Segoe UI" w:hAnsi="Segoe UI" w:cs="Segoe UI"/>
        </w:rPr>
      </w:pPr>
    </w:p>
    <w:p w14:paraId="7B350EBC" w14:textId="77777777" w:rsidR="004D2A37" w:rsidRPr="00B95670" w:rsidRDefault="004D2A37" w:rsidP="004D2A37">
      <w:pPr>
        <w:pStyle w:val="Geenafstand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Onders</w:t>
      </w:r>
      <w:r w:rsidRPr="00B95670">
        <w:rPr>
          <w:rFonts w:ascii="Segoe UI" w:hAnsi="Segoe UI" w:cs="Segoe UI"/>
        </w:rPr>
        <w:t xml:space="preserve">taande is conform paragraaf 3.3.2 ‘Technische bekwaamheid en beroepsbekwaamheid – Referentie ’ van het Beschrijvend document. </w:t>
      </w:r>
    </w:p>
    <w:p w14:paraId="59979702" w14:textId="72AD95E0" w:rsidR="00736DAB" w:rsidRPr="00E72D2E" w:rsidRDefault="00736DAB" w:rsidP="008C038F">
      <w:pPr>
        <w:rPr>
          <w:rFonts w:ascii="Segoe UI" w:hAnsi="Segoe UI" w:cs="Segoe UI"/>
          <w:i/>
          <w:iCs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065"/>
        <w:gridCol w:w="6144"/>
      </w:tblGrid>
      <w:tr w:rsidR="00736DAB" w:rsidRPr="00E72D2E" w14:paraId="2FE5AD22" w14:textId="77777777" w:rsidTr="00440EA4">
        <w:trPr>
          <w:trHeight w:val="458"/>
        </w:trPr>
        <w:tc>
          <w:tcPr>
            <w:tcW w:w="92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35C"/>
            <w:vAlign w:val="center"/>
          </w:tcPr>
          <w:p w14:paraId="5AA7620A" w14:textId="77777777" w:rsidR="004D2A37" w:rsidRPr="004D2A37" w:rsidRDefault="004D2A37" w:rsidP="004D2A37">
            <w:pPr>
              <w:pStyle w:val="Default"/>
              <w:spacing w:after="13"/>
              <w:jc w:val="both"/>
              <w:rPr>
                <w:rFonts w:ascii="Segoe UI" w:hAnsi="Segoe UI" w:cs="Segoe UI"/>
                <w:iCs/>
                <w:color w:val="FFFFFF" w:themeColor="background1"/>
                <w:sz w:val="28"/>
                <w:szCs w:val="28"/>
                <w:lang w:eastAsia="en-US"/>
              </w:rPr>
            </w:pPr>
            <w:r w:rsidRPr="004D2A37">
              <w:rPr>
                <w:rFonts w:ascii="Segoe UI" w:hAnsi="Segoe UI" w:cs="Segoe UI"/>
                <w:b/>
                <w:bCs/>
                <w:iCs/>
                <w:color w:val="FFFFFF" w:themeColor="background1"/>
                <w:sz w:val="28"/>
                <w:szCs w:val="28"/>
                <w:lang w:eastAsia="en-US"/>
              </w:rPr>
              <w:t>Kerncompetentie 2: Z-route:</w:t>
            </w:r>
            <w:r w:rsidRPr="004D2A37">
              <w:rPr>
                <w:rFonts w:ascii="Segoe UI" w:hAnsi="Segoe UI" w:cs="Segoe UI"/>
                <w:iCs/>
                <w:color w:val="FFFFFF" w:themeColor="background1"/>
                <w:sz w:val="28"/>
                <w:szCs w:val="28"/>
                <w:lang w:eastAsia="en-US"/>
              </w:rPr>
              <w:t xml:space="preserve"> </w:t>
            </w:r>
          </w:p>
          <w:p w14:paraId="4F3E9BA3" w14:textId="1F8A1457" w:rsidR="00736DAB" w:rsidRPr="004D2A37" w:rsidRDefault="004D2A37" w:rsidP="009974DC">
            <w:pPr>
              <w:pStyle w:val="Default"/>
              <w:spacing w:after="13"/>
              <w:jc w:val="both"/>
              <w:rPr>
                <w:rFonts w:ascii="Segoe UI" w:hAnsi="Segoe UI" w:cs="Segoe UI"/>
                <w:b/>
                <w:color w:val="FFFFFF" w:themeColor="background1"/>
              </w:rPr>
            </w:pPr>
            <w:r w:rsidRPr="004D2A37">
              <w:rPr>
                <w:rFonts w:ascii="Segoe UI" w:hAnsi="Segoe UI" w:cs="Segoe UI"/>
                <w:iCs/>
                <w:color w:val="FFFFFF" w:themeColor="background1"/>
                <w:sz w:val="22"/>
                <w:szCs w:val="22"/>
                <w:lang w:eastAsia="en-US"/>
              </w:rPr>
              <w:t xml:space="preserve">Inschrijver heeft ervaring met </w:t>
            </w:r>
            <w:r w:rsidRPr="004D2A37">
              <w:rPr>
                <w:rFonts w:ascii="Segoe UI" w:hAnsi="Segoe UI" w:cs="Segoe UI"/>
                <w:color w:val="FFFFFF" w:themeColor="background1"/>
                <w:sz w:val="22"/>
                <w:szCs w:val="22"/>
              </w:rPr>
              <w:t xml:space="preserve">het verzorgen van taalonderwijs aan minimaal 15 </w:t>
            </w:r>
            <w:r w:rsidR="00C0264C">
              <w:rPr>
                <w:rFonts w:ascii="Segoe UI" w:hAnsi="Segoe UI" w:cs="Segoe UI"/>
                <w:color w:val="FFFFFF" w:themeColor="background1"/>
                <w:sz w:val="22"/>
                <w:szCs w:val="22"/>
              </w:rPr>
              <w:t>inburgeraars</w:t>
            </w:r>
            <w:r w:rsidR="00C0264C" w:rsidRPr="004D2A37">
              <w:rPr>
                <w:rFonts w:ascii="Segoe UI" w:hAnsi="Segoe UI" w:cs="Segoe UI"/>
                <w:color w:val="FFFFFF" w:themeColor="background1"/>
                <w:sz w:val="22"/>
                <w:szCs w:val="22"/>
              </w:rPr>
              <w:t xml:space="preserve"> </w:t>
            </w:r>
            <w:r w:rsidRPr="004D2A37">
              <w:rPr>
                <w:rFonts w:ascii="Segoe UI" w:hAnsi="Segoe UI" w:cs="Segoe UI"/>
                <w:color w:val="FFFFFF" w:themeColor="background1"/>
                <w:sz w:val="22"/>
                <w:szCs w:val="22"/>
              </w:rPr>
              <w:t xml:space="preserve">voor één gemeente </w:t>
            </w:r>
            <w:r w:rsidR="009974DC">
              <w:rPr>
                <w:rFonts w:ascii="Segoe UI" w:hAnsi="Segoe UI" w:cs="Segoe UI"/>
                <w:color w:val="FFFFFF" w:themeColor="background1"/>
                <w:sz w:val="22"/>
                <w:szCs w:val="22"/>
              </w:rPr>
              <w:t>gericht op het bereiken van het A2-niveau</w:t>
            </w:r>
            <w:r w:rsidRPr="004D2A37">
              <w:rPr>
                <w:rFonts w:ascii="Segoe UI" w:hAnsi="Segoe UI" w:cs="Segoe UI"/>
                <w:color w:val="FFFFFF" w:themeColor="background1"/>
                <w:sz w:val="22"/>
                <w:szCs w:val="22"/>
              </w:rPr>
              <w:t xml:space="preserve">. Deze ervaring moet zijn opgedaan onder de Wet inburgering </w:t>
            </w:r>
            <w:r w:rsidR="00B44664">
              <w:rPr>
                <w:rFonts w:ascii="Segoe UI" w:hAnsi="Segoe UI" w:cs="Segoe UI"/>
                <w:color w:val="FFFFFF" w:themeColor="background1"/>
                <w:sz w:val="22"/>
                <w:szCs w:val="22"/>
              </w:rPr>
              <w:t xml:space="preserve">2013 of </w:t>
            </w:r>
            <w:r w:rsidR="00B44664" w:rsidRPr="004D2A37">
              <w:rPr>
                <w:rFonts w:ascii="Segoe UI" w:hAnsi="Segoe UI" w:cs="Segoe UI"/>
                <w:color w:val="FFFFFF" w:themeColor="background1"/>
                <w:sz w:val="22"/>
                <w:szCs w:val="22"/>
              </w:rPr>
              <w:t>2021</w:t>
            </w:r>
            <w:r w:rsidR="00B44664">
              <w:rPr>
                <w:rFonts w:ascii="Segoe UI" w:hAnsi="Segoe UI" w:cs="Segoe UI"/>
                <w:color w:val="FFFFFF" w:themeColor="background1"/>
                <w:sz w:val="22"/>
                <w:szCs w:val="22"/>
              </w:rPr>
              <w:t xml:space="preserve"> in de afgelopen 5 jaar terug te rekenen vanaf de uiterste datum van indiening van de Inschrijving</w:t>
            </w:r>
            <w:r w:rsidR="00B44664" w:rsidRPr="004D2A37">
              <w:rPr>
                <w:rFonts w:ascii="Segoe UI" w:hAnsi="Segoe UI" w:cs="Segoe UI"/>
                <w:color w:val="FFFFFF" w:themeColor="background1"/>
                <w:sz w:val="22"/>
                <w:szCs w:val="22"/>
              </w:rPr>
              <w:t>.</w:t>
            </w:r>
            <w:r w:rsidRPr="004D2A37">
              <w:rPr>
                <w:rFonts w:ascii="Segoe UI" w:hAnsi="Segoe UI" w:cs="Segoe UI"/>
                <w:color w:val="FFFFFF" w:themeColor="background1"/>
                <w:sz w:val="22"/>
                <w:szCs w:val="22"/>
              </w:rPr>
              <w:t>.</w:t>
            </w:r>
          </w:p>
        </w:tc>
      </w:tr>
      <w:tr w:rsidR="00736DAB" w:rsidRPr="00E72D2E" w14:paraId="75A6A739" w14:textId="77777777" w:rsidTr="003C1C76">
        <w:trPr>
          <w:trHeight w:val="393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92FC0EE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</w:rPr>
            </w:pPr>
          </w:p>
          <w:p w14:paraId="58091A30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Naam opdrachtgever: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03E9853" w14:textId="77777777" w:rsidR="00736DAB" w:rsidRPr="00E72D2E" w:rsidRDefault="00736DAB" w:rsidP="003C1C76">
            <w:pPr>
              <w:rPr>
                <w:rFonts w:ascii="Segoe UI" w:hAnsi="Segoe UI" w:cs="Segoe UI"/>
                <w:highlight w:val="lightGray"/>
              </w:rPr>
            </w:pPr>
          </w:p>
          <w:sdt>
            <w:sdtPr>
              <w:rPr>
                <w:rFonts w:ascii="Segoe UI" w:hAnsi="Segoe UI" w:cs="Segoe UI"/>
                <w:highlight w:val="lightGray"/>
              </w:rPr>
              <w:id w:val="851150060"/>
              <w:placeholder>
                <w:docPart w:val="8C1954AF20314FA6A659A9378BB2F876"/>
              </w:placeholder>
              <w:temporary/>
            </w:sdtPr>
            <w:sdtEndPr/>
            <w:sdtContent>
              <w:p w14:paraId="2C668FC8" w14:textId="77777777" w:rsidR="00736DAB" w:rsidRPr="00E72D2E" w:rsidRDefault="00736DAB" w:rsidP="003C1C76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Naam opdrachtgever</w:t>
                </w:r>
              </w:p>
            </w:sdtContent>
          </w:sdt>
        </w:tc>
      </w:tr>
      <w:tr w:rsidR="00736DAB" w:rsidRPr="00E72D2E" w14:paraId="73FE7CE7" w14:textId="77777777" w:rsidTr="003C1C76">
        <w:trPr>
          <w:trHeight w:val="41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56A1F0F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Adres: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1574106200"/>
              <w:placeholder>
                <w:docPart w:val="8C1954AF20314FA6A659A9378BB2F876"/>
              </w:placeholder>
              <w:temporary/>
            </w:sdtPr>
            <w:sdtEndPr/>
            <w:sdtContent>
              <w:p w14:paraId="233644EA" w14:textId="77777777" w:rsidR="00736DAB" w:rsidRPr="00E72D2E" w:rsidRDefault="00736DAB" w:rsidP="003C1C76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Adres</w:t>
                </w:r>
              </w:p>
            </w:sdtContent>
          </w:sdt>
        </w:tc>
      </w:tr>
      <w:tr w:rsidR="00736DAB" w:rsidRPr="00E72D2E" w14:paraId="4913D1DB" w14:textId="77777777" w:rsidTr="003C1C76">
        <w:trPr>
          <w:trHeight w:val="42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50A9718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Contactpersoon: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862386596"/>
              <w:placeholder>
                <w:docPart w:val="8C1954AF20314FA6A659A9378BB2F876"/>
              </w:placeholder>
              <w:temporary/>
            </w:sdtPr>
            <w:sdtEndPr/>
            <w:sdtContent>
              <w:p w14:paraId="025319DD" w14:textId="77777777" w:rsidR="00736DAB" w:rsidRPr="00E72D2E" w:rsidRDefault="00736DAB" w:rsidP="003C1C76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Contactpersoon</w:t>
                </w:r>
              </w:p>
            </w:sdtContent>
          </w:sdt>
        </w:tc>
      </w:tr>
      <w:tr w:rsidR="00736DAB" w:rsidRPr="00E72D2E" w14:paraId="11D92523" w14:textId="77777777" w:rsidTr="003C1C76">
        <w:trPr>
          <w:trHeight w:val="412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669C99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Telefoonnummer: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-1011377287"/>
            <w:placeholder>
              <w:docPart w:val="8C1954AF20314FA6A659A9378BB2F876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3392627D" w14:textId="77777777" w:rsidR="00736DAB" w:rsidRPr="00E72D2E" w:rsidRDefault="00736DAB" w:rsidP="003C1C76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Telefoonnummer</w:t>
                </w:r>
              </w:p>
            </w:tc>
          </w:sdtContent>
        </w:sdt>
      </w:tr>
      <w:tr w:rsidR="00736DAB" w:rsidRPr="00E72D2E" w14:paraId="10D6DC7B" w14:textId="77777777" w:rsidTr="003C1C76">
        <w:trPr>
          <w:trHeight w:val="417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2726D61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Omschrijving van de opdracht: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527569622"/>
              <w:placeholder>
                <w:docPart w:val="8C1954AF20314FA6A659A9378BB2F876"/>
              </w:placeholder>
              <w:temporary/>
            </w:sdtPr>
            <w:sdtEndPr/>
            <w:sdtContent>
              <w:p w14:paraId="0ADB0EE3" w14:textId="77777777" w:rsidR="00736DAB" w:rsidRPr="00E72D2E" w:rsidRDefault="00736DAB" w:rsidP="003C1C76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Omschrijving van de opdracht</w:t>
                </w:r>
              </w:p>
            </w:sdtContent>
          </w:sdt>
        </w:tc>
      </w:tr>
      <w:tr w:rsidR="004D2A37" w:rsidRPr="00E72D2E" w14:paraId="04BB50A6" w14:textId="77777777" w:rsidTr="003C1C76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B6DFDC" w14:textId="77777777" w:rsidR="004D2A37" w:rsidRDefault="004D2A37" w:rsidP="004D2A37">
            <w:pPr>
              <w:jc w:val="right"/>
              <w:rPr>
                <w:rFonts w:ascii="Segoe UI" w:hAnsi="Segoe UI" w:cs="Segoe UI"/>
              </w:rPr>
            </w:pPr>
          </w:p>
          <w:p w14:paraId="1DD50F23" w14:textId="5C2C1933" w:rsidR="004D2A37" w:rsidRPr="00E72D2E" w:rsidRDefault="004D2A37" w:rsidP="004D2A37">
            <w:pPr>
              <w:jc w:val="righ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Aantal uitgevoerde trajecten</w:t>
            </w:r>
            <w:r w:rsidRPr="00E72D2E">
              <w:rPr>
                <w:rFonts w:ascii="Segoe UI" w:hAnsi="Segoe UI" w:cs="Segoe UI"/>
              </w:rPr>
              <w:t>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F8708CF" w14:textId="77777777" w:rsidR="004D2A37" w:rsidRDefault="004D2A37" w:rsidP="004D2A37">
            <w:pPr>
              <w:rPr>
                <w:rFonts w:ascii="Segoe UI" w:hAnsi="Segoe UI" w:cs="Segoe UI"/>
                <w:highlight w:val="lightGray"/>
              </w:rPr>
            </w:pPr>
          </w:p>
          <w:p w14:paraId="11B26AE3" w14:textId="105DEE6F" w:rsidR="004D2A37" w:rsidRPr="00E72D2E" w:rsidRDefault="004D2A37" w:rsidP="004D2A37">
            <w:pPr>
              <w:rPr>
                <w:rFonts w:ascii="Segoe UI" w:hAnsi="Segoe UI" w:cs="Segoe UI"/>
                <w:highlight w:val="lightGray"/>
              </w:rPr>
            </w:pPr>
            <w:r>
              <w:rPr>
                <w:rFonts w:ascii="Segoe UI" w:hAnsi="Segoe UI" w:cs="Segoe UI"/>
                <w:highlight w:val="lightGray"/>
              </w:rPr>
              <w:t>Aantal uit</w:t>
            </w:r>
            <w:r w:rsidRPr="00E72D2E">
              <w:rPr>
                <w:rFonts w:ascii="Segoe UI" w:hAnsi="Segoe UI" w:cs="Segoe UI"/>
                <w:highlight w:val="lightGray"/>
              </w:rPr>
              <w:t>g</w:t>
            </w:r>
            <w:r>
              <w:rPr>
                <w:rFonts w:ascii="Segoe UI" w:hAnsi="Segoe UI" w:cs="Segoe UI"/>
                <w:highlight w:val="lightGray"/>
              </w:rPr>
              <w:t>evoerde trajecten</w:t>
            </w:r>
          </w:p>
        </w:tc>
      </w:tr>
      <w:tr w:rsidR="00736DAB" w:rsidRPr="00E72D2E" w14:paraId="6D3DD8BF" w14:textId="77777777" w:rsidTr="003C1C76"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1119D0A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  <w:highlight w:val="lightGray"/>
              </w:rPr>
            </w:pPr>
          </w:p>
          <w:p w14:paraId="3BC24CF8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  <w:highlight w:val="lightGray"/>
              </w:rPr>
            </w:pPr>
            <w:r w:rsidRPr="00E72D2E">
              <w:rPr>
                <w:rFonts w:ascii="Segoe UI" w:hAnsi="Segoe UI" w:cs="Segoe UI"/>
                <w:highlight w:val="lightGray"/>
              </w:rPr>
              <w:t>Uitgevoerd als: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80F92BF" w14:textId="77777777" w:rsidR="00736DAB" w:rsidRPr="00E72D2E" w:rsidRDefault="00736DAB" w:rsidP="003C1C76">
            <w:pPr>
              <w:jc w:val="both"/>
              <w:rPr>
                <w:rFonts w:ascii="Segoe UI" w:hAnsi="Segoe UI" w:cs="Segoe UI"/>
              </w:rPr>
            </w:pPr>
          </w:p>
          <w:p w14:paraId="787D7C41" w14:textId="77777777" w:rsidR="00736DAB" w:rsidRPr="00E72D2E" w:rsidRDefault="00736DAB" w:rsidP="003C1C76">
            <w:pPr>
              <w:jc w:val="both"/>
              <w:rPr>
                <w:rFonts w:ascii="Segoe UI" w:hAnsi="Segoe UI" w:cs="Segoe UI"/>
                <w:iCs/>
              </w:rPr>
            </w:pPr>
            <w:r w:rsidRPr="00E72D2E">
              <w:rPr>
                <w:rFonts w:ascii="Segoe UI" w:hAnsi="Segoe UI" w:cs="Segoe UI"/>
              </w:rPr>
              <w:t>hoofdaannemer / in combinatie / als onderaannemer;</w:t>
            </w:r>
            <w:r w:rsidRPr="00E72D2E">
              <w:rPr>
                <w:rFonts w:ascii="Segoe UI" w:hAnsi="Segoe UI" w:cs="Segoe UI"/>
                <w:i/>
                <w:iCs/>
              </w:rPr>
              <w:t xml:space="preserve"> </w:t>
            </w:r>
          </w:p>
          <w:p w14:paraId="14F3EFA9" w14:textId="77777777" w:rsidR="00736DAB" w:rsidRPr="00E72D2E" w:rsidRDefault="00736DAB" w:rsidP="00A03962">
            <w:pPr>
              <w:jc w:val="both"/>
              <w:rPr>
                <w:rFonts w:ascii="Segoe UI" w:hAnsi="Segoe UI" w:cs="Segoe UI"/>
              </w:rPr>
            </w:pPr>
          </w:p>
        </w:tc>
      </w:tr>
      <w:tr w:rsidR="00736DAB" w:rsidRPr="00E72D2E" w14:paraId="3F29D003" w14:textId="77777777" w:rsidTr="003C1C76">
        <w:trPr>
          <w:trHeight w:val="47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8B0FF1F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Ingangsdatum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-1332442023"/>
              <w:placeholder>
                <w:docPart w:val="8C1954AF20314FA6A659A9378BB2F876"/>
              </w:placeholder>
              <w:temporary/>
            </w:sdtPr>
            <w:sdtEndPr/>
            <w:sdtContent>
              <w:p w14:paraId="393847DE" w14:textId="77777777" w:rsidR="00736DAB" w:rsidRPr="00E72D2E" w:rsidRDefault="00736DAB" w:rsidP="003C1C76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Ingangsdatum contract</w:t>
                </w:r>
              </w:p>
            </w:sdtContent>
          </w:sdt>
        </w:tc>
      </w:tr>
      <w:tr w:rsidR="00736DAB" w:rsidRPr="00E72D2E" w14:paraId="3D14EE1A" w14:textId="77777777" w:rsidTr="003C1C76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21DDE0E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Duur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-1567644235"/>
              <w:placeholder>
                <w:docPart w:val="8C1954AF20314FA6A659A9378BB2F876"/>
              </w:placeholder>
              <w:temporary/>
            </w:sdtPr>
            <w:sdtEndPr/>
            <w:sdtContent>
              <w:p w14:paraId="0EDC8632" w14:textId="77777777" w:rsidR="00736DAB" w:rsidRPr="00E72D2E" w:rsidRDefault="00736DAB" w:rsidP="003C1C76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Duur contract</w:t>
                </w:r>
              </w:p>
            </w:sdtContent>
          </w:sdt>
        </w:tc>
      </w:tr>
      <w:tr w:rsidR="00736DAB" w:rsidRPr="00E72D2E" w14:paraId="570230F0" w14:textId="77777777" w:rsidTr="003C1C76">
        <w:trPr>
          <w:trHeight w:val="416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66FF2F4A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Bijzonderheden: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1916742802"/>
            <w:placeholder>
              <w:docPart w:val="8C1954AF20314FA6A659A9378BB2F876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/>
                  <w:right w:val="single" w:sz="4" w:space="0" w:color="FFFFFF" w:themeColor="background1"/>
                </w:tcBorders>
              </w:tcPr>
              <w:p w14:paraId="66C60D89" w14:textId="77777777" w:rsidR="00736DAB" w:rsidRPr="00E72D2E" w:rsidRDefault="00736DAB" w:rsidP="003C1C76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Eventuele bijzonderheden</w:t>
                </w:r>
              </w:p>
            </w:tc>
          </w:sdtContent>
        </w:sdt>
      </w:tr>
    </w:tbl>
    <w:p w14:paraId="0A1C3DCF" w14:textId="77777777" w:rsidR="00736DAB" w:rsidRPr="00E72D2E" w:rsidRDefault="00736DAB" w:rsidP="008C038F">
      <w:pPr>
        <w:rPr>
          <w:rFonts w:ascii="Segoe UI" w:hAnsi="Segoe UI" w:cs="Segoe UI"/>
        </w:rPr>
      </w:pPr>
    </w:p>
    <w:p w14:paraId="436AFD12" w14:textId="77777777" w:rsidR="00305133" w:rsidRPr="00E72D2E" w:rsidRDefault="00305133" w:rsidP="008C038F">
      <w:pPr>
        <w:rPr>
          <w:rFonts w:ascii="Segoe UI" w:hAnsi="Segoe UI" w:cs="Segoe UI"/>
          <w:b/>
        </w:rPr>
      </w:pPr>
      <w:r w:rsidRPr="00E72D2E">
        <w:rPr>
          <w:rFonts w:ascii="Segoe UI" w:hAnsi="Segoe UI" w:cs="Segoe UI"/>
          <w:b/>
        </w:rPr>
        <w:t>Aldus, naar waarheid op gemaakt:</w:t>
      </w:r>
    </w:p>
    <w:p w14:paraId="7A7B802A" w14:textId="77777777" w:rsidR="00305133" w:rsidRPr="00E72D2E" w:rsidRDefault="00305133" w:rsidP="008C038F">
      <w:pPr>
        <w:rPr>
          <w:rFonts w:ascii="Segoe UI" w:hAnsi="Segoe UI" w:cs="Segoe UI"/>
        </w:rPr>
      </w:pPr>
    </w:p>
    <w:tbl>
      <w:tblPr>
        <w:tblStyle w:val="Tabelraster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112"/>
        <w:gridCol w:w="6379"/>
      </w:tblGrid>
      <w:tr w:rsidR="00620ADB" w:rsidRPr="00E72D2E" w14:paraId="54302B82" w14:textId="77777777" w:rsidTr="00620ADB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EF0C949" w14:textId="77777777" w:rsidR="00620ADB" w:rsidRPr="00E72D2E" w:rsidRDefault="00620ADB" w:rsidP="00620ADB">
            <w:pPr>
              <w:tabs>
                <w:tab w:val="left" w:pos="2256"/>
              </w:tabs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Naam:</w:t>
            </w:r>
          </w:p>
        </w:tc>
        <w:sdt>
          <w:sdtPr>
            <w:rPr>
              <w:rFonts w:ascii="Segoe UI" w:hAnsi="Segoe UI" w:cs="Segoe UI"/>
            </w:rPr>
            <w:id w:val="-1171943047"/>
            <w:placeholder>
              <w:docPart w:val="8BDD7BE6973D49519E5F0D813D8AC097"/>
            </w:placeholder>
            <w:temporary/>
            <w:showingPlcHdr/>
          </w:sdtPr>
          <w:sdtEndPr/>
          <w:sdtContent>
            <w:tc>
              <w:tcPr>
                <w:tcW w:w="6379" w:type="dxa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</w:tcPr>
              <w:p w14:paraId="2666E371" w14:textId="77777777" w:rsidR="00620ADB" w:rsidRPr="00E72D2E" w:rsidRDefault="00620ADB" w:rsidP="00F56828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Rechtsgeldig ondertekenaar</w:t>
                </w:r>
              </w:p>
            </w:tc>
          </w:sdtContent>
        </w:sdt>
      </w:tr>
      <w:tr w:rsidR="00620ADB" w:rsidRPr="00E72D2E" w14:paraId="21438B87" w14:textId="77777777" w:rsidTr="00620ADB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70202AD" w14:textId="77777777" w:rsidR="00620ADB" w:rsidRPr="00E72D2E" w:rsidRDefault="00620ADB" w:rsidP="00CF0E54">
            <w:pPr>
              <w:jc w:val="right"/>
              <w:rPr>
                <w:rFonts w:ascii="Segoe UI" w:hAnsi="Segoe UI" w:cs="Segoe UI"/>
              </w:rPr>
            </w:pPr>
          </w:p>
          <w:p w14:paraId="032D88A2" w14:textId="77777777" w:rsidR="00620ADB" w:rsidRPr="00E72D2E" w:rsidRDefault="00620ADB" w:rsidP="00CF0E54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Functie: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4DF63E8" w14:textId="77777777" w:rsidR="00620ADB" w:rsidRPr="00E72D2E" w:rsidRDefault="00620ADB" w:rsidP="008C038F">
            <w:pPr>
              <w:rPr>
                <w:rFonts w:ascii="Segoe UI" w:hAnsi="Segoe UI" w:cs="Segoe UI"/>
              </w:rPr>
            </w:pPr>
          </w:p>
          <w:sdt>
            <w:sdtPr>
              <w:rPr>
                <w:rFonts w:ascii="Segoe UI" w:hAnsi="Segoe UI" w:cs="Segoe UI"/>
              </w:rPr>
              <w:id w:val="1483737777"/>
              <w:placeholder>
                <w:docPart w:val="FCE34FF9DDDB48E79DC9DFE071400CD2"/>
              </w:placeholder>
            </w:sdtPr>
            <w:sdtEndPr/>
            <w:sdtContent>
              <w:p w14:paraId="09085F7A" w14:textId="77777777" w:rsidR="00620ADB" w:rsidRPr="00E72D2E" w:rsidRDefault="00620ADB" w:rsidP="008C038F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Functie</w:t>
                </w:r>
              </w:p>
            </w:sdtContent>
          </w:sdt>
        </w:tc>
      </w:tr>
      <w:tr w:rsidR="00620ADB" w:rsidRPr="00E72D2E" w14:paraId="6FE3579E" w14:textId="77777777" w:rsidTr="00620ADB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74C77D0" w14:textId="77777777" w:rsidR="00620ADB" w:rsidRPr="00E72D2E" w:rsidRDefault="00620ADB" w:rsidP="00CF0E54">
            <w:pPr>
              <w:jc w:val="right"/>
              <w:rPr>
                <w:rFonts w:ascii="Segoe UI" w:hAnsi="Segoe UI" w:cs="Segoe UI"/>
              </w:rPr>
            </w:pPr>
          </w:p>
          <w:p w14:paraId="0B9D3B3C" w14:textId="77777777" w:rsidR="00620ADB" w:rsidRPr="00E72D2E" w:rsidRDefault="00620ADB" w:rsidP="00CF0E54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Volledige naam en rechtsvorm organisatie: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9F62A04" w14:textId="77777777" w:rsidR="00620ADB" w:rsidRPr="00E72D2E" w:rsidRDefault="00620ADB" w:rsidP="008C038F">
            <w:pPr>
              <w:rPr>
                <w:rFonts w:ascii="Segoe UI" w:hAnsi="Segoe UI" w:cs="Segoe UI"/>
              </w:rPr>
            </w:pPr>
          </w:p>
          <w:sdt>
            <w:sdtPr>
              <w:rPr>
                <w:rFonts w:ascii="Segoe UI" w:hAnsi="Segoe UI" w:cs="Segoe UI"/>
              </w:rPr>
              <w:id w:val="1415898710"/>
              <w:placeholder>
                <w:docPart w:val="016FC5ABBA55443B8D10921C9E3332E6"/>
              </w:placeholder>
              <w:temporary/>
              <w:showingPlcHdr/>
            </w:sdtPr>
            <w:sdtEndPr/>
            <w:sdtContent>
              <w:p w14:paraId="63B69E4A" w14:textId="77777777" w:rsidR="00620ADB" w:rsidRPr="00E72D2E" w:rsidRDefault="00620ADB" w:rsidP="00F56828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Volledige naam en rechtsvorm</w:t>
                </w:r>
              </w:p>
            </w:sdtContent>
          </w:sdt>
        </w:tc>
      </w:tr>
      <w:tr w:rsidR="00620ADB" w:rsidRPr="00E72D2E" w14:paraId="2AEB5E87" w14:textId="77777777" w:rsidTr="00620ADB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FA54753" w14:textId="77777777" w:rsidR="00620ADB" w:rsidRPr="00E72D2E" w:rsidRDefault="00620ADB" w:rsidP="00CF0E54">
            <w:pPr>
              <w:jc w:val="right"/>
              <w:rPr>
                <w:rFonts w:ascii="Segoe UI" w:hAnsi="Segoe UI" w:cs="Segoe UI"/>
              </w:rPr>
            </w:pPr>
          </w:p>
          <w:p w14:paraId="02AE2FF8" w14:textId="77777777" w:rsidR="00620ADB" w:rsidRPr="00E72D2E" w:rsidRDefault="00620ADB" w:rsidP="00CF0E54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Plaats en datum: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F72F776" w14:textId="77777777" w:rsidR="00620ADB" w:rsidRPr="00E72D2E" w:rsidRDefault="00620ADB" w:rsidP="00F56828">
            <w:pPr>
              <w:rPr>
                <w:rFonts w:ascii="Segoe UI" w:hAnsi="Segoe UI" w:cs="Segoe UI"/>
              </w:rPr>
            </w:pPr>
          </w:p>
          <w:sdt>
            <w:sdtPr>
              <w:rPr>
                <w:rFonts w:ascii="Segoe UI" w:hAnsi="Segoe UI" w:cs="Segoe UI"/>
              </w:rPr>
              <w:id w:val="-2037809055"/>
              <w:placeholder>
                <w:docPart w:val="F586B1F145D74A1E9D7362C813D7A154"/>
              </w:placeholder>
              <w:temporary/>
              <w:showingPlcHdr/>
            </w:sdtPr>
            <w:sdtEndPr/>
            <w:sdtContent>
              <w:p w14:paraId="288C56D1" w14:textId="77777777" w:rsidR="00620ADB" w:rsidRPr="00E72D2E" w:rsidRDefault="00620ADB" w:rsidP="00F56828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Plaats en datum</w:t>
                </w:r>
              </w:p>
            </w:sdtContent>
          </w:sdt>
        </w:tc>
      </w:tr>
      <w:tr w:rsidR="00620ADB" w:rsidRPr="00E72D2E" w14:paraId="364B5B3C" w14:textId="77777777" w:rsidTr="00620ADB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2962947" w14:textId="77777777" w:rsidR="00620ADB" w:rsidRPr="00E72D2E" w:rsidRDefault="00620ADB" w:rsidP="00CF0E54">
            <w:pPr>
              <w:jc w:val="right"/>
              <w:rPr>
                <w:rFonts w:ascii="Segoe UI" w:hAnsi="Segoe UI" w:cs="Segoe UI"/>
              </w:rPr>
            </w:pPr>
          </w:p>
          <w:p w14:paraId="75BA4029" w14:textId="77777777" w:rsidR="00620ADB" w:rsidRPr="00E72D2E" w:rsidRDefault="00620ADB" w:rsidP="00620ADB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Handtekening: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53C6E04" w14:textId="77777777" w:rsidR="00620ADB" w:rsidRPr="00E72D2E" w:rsidRDefault="00620ADB" w:rsidP="008C038F">
            <w:pPr>
              <w:rPr>
                <w:rFonts w:ascii="Segoe UI" w:hAnsi="Segoe UI" w:cs="Segoe UI"/>
              </w:rPr>
            </w:pPr>
          </w:p>
          <w:sdt>
            <w:sdtPr>
              <w:rPr>
                <w:rFonts w:ascii="Segoe UI" w:hAnsi="Segoe UI" w:cs="Segoe UI"/>
              </w:rPr>
              <w:id w:val="554282111"/>
              <w:lock w:val="sdtLocked"/>
              <w:placeholder>
                <w:docPart w:val="FF320B9614004C0287539FCAC4CD32E3"/>
              </w:placeholder>
            </w:sdtPr>
            <w:sdtEndPr/>
            <w:sdtContent>
              <w:p w14:paraId="7A555283" w14:textId="4B691958" w:rsidR="00620ADB" w:rsidRPr="00E72D2E" w:rsidRDefault="00C0264C" w:rsidP="00EB069F">
                <w:pPr>
                  <w:rPr>
                    <w:rFonts w:ascii="Segoe UI" w:hAnsi="Segoe UI" w:cs="Segoe UI"/>
                  </w:rPr>
                </w:pPr>
                <w:r>
                  <w:rPr>
                    <w:rFonts w:ascii="Segoe UI" w:hAnsi="Segoe UI" w:cs="Segoe UI"/>
                  </w:rPr>
                  <w:t>………………………………</w:t>
                </w:r>
              </w:p>
            </w:sdtContent>
          </w:sdt>
        </w:tc>
      </w:tr>
      <w:bookmarkEnd w:id="0"/>
    </w:tbl>
    <w:p w14:paraId="03F7D927" w14:textId="77777777" w:rsidR="00305133" w:rsidRPr="00E72D2E" w:rsidRDefault="00305133" w:rsidP="008C038F">
      <w:pPr>
        <w:rPr>
          <w:rFonts w:ascii="Segoe UI" w:hAnsi="Segoe UI" w:cs="Segoe UI"/>
        </w:rPr>
      </w:pPr>
    </w:p>
    <w:sectPr w:rsidR="00305133" w:rsidRPr="00E72D2E" w:rsidSect="00596A09">
      <w:headerReference w:type="default" r:id="rId8"/>
      <w:footerReference w:type="default" r:id="rId9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6BE3B7" w14:textId="77777777" w:rsidR="00B95670" w:rsidRDefault="00B95670" w:rsidP="00C574EA">
      <w:pPr>
        <w:spacing w:line="240" w:lineRule="auto"/>
      </w:pPr>
      <w:r>
        <w:separator/>
      </w:r>
    </w:p>
  </w:endnote>
  <w:endnote w:type="continuationSeparator" w:id="0">
    <w:p w14:paraId="42ACE17D" w14:textId="77777777" w:rsidR="00B95670" w:rsidRDefault="00B95670" w:rsidP="00C574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04217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DC132DD" w14:textId="77777777" w:rsidR="00736DAB" w:rsidRPr="00736DAB" w:rsidRDefault="00B3013B">
            <w:pPr>
              <w:pStyle w:val="Voettekst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2512667" wp14:editId="0E3B1BAE">
                  <wp:simplePos x="0" y="0"/>
                  <wp:positionH relativeFrom="rightMargin">
                    <wp:posOffset>-5970270</wp:posOffset>
                  </wp:positionH>
                  <wp:positionV relativeFrom="page">
                    <wp:align>bottom</wp:align>
                  </wp:positionV>
                  <wp:extent cx="2105025" cy="990600"/>
                  <wp:effectExtent l="0" t="0" r="0" b="0"/>
                  <wp:wrapNone/>
                  <wp:docPr id="1390681298" name="Afbeelding 1" descr="Afbeelding met Lettertype, Graphics, schermopname, teks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0681298" name="Afbeelding 1" descr="Afbeelding met Lettertype, Graphics, schermopname, tekst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36DAB" w:rsidRPr="00736DAB">
              <w:t xml:space="preserve">Pagina </w:t>
            </w:r>
            <w:r w:rsidR="00736DAB" w:rsidRPr="00736DAB">
              <w:rPr>
                <w:b/>
                <w:bCs/>
              </w:rPr>
              <w:fldChar w:fldCharType="begin"/>
            </w:r>
            <w:r w:rsidR="00736DAB" w:rsidRPr="00736DAB">
              <w:rPr>
                <w:b/>
                <w:bCs/>
              </w:rPr>
              <w:instrText>PAGE</w:instrText>
            </w:r>
            <w:r w:rsidR="00736DAB" w:rsidRPr="00736DAB">
              <w:rPr>
                <w:b/>
                <w:bCs/>
              </w:rPr>
              <w:fldChar w:fldCharType="separate"/>
            </w:r>
            <w:r w:rsidR="00736DAB" w:rsidRPr="00736DAB">
              <w:rPr>
                <w:b/>
                <w:bCs/>
              </w:rPr>
              <w:t>2</w:t>
            </w:r>
            <w:r w:rsidR="00736DAB" w:rsidRPr="00736DAB">
              <w:rPr>
                <w:b/>
                <w:bCs/>
              </w:rPr>
              <w:fldChar w:fldCharType="end"/>
            </w:r>
            <w:r w:rsidR="00736DAB" w:rsidRPr="00736DAB">
              <w:t xml:space="preserve"> van </w:t>
            </w:r>
            <w:r w:rsidR="00736DAB" w:rsidRPr="00736DAB">
              <w:rPr>
                <w:b/>
                <w:bCs/>
              </w:rPr>
              <w:fldChar w:fldCharType="begin"/>
            </w:r>
            <w:r w:rsidR="00736DAB" w:rsidRPr="00736DAB">
              <w:rPr>
                <w:b/>
                <w:bCs/>
              </w:rPr>
              <w:instrText>NUMPAGES</w:instrText>
            </w:r>
            <w:r w:rsidR="00736DAB" w:rsidRPr="00736DAB">
              <w:rPr>
                <w:b/>
                <w:bCs/>
              </w:rPr>
              <w:fldChar w:fldCharType="separate"/>
            </w:r>
            <w:r w:rsidR="00736DAB" w:rsidRPr="00736DAB">
              <w:rPr>
                <w:b/>
                <w:bCs/>
              </w:rPr>
              <w:t>2</w:t>
            </w:r>
            <w:r w:rsidR="00736DAB" w:rsidRPr="00736DAB">
              <w:rPr>
                <w:b/>
                <w:bCs/>
              </w:rPr>
              <w:fldChar w:fldCharType="end"/>
            </w:r>
          </w:p>
        </w:sdtContent>
      </w:sdt>
    </w:sdtContent>
  </w:sdt>
  <w:p w14:paraId="77C93634" w14:textId="77777777" w:rsidR="00736DAB" w:rsidRDefault="00736DA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1F22BF" w14:textId="77777777" w:rsidR="00B95670" w:rsidRDefault="00B95670" w:rsidP="00C574EA">
      <w:pPr>
        <w:spacing w:line="240" w:lineRule="auto"/>
      </w:pPr>
      <w:r>
        <w:separator/>
      </w:r>
    </w:p>
  </w:footnote>
  <w:footnote w:type="continuationSeparator" w:id="0">
    <w:p w14:paraId="54A49BD5" w14:textId="77777777" w:rsidR="00B95670" w:rsidRDefault="00B95670" w:rsidP="00C574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646C0F" w14:textId="77777777" w:rsidR="004D2A37" w:rsidRPr="001B5CF8" w:rsidRDefault="004D2A37" w:rsidP="004D2A37">
    <w:pPr>
      <w:pStyle w:val="HoofdstuktekstRapportH2"/>
    </w:pPr>
    <w:r w:rsidRPr="001B5CF8">
      <w:t xml:space="preserve">Bijlage </w:t>
    </w:r>
    <w:r>
      <w:t>3</w:t>
    </w:r>
    <w:r w:rsidRPr="001B5CF8">
      <w:t xml:space="preserve"> - </w:t>
    </w:r>
    <w:r>
      <w:t>Referentieformulier</w:t>
    </w:r>
  </w:p>
  <w:p w14:paraId="77924327" w14:textId="77777777" w:rsidR="004D2A37" w:rsidRPr="007D2E4B" w:rsidRDefault="004D2A37" w:rsidP="004D2A37">
    <w:pPr>
      <w:rPr>
        <w:rFonts w:ascii="Segoe UI" w:hAnsi="Segoe UI" w:cs="Segoe UI"/>
        <w:i/>
        <w:iCs/>
      </w:rPr>
    </w:pPr>
    <w:r w:rsidRPr="007D2E4B">
      <w:rPr>
        <w:rFonts w:ascii="Segoe UI" w:hAnsi="Segoe UI" w:cs="Segoe UI"/>
      </w:rPr>
      <w:t xml:space="preserve">Behorende bij de Europese openbare aanbesteding </w:t>
    </w:r>
    <w:r>
      <w:rPr>
        <w:rFonts w:ascii="Segoe UI" w:hAnsi="Segoe UI" w:cs="Segoe UI"/>
        <w:i/>
        <w:iCs/>
      </w:rPr>
      <w:t>Leerroutes statushouders</w:t>
    </w:r>
  </w:p>
  <w:p w14:paraId="7F0A7A4C" w14:textId="77777777" w:rsidR="004D2A37" w:rsidRDefault="004D2A3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D387F"/>
    <w:multiLevelType w:val="hybridMultilevel"/>
    <w:tmpl w:val="4BD0D5AE"/>
    <w:lvl w:ilvl="0" w:tplc="112C1A66">
      <w:start w:val="1"/>
      <w:numFmt w:val="bullet"/>
      <w:lvlText w:val="¨"/>
      <w:lvlJc w:val="left"/>
      <w:pPr>
        <w:ind w:left="644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79B5D22"/>
    <w:multiLevelType w:val="hybridMultilevel"/>
    <w:tmpl w:val="6BF87B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F0167"/>
    <w:multiLevelType w:val="hybridMultilevel"/>
    <w:tmpl w:val="235E3C56"/>
    <w:lvl w:ilvl="0" w:tplc="0413000F">
      <w:start w:val="1"/>
      <w:numFmt w:val="decimal"/>
      <w:lvlText w:val="%1."/>
      <w:lvlJc w:val="left"/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33856D9"/>
    <w:multiLevelType w:val="hybridMultilevel"/>
    <w:tmpl w:val="1FF6A338"/>
    <w:lvl w:ilvl="0" w:tplc="0413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CAF0321"/>
    <w:multiLevelType w:val="hybridMultilevel"/>
    <w:tmpl w:val="79F04A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48002D"/>
    <w:multiLevelType w:val="hybridMultilevel"/>
    <w:tmpl w:val="B9466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705F03"/>
    <w:multiLevelType w:val="hybridMultilevel"/>
    <w:tmpl w:val="CCE6410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603CE"/>
    <w:multiLevelType w:val="hybridMultilevel"/>
    <w:tmpl w:val="465809F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103489">
    <w:abstractNumId w:val="6"/>
  </w:num>
  <w:num w:numId="2" w16cid:durableId="1230270677">
    <w:abstractNumId w:val="4"/>
  </w:num>
  <w:num w:numId="3" w16cid:durableId="568425555">
    <w:abstractNumId w:val="1"/>
  </w:num>
  <w:num w:numId="4" w16cid:durableId="1104376906">
    <w:abstractNumId w:val="7"/>
  </w:num>
  <w:num w:numId="5" w16cid:durableId="1880314814">
    <w:abstractNumId w:val="2"/>
  </w:num>
  <w:num w:numId="6" w16cid:durableId="2132242596">
    <w:abstractNumId w:val="3"/>
  </w:num>
  <w:num w:numId="7" w16cid:durableId="854416404">
    <w:abstractNumId w:val="5"/>
  </w:num>
  <w:num w:numId="8" w16cid:durableId="50736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attachedTemplate r:id="rId1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670"/>
    <w:rsid w:val="000174DA"/>
    <w:rsid w:val="0009742A"/>
    <w:rsid w:val="000A213A"/>
    <w:rsid w:val="000C66EB"/>
    <w:rsid w:val="000F725A"/>
    <w:rsid w:val="001019A8"/>
    <w:rsid w:val="00102412"/>
    <w:rsid w:val="00131B9B"/>
    <w:rsid w:val="00146B91"/>
    <w:rsid w:val="001678A5"/>
    <w:rsid w:val="00195329"/>
    <w:rsid w:val="001970B9"/>
    <w:rsid w:val="001A6E01"/>
    <w:rsid w:val="001B0B37"/>
    <w:rsid w:val="001E5A44"/>
    <w:rsid w:val="00251C18"/>
    <w:rsid w:val="00252555"/>
    <w:rsid w:val="002545C9"/>
    <w:rsid w:val="0027279F"/>
    <w:rsid w:val="002A2E0A"/>
    <w:rsid w:val="002B5D74"/>
    <w:rsid w:val="00305133"/>
    <w:rsid w:val="00311251"/>
    <w:rsid w:val="00375DF4"/>
    <w:rsid w:val="00383709"/>
    <w:rsid w:val="00397B90"/>
    <w:rsid w:val="003B2420"/>
    <w:rsid w:val="003D76C0"/>
    <w:rsid w:val="003E3401"/>
    <w:rsid w:val="00423C9F"/>
    <w:rsid w:val="00440EA4"/>
    <w:rsid w:val="004C0C99"/>
    <w:rsid w:val="004D2A37"/>
    <w:rsid w:val="005114C3"/>
    <w:rsid w:val="00512AE7"/>
    <w:rsid w:val="005333FA"/>
    <w:rsid w:val="00596A09"/>
    <w:rsid w:val="00620ADB"/>
    <w:rsid w:val="0065229D"/>
    <w:rsid w:val="006729A4"/>
    <w:rsid w:val="00687452"/>
    <w:rsid w:val="006F771F"/>
    <w:rsid w:val="00736DAB"/>
    <w:rsid w:val="00777872"/>
    <w:rsid w:val="007B5EA5"/>
    <w:rsid w:val="007C61F1"/>
    <w:rsid w:val="007D2E4B"/>
    <w:rsid w:val="007D51A1"/>
    <w:rsid w:val="007F5691"/>
    <w:rsid w:val="0084435D"/>
    <w:rsid w:val="008C038F"/>
    <w:rsid w:val="0097305F"/>
    <w:rsid w:val="00975923"/>
    <w:rsid w:val="00986F47"/>
    <w:rsid w:val="009974DC"/>
    <w:rsid w:val="009B50B8"/>
    <w:rsid w:val="009D3509"/>
    <w:rsid w:val="00A03962"/>
    <w:rsid w:val="00A7459C"/>
    <w:rsid w:val="00AA4B03"/>
    <w:rsid w:val="00AF7F19"/>
    <w:rsid w:val="00B05CA1"/>
    <w:rsid w:val="00B1042B"/>
    <w:rsid w:val="00B3013B"/>
    <w:rsid w:val="00B44664"/>
    <w:rsid w:val="00B47CFB"/>
    <w:rsid w:val="00B543CF"/>
    <w:rsid w:val="00B617CF"/>
    <w:rsid w:val="00B871B9"/>
    <w:rsid w:val="00B91EDA"/>
    <w:rsid w:val="00B95670"/>
    <w:rsid w:val="00BC32D8"/>
    <w:rsid w:val="00BF236B"/>
    <w:rsid w:val="00C0264C"/>
    <w:rsid w:val="00C553E2"/>
    <w:rsid w:val="00C574EA"/>
    <w:rsid w:val="00CC3CEE"/>
    <w:rsid w:val="00CF0E54"/>
    <w:rsid w:val="00D20CDB"/>
    <w:rsid w:val="00D26F2B"/>
    <w:rsid w:val="00E10E76"/>
    <w:rsid w:val="00E14F08"/>
    <w:rsid w:val="00E72D2E"/>
    <w:rsid w:val="00EA5545"/>
    <w:rsid w:val="00EB069F"/>
    <w:rsid w:val="00EE6155"/>
    <w:rsid w:val="00EF7E34"/>
    <w:rsid w:val="00F20950"/>
    <w:rsid w:val="00F5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DDF13F"/>
  <w15:chartTrackingRefBased/>
  <w15:docId w15:val="{0C49D078-FF36-45DA-9E4B-EA19A1879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76C0"/>
    <w:pPr>
      <w:spacing w:after="0"/>
    </w:pPr>
    <w:rPr>
      <w:rFonts w:ascii="Corbel" w:hAnsi="Corbel"/>
    </w:rPr>
  </w:style>
  <w:style w:type="paragraph" w:styleId="Kop1">
    <w:name w:val="heading 1"/>
    <w:basedOn w:val="Standaard"/>
    <w:next w:val="Standaard"/>
    <w:link w:val="Kop1Char"/>
    <w:uiPriority w:val="9"/>
    <w:qFormat/>
    <w:rsid w:val="008C038F"/>
    <w:pPr>
      <w:keepNext/>
      <w:keepLines/>
      <w:spacing w:before="240"/>
      <w:outlineLvl w:val="0"/>
    </w:pPr>
    <w:rPr>
      <w:rFonts w:eastAsiaTheme="majorEastAsia" w:cstheme="majorBidi"/>
      <w:b/>
      <w:color w:val="943634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C038F"/>
    <w:pPr>
      <w:keepNext/>
      <w:keepLines/>
      <w:spacing w:before="40"/>
      <w:outlineLvl w:val="1"/>
    </w:pPr>
    <w:rPr>
      <w:rFonts w:eastAsiaTheme="majorEastAsia" w:cstheme="majorBidi"/>
      <w:b/>
      <w:color w:val="76923C"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C038F"/>
    <w:rPr>
      <w:rFonts w:ascii="Corbel" w:eastAsiaTheme="majorEastAsia" w:hAnsi="Corbel" w:cstheme="majorBidi"/>
      <w:b/>
      <w:color w:val="943634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8C038F"/>
    <w:rPr>
      <w:rFonts w:ascii="Corbel" w:eastAsiaTheme="majorEastAsia" w:hAnsi="Corbel" w:cstheme="majorBidi"/>
      <w:b/>
      <w:color w:val="76923C"/>
      <w:sz w:val="24"/>
      <w:szCs w:val="26"/>
    </w:rPr>
  </w:style>
  <w:style w:type="paragraph" w:styleId="Lijstalinea">
    <w:name w:val="List Paragraph"/>
    <w:basedOn w:val="Standaard"/>
    <w:uiPriority w:val="34"/>
    <w:qFormat/>
    <w:rsid w:val="008C038F"/>
    <w:pPr>
      <w:ind w:left="720"/>
      <w:contextualSpacing/>
    </w:pPr>
  </w:style>
  <w:style w:type="table" w:styleId="Tabelraster">
    <w:name w:val="Table Grid"/>
    <w:basedOn w:val="Standaardtabel"/>
    <w:uiPriority w:val="39"/>
    <w:rsid w:val="00195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574EA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574EA"/>
    <w:rPr>
      <w:rFonts w:ascii="Corbel" w:hAnsi="Corbe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574EA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C574E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74EA"/>
    <w:rPr>
      <w:rFonts w:ascii="Corbel" w:hAnsi="Corbel"/>
    </w:rPr>
  </w:style>
  <w:style w:type="paragraph" w:styleId="Voettekst">
    <w:name w:val="footer"/>
    <w:basedOn w:val="Standaard"/>
    <w:link w:val="VoettekstChar"/>
    <w:uiPriority w:val="99"/>
    <w:unhideWhenUsed/>
    <w:rsid w:val="00C574E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74EA"/>
    <w:rPr>
      <w:rFonts w:ascii="Corbel" w:hAnsi="Corbe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8370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8370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83709"/>
    <w:rPr>
      <w:rFonts w:ascii="Corbel" w:hAnsi="Corbe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837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83709"/>
    <w:rPr>
      <w:rFonts w:ascii="Corbel" w:hAnsi="Corbe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8370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3709"/>
    <w:rPr>
      <w:rFonts w:ascii="Segoe UI" w:hAnsi="Segoe UI" w:cs="Segoe UI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C553E2"/>
    <w:rPr>
      <w:color w:val="808080"/>
    </w:rPr>
  </w:style>
  <w:style w:type="paragraph" w:styleId="Geenafstand">
    <w:name w:val="No Spacing"/>
    <w:uiPriority w:val="1"/>
    <w:qFormat/>
    <w:rsid w:val="00736DAB"/>
    <w:pPr>
      <w:spacing w:after="0" w:line="240" w:lineRule="auto"/>
    </w:pPr>
    <w:rPr>
      <w:rFonts w:ascii="Corbel" w:hAnsi="Corbel"/>
    </w:rPr>
  </w:style>
  <w:style w:type="paragraph" w:customStyle="1" w:styleId="Default">
    <w:name w:val="Default"/>
    <w:rsid w:val="00736DA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customStyle="1" w:styleId="HoofdstuktekstRapportH2">
    <w:name w:val="Hoofdstuktekst Rapport (H2)"/>
    <w:basedOn w:val="Kop2"/>
    <w:next w:val="Standaard"/>
    <w:link w:val="HoofdstuktekstRapportH2Char"/>
    <w:autoRedefine/>
    <w:uiPriority w:val="1"/>
    <w:qFormat/>
    <w:rsid w:val="007D2E4B"/>
    <w:pPr>
      <w:spacing w:before="45" w:after="150" w:line="240" w:lineRule="auto"/>
    </w:pPr>
    <w:rPr>
      <w:rFonts w:ascii="Segoe UI" w:hAnsi="Segoe UI"/>
      <w:b w:val="0"/>
      <w:color w:val="auto"/>
      <w:kern w:val="2"/>
      <w:sz w:val="40"/>
      <w:szCs w:val="22"/>
      <w14:ligatures w14:val="standardContextual"/>
    </w:rPr>
  </w:style>
  <w:style w:type="character" w:customStyle="1" w:styleId="HoofdstuktekstRapportH2Char">
    <w:name w:val="Hoofdstuktekst Rapport (H2) Char"/>
    <w:basedOn w:val="Standaardalinea-lettertype"/>
    <w:link w:val="HoofdstuktekstRapportH2"/>
    <w:uiPriority w:val="1"/>
    <w:rsid w:val="007D2E4B"/>
    <w:rPr>
      <w:rFonts w:ascii="Segoe UI" w:eastAsiaTheme="majorEastAsia" w:hAnsi="Segoe UI" w:cstheme="majorBidi"/>
      <w:kern w:val="2"/>
      <w:sz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Inkoop\Sjablonen\1.0%20Sjablonen\01%20Aanbestedingsdocumenten\Bijlagen\Bijlage%20X%20-%20Referentieformulier%20nieuwe%20huisstij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9C3C5B9C155478986C94F02F8421A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6B52A5A-9F75-40DF-AB3D-E2AAA9CB80EC}"/>
      </w:docPartPr>
      <w:docPartBody>
        <w:p w:rsidR="009131F6" w:rsidRDefault="009131F6">
          <w:pPr>
            <w:pStyle w:val="E9C3C5B9C155478986C94F02F8421A58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C1954AF20314FA6A659A9378BB2F87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EE14DF7-8B86-441D-A158-CD68925CCFB1}"/>
      </w:docPartPr>
      <w:docPartBody>
        <w:p w:rsidR="009131F6" w:rsidRDefault="009131F6">
          <w:pPr>
            <w:pStyle w:val="8C1954AF20314FA6A659A9378BB2F876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BDD7BE6973D49519E5F0D813D8AC09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E164664-1BFC-4880-A92B-D0E27295037B}"/>
      </w:docPartPr>
      <w:docPartBody>
        <w:p w:rsidR="009131F6" w:rsidRDefault="009131F6">
          <w:pPr>
            <w:pStyle w:val="8BDD7BE6973D49519E5F0D813D8AC097"/>
          </w:pPr>
          <w:r w:rsidRPr="00F56828">
            <w:rPr>
              <w:highlight w:val="lightGray"/>
            </w:rPr>
            <w:t>Rechtsgeldig ondertekenaar</w:t>
          </w:r>
        </w:p>
      </w:docPartBody>
    </w:docPart>
    <w:docPart>
      <w:docPartPr>
        <w:name w:val="FCE34FF9DDDB48E79DC9DFE071400CD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2B65CB-420F-4F2F-B118-E5BF2352A4C9}"/>
      </w:docPartPr>
      <w:docPartBody>
        <w:p w:rsidR="009131F6" w:rsidRDefault="009131F6">
          <w:pPr>
            <w:pStyle w:val="FCE34FF9DDDB48E79DC9DFE071400CD2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16FC5ABBA55443B8D10921C9E3332E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80A3F91-2F1C-40AE-8EF1-0C4E874BFA1E}"/>
      </w:docPartPr>
      <w:docPartBody>
        <w:p w:rsidR="009131F6" w:rsidRDefault="009131F6">
          <w:pPr>
            <w:pStyle w:val="016FC5ABBA55443B8D10921C9E3332E6"/>
          </w:pPr>
          <w:r w:rsidRPr="00F56828">
            <w:rPr>
              <w:highlight w:val="lightGray"/>
            </w:rPr>
            <w:t>Volledige naam en rechtsvorm</w:t>
          </w:r>
        </w:p>
      </w:docPartBody>
    </w:docPart>
    <w:docPart>
      <w:docPartPr>
        <w:name w:val="F586B1F145D74A1E9D7362C813D7A1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BA8C50-D07E-49D8-A8C9-0ECFFFDB8B89}"/>
      </w:docPartPr>
      <w:docPartBody>
        <w:p w:rsidR="009131F6" w:rsidRDefault="009131F6">
          <w:pPr>
            <w:pStyle w:val="F586B1F145D74A1E9D7362C813D7A154"/>
          </w:pPr>
          <w:r w:rsidRPr="00F56828">
            <w:rPr>
              <w:highlight w:val="lightGray"/>
            </w:rPr>
            <w:t>Plaats en datum</w:t>
          </w:r>
        </w:p>
      </w:docPartBody>
    </w:docPart>
    <w:docPart>
      <w:docPartPr>
        <w:name w:val="FF320B9614004C0287539FCAC4CD32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683030D-D62B-4155-B01B-40F352ED270B}"/>
      </w:docPartPr>
      <w:docPartBody>
        <w:p w:rsidR="009131F6" w:rsidRDefault="009131F6">
          <w:pPr>
            <w:pStyle w:val="FF320B9614004C0287539FCAC4CD32E3"/>
          </w:pPr>
          <w:r w:rsidRPr="00B91EDA">
            <w:rPr>
              <w:shd w:val="clear" w:color="auto" w:fill="A6A6A6" w:themeFill="background1" w:themeFillShade="A6"/>
            </w:rPr>
            <w:t xml:space="preserve">                                                                                                                      </w:t>
          </w:r>
        </w:p>
      </w:docPartBody>
    </w:docPart>
    <w:docPart>
      <w:docPartPr>
        <w:name w:val="61CB9FFC442E4A3BA6E58D5C7BE845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6CF139-4F8E-4C8B-8451-8A37F933B0B2}"/>
      </w:docPartPr>
      <w:docPartBody>
        <w:p w:rsidR="00F54D78" w:rsidRDefault="00F54D78" w:rsidP="00F54D78">
          <w:pPr>
            <w:pStyle w:val="61CB9FFC442E4A3BA6E58D5C7BE84539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DA7762B6ECE4E6C972AE1F7F92EFD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6DED98-4EB6-4625-BCD4-B00181CD52B1}"/>
      </w:docPartPr>
      <w:docPartBody>
        <w:p w:rsidR="00F54D78" w:rsidRDefault="00F54D78" w:rsidP="00F54D78">
          <w:pPr>
            <w:pStyle w:val="BDA7762B6ECE4E6C972AE1F7F92EFDD7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D584D59C8D74249BC97447C06B2898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DDA0E8-EDFC-43EA-BA6B-554052A89316}"/>
      </w:docPartPr>
      <w:docPartBody>
        <w:p w:rsidR="00F54D78" w:rsidRDefault="00F54D78" w:rsidP="00F54D78">
          <w:pPr>
            <w:pStyle w:val="6D584D59C8D74249BC97447C06B28981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FAF9882F0624AA7895B8C9E3BFEE98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BE80B4-092B-4036-B4DA-440B03852DED}"/>
      </w:docPartPr>
      <w:docPartBody>
        <w:p w:rsidR="00F54D78" w:rsidRDefault="00F54D78" w:rsidP="00F54D78">
          <w:pPr>
            <w:pStyle w:val="9FAF9882F0624AA7895B8C9E3BFEE98F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1F6"/>
    <w:rsid w:val="00423C9F"/>
    <w:rsid w:val="009131F6"/>
    <w:rsid w:val="009B50B8"/>
    <w:rsid w:val="00AA4B03"/>
    <w:rsid w:val="00B617CF"/>
    <w:rsid w:val="00F5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54D78"/>
    <w:rPr>
      <w:color w:val="808080"/>
    </w:rPr>
  </w:style>
  <w:style w:type="paragraph" w:customStyle="1" w:styleId="E9C3C5B9C155478986C94F02F8421A58">
    <w:name w:val="E9C3C5B9C155478986C94F02F8421A58"/>
  </w:style>
  <w:style w:type="paragraph" w:customStyle="1" w:styleId="8C1954AF20314FA6A659A9378BB2F876">
    <w:name w:val="8C1954AF20314FA6A659A9378BB2F876"/>
  </w:style>
  <w:style w:type="paragraph" w:customStyle="1" w:styleId="8BDD7BE6973D49519E5F0D813D8AC097">
    <w:name w:val="8BDD7BE6973D49519E5F0D813D8AC097"/>
  </w:style>
  <w:style w:type="paragraph" w:customStyle="1" w:styleId="FCE34FF9DDDB48E79DC9DFE071400CD2">
    <w:name w:val="FCE34FF9DDDB48E79DC9DFE071400CD2"/>
  </w:style>
  <w:style w:type="paragraph" w:customStyle="1" w:styleId="016FC5ABBA55443B8D10921C9E3332E6">
    <w:name w:val="016FC5ABBA55443B8D10921C9E3332E6"/>
  </w:style>
  <w:style w:type="paragraph" w:customStyle="1" w:styleId="F586B1F145D74A1E9D7362C813D7A154">
    <w:name w:val="F586B1F145D74A1E9D7362C813D7A154"/>
  </w:style>
  <w:style w:type="paragraph" w:customStyle="1" w:styleId="FF320B9614004C0287539FCAC4CD32E3">
    <w:name w:val="FF320B9614004C0287539FCAC4CD32E3"/>
  </w:style>
  <w:style w:type="paragraph" w:customStyle="1" w:styleId="61CB9FFC442E4A3BA6E58D5C7BE84539">
    <w:name w:val="61CB9FFC442E4A3BA6E58D5C7BE84539"/>
    <w:rsid w:val="00F54D78"/>
  </w:style>
  <w:style w:type="paragraph" w:customStyle="1" w:styleId="BDA7762B6ECE4E6C972AE1F7F92EFDD7">
    <w:name w:val="BDA7762B6ECE4E6C972AE1F7F92EFDD7"/>
    <w:rsid w:val="00F54D78"/>
  </w:style>
  <w:style w:type="paragraph" w:customStyle="1" w:styleId="6D584D59C8D74249BC97447C06B28981">
    <w:name w:val="6D584D59C8D74249BC97447C06B28981"/>
    <w:rsid w:val="00F54D78"/>
  </w:style>
  <w:style w:type="paragraph" w:customStyle="1" w:styleId="9FAF9882F0624AA7895B8C9E3BFEE98F">
    <w:name w:val="9FAF9882F0624AA7895B8C9E3BFEE98F"/>
    <w:rsid w:val="00F54D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71040-9ECB-49FD-B455-53EE26D87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- Referentieformulier nieuwe huisstijl</Template>
  <TotalTime>11</TotalTime>
  <Pages>2</Pages>
  <Words>420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Molenkamp</dc:creator>
  <cp:keywords/>
  <dc:description/>
  <cp:lastModifiedBy>Bob Molenkamp</cp:lastModifiedBy>
  <cp:revision>4</cp:revision>
  <dcterms:created xsi:type="dcterms:W3CDTF">2024-09-17T13:13:00Z</dcterms:created>
  <dcterms:modified xsi:type="dcterms:W3CDTF">2024-09-18T07:06:00Z</dcterms:modified>
</cp:coreProperties>
</file>