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26CF" w:rsidR="00CD4799" w:rsidP="38FDA3FD" w:rsidRDefault="00200DE7" w14:paraId="0A3783A5" w14:textId="764436A7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  <w:szCs w:val="28"/>
        </w:rPr>
      </w:pPr>
      <w:r>
        <w:br/>
      </w:r>
      <w:r>
        <w:br/>
      </w:r>
      <w:r w:rsidRPr="38FDA3FD" w:rsidR="00CD4799">
        <w:rPr>
          <w:rFonts w:ascii="Raleway Medium" w:hAnsi="Raleway Medium"/>
          <w:color w:val="auto"/>
          <w:sz w:val="28"/>
          <w:szCs w:val="28"/>
        </w:rPr>
        <w:t xml:space="preserve">Bijlage </w:t>
      </w:r>
      <w:r w:rsidRPr="38FDA3FD" w:rsidR="42F36287">
        <w:rPr>
          <w:rFonts w:ascii="Raleway Medium" w:hAnsi="Raleway Medium"/>
          <w:color w:val="auto"/>
          <w:sz w:val="28"/>
          <w:szCs w:val="28"/>
        </w:rPr>
        <w:t>5</w:t>
      </w:r>
      <w:r w:rsidRPr="38FDA3FD" w:rsidR="00CD4799">
        <w:rPr>
          <w:rFonts w:ascii="Raleway Medium" w:hAnsi="Raleway Medium"/>
          <w:color w:val="FF0000"/>
          <w:sz w:val="28"/>
          <w:szCs w:val="28"/>
        </w:rPr>
        <w:t xml:space="preserve"> </w:t>
      </w:r>
      <w:r w:rsidRPr="38FDA3FD" w:rsidR="00F76EA2">
        <w:rPr>
          <w:rFonts w:ascii="Raleway Medium" w:hAnsi="Raleway Medium"/>
          <w:color w:val="auto"/>
          <w:sz w:val="28"/>
          <w:szCs w:val="28"/>
        </w:rPr>
        <w:t xml:space="preserve">- </w:t>
      </w:r>
      <w:r w:rsidRPr="38FDA3FD" w:rsidR="00CD4799">
        <w:rPr>
          <w:rFonts w:ascii="Raleway Medium" w:hAnsi="Raleway Medium"/>
          <w:color w:val="auto"/>
          <w:sz w:val="28"/>
          <w:szCs w:val="28"/>
        </w:rPr>
        <w:t>Opgave referentieproject kerncompetenties Europese Openbare aanbesteding “</w:t>
      </w:r>
      <w:r w:rsidRPr="38FDA3FD" w:rsidR="059694D2">
        <w:rPr>
          <w:rFonts w:ascii="Raleway Medium" w:hAnsi="Raleway Medium"/>
          <w:color w:val="auto"/>
          <w:sz w:val="28"/>
          <w:szCs w:val="28"/>
        </w:rPr>
        <w:t xml:space="preserve">Centraal Inkopen van Dienstreizen </w:t>
      </w:r>
      <w:r w:rsidRPr="38FDA3FD" w:rsidR="0D6A148A">
        <w:rPr>
          <w:rFonts w:ascii="Raleway Medium" w:hAnsi="Raleway Medium"/>
          <w:color w:val="auto"/>
          <w:sz w:val="28"/>
          <w:szCs w:val="28"/>
        </w:rPr>
        <w:t>voor HTH</w:t>
      </w:r>
      <w:r w:rsidRPr="38FDA3FD" w:rsidR="6D2CFA6A">
        <w:rPr>
          <w:rFonts w:ascii="Raleway Medium" w:hAnsi="Raleway Medium"/>
          <w:color w:val="auto"/>
          <w:sz w:val="28"/>
          <w:szCs w:val="28"/>
        </w:rPr>
        <w:t xml:space="preserve"> 2025”</w:t>
      </w:r>
    </w:p>
    <w:p w:rsidRPr="004078DF" w:rsidR="00CD4799" w:rsidP="00CD4799" w:rsidRDefault="00CD4799" w14:paraId="0EC2010C" w14:textId="77777777">
      <w:pPr>
        <w:rPr>
          <w:rFonts w:ascii="Raleway Medium" w:hAnsi="Raleway Medium"/>
          <w:szCs w:val="18"/>
          <w:lang w:eastAsia="en-US"/>
        </w:rPr>
      </w:pPr>
    </w:p>
    <w:p w:rsidRPr="004078DF" w:rsidR="00CD4799" w:rsidP="38FDA3FD" w:rsidRDefault="00CD4799" w14:paraId="43AEF45D" w14:textId="56870DC5">
      <w:pPr>
        <w:rPr>
          <w:rFonts w:ascii="Raleway Medium" w:hAnsi="Raleway Medium"/>
        </w:rPr>
      </w:pPr>
      <w:r w:rsidRPr="38FDA3FD" w:rsidR="00CD4799">
        <w:rPr>
          <w:rFonts w:ascii="Raleway Medium" w:hAnsi="Raleway Medium"/>
        </w:rPr>
        <w:t>U dient het formulier</w:t>
      </w:r>
      <w:r w:rsidRPr="38FDA3FD" w:rsidR="6246383F">
        <w:rPr>
          <w:rFonts w:ascii="Raleway Medium" w:hAnsi="Raleway Medium"/>
        </w:rPr>
        <w:t xml:space="preserve"> </w:t>
      </w:r>
      <w:r w:rsidRPr="38FDA3FD" w:rsidR="00CD4799">
        <w:rPr>
          <w:rFonts w:ascii="Raleway Medium" w:hAnsi="Raleway Medium"/>
        </w:rPr>
        <w:t>geheel in te vullen.</w:t>
      </w:r>
    </w:p>
    <w:tbl>
      <w:tblPr>
        <w:tblStyle w:val="GridTable4-Accent11"/>
        <w:tblW w:w="9413" w:type="dxa"/>
        <w:tblInd w:w="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6A0" w:firstRow="1" w:lastRow="0" w:firstColumn="1" w:lastColumn="0" w:noHBand="1" w:noVBand="1"/>
      </w:tblPr>
      <w:tblGrid>
        <w:gridCol w:w="2376"/>
        <w:gridCol w:w="2832"/>
        <w:gridCol w:w="4205"/>
      </w:tblGrid>
      <w:tr w:rsidRPr="004078DF" w:rsidR="00CD4799" w:rsidTr="38FDA3FD" w14:paraId="4731D09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7F7F7F" w:themeFill="text1" w:themeFillTint="80"/>
            <w:tcMar/>
          </w:tcPr>
          <w:p w:rsidRPr="004078DF" w:rsidR="00CD4799" w:rsidP="00B15D72" w:rsidRDefault="00CD4799" w14:paraId="29E166CF" w14:textId="77777777">
            <w:pPr>
              <w:rPr>
                <w:rFonts w:ascii="Raleway Medium" w:hAnsi="Raleway Medium" w:cs="Lucida Sans Unicode"/>
                <w:b w:val="0"/>
                <w:bCs w:val="0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Referentie behoort toe aan: &lt;naam inschrijver/combinant/onderaannemer&gt;</w:t>
            </w:r>
          </w:p>
        </w:tc>
      </w:tr>
      <w:tr w:rsidRPr="004078DF" w:rsidR="00CD4799" w:rsidTr="38FDA3FD" w14:paraId="73F8DD4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3" w:type="dxa"/>
            <w:gridSpan w:val="3"/>
            <w:tcMar/>
          </w:tcPr>
          <w:p w:rsidRPr="004078DF" w:rsidR="00CD4799" w:rsidP="00B15D72" w:rsidRDefault="00CD4799" w14:paraId="5D1B1B72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Pr="004078DF" w:rsidR="00CD4799" w:rsidTr="38FDA3FD" w14:paraId="1BB0138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4078DF" w:rsidR="00CD4799" w:rsidP="00B15D72" w:rsidRDefault="00CD4799" w14:paraId="2D4D9FBF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15F629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1FA86E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27D5E39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4078DF" w:rsidR="00CD4799" w:rsidP="00B15D72" w:rsidRDefault="00CD4799" w14:paraId="4CEA0672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49062C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0CE77D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587ED31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4078DF" w:rsidR="00CD4799" w:rsidP="00B15D72" w:rsidRDefault="00CD4799" w14:paraId="53897F3C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5CE2F7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0A2C17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306CEAE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4078DF" w:rsidR="00CD4799" w:rsidP="00B15D72" w:rsidRDefault="00CD4799" w14:paraId="14756F0E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783221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362B26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bookmarkStart w:name="_Hlk170207200" w:id="0"/>
      <w:tr w:rsidRPr="004078DF" w:rsidR="00CD4799" w:rsidTr="38FDA3FD" w14:paraId="730DCF2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Mar/>
          </w:tcPr>
          <w:p w:rsidRPr="004078DF" w:rsidR="00CD4799" w:rsidP="38FDA3FD" w:rsidRDefault="00CD4799" w14:paraId="5D7C5D35" w14:textId="77777777" w14:noSpellErr="1">
            <w:pPr>
              <w:rPr>
                <w:rFonts w:ascii="Raleway Medium" w:hAnsi="Raleway Medium" w:cs="Lucida Sans Unicode"/>
              </w:rPr>
            </w:pPr>
            <w:r w:rsidRPr="38FDA3FD" w:rsidR="00CD4799">
              <w:rPr>
                <w:rFonts w:ascii="Raleway Medium" w:hAnsi="Raleway Medium" w:cs="Lucida Sans Unicode"/>
              </w:rPr>
              <w:t>Omzet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0710AA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2566C7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07F4604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4078DF" w:rsidR="00CD4799" w:rsidP="00B15D72" w:rsidRDefault="00CD4799" w14:paraId="73D03C7E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16AD92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1BD651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75982FB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4078DF" w:rsidR="00CD4799" w:rsidP="00B15D72" w:rsidRDefault="00CD4799" w14:paraId="451E10C1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2D75A6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157647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40C6387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4078DF" w:rsidR="00CD4799" w:rsidP="00B15D72" w:rsidRDefault="00CD4799" w14:paraId="6A6BC55D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Eventuele combinatie/ onderaanneming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437F76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0BE08E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49AF9A6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4078DF" w:rsidR="00CD4799" w:rsidP="00B15D72" w:rsidRDefault="00CD4799" w14:paraId="0F71AAF1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00B15D72" w:rsidRDefault="00CD4799" w14:paraId="16B794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1BC402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0419BF2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Mar/>
          </w:tcPr>
          <w:p w:rsidRPr="004078DF" w:rsidR="00CD4799" w:rsidP="00B15D72" w:rsidRDefault="00CD4799" w14:paraId="70C33662" w14:textId="77777777">
            <w:pPr>
              <w:rPr>
                <w:rFonts w:ascii="Raleway Medium" w:hAnsi="Raleway Medium" w:cs="Lucida Sans Unicode"/>
                <w:szCs w:val="18"/>
              </w:rPr>
            </w:pPr>
            <w:bookmarkStart w:name="_Hlk170207123" w:id="1"/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2" w:type="dxa"/>
            <w:tcMar/>
          </w:tcPr>
          <w:p w:rsidRPr="004078DF" w:rsidR="00CD4799" w:rsidP="38FDA3FD" w:rsidRDefault="00CD4799" w14:paraId="0C0A4D0F" w14:textId="5859B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</w:rPr>
            </w:pPr>
            <w:r w:rsidRPr="38FDA3FD" w:rsidR="00CD4799">
              <w:rPr>
                <w:rFonts w:ascii="Raleway Medium" w:hAnsi="Raleway Medium" w:cs="Lucida Sans Unicode"/>
              </w:rPr>
              <w:t xml:space="preserve">Korte beschrijving van de uitgevoerde werkzaamheden (geef eventueel ook aan welk deel hiervan in </w:t>
            </w:r>
            <w:r w:rsidRPr="38FDA3FD" w:rsidR="00CD4799">
              <w:rPr>
                <w:rFonts w:ascii="Raleway Medium" w:hAnsi="Raleway Medium" w:cs="Lucida Sans Unicode"/>
              </w:rPr>
              <w:t>onderaan</w:t>
            </w:r>
            <w:r w:rsidRPr="38FDA3FD" w:rsidR="32AC0836">
              <w:rPr>
                <w:rFonts w:ascii="Raleway Medium" w:hAnsi="Raleway Medium" w:cs="Lucida Sans Unicode"/>
              </w:rPr>
              <w:t>-</w:t>
            </w:r>
            <w:r w:rsidRPr="38FDA3FD" w:rsidR="00CD4799">
              <w:rPr>
                <w:rFonts w:ascii="Raleway Medium" w:hAnsi="Raleway Medium" w:cs="Lucida Sans Unicode"/>
              </w:rPr>
              <w:t>neming</w:t>
            </w:r>
            <w:r w:rsidRPr="38FDA3FD" w:rsidR="00CD4799">
              <w:rPr>
                <w:rFonts w:ascii="Raleway Medium" w:hAnsi="Raleway Medium" w:cs="Lucida Sans Unicode"/>
              </w:rPr>
              <w:t xml:space="preserve"> is uitgevoerd)</w:t>
            </w:r>
          </w:p>
          <w:p w:rsidRPr="004078DF" w:rsidR="00CD4799" w:rsidP="00B15D72" w:rsidRDefault="00CD4799" w14:paraId="023AEA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295176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353EF8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4BCFB3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7A21F7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38FDA3FD" w14:paraId="5C1BA24C" w14:textId="77777777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8" w:type="dxa"/>
            <w:gridSpan w:val="2"/>
            <w:tcMar/>
          </w:tcPr>
          <w:p w:rsidRPr="0035703D" w:rsidR="00CD4799" w:rsidP="38FDA3FD" w:rsidRDefault="00CD4799" w14:paraId="6AC74E8D" w14:textId="4F5CF0EC">
            <w:pPr>
              <w:rPr>
                <w:rFonts w:ascii="Raleway Medium" w:hAnsi="Raleway Medium" w:cs="Lucida Sans Unicode"/>
              </w:rPr>
            </w:pPr>
            <w:r w:rsidRPr="38FDA3FD" w:rsidR="00CD4799">
              <w:rPr>
                <w:rFonts w:ascii="Raleway Medium" w:hAnsi="Raleway Medium" w:cs="Lucida Sans Unicode"/>
              </w:rPr>
              <w:t>Minimumeis van het project (zie Beschrijvend Document</w:t>
            </w:r>
            <w:r w:rsidRPr="38FDA3FD" w:rsidR="00CD4799">
              <w:rPr>
                <w:rFonts w:ascii="Raleway Medium" w:hAnsi="Raleway Medium" w:cs="Lucida Sans Unicode"/>
              </w:rPr>
              <w:t>):</w:t>
            </w:r>
          </w:p>
          <w:p w:rsidRPr="004078DF" w:rsidR="00CD4799" w:rsidP="00B15D72" w:rsidRDefault="00CD4799" w14:paraId="7B1D5C13" w14:textId="2AB5ABAD">
            <w:pPr>
              <w:rPr>
                <w:rFonts w:ascii="Raleway Medium" w:hAnsi="Raleway Medium"/>
                <w:i/>
                <w:iCs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05" w:type="dxa"/>
            <w:tcMar/>
          </w:tcPr>
          <w:p w:rsidRPr="004078DF" w:rsidR="00CD4799" w:rsidP="00B15D72" w:rsidRDefault="00CD4799" w14:paraId="306231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:rsidRPr="004078DF" w:rsidR="00CD4799" w:rsidP="00B15D72" w:rsidRDefault="00CD4799" w14:paraId="421690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4F4207">
              <w:rPr>
                <w:rFonts w:ascii="Raleway Medium" w:hAnsi="Raleway Medium"/>
                <w:szCs w:val="18"/>
              </w:rPr>
            </w:r>
            <w:r w:rsidR="004F4207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:rsidRPr="004078DF" w:rsidR="00CD4799" w:rsidP="38FDA3FD" w:rsidRDefault="00CD4799" w14:paraId="76A6125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</w:rPr>
            </w:pPr>
            <w:r w:rsidRPr="38FDA3FD">
              <w:rPr>
                <w:rFonts w:ascii="Raleway Medium" w:hAnsi="Raleway Medium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38FDA3FD">
              <w:rPr>
                <w:rFonts w:ascii="Raleway Medium" w:hAnsi="Raleway Medium"/>
              </w:rPr>
              <w:instrText xml:space="preserve"> FORMCHECKBOX </w:instrText>
            </w:r>
            <w:r w:rsidR="004F4207">
              <w:rPr>
                <w:rFonts w:ascii="Raleway Medium" w:hAnsi="Raleway Medium"/>
                <w:szCs w:val="18"/>
              </w:rPr>
            </w:r>
            <w:r w:rsidRPr="38FDA3FD" w:rsidR="004F4207">
              <w:rPr>
                <w:rFonts w:ascii="Raleway Medium" w:hAnsi="Raleway Medium"/>
              </w:rPr>
              <w:fldChar w:fldCharType="separate"/>
            </w:r>
            <w:r w:rsidRPr="38FDA3FD">
              <w:rPr>
                <w:rFonts w:ascii="Raleway Medium" w:hAnsi="Raleway Medium"/>
              </w:rPr>
              <w:fldChar w:fldCharType="end"/>
            </w:r>
            <w:r w:rsidRPr="38FDA3FD" w:rsidR="00CD4799">
              <w:rPr>
                <w:rFonts w:ascii="Raleway Medium" w:hAnsi="Raleway Medium"/>
              </w:rPr>
              <w:t xml:space="preserve"> Nee</w:t>
            </w:r>
            <w:bookmarkEnd w:id="0"/>
            <w:bookmarkEnd w:id="1"/>
          </w:p>
        </w:tc>
      </w:tr>
    </w:tbl>
    <w:p w:rsidR="00610B2E" w:rsidP="00200DE7" w:rsidRDefault="00610B2E" w14:paraId="0BC0FB08" w14:textId="77777777">
      <w:pPr>
        <w:spacing w:before="56" w:after="113"/>
        <w:rPr>
          <w:rFonts w:ascii="Raleway Medium" w:hAnsi="Raleway Medium" w:cs="Arial"/>
          <w:szCs w:val="18"/>
        </w:rPr>
      </w:pPr>
    </w:p>
    <w:p w:rsidR="00610B2E" w:rsidP="00200DE7" w:rsidRDefault="00610B2E" w14:paraId="774B6BD7" w14:textId="77777777">
      <w:pPr>
        <w:spacing w:before="56" w:after="113"/>
        <w:rPr>
          <w:rFonts w:ascii="Raleway Medium" w:hAnsi="Raleway Medium" w:cs="Arial"/>
          <w:szCs w:val="18"/>
        </w:rPr>
      </w:pPr>
    </w:p>
    <w:p w:rsidRPr="004078DF" w:rsidR="00200DE7" w:rsidP="00200DE7" w:rsidRDefault="00200DE7" w14:paraId="45D14A55" w14:textId="3B0BBCED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4078DF" w:rsidR="00200DE7" w:rsidP="00200DE7" w:rsidRDefault="00200DE7" w14:paraId="091D79C5" w14:textId="54D6E52B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</w:t>
      </w:r>
    </w:p>
    <w:p w:rsidRPr="004078DF" w:rsidR="00CD4799" w:rsidP="38FDA3FD" w:rsidRDefault="00CD4799" w14:paraId="59471A3D" w14:textId="31186DAC">
      <w:pPr>
        <w:spacing w:before="56" w:after="113"/>
        <w:rPr>
          <w:rFonts w:ascii="Raleway Medium" w:hAnsi="Raleway Medium" w:cs="Arial"/>
          <w:lang w:eastAsia="en-US"/>
        </w:rPr>
      </w:pPr>
      <w:r w:rsidRPr="38FDA3FD" w:rsidR="00200DE7">
        <w:rPr>
          <w:rFonts w:ascii="Raleway Medium" w:hAnsi="Raleway Medium" w:cs="Arial"/>
        </w:rPr>
        <w:t>Functie:</w:t>
      </w:r>
      <w:r>
        <w:tab/>
      </w:r>
      <w:r w:rsidRPr="38FDA3FD" w:rsidR="00200DE7">
        <w:rPr>
          <w:rFonts w:ascii="Raleway Medium" w:hAnsi="Raleway Medium" w:cs="Arial"/>
        </w:rPr>
        <w:t>……………………………</w:t>
      </w:r>
      <w:r>
        <w:tab/>
      </w:r>
      <w:r>
        <w:tab/>
      </w:r>
      <w:r w:rsidRPr="38FDA3FD" w:rsidR="00200DE7">
        <w:rPr>
          <w:rFonts w:ascii="Raleway Medium" w:hAnsi="Raleway Medium" w:cs="Arial"/>
        </w:rPr>
        <w:t>………………………………………………………………</w:t>
      </w:r>
    </w:p>
    <w:sectPr w:rsidRPr="004078DF" w:rsidR="00CD4799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orient="portrait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6662" w:rsidRDefault="00606662" w14:paraId="42CAEE7E" w14:textId="77777777">
      <w:r>
        <w:separator/>
      </w:r>
    </w:p>
    <w:p w:rsidR="00606662" w:rsidRDefault="00606662" w14:paraId="7E2C392D" w14:textId="77777777"/>
    <w:p w:rsidR="00606662" w:rsidRDefault="00606662" w14:paraId="019A78A6" w14:textId="77777777"/>
  </w:endnote>
  <w:endnote w:type="continuationSeparator" w:id="0">
    <w:p w:rsidR="00606662" w:rsidRDefault="00606662" w14:paraId="61526004" w14:textId="77777777">
      <w:r>
        <w:continuationSeparator/>
      </w:r>
    </w:p>
    <w:p w:rsidR="00606662" w:rsidRDefault="00606662" w14:paraId="303A6889" w14:textId="77777777"/>
    <w:p w:rsidR="00606662" w:rsidRDefault="00606662" w14:paraId="4BC9214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81FB4" w:rsidR="00630EFD" w:rsidP="38FDA3FD" w:rsidRDefault="7610C2ED" w14:paraId="2E6A71CA" w14:textId="7FBB3337">
    <w:pPr>
      <w:kinsoku w:val="0"/>
      <w:overflowPunct w:val="0"/>
      <w:spacing w:after="0"/>
      <w:rPr>
        <w:rFonts w:ascii="Calibri" w:hAnsi="Calibri" w:asciiTheme="minorAscii" w:hAnsiTheme="minorAscii"/>
        <w:sz w:val="16"/>
        <w:szCs w:val="16"/>
        <w:lang w:val="en-GB"/>
      </w:rPr>
    </w:pP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Opgave referentieprojecten behorend bij Europese openbare aanbesteding ”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Centraal Inkopen van 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Dienstreizen 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 voor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 HTH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 2025</w:t>
    </w:r>
    <w:r w:rsidRPr="38FDA3FD" w:rsidR="38FDA3FD">
      <w:rPr>
        <w:rFonts w:ascii="Calibri" w:hAnsi="Calibri" w:asciiTheme="minorAscii" w:hAnsiTheme="minorAscii"/>
        <w:spacing w:val="-1"/>
        <w:sz w:val="16"/>
        <w:szCs w:val="16"/>
      </w:rPr>
      <w:t xml:space="preserve">” </w:t>
    </w:r>
    <w:r w:rsidRPr="38FDA3FD" w:rsidR="38FDA3FD">
      <w:rPr>
        <w:rFonts w:ascii="Calibri" w:hAnsi="Calibri" w:asciiTheme="minorAscii" w:hAnsiTheme="minorAscii"/>
        <w:sz w:val="16"/>
        <w:szCs w:val="16"/>
      </w:rPr>
      <w:t xml:space="preserve">-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38FDA3FD" w:rsidR="38FDA3FD">
      <w:rPr>
        <w:rFonts w:ascii="Calibri" w:hAnsi="Calibri" w:asciiTheme="minorAscii" w:hAnsiTheme="minorAscii"/>
        <w:sz w:val="16"/>
        <w:szCs w:val="16"/>
      </w:rPr>
      <w:t>pagina</w:t>
    </w:r>
    <w:r w:rsidRPr="38FDA3FD" w:rsidR="38FDA3FD">
      <w:rPr>
        <w:rFonts w:ascii="Calibri" w:hAnsi="Calibri" w:asciiTheme="minorAscii" w:hAnsiTheme="minorAscii"/>
        <w:sz w:val="16"/>
        <w:szCs w:val="16"/>
      </w:rPr>
      <w:t xml:space="preserve"> </w:t>
    </w:r>
    <w:r w:rsidRPr="38FDA3FD">
      <w:rPr>
        <w:rFonts w:ascii="Calibri" w:hAnsi="Calibri" w:asciiTheme="minorAscii" w:hAnsiTheme="minorAscii"/>
        <w:noProof/>
        <w:sz w:val="16"/>
        <w:szCs w:val="16"/>
        <w:lang w:val="en-GB"/>
      </w:rPr>
      <w:fldChar w:fldCharType="begin"/>
    </w:r>
    <w:r w:rsidRPr="38FDA3FD">
      <w:rPr>
        <w:rFonts w:ascii="Calibri" w:hAnsi="Calibri" w:asciiTheme="minorAscii" w:hAnsiTheme="minorAscii"/>
        <w:sz w:val="16"/>
        <w:szCs w:val="16"/>
        <w:lang w:val="en-GB"/>
      </w:rPr>
      <w:instrText xml:space="preserve"> PAGE </w:instrText>
    </w:r>
    <w:r w:rsidRPr="38FDA3FD">
      <w:rPr>
        <w:rFonts w:ascii="Calibri" w:hAnsi="Calibri" w:asciiTheme="minorAscii" w:hAnsiTheme="minorAscii"/>
        <w:sz w:val="16"/>
        <w:szCs w:val="16"/>
      </w:rPr>
      <w:fldChar w:fldCharType="separate"/>
    </w:r>
    <w:r w:rsidRPr="38FDA3FD" w:rsidR="38FDA3FD">
      <w:rPr>
        <w:rFonts w:ascii="Calibri" w:hAnsi="Calibri" w:asciiTheme="minorAscii" w:hAnsiTheme="minorAscii"/>
        <w:noProof/>
        <w:sz w:val="16"/>
        <w:szCs w:val="16"/>
        <w:lang w:val="en-GB"/>
      </w:rPr>
      <w:t>1</w:t>
    </w:r>
    <w:r w:rsidRPr="38FDA3FD">
      <w:rPr>
        <w:rFonts w:ascii="Calibri" w:hAnsi="Calibri" w:asciiTheme="minorAscii" w:hAnsiTheme="minorAscii"/>
        <w:noProof/>
        <w:sz w:val="16"/>
        <w:szCs w:val="16"/>
        <w:lang w:val="en-GB"/>
      </w:rPr>
      <w:fldChar w:fldCharType="end"/>
    </w:r>
    <w:r w:rsidRPr="38FDA3FD" w:rsidR="38FDA3FD">
      <w:rPr>
        <w:rFonts w:ascii="Calibri" w:hAnsi="Calibri" w:asciiTheme="minorAscii" w:hAnsiTheme="minorAscii"/>
        <w:sz w:val="16"/>
        <w:szCs w:val="16"/>
        <w:lang w:val="en-GB"/>
      </w:rPr>
      <w:t xml:space="preserve"> van </w:t>
    </w:r>
    <w:r w:rsidRPr="38FDA3FD">
      <w:rPr>
        <w:rFonts w:ascii="Calibri" w:hAnsi="Calibri" w:asciiTheme="minorAscii" w:hAnsiTheme="minorAscii"/>
        <w:noProof/>
        <w:sz w:val="16"/>
        <w:szCs w:val="16"/>
        <w:lang w:val="en-GB"/>
      </w:rPr>
      <w:fldChar w:fldCharType="begin"/>
    </w:r>
    <w:r w:rsidRPr="38FDA3FD">
      <w:rPr>
        <w:rFonts w:ascii="Calibri" w:hAnsi="Calibri" w:asciiTheme="minorAscii" w:hAnsiTheme="minorAscii"/>
        <w:sz w:val="16"/>
        <w:szCs w:val="16"/>
        <w:lang w:val="en-GB"/>
      </w:rPr>
      <w:instrText xml:space="preserve"> NUMPAGES </w:instrText>
    </w:r>
    <w:r w:rsidRPr="38FDA3FD">
      <w:rPr>
        <w:rFonts w:ascii="Calibri" w:hAnsi="Calibri" w:asciiTheme="minorAscii" w:hAnsiTheme="minorAscii"/>
        <w:sz w:val="16"/>
        <w:szCs w:val="16"/>
      </w:rPr>
      <w:fldChar w:fldCharType="separate"/>
    </w:r>
    <w:r w:rsidRPr="38FDA3FD" w:rsidR="38FDA3FD">
      <w:rPr>
        <w:rFonts w:ascii="Calibri" w:hAnsi="Calibri" w:asciiTheme="minorAscii" w:hAnsiTheme="minorAscii"/>
        <w:noProof/>
        <w:sz w:val="16"/>
        <w:szCs w:val="16"/>
        <w:lang w:val="en-GB"/>
      </w:rPr>
      <w:t>1</w:t>
    </w:r>
    <w:r w:rsidRPr="38FDA3FD">
      <w:rPr>
        <w:rFonts w:ascii="Calibri" w:hAnsi="Calibri" w:asciiTheme="minorAscii" w:hAnsiTheme="minorAscii"/>
        <w:noProof/>
        <w:sz w:val="16"/>
        <w:szCs w:val="16"/>
        <w:lang w:val="en-GB"/>
      </w:rPr>
      <w:fldChar w:fldCharType="end"/>
    </w:r>
    <w:proofErr w:type="gramStart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6662" w:rsidRDefault="00606662" w14:paraId="6FF030E9" w14:textId="77777777">
      <w:r>
        <w:separator/>
      </w:r>
    </w:p>
    <w:p w:rsidR="00606662" w:rsidRDefault="00606662" w14:paraId="6C914364" w14:textId="77777777"/>
    <w:p w:rsidR="00606662" w:rsidRDefault="00606662" w14:paraId="1BD35123" w14:textId="77777777"/>
  </w:footnote>
  <w:footnote w:type="continuationSeparator" w:id="0">
    <w:p w:rsidR="00606662" w:rsidRDefault="00606662" w14:paraId="651A2E06" w14:textId="77777777">
      <w:r>
        <w:continuationSeparator/>
      </w:r>
    </w:p>
    <w:p w:rsidR="00606662" w:rsidRDefault="00606662" w14:paraId="386480A9" w14:textId="77777777"/>
    <w:p w:rsidR="00606662" w:rsidRDefault="00606662" w14:paraId="02A89D2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3F76" w:rsidRDefault="00E43F76" w14:paraId="215A7A7F" w14:textId="77777777"/>
  <w:p w:rsidR="00E43F76" w:rsidRDefault="00E43F76" w14:paraId="271A254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5D7623" w:rsidRDefault="005D7623" w14:paraId="0007DB6D" w14:textId="28800BA8">
    <w:pPr>
      <w:pStyle w:val="Header"/>
    </w:pPr>
    <w:r w:rsidRPr="005D7623">
      <w:rPr>
        <w:rFonts w:ascii="Raleway Medium" w:hAnsi="Raleway Medium" w:eastAsia="Raleway Medium"/>
        <w:noProof/>
        <w:szCs w:val="24"/>
        <w:lang w:val="en-GB" w:eastAsia="en-US"/>
      </w:rPr>
      <w:drawing>
        <wp:anchor distT="0" distB="0" distL="114300" distR="114300" simplePos="0" relativeHeight="251659264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F76" w:rsidP="00D0784F" w:rsidRDefault="00E43F76" w14:paraId="1D63DB98" w14:textId="7629466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3F76" w:rsidRDefault="00E43F76" w14:paraId="3425F1BA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50.25pt;height:50.25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40836497">
    <w:abstractNumId w:val="23"/>
  </w:num>
  <w:num w:numId="2" w16cid:durableId="326130077">
    <w:abstractNumId w:val="4"/>
  </w:num>
  <w:num w:numId="3" w16cid:durableId="1038891646">
    <w:abstractNumId w:val="7"/>
  </w:num>
  <w:num w:numId="4" w16cid:durableId="2023848296">
    <w:abstractNumId w:val="1"/>
  </w:num>
  <w:num w:numId="5" w16cid:durableId="1353609505">
    <w:abstractNumId w:val="8"/>
  </w:num>
  <w:num w:numId="6" w16cid:durableId="1699576334">
    <w:abstractNumId w:val="17"/>
  </w:num>
  <w:num w:numId="7" w16cid:durableId="992761071">
    <w:abstractNumId w:val="0"/>
  </w:num>
  <w:num w:numId="8" w16cid:durableId="906116151">
    <w:abstractNumId w:val="25"/>
  </w:num>
  <w:num w:numId="9" w16cid:durableId="1415476219">
    <w:abstractNumId w:val="12"/>
  </w:num>
  <w:num w:numId="10" w16cid:durableId="1485389787">
    <w:abstractNumId w:val="9"/>
  </w:num>
  <w:num w:numId="11" w16cid:durableId="1125271153">
    <w:abstractNumId w:val="42"/>
  </w:num>
  <w:num w:numId="12" w16cid:durableId="585457360">
    <w:abstractNumId w:val="30"/>
  </w:num>
  <w:num w:numId="13" w16cid:durableId="1783110368">
    <w:abstractNumId w:val="27"/>
  </w:num>
  <w:num w:numId="14" w16cid:durableId="478379308">
    <w:abstractNumId w:val="5"/>
  </w:num>
  <w:num w:numId="15" w16cid:durableId="831260697">
    <w:abstractNumId w:val="29"/>
  </w:num>
  <w:num w:numId="16" w16cid:durableId="1943757077">
    <w:abstractNumId w:val="15"/>
  </w:num>
  <w:num w:numId="17" w16cid:durableId="994378231">
    <w:abstractNumId w:val="38"/>
  </w:num>
  <w:num w:numId="18" w16cid:durableId="1553035903">
    <w:abstractNumId w:val="18"/>
  </w:num>
  <w:num w:numId="19" w16cid:durableId="323708197">
    <w:abstractNumId w:val="21"/>
  </w:num>
  <w:num w:numId="20" w16cid:durableId="372312640">
    <w:abstractNumId w:val="39"/>
  </w:num>
  <w:num w:numId="21" w16cid:durableId="641933784">
    <w:abstractNumId w:val="26"/>
  </w:num>
  <w:num w:numId="22" w16cid:durableId="308098135">
    <w:abstractNumId w:val="16"/>
  </w:num>
  <w:num w:numId="23" w16cid:durableId="622076273">
    <w:abstractNumId w:val="40"/>
  </w:num>
  <w:num w:numId="24" w16cid:durableId="1020277589">
    <w:abstractNumId w:val="34"/>
  </w:num>
  <w:num w:numId="25" w16cid:durableId="649090412">
    <w:abstractNumId w:val="13"/>
  </w:num>
  <w:num w:numId="26" w16cid:durableId="1072234583">
    <w:abstractNumId w:val="6"/>
  </w:num>
  <w:num w:numId="27" w16cid:durableId="1016083183">
    <w:abstractNumId w:val="19"/>
  </w:num>
  <w:num w:numId="28" w16cid:durableId="834108935">
    <w:abstractNumId w:val="2"/>
  </w:num>
  <w:num w:numId="29" w16cid:durableId="619412031">
    <w:abstractNumId w:val="28"/>
  </w:num>
  <w:num w:numId="30" w16cid:durableId="1785953995">
    <w:abstractNumId w:val="33"/>
  </w:num>
  <w:num w:numId="31" w16cid:durableId="302084238">
    <w:abstractNumId w:val="10"/>
  </w:num>
  <w:num w:numId="32" w16cid:durableId="1811365154">
    <w:abstractNumId w:val="31"/>
  </w:num>
  <w:num w:numId="33" w16cid:durableId="1296761166">
    <w:abstractNumId w:val="36"/>
  </w:num>
  <w:num w:numId="34" w16cid:durableId="1514109246">
    <w:abstractNumId w:val="3"/>
  </w:num>
  <w:num w:numId="35" w16cid:durableId="164709931">
    <w:abstractNumId w:val="37"/>
  </w:num>
  <w:num w:numId="36" w16cid:durableId="653487599">
    <w:abstractNumId w:val="24"/>
  </w:num>
  <w:num w:numId="37" w16cid:durableId="611397342">
    <w:abstractNumId w:val="35"/>
  </w:num>
  <w:num w:numId="38" w16cid:durableId="684862381">
    <w:abstractNumId w:val="20"/>
  </w:num>
  <w:num w:numId="39" w16cid:durableId="1817069495">
    <w:abstractNumId w:val="32"/>
  </w:num>
  <w:num w:numId="40" w16cid:durableId="791437312">
    <w:abstractNumId w:val="14"/>
  </w:num>
  <w:num w:numId="41" w16cid:durableId="1180197971">
    <w:abstractNumId w:val="41"/>
  </w:num>
  <w:num w:numId="42" w16cid:durableId="540093650">
    <w:abstractNumId w:val="9"/>
  </w:num>
  <w:num w:numId="43" w16cid:durableId="1390224092">
    <w:abstractNumId w:val="9"/>
  </w:num>
  <w:num w:numId="44" w16cid:durableId="2051100535">
    <w:abstractNumId w:val="11"/>
  </w:num>
  <w:num w:numId="45" w16cid:durableId="791825534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5703D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59DA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5FF4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4207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B2E"/>
    <w:rsid w:val="00610DDD"/>
    <w:rsid w:val="00613001"/>
    <w:rsid w:val="00617893"/>
    <w:rsid w:val="0062045E"/>
    <w:rsid w:val="00620E9A"/>
    <w:rsid w:val="00622DEA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6FD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1E53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58A3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59694D2"/>
    <w:rsid w:val="0C610336"/>
    <w:rsid w:val="0D6A148A"/>
    <w:rsid w:val="146D118C"/>
    <w:rsid w:val="1C5FD70A"/>
    <w:rsid w:val="237599B5"/>
    <w:rsid w:val="2DC19341"/>
    <w:rsid w:val="32AC0836"/>
    <w:rsid w:val="38FDA3FD"/>
    <w:rsid w:val="42F36287"/>
    <w:rsid w:val="50ED9BFC"/>
    <w:rsid w:val="51E07CFC"/>
    <w:rsid w:val="538EC57E"/>
    <w:rsid w:val="6246383F"/>
    <w:rsid w:val="6D2CFA6A"/>
    <w:rsid w:val="6D7F3919"/>
    <w:rsid w:val="7610C2ED"/>
    <w:rsid w:val="7AACF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DD881D"/>
  <w15:docId w15:val="{9C59E79A-4538-4106-921E-9365CF5175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17893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38C37A0DFFF4DAE16EF978182DDC8" ma:contentTypeVersion="6" ma:contentTypeDescription="Create a new document." ma:contentTypeScope="" ma:versionID="7f6d992a65ffca53d9aff180c39a0aa1">
  <xsd:schema xmlns:xsd="http://www.w3.org/2001/XMLSchema" xmlns:xs="http://www.w3.org/2001/XMLSchema" xmlns:p="http://schemas.microsoft.com/office/2006/metadata/properties" xmlns:ns2="810f1178-9148-4f1d-9416-a184dfeea10d" xmlns:ns3="711333da-c471-4f71-816d-601c19b0e6a0" targetNamespace="http://schemas.microsoft.com/office/2006/metadata/properties" ma:root="true" ma:fieldsID="f7c80d6d2700c0096324a1b761447119" ns2:_="" ns3:_="">
    <xsd:import namespace="810f1178-9148-4f1d-9416-a184dfeea10d"/>
    <xsd:import namespace="711333da-c471-4f71-816d-601c19b0e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f1178-9148-4f1d-9416-a184dfe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333da-c471-4f71-816d-601c19b0e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EF439A-2115-4897-A224-AB910282EE66}"/>
</file>

<file path=customXml/itemProps5.xml><?xml version="1.0" encoding="utf-8"?>
<ds:datastoreItem xmlns:ds="http://schemas.openxmlformats.org/officeDocument/2006/customXml" ds:itemID="{0A31CD4B-70BC-43A2-9CB3-AE75DA5DB55F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Application>Microsoft Word for the web</Application>
  <DocSecurity>0</DocSecurity>
  <ScaleCrop>false</ScaleCrop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Vermeer, J.M.P, Ms.</cp:lastModifiedBy>
  <cp:lastPrinted>2013-11-08T11:03:00Z</cp:lastPrinted>
  <dcterms:created xsi:type="dcterms:W3CDTF">2018-03-01T11:20:00Z</dcterms:created>
  <dcterms:modified xsi:type="dcterms:W3CDTF">2024-10-23T06:35:28Z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0x01010088738C37A0DFFF4DAE16EF978182DDC8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