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005A4" w14:textId="498426E8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Bijlage F</w:t>
      </w:r>
      <w:r w:rsidRPr="00FE135A">
        <w:rPr>
          <w:rFonts w:ascii="Corbel" w:hAnsi="Corbel"/>
          <w:b/>
          <w:sz w:val="24"/>
          <w:szCs w:val="24"/>
        </w:rPr>
        <w:t>ormat kerncompetentie</w:t>
      </w:r>
      <w:r w:rsidR="00FE135A" w:rsidRPr="00FE135A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</w:p>
    <w:p w14:paraId="03A52565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29CB680B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1984BBC" w14:textId="0EC635B4" w:rsidR="00A57DF0" w:rsidRPr="00A57DF0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25177333" w14:textId="6D9D37F0" w:rsidR="00D155E8" w:rsidRDefault="009C3A83" w:rsidP="00E67BC3">
            <w:pPr>
              <w:spacing w:line="276" w:lineRule="auto"/>
              <w:jc w:val="both"/>
              <w:rPr>
                <w:rFonts w:ascii="Corbel" w:hAnsi="Corbel"/>
                <w:sz w:val="16"/>
                <w:szCs w:val="16"/>
              </w:rPr>
            </w:pPr>
            <w:r w:rsidRPr="009C3A83">
              <w:rPr>
                <w:rFonts w:ascii="Corbel" w:hAnsi="Corbel"/>
                <w:sz w:val="16"/>
                <w:szCs w:val="16"/>
              </w:rPr>
              <w:t>Inschrijver heeft ervaring met het leveren, vervangen en afvoeren van biologische filters inclusief het opstellen van een inspectierapport met aanbevelingen.</w:t>
            </w:r>
            <w:r w:rsidR="00A72AC8">
              <w:rPr>
                <w:rFonts w:ascii="Corbel" w:hAnsi="Corbel"/>
                <w:sz w:val="16"/>
                <w:szCs w:val="16"/>
              </w:rPr>
              <w:t xml:space="preserve"> Inschrijver mag hiervoor maximaal één referentie overleggen. </w:t>
            </w:r>
          </w:p>
          <w:p w14:paraId="7A9E6667" w14:textId="6128B2E6" w:rsidR="00E67BC3" w:rsidRPr="00E67BC3" w:rsidRDefault="00E67BC3" w:rsidP="00E67BC3">
            <w:pPr>
              <w:spacing w:line="276" w:lineRule="auto"/>
              <w:jc w:val="both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57C41759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B6333C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7C5511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7099717C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8C09C2F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0346B4D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6053399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5A215557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9A39A62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46670A7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8FC8259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312B9617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BD3CF9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7D067D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FAD7B9B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029D009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F1EE7C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3AD400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D6BAE65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70E1E4D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737CBFD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87CF32C" w14:textId="78AAC041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</w:t>
            </w:r>
            <w:r w:rsidR="0003238B">
              <w:rPr>
                <w:rFonts w:ascii="Corbel" w:hAnsi="Corbel"/>
                <w:sz w:val="16"/>
                <w:szCs w:val="16"/>
              </w:rPr>
              <w:t xml:space="preserve"> </w:t>
            </w:r>
            <w:r w:rsidRPr="0003238B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6C89E18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09D2241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33960DC3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299817B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7608FF1E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23029A1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4D8873D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363509C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04184EDC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264E988F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313432A5" w14:textId="78A644FA" w:rsidR="00376FA8" w:rsidRPr="001A17B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 w:rsidR="00D82414">
              <w:rPr>
                <w:rFonts w:ascii="Corbel" w:hAnsi="Corbel"/>
                <w:sz w:val="16"/>
                <w:szCs w:val="16"/>
              </w:rPr>
              <w:t>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="00D82414" w:rsidRPr="009A305E">
              <w:rPr>
                <w:rFonts w:ascii="Corbel" w:hAnsi="Corbel"/>
                <w:sz w:val="16"/>
                <w:szCs w:val="16"/>
              </w:rPr>
              <w:t>36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="00D82414" w:rsidRPr="009A305E">
              <w:rPr>
                <w:rFonts w:ascii="Corbel" w:hAnsi="Corbel"/>
                <w:sz w:val="16"/>
                <w:szCs w:val="16"/>
              </w:rPr>
              <w:t>Inschrijving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 w:rsidR="00D82414">
              <w:rPr>
                <w:rFonts w:ascii="Corbel" w:hAnsi="Corbel"/>
                <w:sz w:val="16"/>
                <w:szCs w:val="16"/>
              </w:rPr>
              <w:t>referentie-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3A87C187" w14:textId="77777777" w:rsidR="00376FA8" w:rsidRPr="00A019E4" w:rsidRDefault="00A72AC8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05182CDE" w14:textId="77777777" w:rsidR="007650B2" w:rsidRPr="00A019E4" w:rsidRDefault="00A72A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0B7DE571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7D7DAA4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EEBC76E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3D83114D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03F785F" w14:textId="77777777" w:rsidR="00D82414" w:rsidRPr="001A17B8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0DF9A6DC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4EA29F15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683B8678" w14:textId="77777777" w:rsidR="007650B2" w:rsidRPr="001A17B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23EC7723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FBDBB46" w14:textId="1DB1306B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9A305E">
              <w:rPr>
                <w:rFonts w:ascii="Corbel" w:hAnsi="Corbel"/>
                <w:sz w:val="16"/>
                <w:szCs w:val="16"/>
                <w:lang w:val="nl-NL"/>
              </w:rPr>
              <w:t>Inschrijver</w:t>
            </w:r>
            <w:r w:rsidR="00D82414" w:rsidRPr="009A305E">
              <w:rPr>
                <w:rFonts w:ascii="Corbel" w:hAnsi="Corbel"/>
                <w:sz w:val="16"/>
                <w:szCs w:val="16"/>
                <w:lang w:val="nl-NL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 w:rsidR="00376FA8">
              <w:rPr>
                <w:rFonts w:ascii="Corbel" w:hAnsi="Corbel"/>
                <w:sz w:val="16"/>
                <w:szCs w:val="16"/>
                <w:lang w:val="nl-NL"/>
              </w:rPr>
              <w:t xml:space="preserve">heid 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>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3CC653AE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1F851F97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5119B47A" w14:textId="77777777" w:rsidR="00376FA8" w:rsidRPr="00A019E4" w:rsidRDefault="00A72AC8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622D973E" w14:textId="77777777" w:rsidR="007650B2" w:rsidRPr="001A17B8" w:rsidRDefault="00A72AC8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0A100715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4EC37566" w14:textId="77777777" w:rsidR="004F51A8" w:rsidRDefault="004F51A8" w:rsidP="00770EEF">
      <w:pPr>
        <w:spacing w:line="276" w:lineRule="auto"/>
        <w:rPr>
          <w:color w:val="FF0000"/>
        </w:rPr>
      </w:pPr>
    </w:p>
    <w:sectPr w:rsidR="004F51A8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85CE89" w14:textId="77777777" w:rsidR="00655489" w:rsidRDefault="00655489" w:rsidP="00A57DF0">
      <w:pPr>
        <w:spacing w:line="240" w:lineRule="auto"/>
      </w:pPr>
      <w:r>
        <w:separator/>
      </w:r>
    </w:p>
  </w:endnote>
  <w:endnote w:type="continuationSeparator" w:id="0">
    <w:p w14:paraId="31FDD951" w14:textId="77777777" w:rsidR="00655489" w:rsidRDefault="00655489" w:rsidP="00A57DF0">
      <w:pPr>
        <w:spacing w:line="240" w:lineRule="auto"/>
      </w:pPr>
      <w:r>
        <w:continuationSeparator/>
      </w:r>
    </w:p>
  </w:endnote>
  <w:endnote w:type="continuationNotice" w:id="1">
    <w:p w14:paraId="366EACB5" w14:textId="77777777" w:rsidR="00655489" w:rsidRDefault="0065548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7D0EA234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3571B068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C33F0" w14:textId="77777777" w:rsidR="00655489" w:rsidRDefault="00655489" w:rsidP="00A57DF0">
      <w:pPr>
        <w:spacing w:line="240" w:lineRule="auto"/>
      </w:pPr>
      <w:r>
        <w:separator/>
      </w:r>
    </w:p>
  </w:footnote>
  <w:footnote w:type="continuationSeparator" w:id="0">
    <w:p w14:paraId="491F2B39" w14:textId="77777777" w:rsidR="00655489" w:rsidRDefault="00655489" w:rsidP="00A57DF0">
      <w:pPr>
        <w:spacing w:line="240" w:lineRule="auto"/>
      </w:pPr>
      <w:r>
        <w:continuationSeparator/>
      </w:r>
    </w:p>
  </w:footnote>
  <w:footnote w:type="continuationNotice" w:id="1">
    <w:p w14:paraId="1F250CF9" w14:textId="77777777" w:rsidR="00655489" w:rsidRDefault="0065548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9B1690E"/>
    <w:multiLevelType w:val="hybridMultilevel"/>
    <w:tmpl w:val="B192B2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2"/>
  </w:num>
  <w:num w:numId="3" w16cid:durableId="1187064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6E"/>
    <w:rsid w:val="00015084"/>
    <w:rsid w:val="00026595"/>
    <w:rsid w:val="0003238B"/>
    <w:rsid w:val="00064E11"/>
    <w:rsid w:val="000807CE"/>
    <w:rsid w:val="00087AF2"/>
    <w:rsid w:val="000A5C56"/>
    <w:rsid w:val="000B2F8D"/>
    <w:rsid w:val="000E525E"/>
    <w:rsid w:val="00100A15"/>
    <w:rsid w:val="00113C54"/>
    <w:rsid w:val="00125F21"/>
    <w:rsid w:val="00133F0C"/>
    <w:rsid w:val="00197752"/>
    <w:rsid w:val="001B6226"/>
    <w:rsid w:val="001D073D"/>
    <w:rsid w:val="001E36FF"/>
    <w:rsid w:val="002148AC"/>
    <w:rsid w:val="00241D4A"/>
    <w:rsid w:val="00277FB5"/>
    <w:rsid w:val="00285946"/>
    <w:rsid w:val="00287178"/>
    <w:rsid w:val="00287F4E"/>
    <w:rsid w:val="002A112B"/>
    <w:rsid w:val="003265BB"/>
    <w:rsid w:val="003346D7"/>
    <w:rsid w:val="0033539C"/>
    <w:rsid w:val="00343570"/>
    <w:rsid w:val="00376002"/>
    <w:rsid w:val="00376FA8"/>
    <w:rsid w:val="00396BC6"/>
    <w:rsid w:val="004045F0"/>
    <w:rsid w:val="00426F56"/>
    <w:rsid w:val="00432B24"/>
    <w:rsid w:val="0047548D"/>
    <w:rsid w:val="00493215"/>
    <w:rsid w:val="004F51A8"/>
    <w:rsid w:val="00520270"/>
    <w:rsid w:val="005A66C5"/>
    <w:rsid w:val="005A7864"/>
    <w:rsid w:val="005B0758"/>
    <w:rsid w:val="005E4328"/>
    <w:rsid w:val="006016D1"/>
    <w:rsid w:val="00632837"/>
    <w:rsid w:val="00655489"/>
    <w:rsid w:val="00667CCB"/>
    <w:rsid w:val="006F4508"/>
    <w:rsid w:val="00702A25"/>
    <w:rsid w:val="00713808"/>
    <w:rsid w:val="007576F1"/>
    <w:rsid w:val="007650B2"/>
    <w:rsid w:val="00770EEF"/>
    <w:rsid w:val="00777344"/>
    <w:rsid w:val="007B2A9F"/>
    <w:rsid w:val="007D6B1B"/>
    <w:rsid w:val="008416B9"/>
    <w:rsid w:val="008717DD"/>
    <w:rsid w:val="00897E6E"/>
    <w:rsid w:val="008A0F62"/>
    <w:rsid w:val="008A306B"/>
    <w:rsid w:val="008A5C68"/>
    <w:rsid w:val="008F2A1C"/>
    <w:rsid w:val="008F5C7E"/>
    <w:rsid w:val="00904410"/>
    <w:rsid w:val="0092159F"/>
    <w:rsid w:val="00983599"/>
    <w:rsid w:val="009A305E"/>
    <w:rsid w:val="009A675B"/>
    <w:rsid w:val="009B5A75"/>
    <w:rsid w:val="009C3A83"/>
    <w:rsid w:val="009C4AE9"/>
    <w:rsid w:val="00A019E4"/>
    <w:rsid w:val="00A2211B"/>
    <w:rsid w:val="00A561C0"/>
    <w:rsid w:val="00A57DF0"/>
    <w:rsid w:val="00A656CF"/>
    <w:rsid w:val="00A72AC8"/>
    <w:rsid w:val="00A848A4"/>
    <w:rsid w:val="00AB387E"/>
    <w:rsid w:val="00AC52BB"/>
    <w:rsid w:val="00B2285E"/>
    <w:rsid w:val="00B2653B"/>
    <w:rsid w:val="00B410B8"/>
    <w:rsid w:val="00B66D91"/>
    <w:rsid w:val="00B83D46"/>
    <w:rsid w:val="00BA1B7D"/>
    <w:rsid w:val="00BB306E"/>
    <w:rsid w:val="00BC1A97"/>
    <w:rsid w:val="00C12F22"/>
    <w:rsid w:val="00C81F99"/>
    <w:rsid w:val="00CE7F7A"/>
    <w:rsid w:val="00D06D74"/>
    <w:rsid w:val="00D155E8"/>
    <w:rsid w:val="00D82414"/>
    <w:rsid w:val="00D824C7"/>
    <w:rsid w:val="00D93047"/>
    <w:rsid w:val="00DC5CCB"/>
    <w:rsid w:val="00E0073C"/>
    <w:rsid w:val="00E67BC3"/>
    <w:rsid w:val="00E73E97"/>
    <w:rsid w:val="00E76EC8"/>
    <w:rsid w:val="00E87F16"/>
    <w:rsid w:val="00EE7552"/>
    <w:rsid w:val="00EF147F"/>
    <w:rsid w:val="00F23EDC"/>
    <w:rsid w:val="00F60651"/>
    <w:rsid w:val="00FB2235"/>
    <w:rsid w:val="00FC1865"/>
    <w:rsid w:val="00FE135A"/>
    <w:rsid w:val="00FE5A8D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0686A"/>
  <w15:docId w15:val="{03A38E72-2D71-46DE-9E06-912BEE05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,opsomming 1,3 *-,3 * -,Opsomtekens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,opsomming 1 Char,3 *- Char,3 * - Char,Opsomtekens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A30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305E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305E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30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305E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0B2F8D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afianie\Pro10\Pro10%20-%20Data\Kennisdomeinen\0.%20Aanbestedingstemplates\9.%20Overige%20veel%20voorkomende%20bijlagen\6mei22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83E1F9825504384EE1E46B0E91F3E" ma:contentTypeVersion="8" ma:contentTypeDescription="Een nieuw document maken." ma:contentTypeScope="" ma:versionID="1a2e585de7bdfbbf44caf8d135dc6417">
  <xsd:schema xmlns:xsd="http://www.w3.org/2001/XMLSchema" xmlns:xs="http://www.w3.org/2001/XMLSchema" xmlns:p="http://schemas.microsoft.com/office/2006/metadata/properties" xmlns:ns3="dcba5e1d-d07d-433b-9e8c-89646385f799" xmlns:ns4="add7ed1d-7c6c-40f3-ad86-73957bebb076" targetNamespace="http://schemas.microsoft.com/office/2006/metadata/properties" ma:root="true" ma:fieldsID="e83847e1811520e80ea6a9e5cb3fff5a" ns3:_="" ns4:_="">
    <xsd:import namespace="dcba5e1d-d07d-433b-9e8c-89646385f799"/>
    <xsd:import namespace="add7ed1d-7c6c-40f3-ad86-73957bebb0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a5e1d-d07d-433b-9e8c-89646385f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7ed1d-7c6c-40f3-ad86-73957bebb07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ba5e1d-d07d-433b-9e8c-89646385f799" xsi:nil="true"/>
  </documentManagement>
</p:properties>
</file>

<file path=customXml/itemProps1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EA89E8-B058-48C1-9C64-F53AE815F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a5e1d-d07d-433b-9e8c-89646385f799"/>
    <ds:schemaRef ds:uri="add7ed1d-7c6c-40f3-ad86-73957bebb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137766-1D0D-4887-8ECA-7BC4F645D14F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add7ed1d-7c6c-40f3-ad86-73957bebb076"/>
    <ds:schemaRef ds:uri="dcba5e1d-d07d-433b-9e8c-89646385f79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6mei22_Bijlage Format kerncompetenties</Template>
  <TotalTime>0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Fafianie</dc:creator>
  <cp:lastModifiedBy>Kooijman, Sanne</cp:lastModifiedBy>
  <cp:revision>3</cp:revision>
  <dcterms:created xsi:type="dcterms:W3CDTF">2024-08-30T07:34:00Z</dcterms:created>
  <dcterms:modified xsi:type="dcterms:W3CDTF">2024-08-30T07:37:00Z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0x010100CD983E1F9825504384EE1E46B0E91F3E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