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2397E" w14:textId="2F44DC29" w:rsidR="007650B2" w:rsidRPr="002852CB" w:rsidRDefault="005606AC" w:rsidP="002852C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2852CB">
        <w:rPr>
          <w:rFonts w:ascii="Corbel" w:hAnsi="Corbel"/>
          <w:b/>
          <w:sz w:val="24"/>
          <w:szCs w:val="24"/>
        </w:rPr>
        <w:t xml:space="preserve">ormat </w:t>
      </w:r>
      <w:r w:rsidR="00655312">
        <w:rPr>
          <w:rFonts w:ascii="Corbel" w:hAnsi="Corbel"/>
          <w:b/>
          <w:sz w:val="24"/>
          <w:szCs w:val="24"/>
        </w:rPr>
        <w:t>S</w:t>
      </w:r>
      <w:r>
        <w:rPr>
          <w:rFonts w:ascii="Corbel" w:hAnsi="Corbel"/>
          <w:b/>
          <w:sz w:val="24"/>
          <w:szCs w:val="24"/>
        </w:rPr>
        <w:t>electiecriteria</w:t>
      </w:r>
      <w:r w:rsidR="002852CB" w:rsidRPr="002852CB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7D64782D" w14:textId="77777777" w:rsidR="003265BB" w:rsidRDefault="003265BB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636"/>
        <w:gridCol w:w="2381"/>
      </w:tblGrid>
      <w:tr w:rsidR="00577C9F" w:rsidRPr="00CF3901" w14:paraId="3BA39B04" w14:textId="77777777" w:rsidTr="00F31A46">
        <w:trPr>
          <w:trHeight w:val="340"/>
          <w:jc w:val="center"/>
        </w:trPr>
        <w:tc>
          <w:tcPr>
            <w:tcW w:w="6636" w:type="dxa"/>
            <w:shd w:val="clear" w:color="auto" w:fill="002060"/>
            <w:vAlign w:val="center"/>
          </w:tcPr>
          <w:p w14:paraId="12635BA6" w14:textId="06FA5160" w:rsidR="00577C9F" w:rsidRPr="00A57DF0" w:rsidRDefault="00577C9F" w:rsidP="007D46F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bookmarkStart w:id="2" w:name="_Hlk190177626"/>
            <w:r w:rsidRPr="0038255A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Selectiecriterium 1</w:t>
            </w:r>
            <w:r w:rsidR="0038255A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: Inzet beveiligers vergelijkbaar object </w:t>
            </w:r>
          </w:p>
        </w:tc>
        <w:tc>
          <w:tcPr>
            <w:tcW w:w="2381" w:type="dxa"/>
            <w:shd w:val="clear" w:color="auto" w:fill="002060"/>
            <w:vAlign w:val="center"/>
          </w:tcPr>
          <w:p w14:paraId="08BFA82E" w14:textId="77777777" w:rsidR="00577C9F" w:rsidRPr="00577C9F" w:rsidRDefault="00577C9F" w:rsidP="007D46FC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/>
                <w:color w:val="FFFFFF" w:themeColor="background1"/>
                <w:szCs w:val="18"/>
              </w:rPr>
            </w:pPr>
            <w:r w:rsidRPr="00577C9F">
              <w:rPr>
                <w:rFonts w:ascii="Corbel" w:hAnsi="Corbel" w:cs="Verdana"/>
                <w:b/>
                <w:color w:val="FFFFFF" w:themeColor="background1"/>
                <w:szCs w:val="18"/>
              </w:rPr>
              <w:t>Score</w:t>
            </w:r>
          </w:p>
        </w:tc>
      </w:tr>
      <w:tr w:rsidR="00577C9F" w:rsidRPr="001A17B8" w14:paraId="5D2C7A48" w14:textId="77777777" w:rsidTr="0047599E">
        <w:trPr>
          <w:trHeight w:val="949"/>
          <w:jc w:val="center"/>
        </w:trPr>
        <w:tc>
          <w:tcPr>
            <w:tcW w:w="6636" w:type="dxa"/>
            <w:shd w:val="clear" w:color="auto" w:fill="auto"/>
          </w:tcPr>
          <w:p w14:paraId="053F5053" w14:textId="5EF78555" w:rsidR="0038255A" w:rsidRDefault="0038255A" w:rsidP="0038255A">
            <w:pPr>
              <w:rPr>
                <w:rFonts w:ascii="Corbel" w:hAnsi="Corbel"/>
              </w:rPr>
            </w:pPr>
            <w:r w:rsidRPr="0038255A">
              <w:rPr>
                <w:rFonts w:ascii="Corbel" w:hAnsi="Corbel"/>
              </w:rPr>
              <w:t xml:space="preserve">Gegadigde heeft ervaring met het beveiligen van een opvanglocatie voor specifiek Oekraïners. Het betreft de beveiliging van een locatie met </w:t>
            </w:r>
            <w:r w:rsidR="00C538C6">
              <w:rPr>
                <w:rFonts w:ascii="Corbel" w:hAnsi="Corbel"/>
              </w:rPr>
              <w:t>minimaal 60</w:t>
            </w:r>
            <w:r w:rsidRPr="0038255A">
              <w:rPr>
                <w:rFonts w:ascii="Corbel" w:hAnsi="Corbel"/>
              </w:rPr>
              <w:t xml:space="preserve"> personen voor een periode van minimaal 6 maanden</w:t>
            </w:r>
            <w:r w:rsidR="00B230B3">
              <w:rPr>
                <w:rFonts w:ascii="Corbel" w:hAnsi="Corbel"/>
              </w:rPr>
              <w:t xml:space="preserve">, waar </w:t>
            </w:r>
            <w:r w:rsidR="00C01C14">
              <w:rPr>
                <w:rFonts w:ascii="Corbel" w:hAnsi="Corbel"/>
              </w:rPr>
              <w:t xml:space="preserve">de volgende werkzaamheden zijn verricht: surveillance, open- en sluitrondes, toegangscontrole, rapportage </w:t>
            </w:r>
            <w:r w:rsidR="00063BAE">
              <w:rPr>
                <w:rFonts w:ascii="Corbel" w:hAnsi="Corbel"/>
              </w:rPr>
              <w:t xml:space="preserve">en opvang hulpdiensten. </w:t>
            </w:r>
          </w:p>
          <w:p w14:paraId="73832683" w14:textId="77777777" w:rsidR="0047599E" w:rsidRDefault="0047599E" w:rsidP="007D46F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</w:rPr>
            </w:pPr>
          </w:p>
          <w:p w14:paraId="774C04B9" w14:textId="24C64F9B" w:rsidR="0047599E" w:rsidRPr="0047599E" w:rsidRDefault="0047599E" w:rsidP="007D46F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47599E">
              <w:rPr>
                <w:rFonts w:ascii="Corbel" w:hAnsi="Corbel"/>
              </w:rPr>
              <w:t>Ten aanzien van de te overleggen referentie-opdrachten gelden dezelfde voorwaarden als bij de minimale geschiktheidseisen (zie hiervoor ook paragraaf 3.3.2.1</w:t>
            </w:r>
            <w:r w:rsidR="00286A87">
              <w:rPr>
                <w:rFonts w:ascii="Corbel" w:hAnsi="Corbel"/>
              </w:rPr>
              <w:t xml:space="preserve"> van de Aanbestedingsleidraad</w:t>
            </w:r>
            <w:r w:rsidRPr="0047599E">
              <w:rPr>
                <w:rFonts w:ascii="Corbel" w:hAnsi="Corbel"/>
              </w:rPr>
              <w:t xml:space="preserve">). De werkzaamheden waar Gegadigde bij de beantwoording naar verwijst mogen niet verder teruggaan dan 36 maanden voor de sluitingsdatum voor het indienen van de </w:t>
            </w:r>
            <w:r w:rsidR="00BD16EE">
              <w:rPr>
                <w:rFonts w:ascii="Corbel" w:hAnsi="Corbel"/>
              </w:rPr>
              <w:t>A</w:t>
            </w:r>
            <w:r w:rsidRPr="0047599E">
              <w:rPr>
                <w:rFonts w:ascii="Corbel" w:hAnsi="Corbel"/>
              </w:rPr>
              <w:t>anmelding, waarbij de werkzaamheden eventueel nog niet hoeven te zijn afgerond doch wel de relevante onderdelen moeten zijn uitgevoerd en geëvalueerd</w:t>
            </w:r>
            <w:r>
              <w:rPr>
                <w:rFonts w:ascii="Corbel" w:hAnsi="Corbel"/>
              </w:rPr>
              <w:t xml:space="preserve">. </w:t>
            </w:r>
            <w:r w:rsidRPr="0047599E">
              <w:rPr>
                <w:rFonts w:ascii="Corbel" w:hAnsi="Corbel"/>
                <w:szCs w:val="18"/>
              </w:rPr>
              <w:t>Per referentie dient Gegadigde het format in te vullen</w:t>
            </w:r>
            <w:r w:rsidR="00C538C6">
              <w:rPr>
                <w:rFonts w:ascii="Corbel" w:hAnsi="Corbel"/>
                <w:szCs w:val="18"/>
              </w:rPr>
              <w:t>.</w:t>
            </w:r>
          </w:p>
        </w:tc>
        <w:tc>
          <w:tcPr>
            <w:tcW w:w="2381" w:type="dxa"/>
            <w:shd w:val="clear" w:color="auto" w:fill="auto"/>
          </w:tcPr>
          <w:p w14:paraId="4062B290" w14:textId="77777777" w:rsidR="0038255A" w:rsidRPr="0038255A" w:rsidRDefault="0038255A" w:rsidP="0038255A">
            <w:pPr>
              <w:rPr>
                <w:rFonts w:ascii="Corbel" w:hAnsi="Corbel"/>
              </w:rPr>
            </w:pPr>
            <w:r w:rsidRPr="0038255A">
              <w:rPr>
                <w:rFonts w:ascii="Corbel" w:hAnsi="Corbel"/>
              </w:rPr>
              <w:t xml:space="preserve">1 referentie: 10 PUNTEN </w:t>
            </w:r>
          </w:p>
          <w:p w14:paraId="25692198" w14:textId="77777777" w:rsidR="0038255A" w:rsidRPr="0038255A" w:rsidRDefault="0038255A" w:rsidP="0038255A">
            <w:pPr>
              <w:rPr>
                <w:rFonts w:ascii="Corbel" w:hAnsi="Corbel"/>
              </w:rPr>
            </w:pPr>
            <w:r w:rsidRPr="0038255A">
              <w:rPr>
                <w:rFonts w:ascii="Corbel" w:hAnsi="Corbel"/>
              </w:rPr>
              <w:t xml:space="preserve">2 referenties: 20 PUNTEN </w:t>
            </w:r>
          </w:p>
          <w:p w14:paraId="4735272B" w14:textId="0E6EF0B0" w:rsidR="00577C9F" w:rsidRPr="0038255A" w:rsidRDefault="00577C9F" w:rsidP="0038255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bookmarkEnd w:id="2"/>
    </w:tbl>
    <w:p w14:paraId="0E5BF7F2" w14:textId="77777777" w:rsidR="005606AC" w:rsidRDefault="005606AC" w:rsidP="007650B2">
      <w:pPr>
        <w:suppressAutoHyphens/>
        <w:overflowPunct w:val="0"/>
        <w:autoSpaceDE w:val="0"/>
        <w:spacing w:line="276" w:lineRule="auto"/>
        <w:textAlignment w:val="baseline"/>
        <w:rPr>
          <w:sz w:val="4"/>
        </w:rPr>
      </w:pPr>
    </w:p>
    <w:p w14:paraId="7943C5F1" w14:textId="77777777" w:rsidR="005606AC" w:rsidRDefault="005606AC">
      <w:pPr>
        <w:spacing w:after="200" w:line="276" w:lineRule="auto"/>
        <w:rPr>
          <w:sz w:val="4"/>
        </w:rPr>
      </w:pPr>
      <w:r>
        <w:rPr>
          <w:sz w:val="4"/>
        </w:rP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011566EE" w14:textId="77777777" w:rsidTr="00F31A46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380DB63F" w14:textId="77777777" w:rsidR="00D155E8" w:rsidRPr="008B6806" w:rsidRDefault="008B6806" w:rsidP="008B680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Referentie </w:t>
            </w:r>
          </w:p>
        </w:tc>
      </w:tr>
      <w:tr w:rsidR="007650B2" w:rsidRPr="001A17B8" w14:paraId="66D6AFE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D1A7C59" w14:textId="77777777" w:rsidR="007650B2" w:rsidRPr="001A17B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C212B89" w14:textId="77777777" w:rsidR="007650B2" w:rsidRPr="001E36FF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F901DDE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7650B2" w:rsidRPr="001A17B8" w14:paraId="3F74901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5262999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 w:rsidR="00376FA8">
              <w:rPr>
                <w:rFonts w:ascii="Corbel" w:hAnsi="Corbel"/>
                <w:sz w:val="16"/>
                <w:szCs w:val="16"/>
              </w:rPr>
              <w:t>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416AAC6" w14:textId="77777777" w:rsidR="007650B2" w:rsidRPr="001E36FF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4A23FC0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3E77FB44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5C8153F" w14:textId="77777777" w:rsidR="007650B2" w:rsidRPr="001A17B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7E404C1" w14:textId="77777777" w:rsidR="007650B2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1972520" w14:textId="77777777" w:rsidR="00376FA8" w:rsidRPr="001A17B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3DB723E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BEF33DA" w14:textId="77777777" w:rsidR="007650B2" w:rsidRPr="001A17B8" w:rsidRDefault="00C6722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</w:t>
            </w:r>
            <w:r w:rsidR="00376FA8">
              <w:rPr>
                <w:rFonts w:ascii="Corbel" w:hAnsi="Corbel"/>
                <w:sz w:val="16"/>
                <w:szCs w:val="16"/>
              </w:rPr>
              <w:t>ontactpersoon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2A4E4FF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AF1EA52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7650B2" w:rsidRPr="001A17B8" w14:paraId="372A74A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5E94623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 w:rsidR="00376FA8">
              <w:rPr>
                <w:rFonts w:ascii="Corbel" w:hAnsi="Corbel"/>
                <w:sz w:val="16"/>
                <w:szCs w:val="16"/>
              </w:rPr>
              <w:t>ummer contactpersoon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13471CC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3FE8B14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7650B2" w:rsidRPr="001A17B8" w14:paraId="299F6112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2CA0434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 w:rsidR="00376FA8">
              <w:rPr>
                <w:rFonts w:ascii="Corbel" w:hAnsi="Corbel"/>
                <w:sz w:val="16"/>
                <w:szCs w:val="16"/>
              </w:rPr>
              <w:t>-mail contactpersoon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B10416A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9AA6988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7650B2" w:rsidRPr="001A17B8" w14:paraId="13747C4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25BC122" w14:textId="77777777" w:rsidR="008717DD" w:rsidRPr="001A17B8" w:rsidRDefault="007650B2" w:rsidP="00C672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 de referentie-</w:t>
            </w:r>
            <w:r>
              <w:rPr>
                <w:rFonts w:ascii="Corbel" w:hAnsi="Corbel"/>
                <w:sz w:val="16"/>
                <w:szCs w:val="16"/>
              </w:rPr>
              <w:t xml:space="preserve">opdracht is uitgevoerd door 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een specifieke </w:t>
            </w:r>
            <w:r>
              <w:rPr>
                <w:rFonts w:ascii="Corbel" w:hAnsi="Corbel"/>
                <w:sz w:val="16"/>
                <w:szCs w:val="16"/>
              </w:rPr>
              <w:t>deelnemer aan Same</w:t>
            </w:r>
            <w:r w:rsidR="00C67224">
              <w:rPr>
                <w:rFonts w:ascii="Corbel" w:hAnsi="Corbel"/>
                <w:sz w:val="16"/>
                <w:szCs w:val="16"/>
              </w:rPr>
              <w:t>nwerkingsverband of specifieke D</w:t>
            </w:r>
            <w:r>
              <w:rPr>
                <w:rFonts w:ascii="Corbel" w:hAnsi="Corbel"/>
                <w:sz w:val="16"/>
                <w:szCs w:val="16"/>
              </w:rPr>
              <w:t>erde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 waarop door Inschrijver een beroep wordt gedaan</w:t>
            </w:r>
            <w:r>
              <w:rPr>
                <w:rFonts w:ascii="Corbel" w:hAnsi="Corbel"/>
                <w:sz w:val="16"/>
                <w:szCs w:val="16"/>
              </w:rPr>
              <w:t xml:space="preserve">: </w:t>
            </w:r>
            <w:r w:rsidR="00C67224">
              <w:rPr>
                <w:rFonts w:ascii="Corbel" w:hAnsi="Corbel"/>
                <w:sz w:val="16"/>
                <w:szCs w:val="16"/>
              </w:rPr>
              <w:t>welke entiteit</w:t>
            </w:r>
            <w:r w:rsidR="00376FA8">
              <w:rPr>
                <w:rFonts w:ascii="Corbel" w:hAnsi="Corbel"/>
                <w:sz w:val="16"/>
                <w:szCs w:val="16"/>
              </w:rPr>
              <w:t xml:space="preserve"> heeft deze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>opdracht uitgevoerd?</w:t>
            </w:r>
          </w:p>
        </w:tc>
        <w:tc>
          <w:tcPr>
            <w:tcW w:w="3941" w:type="dxa"/>
            <w:shd w:val="clear" w:color="auto" w:fill="auto"/>
          </w:tcPr>
          <w:p w14:paraId="750D2E22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5AFC710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23B79" w:rsidRPr="001A17B8" w14:paraId="4CA3768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93E8E4E" w14:textId="268DD1A6" w:rsidR="00B23B79" w:rsidRDefault="0078202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Bet</w:t>
            </w:r>
            <w:r w:rsidR="00B475CD">
              <w:rPr>
                <w:rFonts w:ascii="Corbel" w:hAnsi="Corbel"/>
                <w:sz w:val="16"/>
                <w:szCs w:val="16"/>
              </w:rPr>
              <w:t>rof het te beveiligen object een opvang</w:t>
            </w:r>
            <w:r w:rsidR="00D77F06">
              <w:rPr>
                <w:rFonts w:ascii="Corbel" w:hAnsi="Corbel"/>
                <w:sz w:val="16"/>
                <w:szCs w:val="16"/>
              </w:rPr>
              <w:t xml:space="preserve">locatie </w:t>
            </w:r>
            <w:r w:rsidR="00012519">
              <w:rPr>
                <w:rFonts w:ascii="Corbel" w:hAnsi="Corbel"/>
                <w:sz w:val="16"/>
                <w:szCs w:val="16"/>
              </w:rPr>
              <w:t>voor specifiek Oekraïners?</w:t>
            </w:r>
          </w:p>
        </w:tc>
        <w:tc>
          <w:tcPr>
            <w:tcW w:w="3941" w:type="dxa"/>
            <w:shd w:val="clear" w:color="auto" w:fill="auto"/>
          </w:tcPr>
          <w:p w14:paraId="75F9018F" w14:textId="77777777" w:rsidR="00181548" w:rsidRPr="00A019E4" w:rsidRDefault="00181548" w:rsidP="0018154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6947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FE62EEF" w14:textId="2928EC61" w:rsidR="00B23B79" w:rsidRDefault="00181548" w:rsidP="0018154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7924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A94C3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</w:p>
        </w:tc>
      </w:tr>
      <w:tr w:rsidR="00377938" w:rsidRPr="001A17B8" w14:paraId="7D94F5C2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43ED666" w14:textId="1D041DF9" w:rsidR="00377938" w:rsidRPr="001A17B8" w:rsidRDefault="0037793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Kruis aan welke disciplines bij de uitvoering van de werkzaamheden zijn ingezet. </w:t>
            </w:r>
            <w:r>
              <w:rPr>
                <w:rFonts w:ascii="Corbel" w:hAnsi="Corbel"/>
                <w:sz w:val="16"/>
                <w:szCs w:val="16"/>
                <w:u w:val="single"/>
              </w:rPr>
              <w:t xml:space="preserve">Indien niet alle disciplines zijn ingezet </w:t>
            </w:r>
            <w:r w:rsidR="00465DBC">
              <w:rPr>
                <w:rFonts w:ascii="Corbel" w:hAnsi="Corbel"/>
                <w:sz w:val="16"/>
                <w:szCs w:val="16"/>
                <w:u w:val="single"/>
              </w:rPr>
              <w:t xml:space="preserve">zijn er geen punten te </w:t>
            </w:r>
            <w:r w:rsidR="004212F4">
              <w:rPr>
                <w:rFonts w:ascii="Corbel" w:hAnsi="Corbel"/>
                <w:sz w:val="16"/>
                <w:szCs w:val="16"/>
                <w:u w:val="single"/>
              </w:rPr>
              <w:t>verdelen</w:t>
            </w:r>
            <w:r w:rsidR="00465DBC">
              <w:rPr>
                <w:rFonts w:ascii="Corbel" w:hAnsi="Corbel"/>
                <w:sz w:val="16"/>
                <w:szCs w:val="16"/>
                <w:u w:val="single"/>
              </w:rPr>
              <w:t>.</w:t>
            </w:r>
          </w:p>
        </w:tc>
        <w:tc>
          <w:tcPr>
            <w:tcW w:w="3941" w:type="dxa"/>
            <w:shd w:val="clear" w:color="auto" w:fill="auto"/>
          </w:tcPr>
          <w:p w14:paraId="57C66CA8" w14:textId="77777777" w:rsidR="002D2814" w:rsidRPr="00A019E4" w:rsidRDefault="002D2814" w:rsidP="002D28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8998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>
              <w:rPr>
                <w:rFonts w:ascii="Corbel" w:eastAsia="MS Gothic" w:hAnsi="Corbel"/>
                <w:sz w:val="16"/>
                <w:szCs w:val="16"/>
              </w:rPr>
              <w:t>Surveillance</w:t>
            </w:r>
          </w:p>
          <w:p w14:paraId="724345A4" w14:textId="77777777" w:rsidR="002D2814" w:rsidRDefault="002D2814" w:rsidP="002D28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10024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Corbel" w:eastAsia="MS Gothic" w:hAnsi="Corbel"/>
                <w:sz w:val="16"/>
                <w:szCs w:val="16"/>
              </w:rPr>
              <w:t xml:space="preserve"> Open- en sluitrondes</w:t>
            </w:r>
          </w:p>
          <w:p w14:paraId="19D391E7" w14:textId="77777777" w:rsidR="002D2814" w:rsidRDefault="002D2814" w:rsidP="002D28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1563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>
              <w:rPr>
                <w:rFonts w:ascii="Corbel" w:eastAsia="MS Gothic" w:hAnsi="Corbel"/>
                <w:sz w:val="16"/>
                <w:szCs w:val="16"/>
              </w:rPr>
              <w:t>Toegangscontrole</w:t>
            </w:r>
          </w:p>
          <w:p w14:paraId="6490FEFE" w14:textId="77777777" w:rsidR="002D2814" w:rsidRPr="00A019E4" w:rsidRDefault="002D2814" w:rsidP="002D28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3474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>
              <w:rPr>
                <w:rFonts w:ascii="Corbel" w:eastAsia="MS Gothic" w:hAnsi="Corbel"/>
                <w:sz w:val="16"/>
                <w:szCs w:val="16"/>
              </w:rPr>
              <w:t>Rapportage</w:t>
            </w:r>
          </w:p>
          <w:p w14:paraId="79B3B0DD" w14:textId="29933955" w:rsidR="00377938" w:rsidRPr="001E36FF" w:rsidRDefault="002D2814" w:rsidP="002D28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3144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Corbel" w:eastAsia="MS Gothic" w:hAnsi="Corbel"/>
                <w:sz w:val="16"/>
                <w:szCs w:val="16"/>
              </w:rPr>
              <w:t xml:space="preserve"> Opvang hulpdiensten</w:t>
            </w:r>
          </w:p>
        </w:tc>
      </w:tr>
      <w:tr w:rsidR="001E36FF" w:rsidRPr="001A17B8" w14:paraId="6F1BC92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691E0BC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</w:t>
            </w:r>
            <w:r w:rsidR="00000A6F">
              <w:rPr>
                <w:rFonts w:ascii="Corbel" w:hAnsi="Corbel"/>
                <w:sz w:val="16"/>
                <w:szCs w:val="16"/>
              </w:rPr>
              <w:t>het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ge</w:t>
            </w:r>
            <w:r>
              <w:rPr>
                <w:rFonts w:ascii="Corbel" w:hAnsi="Corbel"/>
                <w:sz w:val="16"/>
                <w:szCs w:val="16"/>
              </w:rPr>
              <w:t xml:space="preserve">vraagde </w:t>
            </w:r>
            <w:r w:rsidR="00000A6F">
              <w:rPr>
                <w:rFonts w:ascii="Corbel" w:hAnsi="Corbel"/>
                <w:sz w:val="16"/>
                <w:szCs w:val="16"/>
              </w:rPr>
              <w:t xml:space="preserve">selectiecriterium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18423B5C" w14:textId="77777777" w:rsidR="00A94C30" w:rsidRDefault="00A94C30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16249B" w14:textId="77777777" w:rsidR="00A94C30" w:rsidRDefault="00A94C30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16B4F5" w14:textId="77777777" w:rsidR="00A94C30" w:rsidRDefault="00A94C30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5B751B" w14:textId="184E521E" w:rsidR="00A94C30" w:rsidRPr="00A94C30" w:rsidRDefault="00A94C30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36A83C3D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7CCE6B61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7C339355" w14:textId="77777777" w:rsidR="00376FA8" w:rsidRPr="001A17B8" w:rsidRDefault="00000A6F" w:rsidP="00000A6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7599E">
              <w:rPr>
                <w:rFonts w:ascii="Corbel" w:hAnsi="Corbel"/>
                <w:sz w:val="16"/>
                <w:szCs w:val="16"/>
              </w:rPr>
              <w:t>Het</w:t>
            </w:r>
            <w:r w:rsidR="007650B2" w:rsidRPr="0047599E">
              <w:rPr>
                <w:rFonts w:ascii="Corbel" w:hAnsi="Corbel"/>
                <w:sz w:val="16"/>
                <w:szCs w:val="16"/>
              </w:rPr>
              <w:t xml:space="preserve"> gevraagde </w:t>
            </w:r>
            <w:r w:rsidRPr="0047599E">
              <w:rPr>
                <w:rFonts w:ascii="Corbel" w:hAnsi="Corbel"/>
                <w:sz w:val="16"/>
                <w:szCs w:val="16"/>
              </w:rPr>
              <w:t>selectiecriterium</w:t>
            </w:r>
            <w:r w:rsidR="00376FA8" w:rsidRPr="0047599E">
              <w:rPr>
                <w:rFonts w:ascii="Corbel" w:hAnsi="Corbel"/>
                <w:sz w:val="16"/>
                <w:szCs w:val="16"/>
              </w:rPr>
              <w:t xml:space="preserve"> is</w:t>
            </w:r>
            <w:r w:rsidR="007650B2" w:rsidRPr="0047599E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B24DBE" w:rsidRPr="0047599E">
              <w:rPr>
                <w:rFonts w:ascii="Corbel" w:hAnsi="Corbel"/>
                <w:sz w:val="16"/>
                <w:szCs w:val="16"/>
              </w:rPr>
              <w:t>-</w:t>
            </w:r>
            <w:r w:rsidR="007650B2" w:rsidRPr="0047599E">
              <w:rPr>
                <w:rFonts w:ascii="Corbel" w:hAnsi="Corbel"/>
                <w:sz w:val="16"/>
                <w:szCs w:val="16"/>
              </w:rPr>
              <w:t>organisatie verricht in de periode van 36 maanden voorafgaand aan de sluitingsd</w:t>
            </w:r>
            <w:r w:rsidR="001E36FF" w:rsidRPr="0047599E"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="009644D1" w:rsidRPr="0047599E">
              <w:rPr>
                <w:rFonts w:ascii="Corbel" w:hAnsi="Corbel"/>
                <w:sz w:val="16"/>
                <w:szCs w:val="16"/>
              </w:rPr>
              <w:t>Aanmelding</w:t>
            </w:r>
            <w:r w:rsidR="007650B2" w:rsidRPr="0047599E">
              <w:rPr>
                <w:rFonts w:ascii="Corbel" w:hAnsi="Corbel"/>
                <w:sz w:val="16"/>
                <w:szCs w:val="16"/>
              </w:rPr>
              <w:t xml:space="preserve">. De complete </w:t>
            </w:r>
            <w:r w:rsidR="00C67224" w:rsidRPr="0047599E">
              <w:rPr>
                <w:rFonts w:ascii="Corbel" w:hAnsi="Corbel"/>
                <w:sz w:val="16"/>
                <w:szCs w:val="16"/>
              </w:rPr>
              <w:t>referentie-</w:t>
            </w:r>
            <w:r w:rsidR="007650B2" w:rsidRPr="0047599E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Pr="0047599E">
              <w:rPr>
                <w:rFonts w:ascii="Corbel" w:hAnsi="Corbel"/>
                <w:sz w:val="16"/>
                <w:szCs w:val="16"/>
              </w:rPr>
              <w:t xml:space="preserve">erdelen waar het selectiecriterium </w:t>
            </w:r>
            <w:r w:rsidR="007650B2" w:rsidRPr="0047599E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1E36FF" w:rsidRPr="0047599E">
              <w:rPr>
                <w:rFonts w:ascii="Corbel" w:hAnsi="Corbel"/>
                <w:sz w:val="16"/>
                <w:szCs w:val="16"/>
              </w:rPr>
              <w:t>op heeft moet</w:t>
            </w:r>
            <w:r w:rsidR="00100A15" w:rsidRPr="0047599E">
              <w:rPr>
                <w:rFonts w:ascii="Corbel" w:hAnsi="Corbel"/>
                <w:sz w:val="16"/>
                <w:szCs w:val="16"/>
              </w:rPr>
              <w:t>en</w:t>
            </w:r>
            <w:r w:rsidR="007650B2" w:rsidRPr="0047599E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376FA8" w:rsidRPr="0047599E">
              <w:rPr>
                <w:rFonts w:ascii="Corbel" w:hAnsi="Corbel"/>
                <w:sz w:val="16"/>
                <w:szCs w:val="16"/>
              </w:rPr>
              <w:t xml:space="preserve"> zijn uitgevoerd en geëvalueerd</w:t>
            </w:r>
            <w:r w:rsidR="00C67224">
              <w:rPr>
                <w:rFonts w:ascii="Corbel" w:hAnsi="Corbel"/>
                <w:sz w:val="16"/>
                <w:szCs w:val="16"/>
              </w:rPr>
              <w:t>.</w:t>
            </w:r>
          </w:p>
        </w:tc>
        <w:tc>
          <w:tcPr>
            <w:tcW w:w="3941" w:type="dxa"/>
            <w:shd w:val="clear" w:color="auto" w:fill="auto"/>
          </w:tcPr>
          <w:p w14:paraId="61A82607" w14:textId="77777777" w:rsidR="00376FA8" w:rsidRPr="00F84158" w:rsidRDefault="004212F4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F8415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F84158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AC7C804" w14:textId="77777777" w:rsidR="007650B2" w:rsidRPr="00F84158" w:rsidRDefault="004212F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F8415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F84158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F8415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D510364" w14:textId="77777777" w:rsidR="00376FA8" w:rsidRPr="00F8415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7FBE72D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5E066A4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207314D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15FA6539" w14:textId="77777777" w:rsidR="001E36FF" w:rsidRPr="001A17B8" w:rsidRDefault="001E36FF" w:rsidP="00000A6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zijn de werkzaamheden als gevraagd bij </w:t>
            </w:r>
            <w:r w:rsidR="00000A6F">
              <w:rPr>
                <w:rFonts w:ascii="Corbel" w:hAnsi="Corbel"/>
                <w:sz w:val="16"/>
                <w:szCs w:val="16"/>
              </w:rPr>
              <w:t>het selectiecriterium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uitgevoerd?</w:t>
            </w:r>
          </w:p>
        </w:tc>
        <w:tc>
          <w:tcPr>
            <w:tcW w:w="3941" w:type="dxa"/>
            <w:shd w:val="clear" w:color="auto" w:fill="auto"/>
          </w:tcPr>
          <w:p w14:paraId="4209EE49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1364DD17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8FB1517" w14:textId="77777777" w:rsidR="007650B2" w:rsidRPr="001A17B8" w:rsidRDefault="00F31A46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</w:t>
            </w:r>
            <w:r w:rsidR="005606AC">
              <w:rPr>
                <w:rFonts w:ascii="Corbel" w:hAnsi="Corbel"/>
                <w:b/>
                <w:sz w:val="16"/>
                <w:szCs w:val="16"/>
              </w:rPr>
              <w:t>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2742B5EA" w14:textId="77777777" w:rsidTr="00F31A46">
        <w:trPr>
          <w:trHeight w:val="1182"/>
          <w:jc w:val="center"/>
        </w:trPr>
        <w:tc>
          <w:tcPr>
            <w:tcW w:w="5076" w:type="dxa"/>
            <w:shd w:val="clear" w:color="auto" w:fill="auto"/>
          </w:tcPr>
          <w:p w14:paraId="1F8264A5" w14:textId="77777777" w:rsidR="007650B2" w:rsidRPr="001A17B8" w:rsidRDefault="009644D1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5606AC">
              <w:rPr>
                <w:rFonts w:ascii="Corbel" w:hAnsi="Corbel"/>
                <w:sz w:val="16"/>
                <w:szCs w:val="16"/>
                <w:lang w:val="nl-NL"/>
              </w:rPr>
              <w:t>uitvoeren van deze o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pdracht, ervaring te hebben met 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het 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bovengenoemde. </w:t>
            </w:r>
          </w:p>
          <w:p w14:paraId="685BC4A3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39391FC" w14:textId="77777777" w:rsidR="008717DD" w:rsidRPr="00376FA8" w:rsidRDefault="007650B2" w:rsidP="009644D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 w:rsidR="009644D1">
              <w:rPr>
                <w:rFonts w:ascii="Corbel" w:hAnsi="Corbel"/>
                <w:b/>
                <w:sz w:val="16"/>
                <w:szCs w:val="16"/>
                <w:lang w:val="nl-NL"/>
              </w:rPr>
              <w:t>Gegadigde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 – de referent hoeft deze verklaring bij </w:t>
            </w:r>
            <w:r w:rsidR="009644D1">
              <w:rPr>
                <w:rFonts w:ascii="Corbel" w:hAnsi="Corbel"/>
                <w:b/>
                <w:sz w:val="16"/>
                <w:szCs w:val="16"/>
                <w:lang w:val="nl-NL"/>
              </w:rPr>
              <w:t>Aanmelding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 niet te ondertekenen. </w:t>
            </w:r>
          </w:p>
        </w:tc>
        <w:tc>
          <w:tcPr>
            <w:tcW w:w="3941" w:type="dxa"/>
            <w:shd w:val="clear" w:color="auto" w:fill="auto"/>
          </w:tcPr>
          <w:p w14:paraId="6F54322E" w14:textId="77777777" w:rsidR="00376FA8" w:rsidRPr="00F84158" w:rsidRDefault="004212F4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F8415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606AC" w:rsidRPr="00F84158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F84158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C16136A" w14:textId="77777777" w:rsidR="007650B2" w:rsidRPr="00F84158" w:rsidRDefault="004212F4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F8415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606AC" w:rsidRPr="00F84158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F84158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F8415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5F370FF" w14:textId="77777777" w:rsidR="007650B2" w:rsidRPr="00F8415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5498C3A" w14:textId="77777777" w:rsidR="00287178" w:rsidRDefault="00287178" w:rsidP="00F31A46">
      <w:pPr>
        <w:spacing w:after="200" w:line="276" w:lineRule="auto"/>
      </w:pPr>
    </w:p>
    <w:p w14:paraId="04914CF2" w14:textId="77777777" w:rsidR="0047599E" w:rsidRDefault="0047599E" w:rsidP="00F31A46">
      <w:pPr>
        <w:spacing w:after="200" w:line="276" w:lineRule="auto"/>
      </w:pPr>
    </w:p>
    <w:p w14:paraId="4FEE32EE" w14:textId="77777777" w:rsidR="0047599E" w:rsidRDefault="0047599E" w:rsidP="00F31A46">
      <w:pPr>
        <w:spacing w:after="200" w:line="276" w:lineRule="auto"/>
      </w:pPr>
    </w:p>
    <w:p w14:paraId="1BCC3FCD" w14:textId="77777777" w:rsidR="0047599E" w:rsidRDefault="0047599E" w:rsidP="00F31A46">
      <w:pPr>
        <w:spacing w:after="200" w:line="276" w:lineRule="auto"/>
      </w:pPr>
    </w:p>
    <w:p w14:paraId="0BAB157A" w14:textId="77777777" w:rsidR="0047599E" w:rsidRDefault="0047599E" w:rsidP="00F31A46">
      <w:pPr>
        <w:spacing w:after="200" w:line="276" w:lineRule="auto"/>
      </w:pPr>
    </w:p>
    <w:p w14:paraId="30975A63" w14:textId="77777777" w:rsidR="0047599E" w:rsidRDefault="0047599E" w:rsidP="00F31A46">
      <w:pPr>
        <w:spacing w:after="200" w:line="276" w:lineRule="auto"/>
      </w:pPr>
    </w:p>
    <w:sectPr w:rsidR="0047599E" w:rsidSect="00F31A46">
      <w:footerReference w:type="default" r:id="rId11"/>
      <w:type w:val="continuous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DBB5" w14:textId="77777777" w:rsidR="007F7F2E" w:rsidRDefault="007F7F2E" w:rsidP="00A57DF0">
      <w:pPr>
        <w:spacing w:line="240" w:lineRule="auto"/>
      </w:pPr>
      <w:r>
        <w:separator/>
      </w:r>
    </w:p>
  </w:endnote>
  <w:endnote w:type="continuationSeparator" w:id="0">
    <w:p w14:paraId="387BFBA9" w14:textId="77777777" w:rsidR="007F7F2E" w:rsidRDefault="007F7F2E" w:rsidP="00A57DF0">
      <w:pPr>
        <w:spacing w:line="240" w:lineRule="auto"/>
      </w:pPr>
      <w:r>
        <w:continuationSeparator/>
      </w:r>
    </w:p>
  </w:endnote>
  <w:endnote w:type="continuationNotice" w:id="1">
    <w:p w14:paraId="4A93CC99" w14:textId="77777777" w:rsidR="008D027B" w:rsidRDefault="008D02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936701956"/>
      <w:docPartObj>
        <w:docPartGallery w:val="Page Numbers (Bottom of Page)"/>
        <w:docPartUnique/>
      </w:docPartObj>
    </w:sdtPr>
    <w:sdtEndPr/>
    <w:sdtContent>
      <w:p w14:paraId="3F2D0940" w14:textId="77777777" w:rsidR="008D4AC4" w:rsidRPr="008D4AC4" w:rsidRDefault="008D4AC4">
        <w:pPr>
          <w:pStyle w:val="Voettekst"/>
          <w:jc w:val="right"/>
          <w:rPr>
            <w:rFonts w:ascii="Corbel" w:hAnsi="Corbel"/>
          </w:rPr>
        </w:pPr>
        <w:r w:rsidRPr="008D4AC4">
          <w:rPr>
            <w:rFonts w:ascii="Corbel" w:hAnsi="Corbel"/>
          </w:rPr>
          <w:fldChar w:fldCharType="begin"/>
        </w:r>
        <w:r w:rsidRPr="008D4AC4">
          <w:rPr>
            <w:rFonts w:ascii="Corbel" w:hAnsi="Corbel"/>
          </w:rPr>
          <w:instrText>PAGE   \* MERGEFORMAT</w:instrText>
        </w:r>
        <w:r w:rsidRPr="008D4AC4">
          <w:rPr>
            <w:rFonts w:ascii="Corbel" w:hAnsi="Corbel"/>
          </w:rPr>
          <w:fldChar w:fldCharType="separate"/>
        </w:r>
        <w:r w:rsidR="005606AC">
          <w:rPr>
            <w:rFonts w:ascii="Corbel" w:hAnsi="Corbel"/>
            <w:noProof/>
          </w:rPr>
          <w:t>1</w:t>
        </w:r>
        <w:r w:rsidRPr="008D4AC4">
          <w:rPr>
            <w:rFonts w:ascii="Corbel" w:hAnsi="Corbel"/>
          </w:rPr>
          <w:fldChar w:fldCharType="end"/>
        </w:r>
      </w:p>
    </w:sdtContent>
  </w:sdt>
  <w:p w14:paraId="3DC8A8D4" w14:textId="77777777" w:rsidR="008D4AC4" w:rsidRDefault="008D4A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1B0AB" w14:textId="77777777" w:rsidR="007F7F2E" w:rsidRDefault="007F7F2E" w:rsidP="00A57DF0">
      <w:pPr>
        <w:spacing w:line="240" w:lineRule="auto"/>
      </w:pPr>
      <w:r>
        <w:separator/>
      </w:r>
    </w:p>
  </w:footnote>
  <w:footnote w:type="continuationSeparator" w:id="0">
    <w:p w14:paraId="5FBC7AE4" w14:textId="77777777" w:rsidR="007F7F2E" w:rsidRDefault="007F7F2E" w:rsidP="00A57DF0">
      <w:pPr>
        <w:spacing w:line="240" w:lineRule="auto"/>
      </w:pPr>
      <w:r>
        <w:continuationSeparator/>
      </w:r>
    </w:p>
  </w:footnote>
  <w:footnote w:type="continuationNotice" w:id="1">
    <w:p w14:paraId="50CBE2A8" w14:textId="77777777" w:rsidR="008D027B" w:rsidRDefault="008D027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190749">
    <w:abstractNumId w:val="0"/>
  </w:num>
  <w:num w:numId="2" w16cid:durableId="1660498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62"/>
    <w:rsid w:val="00000A6F"/>
    <w:rsid w:val="00012519"/>
    <w:rsid w:val="00035662"/>
    <w:rsid w:val="00063BAE"/>
    <w:rsid w:val="00064E11"/>
    <w:rsid w:val="0008544D"/>
    <w:rsid w:val="000A5C56"/>
    <w:rsid w:val="000C408D"/>
    <w:rsid w:val="00100A15"/>
    <w:rsid w:val="00125F21"/>
    <w:rsid w:val="00181548"/>
    <w:rsid w:val="00185684"/>
    <w:rsid w:val="001E36FF"/>
    <w:rsid w:val="002852CB"/>
    <w:rsid w:val="00286A87"/>
    <w:rsid w:val="00287178"/>
    <w:rsid w:val="002D2814"/>
    <w:rsid w:val="00322F69"/>
    <w:rsid w:val="003265BB"/>
    <w:rsid w:val="00366051"/>
    <w:rsid w:val="00376002"/>
    <w:rsid w:val="00376FA8"/>
    <w:rsid w:val="0037754A"/>
    <w:rsid w:val="00377938"/>
    <w:rsid w:val="0038255A"/>
    <w:rsid w:val="004212F4"/>
    <w:rsid w:val="0044211E"/>
    <w:rsid w:val="00465DBC"/>
    <w:rsid w:val="0047599E"/>
    <w:rsid w:val="004C21EC"/>
    <w:rsid w:val="004C6D8D"/>
    <w:rsid w:val="005151D5"/>
    <w:rsid w:val="00520270"/>
    <w:rsid w:val="00533DF2"/>
    <w:rsid w:val="005606AC"/>
    <w:rsid w:val="00577C9F"/>
    <w:rsid w:val="00591523"/>
    <w:rsid w:val="005A6A5E"/>
    <w:rsid w:val="005D16A9"/>
    <w:rsid w:val="00632837"/>
    <w:rsid w:val="00655312"/>
    <w:rsid w:val="00670622"/>
    <w:rsid w:val="006E665A"/>
    <w:rsid w:val="00702A25"/>
    <w:rsid w:val="007650B2"/>
    <w:rsid w:val="00782028"/>
    <w:rsid w:val="007B2A9F"/>
    <w:rsid w:val="007C70A5"/>
    <w:rsid w:val="007F7F2E"/>
    <w:rsid w:val="008717DD"/>
    <w:rsid w:val="008816D7"/>
    <w:rsid w:val="008B49A3"/>
    <w:rsid w:val="008B6806"/>
    <w:rsid w:val="008D027B"/>
    <w:rsid w:val="008D2677"/>
    <w:rsid w:val="008D4AC4"/>
    <w:rsid w:val="008F585B"/>
    <w:rsid w:val="009644D1"/>
    <w:rsid w:val="009B622F"/>
    <w:rsid w:val="00A57DF0"/>
    <w:rsid w:val="00A94C30"/>
    <w:rsid w:val="00AA01EC"/>
    <w:rsid w:val="00B12021"/>
    <w:rsid w:val="00B230B3"/>
    <w:rsid w:val="00B23B79"/>
    <w:rsid w:val="00B24DBE"/>
    <w:rsid w:val="00B475CD"/>
    <w:rsid w:val="00BA6BD7"/>
    <w:rsid w:val="00BD16EE"/>
    <w:rsid w:val="00C01C14"/>
    <w:rsid w:val="00C01C98"/>
    <w:rsid w:val="00C12F22"/>
    <w:rsid w:val="00C538C6"/>
    <w:rsid w:val="00C67224"/>
    <w:rsid w:val="00C74E4E"/>
    <w:rsid w:val="00D155E8"/>
    <w:rsid w:val="00D77F06"/>
    <w:rsid w:val="00DE1052"/>
    <w:rsid w:val="00DE46BA"/>
    <w:rsid w:val="00ED0EBC"/>
    <w:rsid w:val="00EE6D4D"/>
    <w:rsid w:val="00F31A46"/>
    <w:rsid w:val="00F84158"/>
    <w:rsid w:val="00FA133A"/>
    <w:rsid w:val="00FC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F502A"/>
  <w15:docId w15:val="{5562EF39-CAFB-4FD4-8880-170B479F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ddevandeWeg\Pro10\Pro10%20-%20Data\Kennisdomeinen\0.%20Aanbestedingstemplates\9.%20Overige%20veel%20voorkomende%20bijlagen\7jan20_Bijlage%20Format%20selectiecriteri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AC7860-C083-4C50-87C4-6A032A4824C0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8B0EECA4-873C-46E9-A107-D511023F7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5A91F5-B055-4C13-8A57-3FABC9D39A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B8A9F6-4355-4C3E-A9FF-1C4873DB6E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selectiecriteria</Template>
  <TotalTime>17</TotalTime>
  <Pages>2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Hidde van de Weg</dc:creator>
  <cp:lastModifiedBy>Hidde van de Weg</cp:lastModifiedBy>
  <cp:revision>33</cp:revision>
  <dcterms:created xsi:type="dcterms:W3CDTF">2025-02-11T13:58:00Z</dcterms:created>
  <dcterms:modified xsi:type="dcterms:W3CDTF">2025-02-20T14:38:00Z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45600</vt:r8>
  </property>
  <property fmtid="{D5CDD505-2E9C-101B-9397-08002B2CF9AE}" pid="4" name="MediaServiceImageTags">
    <vt:lpwstr/>
  </property>
</Properties>
</file>