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B4A4" w14:textId="1D23C792" w:rsidR="00A460DF" w:rsidRPr="000256F6" w:rsidRDefault="00A460DF" w:rsidP="00864A7B">
      <w:pPr>
        <w:pStyle w:val="Geenafstand"/>
        <w:rPr>
          <w:rFonts w:cs="Tahoma"/>
          <w:b/>
          <w:bCs w:val="0"/>
        </w:rPr>
      </w:pPr>
      <w:bookmarkStart w:id="0" w:name="_Hlk145069044"/>
      <w:r w:rsidRPr="000256F6">
        <w:rPr>
          <w:rFonts w:cs="Tahoma"/>
          <w:b/>
          <w:bCs w:val="0"/>
        </w:rPr>
        <w:t xml:space="preserve">Bijlage </w:t>
      </w:r>
      <w:r w:rsidR="00864A7B" w:rsidRPr="000256F6">
        <w:rPr>
          <w:rFonts w:cs="Tahoma"/>
          <w:b/>
          <w:bCs w:val="0"/>
        </w:rPr>
        <w:t>1</w:t>
      </w:r>
      <w:r w:rsidRPr="000256F6">
        <w:rPr>
          <w:rFonts w:cs="Tahoma"/>
          <w:b/>
          <w:bCs w:val="0"/>
        </w:rPr>
        <w:t xml:space="preserve"> Beantwoording </w:t>
      </w:r>
      <w:r w:rsidR="00E90774" w:rsidRPr="000256F6">
        <w:rPr>
          <w:rFonts w:cs="Tahoma"/>
          <w:b/>
          <w:bCs w:val="0"/>
        </w:rPr>
        <w:t xml:space="preserve">algemene, open </w:t>
      </w:r>
      <w:r w:rsidRPr="000256F6">
        <w:rPr>
          <w:rFonts w:cs="Tahoma"/>
          <w:b/>
          <w:bCs w:val="0"/>
        </w:rPr>
        <w:t xml:space="preserve">vragen </w:t>
      </w:r>
      <w:r w:rsidR="00E90774" w:rsidRPr="000256F6">
        <w:rPr>
          <w:rFonts w:cs="Tahoma"/>
          <w:b/>
          <w:bCs w:val="0"/>
        </w:rPr>
        <w:t>m</w:t>
      </w:r>
      <w:r w:rsidRPr="000256F6">
        <w:rPr>
          <w:rFonts w:cs="Tahoma"/>
          <w:b/>
          <w:bCs w:val="0"/>
        </w:rPr>
        <w:t>arktconsultatie</w:t>
      </w:r>
    </w:p>
    <w:p w14:paraId="03404372" w14:textId="77777777" w:rsidR="004F5C2F" w:rsidRPr="000256F6" w:rsidRDefault="004F5C2F" w:rsidP="00864A7B">
      <w:pPr>
        <w:pStyle w:val="Geenafstand"/>
        <w:rPr>
          <w:rFonts w:cs="Tahoma"/>
        </w:rPr>
      </w:pPr>
    </w:p>
    <w:p w14:paraId="4D80005B" w14:textId="77777777" w:rsidR="004F5C2F" w:rsidRPr="000256F6" w:rsidRDefault="004F5C2F" w:rsidP="004F5C2F">
      <w:pPr>
        <w:spacing w:line="120" w:lineRule="auto"/>
        <w:rPr>
          <w:rFonts w:cs="Tahoma"/>
          <w:sz w:val="22"/>
          <w:szCs w:val="22"/>
        </w:rPr>
      </w:pPr>
    </w:p>
    <w:p w14:paraId="429A7614" w14:textId="77777777" w:rsidR="004F5C2F" w:rsidRPr="000256F6" w:rsidRDefault="004F5C2F" w:rsidP="004F5C2F">
      <w:pPr>
        <w:spacing w:line="120" w:lineRule="auto"/>
        <w:rPr>
          <w:rFonts w:cs="Tahoma"/>
          <w:sz w:val="22"/>
          <w:szCs w:val="22"/>
        </w:rPr>
      </w:pPr>
    </w:p>
    <w:tbl>
      <w:tblPr>
        <w:tblStyle w:val="Tabelraster"/>
        <w:tblW w:w="0" w:type="auto"/>
        <w:tblInd w:w="-431" w:type="dxa"/>
        <w:tblLook w:val="01E0" w:firstRow="1" w:lastRow="1" w:firstColumn="1" w:lastColumn="1" w:noHBand="0" w:noVBand="0"/>
      </w:tblPr>
      <w:tblGrid>
        <w:gridCol w:w="567"/>
        <w:gridCol w:w="6096"/>
        <w:gridCol w:w="15"/>
        <w:gridCol w:w="2807"/>
        <w:gridCol w:w="8"/>
      </w:tblGrid>
      <w:tr w:rsidR="004F5C2F" w:rsidRPr="000256F6" w14:paraId="6D4841E4" w14:textId="77777777" w:rsidTr="00597BA9">
        <w:trPr>
          <w:cantSplit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B0C0FF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Nr.</w:t>
            </w:r>
          </w:p>
        </w:tc>
        <w:tc>
          <w:tcPr>
            <w:tcW w:w="6111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9E8C769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Vraag</w:t>
            </w:r>
          </w:p>
        </w:tc>
        <w:tc>
          <w:tcPr>
            <w:tcW w:w="2815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36D9A4" w14:textId="77777777" w:rsidR="004F5C2F" w:rsidRPr="000256F6" w:rsidRDefault="004F5C2F" w:rsidP="00597BA9">
            <w:pPr>
              <w:spacing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Antwoord</w:t>
            </w:r>
          </w:p>
        </w:tc>
      </w:tr>
      <w:tr w:rsidR="004F5C2F" w:rsidRPr="000256F6" w14:paraId="1D81CCBA" w14:textId="77777777" w:rsidTr="00597BA9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0814B574" w14:textId="77777777" w:rsidR="004F5C2F" w:rsidRPr="000256F6" w:rsidRDefault="004F5C2F" w:rsidP="004F5C2F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Algemene bedrijfsinformatie</w:t>
            </w:r>
          </w:p>
        </w:tc>
      </w:tr>
      <w:tr w:rsidR="004F5C2F" w:rsidRPr="000256F6" w14:paraId="7C7F0AFB" w14:textId="77777777" w:rsidTr="00597BA9">
        <w:trPr>
          <w:cantSplit/>
        </w:trPr>
        <w:tc>
          <w:tcPr>
            <w:tcW w:w="567" w:type="dxa"/>
          </w:tcPr>
          <w:p w14:paraId="1797CE25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1.1</w:t>
            </w:r>
          </w:p>
        </w:tc>
        <w:tc>
          <w:tcPr>
            <w:tcW w:w="6111" w:type="dxa"/>
            <w:gridSpan w:val="2"/>
          </w:tcPr>
          <w:p w14:paraId="35CC1B5D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Organisatienaam</w:t>
            </w:r>
          </w:p>
        </w:tc>
        <w:tc>
          <w:tcPr>
            <w:tcW w:w="2815" w:type="dxa"/>
            <w:gridSpan w:val="2"/>
          </w:tcPr>
          <w:p w14:paraId="724281EB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2A624AB9" w14:textId="77777777" w:rsidTr="00597BA9">
        <w:trPr>
          <w:cantSplit/>
        </w:trPr>
        <w:tc>
          <w:tcPr>
            <w:tcW w:w="567" w:type="dxa"/>
          </w:tcPr>
          <w:p w14:paraId="30D52DB4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1.2</w:t>
            </w:r>
          </w:p>
        </w:tc>
        <w:tc>
          <w:tcPr>
            <w:tcW w:w="6111" w:type="dxa"/>
            <w:gridSpan w:val="2"/>
          </w:tcPr>
          <w:p w14:paraId="7D47293B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Adres</w:t>
            </w:r>
          </w:p>
        </w:tc>
        <w:tc>
          <w:tcPr>
            <w:tcW w:w="2815" w:type="dxa"/>
            <w:gridSpan w:val="2"/>
          </w:tcPr>
          <w:p w14:paraId="2E05AA48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0C60F292" w14:textId="77777777" w:rsidTr="00597BA9">
        <w:trPr>
          <w:cantSplit/>
        </w:trPr>
        <w:tc>
          <w:tcPr>
            <w:tcW w:w="567" w:type="dxa"/>
          </w:tcPr>
          <w:p w14:paraId="17D96863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1.3</w:t>
            </w:r>
          </w:p>
        </w:tc>
        <w:tc>
          <w:tcPr>
            <w:tcW w:w="6111" w:type="dxa"/>
            <w:gridSpan w:val="2"/>
          </w:tcPr>
          <w:p w14:paraId="0A8654E4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Naam contactpersoon</w:t>
            </w:r>
          </w:p>
        </w:tc>
        <w:tc>
          <w:tcPr>
            <w:tcW w:w="2815" w:type="dxa"/>
            <w:gridSpan w:val="2"/>
          </w:tcPr>
          <w:p w14:paraId="5E7367C6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4E8F3355" w14:textId="77777777" w:rsidTr="00597BA9">
        <w:trPr>
          <w:cantSplit/>
        </w:trPr>
        <w:tc>
          <w:tcPr>
            <w:tcW w:w="567" w:type="dxa"/>
          </w:tcPr>
          <w:p w14:paraId="7E468422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1.4</w:t>
            </w:r>
          </w:p>
        </w:tc>
        <w:tc>
          <w:tcPr>
            <w:tcW w:w="6111" w:type="dxa"/>
            <w:gridSpan w:val="2"/>
          </w:tcPr>
          <w:p w14:paraId="7247F5EC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Functie contactpersoon</w:t>
            </w:r>
          </w:p>
        </w:tc>
        <w:tc>
          <w:tcPr>
            <w:tcW w:w="2815" w:type="dxa"/>
            <w:gridSpan w:val="2"/>
          </w:tcPr>
          <w:p w14:paraId="4DB25C63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29620DBE" w14:textId="77777777" w:rsidTr="00597BA9">
        <w:trPr>
          <w:cantSplit/>
        </w:trPr>
        <w:tc>
          <w:tcPr>
            <w:tcW w:w="567" w:type="dxa"/>
          </w:tcPr>
          <w:p w14:paraId="66B116E6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1.5</w:t>
            </w:r>
          </w:p>
        </w:tc>
        <w:tc>
          <w:tcPr>
            <w:tcW w:w="6111" w:type="dxa"/>
            <w:gridSpan w:val="2"/>
          </w:tcPr>
          <w:p w14:paraId="32C85949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Telefoonnummer contactpersoon</w:t>
            </w:r>
          </w:p>
        </w:tc>
        <w:tc>
          <w:tcPr>
            <w:tcW w:w="2815" w:type="dxa"/>
            <w:gridSpan w:val="2"/>
          </w:tcPr>
          <w:p w14:paraId="4B16164B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1410ED80" w14:textId="77777777" w:rsidTr="00597BA9">
        <w:trPr>
          <w:cantSplit/>
        </w:trPr>
        <w:tc>
          <w:tcPr>
            <w:tcW w:w="567" w:type="dxa"/>
          </w:tcPr>
          <w:p w14:paraId="31B60B57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1.6</w:t>
            </w:r>
          </w:p>
        </w:tc>
        <w:tc>
          <w:tcPr>
            <w:tcW w:w="6111" w:type="dxa"/>
            <w:gridSpan w:val="2"/>
          </w:tcPr>
          <w:p w14:paraId="2FDDCFDD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E-mailadres contactpersoon</w:t>
            </w:r>
          </w:p>
        </w:tc>
        <w:tc>
          <w:tcPr>
            <w:tcW w:w="2815" w:type="dxa"/>
            <w:gridSpan w:val="2"/>
          </w:tcPr>
          <w:p w14:paraId="6B7C2128" w14:textId="77777777" w:rsidR="004F5C2F" w:rsidRPr="000256F6" w:rsidRDefault="004F5C2F" w:rsidP="00597BA9">
            <w:pPr>
              <w:spacing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46084821" w14:textId="77777777" w:rsidTr="00597BA9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6874059D" w14:textId="0C3BF0DC" w:rsidR="004F5C2F" w:rsidRPr="000256F6" w:rsidRDefault="004F5C2F" w:rsidP="004F5C2F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 xml:space="preserve">Algemene vragen </w:t>
            </w:r>
          </w:p>
        </w:tc>
      </w:tr>
      <w:tr w:rsidR="004F5C2F" w:rsidRPr="000256F6" w14:paraId="75B00329" w14:textId="77777777" w:rsidTr="00597BA9">
        <w:trPr>
          <w:cantSplit/>
        </w:trPr>
        <w:tc>
          <w:tcPr>
            <w:tcW w:w="567" w:type="dxa"/>
          </w:tcPr>
          <w:p w14:paraId="46C3E9A3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2.1</w:t>
            </w:r>
          </w:p>
        </w:tc>
        <w:tc>
          <w:tcPr>
            <w:tcW w:w="6111" w:type="dxa"/>
            <w:gridSpan w:val="2"/>
          </w:tcPr>
          <w:p w14:paraId="64E6EF46" w14:textId="2470470B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Welke innovaties zijn er of worden verwacht</w:t>
            </w:r>
            <w:r w:rsidR="004A5914" w:rsidRPr="000256F6">
              <w:rPr>
                <w:rFonts w:cs="Tahoma"/>
                <w:sz w:val="18"/>
                <w:szCs w:val="18"/>
              </w:rPr>
              <w:t xml:space="preserve"> op het gebied van</w:t>
            </w:r>
            <w:r w:rsidR="006D303E">
              <w:rPr>
                <w:rFonts w:cs="Tahoma"/>
                <w:sz w:val="18"/>
                <w:szCs w:val="18"/>
              </w:rPr>
              <w:t xml:space="preserve"> de inrichting</w:t>
            </w:r>
            <w:r w:rsidR="004A5914" w:rsidRPr="000256F6">
              <w:rPr>
                <w:rFonts w:cs="Tahoma"/>
                <w:sz w:val="18"/>
                <w:szCs w:val="18"/>
              </w:rPr>
              <w:t xml:space="preserve"> </w:t>
            </w:r>
            <w:r w:rsidR="00953BB1" w:rsidRPr="000256F6">
              <w:rPr>
                <w:rFonts w:cs="Tahoma"/>
                <w:sz w:val="18"/>
                <w:szCs w:val="18"/>
              </w:rPr>
              <w:t>ALS ambulances</w:t>
            </w:r>
            <w:r w:rsidRPr="000256F6">
              <w:rPr>
                <w:rFonts w:cs="Tahoma"/>
                <w:sz w:val="18"/>
                <w:szCs w:val="18"/>
              </w:rPr>
              <w:t>?</w:t>
            </w:r>
            <w:r w:rsidR="006D303E">
              <w:rPr>
                <w:rFonts w:cs="Tahoma"/>
                <w:sz w:val="18"/>
                <w:szCs w:val="18"/>
              </w:rPr>
              <w:t xml:space="preserve"> Of het basisvoertuig?</w:t>
            </w:r>
          </w:p>
        </w:tc>
        <w:tc>
          <w:tcPr>
            <w:tcW w:w="2815" w:type="dxa"/>
            <w:gridSpan w:val="2"/>
          </w:tcPr>
          <w:p w14:paraId="0A764133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74D65CE7" w14:textId="77777777" w:rsidTr="00597BA9">
        <w:trPr>
          <w:cantSplit/>
        </w:trPr>
        <w:tc>
          <w:tcPr>
            <w:tcW w:w="567" w:type="dxa"/>
          </w:tcPr>
          <w:p w14:paraId="7C764097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2.2</w:t>
            </w:r>
          </w:p>
        </w:tc>
        <w:tc>
          <w:tcPr>
            <w:tcW w:w="6111" w:type="dxa"/>
            <w:gridSpan w:val="2"/>
          </w:tcPr>
          <w:p w14:paraId="1ED6CA1C" w14:textId="5592DBBA" w:rsidR="004F5C2F" w:rsidRPr="000256F6" w:rsidRDefault="00AF436C" w:rsidP="00AF436C">
            <w:pPr>
              <w:tabs>
                <w:tab w:val="clear" w:pos="567"/>
              </w:tabs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bCs w:val="0"/>
                <w:sz w:val="18"/>
                <w:szCs w:val="18"/>
              </w:rPr>
              <w:t>Hoe kijkt u aan tegen de toepassing van zero emissie voertuigen voor ALS ambulances?</w:t>
            </w:r>
            <w:r w:rsidR="00953BB1" w:rsidRPr="000256F6">
              <w:rPr>
                <w:rFonts w:cs="Tahoma"/>
                <w:bCs w:val="0"/>
                <w:sz w:val="18"/>
                <w:szCs w:val="18"/>
              </w:rPr>
              <w:t xml:space="preserve"> En aankomende 5 jaar? </w:t>
            </w:r>
          </w:p>
        </w:tc>
        <w:tc>
          <w:tcPr>
            <w:tcW w:w="2815" w:type="dxa"/>
            <w:gridSpan w:val="2"/>
          </w:tcPr>
          <w:p w14:paraId="31145A3B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1BEB6C60" w14:textId="77777777" w:rsidTr="00597BA9">
        <w:trPr>
          <w:cantSplit/>
        </w:trPr>
        <w:tc>
          <w:tcPr>
            <w:tcW w:w="567" w:type="dxa"/>
          </w:tcPr>
          <w:p w14:paraId="5EB6F118" w14:textId="0962D619" w:rsidR="004F5C2F" w:rsidRPr="000256F6" w:rsidRDefault="00B747B0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bCs w:val="0"/>
                <w:sz w:val="18"/>
                <w:szCs w:val="18"/>
              </w:rPr>
              <w:t xml:space="preserve">2.3 </w:t>
            </w:r>
          </w:p>
        </w:tc>
        <w:tc>
          <w:tcPr>
            <w:tcW w:w="6111" w:type="dxa"/>
            <w:gridSpan w:val="2"/>
          </w:tcPr>
          <w:p w14:paraId="2B4C0434" w14:textId="54EDBD95" w:rsidR="004F5C2F" w:rsidRPr="000256F6" w:rsidRDefault="00AF436C" w:rsidP="00597BA9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 zijn voornemens om Diesel voertuigen uit te vragen. Is het reëel om te verwachten dat deze aan het einde van de looptijd van de overeenkomst (bijvoorbeeld van 6 jaar) nog leverbaar zijn én kan er dan ook nog onderhoud op plaatsvinden in de bijvoorbeeld 6 jaar daarna?</w:t>
            </w:r>
          </w:p>
        </w:tc>
        <w:tc>
          <w:tcPr>
            <w:tcW w:w="2815" w:type="dxa"/>
            <w:gridSpan w:val="2"/>
          </w:tcPr>
          <w:p w14:paraId="1E4A1A9B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2E34B6CA" w14:textId="77777777" w:rsidTr="00597BA9">
        <w:trPr>
          <w:cantSplit/>
        </w:trPr>
        <w:tc>
          <w:tcPr>
            <w:tcW w:w="567" w:type="dxa"/>
          </w:tcPr>
          <w:p w14:paraId="31A95DF7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2.4</w:t>
            </w:r>
          </w:p>
        </w:tc>
        <w:tc>
          <w:tcPr>
            <w:tcW w:w="6111" w:type="dxa"/>
            <w:gridSpan w:val="2"/>
          </w:tcPr>
          <w:p w14:paraId="4986A452" w14:textId="68815793" w:rsidR="004F5C2F" w:rsidRPr="000256F6" w:rsidRDefault="00AF436C" w:rsidP="00597BA9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Wat zien jullie de komende jaren gebeuren op het gebied van emissiereductie?</w:t>
            </w:r>
          </w:p>
        </w:tc>
        <w:tc>
          <w:tcPr>
            <w:tcW w:w="2815" w:type="dxa"/>
            <w:gridSpan w:val="2"/>
          </w:tcPr>
          <w:p w14:paraId="4D5AC497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36BB67DF" w14:textId="77777777" w:rsidTr="00597BA9">
        <w:trPr>
          <w:cantSplit/>
        </w:trPr>
        <w:tc>
          <w:tcPr>
            <w:tcW w:w="567" w:type="dxa"/>
          </w:tcPr>
          <w:p w14:paraId="3755265F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2.5</w:t>
            </w:r>
          </w:p>
        </w:tc>
        <w:tc>
          <w:tcPr>
            <w:tcW w:w="6111" w:type="dxa"/>
            <w:gridSpan w:val="2"/>
          </w:tcPr>
          <w:p w14:paraId="58ADCCD2" w14:textId="1C780AE5" w:rsidR="004F5C2F" w:rsidRPr="000256F6" w:rsidRDefault="000808C9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bCs w:val="0"/>
                <w:sz w:val="18"/>
                <w:szCs w:val="18"/>
              </w:rPr>
              <w:t>Wat zijn de verwachte opties qua duurzaamheid wanneer gebruik gemaakt wordt van diesel als brandstof en zijn er kosten om de aangeboden voertuigen geschikt te maken voor dergelijke aangepaste brandstof</w:t>
            </w:r>
            <w:r w:rsidR="00CB3E6F" w:rsidRPr="000256F6">
              <w:rPr>
                <w:rFonts w:cs="Tahoma"/>
                <w:bCs w:val="0"/>
                <w:sz w:val="18"/>
                <w:szCs w:val="18"/>
              </w:rPr>
              <w:t xml:space="preserve"> (zoals HVO100)</w:t>
            </w:r>
            <w:r w:rsidR="003D025F" w:rsidRPr="000256F6">
              <w:rPr>
                <w:rFonts w:cs="Tahoma"/>
                <w:bCs w:val="0"/>
                <w:sz w:val="18"/>
                <w:szCs w:val="18"/>
              </w:rPr>
              <w:t>?</w:t>
            </w:r>
          </w:p>
        </w:tc>
        <w:tc>
          <w:tcPr>
            <w:tcW w:w="2815" w:type="dxa"/>
            <w:gridSpan w:val="2"/>
          </w:tcPr>
          <w:p w14:paraId="1E978AFA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536E5461" w14:textId="77777777" w:rsidTr="00597BA9">
        <w:trPr>
          <w:cantSplit/>
        </w:trPr>
        <w:tc>
          <w:tcPr>
            <w:tcW w:w="567" w:type="dxa"/>
          </w:tcPr>
          <w:p w14:paraId="4E8CA1B0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2.6</w:t>
            </w:r>
          </w:p>
        </w:tc>
        <w:tc>
          <w:tcPr>
            <w:tcW w:w="6111" w:type="dxa"/>
            <w:gridSpan w:val="2"/>
          </w:tcPr>
          <w:p w14:paraId="01A5C48A" w14:textId="1043CE76" w:rsidR="004F5C2F" w:rsidRPr="000256F6" w:rsidRDefault="000808C9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Wat zijn de standaard garantietermijnen van het turn key afgeleverd voertuig?</w:t>
            </w:r>
          </w:p>
        </w:tc>
        <w:tc>
          <w:tcPr>
            <w:tcW w:w="2815" w:type="dxa"/>
            <w:gridSpan w:val="2"/>
          </w:tcPr>
          <w:p w14:paraId="4F719502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4F5C2F" w:rsidRPr="000256F6" w14:paraId="059CF748" w14:textId="77777777" w:rsidTr="00597BA9">
        <w:trPr>
          <w:cantSplit/>
        </w:trPr>
        <w:tc>
          <w:tcPr>
            <w:tcW w:w="567" w:type="dxa"/>
          </w:tcPr>
          <w:p w14:paraId="4AA7ECB2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2.7</w:t>
            </w:r>
          </w:p>
        </w:tc>
        <w:tc>
          <w:tcPr>
            <w:tcW w:w="6111" w:type="dxa"/>
            <w:gridSpan w:val="2"/>
          </w:tcPr>
          <w:p w14:paraId="220D2C81" w14:textId="5EEDF242" w:rsidR="004F5C2F" w:rsidRPr="000256F6" w:rsidRDefault="000808C9" w:rsidP="006448D5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Wat zijn op dit moment de verwachte levertijden van een ALS ambulance op dit moment?</w:t>
            </w:r>
          </w:p>
        </w:tc>
        <w:tc>
          <w:tcPr>
            <w:tcW w:w="2815" w:type="dxa"/>
            <w:gridSpan w:val="2"/>
          </w:tcPr>
          <w:p w14:paraId="6E7124C8" w14:textId="77777777" w:rsidR="004F5C2F" w:rsidRPr="000256F6" w:rsidRDefault="004F5C2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CB3E6F" w:rsidRPr="000256F6" w14:paraId="101C6366" w14:textId="77777777" w:rsidTr="00597BA9">
        <w:trPr>
          <w:cantSplit/>
        </w:trPr>
        <w:tc>
          <w:tcPr>
            <w:tcW w:w="567" w:type="dxa"/>
          </w:tcPr>
          <w:p w14:paraId="4B0F04CB" w14:textId="1E244614" w:rsidR="00CB3E6F" w:rsidRPr="000256F6" w:rsidRDefault="00CB3E6F" w:rsidP="00597BA9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2.8</w:t>
            </w:r>
          </w:p>
        </w:tc>
        <w:tc>
          <w:tcPr>
            <w:tcW w:w="6111" w:type="dxa"/>
            <w:gridSpan w:val="2"/>
          </w:tcPr>
          <w:p w14:paraId="1A37B864" w14:textId="07F7E12F" w:rsidR="00CB3E6F" w:rsidRPr="000256F6" w:rsidRDefault="00CB3E6F" w:rsidP="006448D5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 xml:space="preserve">Wat is de verwachtte </w:t>
            </w:r>
            <w:r w:rsidR="00726F3D" w:rsidRPr="000256F6">
              <w:rPr>
                <w:rFonts w:cs="Tahoma"/>
                <w:sz w:val="18"/>
                <w:szCs w:val="18"/>
              </w:rPr>
              <w:t>technische</w:t>
            </w:r>
            <w:r w:rsidRPr="000256F6">
              <w:rPr>
                <w:rFonts w:cs="Tahoma"/>
                <w:sz w:val="18"/>
                <w:szCs w:val="18"/>
              </w:rPr>
              <w:t xml:space="preserve"> levensduur van </w:t>
            </w:r>
            <w:r w:rsidR="00726F3D" w:rsidRPr="000256F6">
              <w:rPr>
                <w:rFonts w:cs="Tahoma"/>
                <w:sz w:val="18"/>
                <w:szCs w:val="18"/>
              </w:rPr>
              <w:t>een ALS ambulance?</w:t>
            </w:r>
          </w:p>
        </w:tc>
        <w:tc>
          <w:tcPr>
            <w:tcW w:w="2815" w:type="dxa"/>
            <w:gridSpan w:val="2"/>
          </w:tcPr>
          <w:p w14:paraId="66A9833B" w14:textId="77777777" w:rsidR="00CB3E6F" w:rsidRPr="000256F6" w:rsidRDefault="00CB3E6F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609D42FC" w14:textId="77777777" w:rsidTr="00597BA9">
        <w:trPr>
          <w:cantSplit/>
        </w:trPr>
        <w:tc>
          <w:tcPr>
            <w:tcW w:w="567" w:type="dxa"/>
          </w:tcPr>
          <w:p w14:paraId="5B1E9DC4" w14:textId="76CB6D16" w:rsidR="002A59A3" w:rsidRPr="000256F6" w:rsidRDefault="00CB3E6F" w:rsidP="00597BA9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2.9</w:t>
            </w:r>
          </w:p>
        </w:tc>
        <w:tc>
          <w:tcPr>
            <w:tcW w:w="6111" w:type="dxa"/>
            <w:gridSpan w:val="2"/>
          </w:tcPr>
          <w:p w14:paraId="40974CAF" w14:textId="29E0903C" w:rsidR="002A59A3" w:rsidRPr="000256F6" w:rsidRDefault="000808C9" w:rsidP="006448D5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Wat doen jullie als onderneming met duurzaamheid en milieu? MVO?</w:t>
            </w:r>
          </w:p>
        </w:tc>
        <w:tc>
          <w:tcPr>
            <w:tcW w:w="2815" w:type="dxa"/>
            <w:gridSpan w:val="2"/>
          </w:tcPr>
          <w:p w14:paraId="07659F4F" w14:textId="77777777" w:rsidR="002A59A3" w:rsidRPr="000256F6" w:rsidRDefault="002A59A3" w:rsidP="00597BA9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4CA44661" w14:textId="77777777" w:rsidTr="00597BA9">
        <w:trPr>
          <w:cantSplit/>
        </w:trPr>
        <w:tc>
          <w:tcPr>
            <w:tcW w:w="567" w:type="dxa"/>
          </w:tcPr>
          <w:p w14:paraId="290A26E7" w14:textId="255C2CBB" w:rsidR="002A59A3" w:rsidRPr="000256F6" w:rsidRDefault="00CB3E6F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2.10</w:t>
            </w:r>
          </w:p>
        </w:tc>
        <w:tc>
          <w:tcPr>
            <w:tcW w:w="6111" w:type="dxa"/>
            <w:gridSpan w:val="2"/>
          </w:tcPr>
          <w:p w14:paraId="05834443" w14:textId="6113245F" w:rsidR="002A59A3" w:rsidRPr="000256F6" w:rsidRDefault="000808C9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 xml:space="preserve">Wat </w:t>
            </w:r>
            <w:r w:rsidR="00B6137F" w:rsidRPr="000256F6">
              <w:rPr>
                <w:rFonts w:cs="Tahoma"/>
                <w:sz w:val="18"/>
                <w:szCs w:val="18"/>
              </w:rPr>
              <w:t>zijn op dit moment de aanschafkosten van een standaard A</w:t>
            </w:r>
            <w:r w:rsidR="00726F3D" w:rsidRPr="000256F6">
              <w:rPr>
                <w:rFonts w:cs="Tahoma"/>
                <w:sz w:val="18"/>
                <w:szCs w:val="18"/>
              </w:rPr>
              <w:t xml:space="preserve">LS </w:t>
            </w:r>
            <w:r w:rsidR="00B6137F" w:rsidRPr="000256F6">
              <w:rPr>
                <w:rFonts w:cs="Tahoma"/>
                <w:sz w:val="18"/>
                <w:szCs w:val="18"/>
              </w:rPr>
              <w:t xml:space="preserve">ambulance. </w:t>
            </w:r>
            <w:r w:rsidR="00726F3D" w:rsidRPr="000256F6">
              <w:rPr>
                <w:rFonts w:cs="Tahoma"/>
                <w:sz w:val="18"/>
                <w:szCs w:val="18"/>
              </w:rPr>
              <w:t xml:space="preserve">En welke zaken </w:t>
            </w:r>
            <w:r w:rsidR="00195E14" w:rsidRPr="000256F6">
              <w:rPr>
                <w:rFonts w:cs="Tahoma"/>
                <w:sz w:val="18"/>
                <w:szCs w:val="18"/>
              </w:rPr>
              <w:t>beïnvloeden</w:t>
            </w:r>
            <w:r w:rsidR="00726F3D" w:rsidRPr="000256F6">
              <w:rPr>
                <w:rFonts w:cs="Tahoma"/>
                <w:sz w:val="18"/>
                <w:szCs w:val="18"/>
              </w:rPr>
              <w:t xml:space="preserve"> </w:t>
            </w:r>
            <w:r w:rsidR="00195E14" w:rsidRPr="000256F6">
              <w:rPr>
                <w:rFonts w:cs="Tahoma"/>
                <w:sz w:val="18"/>
                <w:szCs w:val="18"/>
              </w:rPr>
              <w:t>de aanschafprijs positief/negatief?</w:t>
            </w:r>
          </w:p>
        </w:tc>
        <w:tc>
          <w:tcPr>
            <w:tcW w:w="2815" w:type="dxa"/>
            <w:gridSpan w:val="2"/>
          </w:tcPr>
          <w:p w14:paraId="17DE77BD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0591D0F9" w14:textId="77777777" w:rsidTr="00597BA9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71C74AE9" w14:textId="629A0AC7" w:rsidR="002A59A3" w:rsidRPr="000256F6" w:rsidRDefault="00361A42" w:rsidP="002A59A3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PvE vragen</w:t>
            </w:r>
          </w:p>
        </w:tc>
      </w:tr>
      <w:tr w:rsidR="002A59A3" w:rsidRPr="000256F6" w14:paraId="288EC08F" w14:textId="77777777" w:rsidTr="00597BA9">
        <w:trPr>
          <w:cantSplit/>
        </w:trPr>
        <w:tc>
          <w:tcPr>
            <w:tcW w:w="567" w:type="dxa"/>
          </w:tcPr>
          <w:p w14:paraId="460A8B8A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3.1</w:t>
            </w:r>
          </w:p>
        </w:tc>
        <w:tc>
          <w:tcPr>
            <w:tcW w:w="6111" w:type="dxa"/>
            <w:gridSpan w:val="2"/>
          </w:tcPr>
          <w:p w14:paraId="1D9817FC" w14:textId="32B666A8" w:rsidR="002A59A3" w:rsidRPr="000256F6" w:rsidRDefault="002A59A3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In hoeverre is het mogelijk het ambulance systeem</w:t>
            </w:r>
            <w:r w:rsidR="00B6137F" w:rsidRPr="000256F6">
              <w:rPr>
                <w:rFonts w:cs="Tahoma"/>
                <w:sz w:val="18"/>
                <w:szCs w:val="18"/>
              </w:rPr>
              <w:t xml:space="preserve"> voor rit</w:t>
            </w:r>
            <w:r w:rsidR="0048709E" w:rsidRPr="000256F6">
              <w:rPr>
                <w:rFonts w:cs="Tahoma"/>
                <w:sz w:val="18"/>
                <w:szCs w:val="18"/>
              </w:rPr>
              <w:t>registratie</w:t>
            </w:r>
            <w:r w:rsidRPr="000256F6">
              <w:rPr>
                <w:rFonts w:cs="Tahoma"/>
                <w:sz w:val="18"/>
                <w:szCs w:val="18"/>
              </w:rPr>
              <w:t xml:space="preserve"> te integreren met het onboard entertainment van het voertuig? Valt de informatie beveiliging hierbij te waarborgen?</w:t>
            </w:r>
          </w:p>
        </w:tc>
        <w:tc>
          <w:tcPr>
            <w:tcW w:w="2815" w:type="dxa"/>
            <w:gridSpan w:val="2"/>
          </w:tcPr>
          <w:p w14:paraId="6EDCD2C5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441969A0" w14:textId="77777777" w:rsidTr="00597BA9">
        <w:trPr>
          <w:cantSplit/>
        </w:trPr>
        <w:tc>
          <w:tcPr>
            <w:tcW w:w="567" w:type="dxa"/>
          </w:tcPr>
          <w:p w14:paraId="077E047F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3.2</w:t>
            </w:r>
          </w:p>
        </w:tc>
        <w:tc>
          <w:tcPr>
            <w:tcW w:w="6111" w:type="dxa"/>
            <w:gridSpan w:val="2"/>
          </w:tcPr>
          <w:p w14:paraId="087F27C0" w14:textId="5D20AE79" w:rsidR="002A59A3" w:rsidRPr="000256F6" w:rsidRDefault="002A59A3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 xml:space="preserve">Wij willen de voertuigen graag </w:t>
            </w:r>
            <w:proofErr w:type="spellStart"/>
            <w:r w:rsidRPr="000256F6">
              <w:rPr>
                <w:rFonts w:cs="Tahoma"/>
                <w:sz w:val="18"/>
                <w:szCs w:val="18"/>
              </w:rPr>
              <w:t>turnkey</w:t>
            </w:r>
            <w:proofErr w:type="spellEnd"/>
            <w:r w:rsidRPr="000256F6">
              <w:rPr>
                <w:rFonts w:cs="Tahoma"/>
                <w:sz w:val="18"/>
                <w:szCs w:val="18"/>
              </w:rPr>
              <w:t xml:space="preserve"> opgeleverd krijgen. Hiermee bedoelen we dat het voertuig voorzien is van alle vaste in -en opbouw door Opdrachtnemer. In hoeverre is dit mogelijk en welke risico’s zien jullie hierin?</w:t>
            </w:r>
          </w:p>
        </w:tc>
        <w:tc>
          <w:tcPr>
            <w:tcW w:w="2815" w:type="dxa"/>
            <w:gridSpan w:val="2"/>
          </w:tcPr>
          <w:p w14:paraId="1124994A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38079EAD" w14:textId="77777777" w:rsidTr="00597BA9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1B44C35E" w14:textId="22913DA8" w:rsidR="002A59A3" w:rsidRPr="000256F6" w:rsidRDefault="00361A42" w:rsidP="002A59A3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>Leveringszekerheid</w:t>
            </w:r>
          </w:p>
        </w:tc>
      </w:tr>
      <w:tr w:rsidR="002A59A3" w:rsidRPr="000256F6" w14:paraId="27D8F1BB" w14:textId="77777777" w:rsidTr="00597BA9">
        <w:trPr>
          <w:cantSplit/>
        </w:trPr>
        <w:tc>
          <w:tcPr>
            <w:tcW w:w="567" w:type="dxa"/>
          </w:tcPr>
          <w:p w14:paraId="175F2F2A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4.1</w:t>
            </w:r>
          </w:p>
        </w:tc>
        <w:tc>
          <w:tcPr>
            <w:tcW w:w="6111" w:type="dxa"/>
            <w:gridSpan w:val="2"/>
          </w:tcPr>
          <w:p w14:paraId="39A10958" w14:textId="6EC43132" w:rsidR="002A59A3" w:rsidRPr="000256F6" w:rsidRDefault="002A59A3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Hoe zien jullie de leveringszekerheid van voertuigen de komende jaren? (doelend op tekorten aan materialen / microchips)</w:t>
            </w:r>
          </w:p>
        </w:tc>
        <w:tc>
          <w:tcPr>
            <w:tcW w:w="2815" w:type="dxa"/>
            <w:gridSpan w:val="2"/>
          </w:tcPr>
          <w:p w14:paraId="71F03973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</w:p>
        </w:tc>
      </w:tr>
      <w:tr w:rsidR="002A59A3" w:rsidRPr="000256F6" w14:paraId="1AD12A0F" w14:textId="77777777" w:rsidTr="00597BA9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2E80B5F4" w14:textId="77777777" w:rsidR="002A59A3" w:rsidRPr="000256F6" w:rsidRDefault="002A59A3" w:rsidP="002A59A3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bookmarkStart w:id="1" w:name="_Hlk100838952"/>
            <w:r w:rsidRPr="000256F6">
              <w:rPr>
                <w:rFonts w:cs="Tahoma"/>
                <w:b/>
                <w:sz w:val="18"/>
                <w:szCs w:val="18"/>
              </w:rPr>
              <w:t xml:space="preserve">Service en onderhoud </w:t>
            </w:r>
          </w:p>
        </w:tc>
      </w:tr>
      <w:tr w:rsidR="002A59A3" w:rsidRPr="000256F6" w14:paraId="35F57286" w14:textId="77777777" w:rsidTr="00597BA9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654741D0" w14:textId="083E5D4F" w:rsidR="002A59A3" w:rsidRPr="000256F6" w:rsidRDefault="00B4512C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lastRenderedPageBreak/>
              <w:t>5</w:t>
            </w:r>
            <w:r w:rsidR="002A59A3" w:rsidRPr="000256F6">
              <w:rPr>
                <w:rFonts w:cs="Tahoma"/>
                <w:sz w:val="18"/>
                <w:szCs w:val="18"/>
              </w:rPr>
              <w:t>.1</w:t>
            </w:r>
          </w:p>
        </w:tc>
        <w:tc>
          <w:tcPr>
            <w:tcW w:w="6096" w:type="dxa"/>
          </w:tcPr>
          <w:p w14:paraId="21F23927" w14:textId="54580CF8" w:rsidR="002A59A3" w:rsidRPr="000256F6" w:rsidRDefault="00BB422B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 xml:space="preserve">Welke mogelijkheden zijn er voor het geheel uitbesteding van het </w:t>
            </w:r>
            <w:r w:rsidR="00006B04" w:rsidRPr="000256F6">
              <w:rPr>
                <w:rFonts w:cs="Tahoma"/>
                <w:sz w:val="18"/>
                <w:szCs w:val="18"/>
              </w:rPr>
              <w:t xml:space="preserve">reparatie en </w:t>
            </w:r>
            <w:r w:rsidRPr="000256F6">
              <w:rPr>
                <w:rFonts w:cs="Tahoma"/>
                <w:sz w:val="18"/>
                <w:szCs w:val="18"/>
              </w:rPr>
              <w:t>onderhoud</w:t>
            </w:r>
            <w:r w:rsidR="00006B04" w:rsidRPr="000256F6">
              <w:rPr>
                <w:rFonts w:cs="Tahoma"/>
                <w:sz w:val="18"/>
                <w:szCs w:val="18"/>
              </w:rPr>
              <w:t xml:space="preserve"> van de ALS ambulance? Welke zaken zijn normaal gesproken inclus</w:t>
            </w:r>
            <w:r w:rsidR="00E277D7" w:rsidRPr="000256F6">
              <w:rPr>
                <w:rFonts w:cs="Tahoma"/>
                <w:sz w:val="18"/>
                <w:szCs w:val="18"/>
              </w:rPr>
              <w:t xml:space="preserve">ief en wat niet? </w:t>
            </w:r>
          </w:p>
        </w:tc>
        <w:tc>
          <w:tcPr>
            <w:tcW w:w="2822" w:type="dxa"/>
            <w:gridSpan w:val="2"/>
          </w:tcPr>
          <w:p w14:paraId="64874F2E" w14:textId="77777777" w:rsidR="002A59A3" w:rsidRPr="000256F6" w:rsidRDefault="002A59A3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tr w:rsidR="003A1664" w:rsidRPr="000256F6" w14:paraId="1F2D0D20" w14:textId="77777777" w:rsidTr="00597BA9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1B8C739F" w14:textId="6E44F882" w:rsidR="003A1664" w:rsidRPr="000256F6" w:rsidRDefault="007A6E78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5.2</w:t>
            </w:r>
          </w:p>
        </w:tc>
        <w:tc>
          <w:tcPr>
            <w:tcW w:w="6096" w:type="dxa"/>
          </w:tcPr>
          <w:p w14:paraId="763C6E4E" w14:textId="023AAC8C" w:rsidR="003A1664" w:rsidRPr="000256F6" w:rsidRDefault="007A6E78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 xml:space="preserve">Welke mogelijkheden zijn er om de ‘down time’ van het wagenpark te </w:t>
            </w:r>
            <w:r w:rsidR="00A04A14" w:rsidRPr="000256F6">
              <w:rPr>
                <w:rFonts w:cs="Tahoma"/>
                <w:sz w:val="18"/>
                <w:szCs w:val="18"/>
              </w:rPr>
              <w:t>minimaliseren?</w:t>
            </w:r>
            <w:r w:rsidRPr="000256F6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2822" w:type="dxa"/>
            <w:gridSpan w:val="2"/>
          </w:tcPr>
          <w:p w14:paraId="0760947C" w14:textId="77777777" w:rsidR="003A1664" w:rsidRPr="000256F6" w:rsidRDefault="003A1664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tr w:rsidR="002A59A3" w:rsidRPr="000256F6" w14:paraId="2203178E" w14:textId="77777777" w:rsidTr="00597BA9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4491A210" w14:textId="77777777" w:rsidR="002A59A3" w:rsidRPr="000256F6" w:rsidRDefault="002A59A3" w:rsidP="002A59A3">
            <w:pPr>
              <w:pStyle w:val="Lijstalinea"/>
              <w:numPr>
                <w:ilvl w:val="0"/>
                <w:numId w:val="36"/>
              </w:numPr>
              <w:tabs>
                <w:tab w:val="clear" w:pos="567"/>
              </w:tabs>
              <w:spacing w:before="40" w:after="40" w:line="276" w:lineRule="auto"/>
              <w:rPr>
                <w:rFonts w:cs="Tahoma"/>
                <w:b/>
                <w:sz w:val="18"/>
                <w:szCs w:val="18"/>
              </w:rPr>
            </w:pPr>
            <w:r w:rsidRPr="000256F6">
              <w:rPr>
                <w:rFonts w:cs="Tahoma"/>
                <w:b/>
                <w:sz w:val="18"/>
                <w:szCs w:val="18"/>
              </w:rPr>
              <w:t xml:space="preserve">Tot slot </w:t>
            </w:r>
          </w:p>
        </w:tc>
      </w:tr>
      <w:tr w:rsidR="002A59A3" w:rsidRPr="000256F6" w14:paraId="1AF9C294" w14:textId="77777777" w:rsidTr="00597BA9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6BAB70F5" w14:textId="7FAC24E9" w:rsidR="002A59A3" w:rsidRPr="000256F6" w:rsidRDefault="00B4512C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6</w:t>
            </w:r>
            <w:r w:rsidR="002A59A3" w:rsidRPr="000256F6">
              <w:rPr>
                <w:rFonts w:cs="Tahoma"/>
                <w:sz w:val="18"/>
                <w:szCs w:val="18"/>
              </w:rPr>
              <w:t>.1</w:t>
            </w:r>
          </w:p>
        </w:tc>
        <w:tc>
          <w:tcPr>
            <w:tcW w:w="6096" w:type="dxa"/>
          </w:tcPr>
          <w:p w14:paraId="2B19670F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Welke factoren zijn van belang in de afweging om al dan niet in te schrijven?</w:t>
            </w:r>
          </w:p>
        </w:tc>
        <w:tc>
          <w:tcPr>
            <w:tcW w:w="2822" w:type="dxa"/>
            <w:gridSpan w:val="2"/>
          </w:tcPr>
          <w:p w14:paraId="08936E43" w14:textId="77777777" w:rsidR="002A59A3" w:rsidRPr="000256F6" w:rsidRDefault="002A59A3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bookmarkEnd w:id="1"/>
      <w:tr w:rsidR="002A59A3" w:rsidRPr="000256F6" w14:paraId="31F4AED6" w14:textId="77777777" w:rsidTr="00597BA9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7AAA711E" w14:textId="48C2DFF1" w:rsidR="002A59A3" w:rsidRPr="000256F6" w:rsidRDefault="00B4512C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6</w:t>
            </w:r>
            <w:r w:rsidR="002A59A3" w:rsidRPr="000256F6">
              <w:rPr>
                <w:rFonts w:cs="Tahoma"/>
                <w:sz w:val="18"/>
                <w:szCs w:val="18"/>
              </w:rPr>
              <w:t>.2</w:t>
            </w:r>
          </w:p>
        </w:tc>
        <w:tc>
          <w:tcPr>
            <w:tcW w:w="6096" w:type="dxa"/>
          </w:tcPr>
          <w:p w14:paraId="77C2856E" w14:textId="77777777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Welke informatie is nodig om een goede inschrijving te doen?</w:t>
            </w:r>
          </w:p>
        </w:tc>
        <w:tc>
          <w:tcPr>
            <w:tcW w:w="2822" w:type="dxa"/>
            <w:gridSpan w:val="2"/>
          </w:tcPr>
          <w:p w14:paraId="7C85BEC6" w14:textId="77777777" w:rsidR="002A59A3" w:rsidRPr="000256F6" w:rsidRDefault="002A59A3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tr w:rsidR="002A59A3" w:rsidRPr="000256F6" w14:paraId="3F9F5CCD" w14:textId="77777777" w:rsidTr="00597BA9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7B0BB496" w14:textId="52745072" w:rsidR="002A59A3" w:rsidRPr="000256F6" w:rsidRDefault="00B4512C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6.3</w:t>
            </w:r>
          </w:p>
        </w:tc>
        <w:tc>
          <w:tcPr>
            <w:tcW w:w="6096" w:type="dxa"/>
          </w:tcPr>
          <w:p w14:paraId="0B1BC5D2" w14:textId="0E7F63C7" w:rsidR="002A59A3" w:rsidRPr="000256F6" w:rsidRDefault="00B319EC" w:rsidP="002A59A3">
            <w:pPr>
              <w:spacing w:before="40" w:after="40" w:line="276" w:lineRule="auto"/>
              <w:rPr>
                <w:rFonts w:cs="Tahoma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 zijn voornemens om in april/mei 2025 te publiceren. Verwacht u in deze periode</w:t>
            </w:r>
            <w:r w:rsidR="00BB422B" w:rsidRPr="000256F6">
              <w:rPr>
                <w:rFonts w:cs="Tahoma"/>
                <w:sz w:val="18"/>
                <w:szCs w:val="18"/>
              </w:rPr>
              <w:t xml:space="preserve"> meerdere aanbestedingen waardoor u mogelijk niet gaat inschrijven?</w:t>
            </w:r>
          </w:p>
        </w:tc>
        <w:tc>
          <w:tcPr>
            <w:tcW w:w="2822" w:type="dxa"/>
            <w:gridSpan w:val="2"/>
          </w:tcPr>
          <w:p w14:paraId="4380CF59" w14:textId="77777777" w:rsidR="002A59A3" w:rsidRPr="000256F6" w:rsidRDefault="002A59A3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tr w:rsidR="002A59A3" w:rsidRPr="000256F6" w14:paraId="41ACB66C" w14:textId="77777777" w:rsidTr="00597BA9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12E419CB" w14:textId="26FE2B93" w:rsidR="002A59A3" w:rsidRPr="000256F6" w:rsidRDefault="00B4512C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6</w:t>
            </w:r>
            <w:r w:rsidR="002A59A3" w:rsidRPr="000256F6">
              <w:rPr>
                <w:rFonts w:cs="Tahoma"/>
                <w:sz w:val="18"/>
                <w:szCs w:val="18"/>
              </w:rPr>
              <w:t>.</w:t>
            </w:r>
            <w:r w:rsidRPr="000256F6">
              <w:rPr>
                <w:rFonts w:cs="Tahoma"/>
                <w:sz w:val="18"/>
                <w:szCs w:val="18"/>
              </w:rPr>
              <w:t>4</w:t>
            </w:r>
          </w:p>
        </w:tc>
        <w:tc>
          <w:tcPr>
            <w:tcW w:w="6096" w:type="dxa"/>
          </w:tcPr>
          <w:p w14:paraId="53BE3040" w14:textId="2AFB747C" w:rsidR="002A59A3" w:rsidRPr="000256F6" w:rsidRDefault="002A59A3" w:rsidP="002A59A3">
            <w:pPr>
              <w:spacing w:before="40" w:after="40" w:line="276" w:lineRule="auto"/>
              <w:rPr>
                <w:rFonts w:cs="Tahoma"/>
                <w:bCs w:val="0"/>
                <w:sz w:val="18"/>
                <w:szCs w:val="18"/>
              </w:rPr>
            </w:pPr>
            <w:r w:rsidRPr="000256F6">
              <w:rPr>
                <w:rFonts w:cs="Tahoma"/>
                <w:sz w:val="18"/>
                <w:szCs w:val="18"/>
              </w:rPr>
              <w:t>Welke informatie is niet besproken en is in uw optiek wel relevant voor deze marktconsultatie?</w:t>
            </w:r>
          </w:p>
        </w:tc>
        <w:tc>
          <w:tcPr>
            <w:tcW w:w="2822" w:type="dxa"/>
            <w:gridSpan w:val="2"/>
          </w:tcPr>
          <w:p w14:paraId="424DE73C" w14:textId="77777777" w:rsidR="002A59A3" w:rsidRPr="000256F6" w:rsidRDefault="002A59A3" w:rsidP="002A59A3">
            <w:pPr>
              <w:spacing w:line="276" w:lineRule="auto"/>
              <w:rPr>
                <w:rFonts w:cs="Tahoma"/>
                <w:sz w:val="18"/>
                <w:szCs w:val="18"/>
              </w:rPr>
            </w:pPr>
          </w:p>
        </w:tc>
      </w:tr>
      <w:bookmarkEnd w:id="0"/>
    </w:tbl>
    <w:p w14:paraId="73755625" w14:textId="229FACE5" w:rsidR="005045DD" w:rsidRPr="000256F6" w:rsidRDefault="005045DD" w:rsidP="00AF436C">
      <w:pPr>
        <w:spacing w:line="360" w:lineRule="auto"/>
        <w:rPr>
          <w:rFonts w:cs="Tahoma"/>
          <w:b/>
          <w:bCs w:val="0"/>
        </w:rPr>
      </w:pPr>
    </w:p>
    <w:sectPr w:rsidR="005045DD" w:rsidRPr="000256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A942" w14:textId="77777777" w:rsidR="005A20F1" w:rsidRDefault="005A20F1" w:rsidP="00A460DF">
      <w:pPr>
        <w:spacing w:line="240" w:lineRule="auto"/>
      </w:pPr>
      <w:r>
        <w:separator/>
      </w:r>
    </w:p>
  </w:endnote>
  <w:endnote w:type="continuationSeparator" w:id="0">
    <w:p w14:paraId="540482F0" w14:textId="77777777" w:rsidR="005A20F1" w:rsidRDefault="005A20F1" w:rsidP="00A460DF">
      <w:pPr>
        <w:spacing w:line="240" w:lineRule="auto"/>
      </w:pPr>
      <w:r>
        <w:continuationSeparator/>
      </w:r>
    </w:p>
  </w:endnote>
  <w:endnote w:type="continuationNotice" w:id="1">
    <w:p w14:paraId="0844CFD3" w14:textId="77777777" w:rsidR="005A20F1" w:rsidRDefault="005A20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30F5" w14:textId="77777777" w:rsidR="00CC5A5C" w:rsidRDefault="00CC5A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767983"/>
      <w:docPartObj>
        <w:docPartGallery w:val="Page Numbers (Bottom of Page)"/>
        <w:docPartUnique/>
      </w:docPartObj>
    </w:sdtPr>
    <w:sdtEndPr/>
    <w:sdtContent>
      <w:p w14:paraId="56AC7AB0" w14:textId="77777777" w:rsidR="00CC5A5C" w:rsidRDefault="00CC5A5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4CC">
          <w:rPr>
            <w:noProof/>
          </w:rPr>
          <w:t>8</w:t>
        </w:r>
        <w:r>
          <w:fldChar w:fldCharType="end"/>
        </w:r>
      </w:p>
    </w:sdtContent>
  </w:sdt>
  <w:p w14:paraId="31EB9871" w14:textId="77777777" w:rsidR="00CC5A5C" w:rsidRPr="00CB5428" w:rsidRDefault="00CC5A5C">
    <w:pPr>
      <w:pStyle w:val="Voettekst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AA87" w14:textId="77777777" w:rsidR="00CC5A5C" w:rsidRDefault="00CC5A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08D2" w14:textId="77777777" w:rsidR="005A20F1" w:rsidRDefault="005A20F1" w:rsidP="00A460DF">
      <w:pPr>
        <w:spacing w:line="240" w:lineRule="auto"/>
      </w:pPr>
      <w:r>
        <w:separator/>
      </w:r>
    </w:p>
  </w:footnote>
  <w:footnote w:type="continuationSeparator" w:id="0">
    <w:p w14:paraId="2C4951DF" w14:textId="77777777" w:rsidR="005A20F1" w:rsidRDefault="005A20F1" w:rsidP="00A460DF">
      <w:pPr>
        <w:spacing w:line="240" w:lineRule="auto"/>
      </w:pPr>
      <w:r>
        <w:continuationSeparator/>
      </w:r>
    </w:p>
  </w:footnote>
  <w:footnote w:type="continuationNotice" w:id="1">
    <w:p w14:paraId="2C07C5AC" w14:textId="77777777" w:rsidR="005A20F1" w:rsidRDefault="005A20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E6246" w14:textId="77777777" w:rsidR="00CC5A5C" w:rsidRDefault="00CC5A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C38F" w14:textId="77777777" w:rsidR="00CC5A5C" w:rsidRDefault="00CC5A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C1EA4" w14:textId="77777777" w:rsidR="00CC5A5C" w:rsidRDefault="00CC5A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713"/>
    <w:multiLevelType w:val="hybridMultilevel"/>
    <w:tmpl w:val="6F8A8A8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FE"/>
    <w:multiLevelType w:val="hybridMultilevel"/>
    <w:tmpl w:val="80D633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89372A"/>
    <w:multiLevelType w:val="hybridMultilevel"/>
    <w:tmpl w:val="B260B9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042FC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  <w:lang w:val="nl-NL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F5C37"/>
    <w:multiLevelType w:val="hybridMultilevel"/>
    <w:tmpl w:val="0E0E7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15FB6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F40A8"/>
    <w:multiLevelType w:val="multilevel"/>
    <w:tmpl w:val="AC2EF64A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b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0"/>
        <w:szCs w:val="2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6" w15:restartNumberingAfterBreak="0">
    <w:nsid w:val="10E6760C"/>
    <w:multiLevelType w:val="hybridMultilevel"/>
    <w:tmpl w:val="08D89180"/>
    <w:lvl w:ilvl="0" w:tplc="E1BECFE4">
      <w:start w:val="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F348A"/>
    <w:multiLevelType w:val="hybridMultilevel"/>
    <w:tmpl w:val="A072D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C3536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81E3C"/>
    <w:multiLevelType w:val="hybridMultilevel"/>
    <w:tmpl w:val="40882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01CEA"/>
    <w:multiLevelType w:val="hybridMultilevel"/>
    <w:tmpl w:val="0C52E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E7BEF"/>
    <w:multiLevelType w:val="hybridMultilevel"/>
    <w:tmpl w:val="B2B8C1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C430E9"/>
    <w:multiLevelType w:val="hybridMultilevel"/>
    <w:tmpl w:val="962ED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205BE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8447E"/>
    <w:multiLevelType w:val="hybridMultilevel"/>
    <w:tmpl w:val="9CA4D22E"/>
    <w:lvl w:ilvl="0" w:tplc="BB623A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F0A82"/>
    <w:multiLevelType w:val="hybridMultilevel"/>
    <w:tmpl w:val="C250F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3D76"/>
    <w:multiLevelType w:val="hybridMultilevel"/>
    <w:tmpl w:val="A5809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86AC9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37CD5"/>
    <w:multiLevelType w:val="hybridMultilevel"/>
    <w:tmpl w:val="8862B1AE"/>
    <w:lvl w:ilvl="0" w:tplc="EE1430C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909C1"/>
    <w:multiLevelType w:val="hybridMultilevel"/>
    <w:tmpl w:val="B55AF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95D29"/>
    <w:multiLevelType w:val="hybridMultilevel"/>
    <w:tmpl w:val="A58098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6161A"/>
    <w:multiLevelType w:val="hybridMultilevel"/>
    <w:tmpl w:val="49722D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057248"/>
    <w:multiLevelType w:val="hybridMultilevel"/>
    <w:tmpl w:val="2528D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91BE1"/>
    <w:multiLevelType w:val="hybridMultilevel"/>
    <w:tmpl w:val="6DC46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DD06FB"/>
    <w:multiLevelType w:val="hybridMultilevel"/>
    <w:tmpl w:val="0A526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7303E"/>
    <w:multiLevelType w:val="hybridMultilevel"/>
    <w:tmpl w:val="DA269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EA3D75"/>
    <w:multiLevelType w:val="hybridMultilevel"/>
    <w:tmpl w:val="F51849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F1FA4"/>
    <w:multiLevelType w:val="hybridMultilevel"/>
    <w:tmpl w:val="1DE09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52B99"/>
    <w:multiLevelType w:val="hybridMultilevel"/>
    <w:tmpl w:val="71AA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367B5"/>
    <w:multiLevelType w:val="hybridMultilevel"/>
    <w:tmpl w:val="052A66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AE4D0C"/>
    <w:multiLevelType w:val="hybridMultilevel"/>
    <w:tmpl w:val="2AF66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2A77DF"/>
    <w:multiLevelType w:val="hybridMultilevel"/>
    <w:tmpl w:val="9466A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2E6850"/>
    <w:multiLevelType w:val="hybridMultilevel"/>
    <w:tmpl w:val="3490C7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82024"/>
    <w:multiLevelType w:val="hybridMultilevel"/>
    <w:tmpl w:val="27228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3D5139"/>
    <w:multiLevelType w:val="hybridMultilevel"/>
    <w:tmpl w:val="9C1C456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8572BC"/>
    <w:multiLevelType w:val="hybridMultilevel"/>
    <w:tmpl w:val="ECC04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B16AF"/>
    <w:multiLevelType w:val="hybridMultilevel"/>
    <w:tmpl w:val="B9E415B4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35CC1"/>
    <w:multiLevelType w:val="hybridMultilevel"/>
    <w:tmpl w:val="42F8B65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0529B5"/>
    <w:multiLevelType w:val="hybridMultilevel"/>
    <w:tmpl w:val="B01C9D3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A2B69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B4A95"/>
    <w:multiLevelType w:val="hybridMultilevel"/>
    <w:tmpl w:val="76DA21BC"/>
    <w:lvl w:ilvl="0" w:tplc="ABB852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D1CF4"/>
    <w:multiLevelType w:val="hybridMultilevel"/>
    <w:tmpl w:val="F8C2F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74150E"/>
    <w:multiLevelType w:val="hybridMultilevel"/>
    <w:tmpl w:val="01881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70DC2"/>
    <w:multiLevelType w:val="hybridMultilevel"/>
    <w:tmpl w:val="12280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220BB"/>
    <w:multiLevelType w:val="hybridMultilevel"/>
    <w:tmpl w:val="9B384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4645044">
    <w:abstractNumId w:val="5"/>
  </w:num>
  <w:num w:numId="2" w16cid:durableId="643855890">
    <w:abstractNumId w:val="34"/>
  </w:num>
  <w:num w:numId="3" w16cid:durableId="961762619">
    <w:abstractNumId w:val="9"/>
  </w:num>
  <w:num w:numId="4" w16cid:durableId="866411553">
    <w:abstractNumId w:val="25"/>
  </w:num>
  <w:num w:numId="5" w16cid:durableId="2056154906">
    <w:abstractNumId w:val="28"/>
  </w:num>
  <w:num w:numId="6" w16cid:durableId="723604068">
    <w:abstractNumId w:val="35"/>
  </w:num>
  <w:num w:numId="7" w16cid:durableId="1962758723">
    <w:abstractNumId w:val="21"/>
  </w:num>
  <w:num w:numId="8" w16cid:durableId="2116516150">
    <w:abstractNumId w:val="31"/>
  </w:num>
  <w:num w:numId="9" w16cid:durableId="273710108">
    <w:abstractNumId w:val="11"/>
  </w:num>
  <w:num w:numId="10" w16cid:durableId="224949256">
    <w:abstractNumId w:val="1"/>
  </w:num>
  <w:num w:numId="11" w16cid:durableId="1973099373">
    <w:abstractNumId w:val="37"/>
  </w:num>
  <w:num w:numId="12" w16cid:durableId="538277519">
    <w:abstractNumId w:val="18"/>
  </w:num>
  <w:num w:numId="13" w16cid:durableId="1135567627">
    <w:abstractNumId w:val="2"/>
  </w:num>
  <w:num w:numId="14" w16cid:durableId="1686789261">
    <w:abstractNumId w:val="39"/>
  </w:num>
  <w:num w:numId="15" w16cid:durableId="1426072322">
    <w:abstractNumId w:val="6"/>
  </w:num>
  <w:num w:numId="16" w16cid:durableId="588539877">
    <w:abstractNumId w:val="3"/>
  </w:num>
  <w:num w:numId="17" w16cid:durableId="46419773">
    <w:abstractNumId w:val="0"/>
  </w:num>
  <w:num w:numId="18" w16cid:durableId="474183090">
    <w:abstractNumId w:val="17"/>
  </w:num>
  <w:num w:numId="19" w16cid:durableId="738287785">
    <w:abstractNumId w:val="41"/>
  </w:num>
  <w:num w:numId="20" w16cid:durableId="1124544527">
    <w:abstractNumId w:val="4"/>
  </w:num>
  <w:num w:numId="21" w16cid:durableId="737022950">
    <w:abstractNumId w:val="8"/>
  </w:num>
  <w:num w:numId="22" w16cid:durableId="442000744">
    <w:abstractNumId w:val="13"/>
  </w:num>
  <w:num w:numId="23" w16cid:durableId="686298506">
    <w:abstractNumId w:val="40"/>
  </w:num>
  <w:num w:numId="24" w16cid:durableId="1415474178">
    <w:abstractNumId w:val="29"/>
  </w:num>
  <w:num w:numId="25" w16cid:durableId="1379620400">
    <w:abstractNumId w:val="33"/>
  </w:num>
  <w:num w:numId="26" w16cid:durableId="2016305389">
    <w:abstractNumId w:val="38"/>
  </w:num>
  <w:num w:numId="27" w16cid:durableId="1056709423">
    <w:abstractNumId w:val="42"/>
  </w:num>
  <w:num w:numId="28" w16cid:durableId="236863589">
    <w:abstractNumId w:val="10"/>
  </w:num>
  <w:num w:numId="29" w16cid:durableId="271861471">
    <w:abstractNumId w:val="15"/>
  </w:num>
  <w:num w:numId="30" w16cid:durableId="690956482">
    <w:abstractNumId w:val="26"/>
  </w:num>
  <w:num w:numId="31" w16cid:durableId="1916628190">
    <w:abstractNumId w:val="14"/>
  </w:num>
  <w:num w:numId="32" w16cid:durableId="2048984198">
    <w:abstractNumId w:val="19"/>
  </w:num>
  <w:num w:numId="33" w16cid:durableId="796218156">
    <w:abstractNumId w:val="7"/>
  </w:num>
  <w:num w:numId="34" w16cid:durableId="1019622649">
    <w:abstractNumId w:val="20"/>
  </w:num>
  <w:num w:numId="35" w16cid:durableId="611208704">
    <w:abstractNumId w:val="16"/>
  </w:num>
  <w:num w:numId="36" w16cid:durableId="1663775707">
    <w:abstractNumId w:val="32"/>
  </w:num>
  <w:num w:numId="37" w16cid:durableId="220561231">
    <w:abstractNumId w:val="27"/>
  </w:num>
  <w:num w:numId="38" w16cid:durableId="1622226846">
    <w:abstractNumId w:val="45"/>
  </w:num>
  <w:num w:numId="39" w16cid:durableId="1101561793">
    <w:abstractNumId w:val="30"/>
  </w:num>
  <w:num w:numId="40" w16cid:durableId="771632940">
    <w:abstractNumId w:val="44"/>
  </w:num>
  <w:num w:numId="41" w16cid:durableId="32268499">
    <w:abstractNumId w:val="24"/>
  </w:num>
  <w:num w:numId="42" w16cid:durableId="104857784">
    <w:abstractNumId w:val="12"/>
  </w:num>
  <w:num w:numId="43" w16cid:durableId="438140385">
    <w:abstractNumId w:val="43"/>
  </w:num>
  <w:num w:numId="44" w16cid:durableId="129905519">
    <w:abstractNumId w:val="36"/>
  </w:num>
  <w:num w:numId="45" w16cid:durableId="622658291">
    <w:abstractNumId w:val="23"/>
  </w:num>
  <w:num w:numId="46" w16cid:durableId="1779353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A460DF"/>
    <w:rsid w:val="00003828"/>
    <w:rsid w:val="00006B04"/>
    <w:rsid w:val="0001620F"/>
    <w:rsid w:val="0002135B"/>
    <w:rsid w:val="000256F6"/>
    <w:rsid w:val="00026D62"/>
    <w:rsid w:val="000338DD"/>
    <w:rsid w:val="00034E69"/>
    <w:rsid w:val="0004148E"/>
    <w:rsid w:val="0006697C"/>
    <w:rsid w:val="000716EA"/>
    <w:rsid w:val="0007324D"/>
    <w:rsid w:val="000808C9"/>
    <w:rsid w:val="000A7F86"/>
    <w:rsid w:val="000C0748"/>
    <w:rsid w:val="000C29B0"/>
    <w:rsid w:val="000C440B"/>
    <w:rsid w:val="000D51A4"/>
    <w:rsid w:val="000E65C9"/>
    <w:rsid w:val="000F34A3"/>
    <w:rsid w:val="0010364C"/>
    <w:rsid w:val="00104015"/>
    <w:rsid w:val="00114FD2"/>
    <w:rsid w:val="00122A38"/>
    <w:rsid w:val="00131693"/>
    <w:rsid w:val="00135C05"/>
    <w:rsid w:val="0014233C"/>
    <w:rsid w:val="00142F52"/>
    <w:rsid w:val="00151209"/>
    <w:rsid w:val="00151C61"/>
    <w:rsid w:val="00162A7A"/>
    <w:rsid w:val="00167763"/>
    <w:rsid w:val="00191B2F"/>
    <w:rsid w:val="00194C8F"/>
    <w:rsid w:val="00195E14"/>
    <w:rsid w:val="00196527"/>
    <w:rsid w:val="001A26D9"/>
    <w:rsid w:val="001B36FA"/>
    <w:rsid w:val="001B5528"/>
    <w:rsid w:val="001B5C3C"/>
    <w:rsid w:val="001D07FD"/>
    <w:rsid w:val="001E3F7A"/>
    <w:rsid w:val="001E4F70"/>
    <w:rsid w:val="001E5E79"/>
    <w:rsid w:val="00201842"/>
    <w:rsid w:val="00213FF8"/>
    <w:rsid w:val="00214527"/>
    <w:rsid w:val="0022074E"/>
    <w:rsid w:val="0022650C"/>
    <w:rsid w:val="002377B2"/>
    <w:rsid w:val="00237B86"/>
    <w:rsid w:val="002417F1"/>
    <w:rsid w:val="00243BD3"/>
    <w:rsid w:val="00247264"/>
    <w:rsid w:val="00255EC2"/>
    <w:rsid w:val="0027543A"/>
    <w:rsid w:val="00285335"/>
    <w:rsid w:val="00286AF6"/>
    <w:rsid w:val="002A1A93"/>
    <w:rsid w:val="002A59A3"/>
    <w:rsid w:val="002A6777"/>
    <w:rsid w:val="002B1845"/>
    <w:rsid w:val="002C6D8C"/>
    <w:rsid w:val="002D1734"/>
    <w:rsid w:val="002D6884"/>
    <w:rsid w:val="002E09D9"/>
    <w:rsid w:val="002E73F7"/>
    <w:rsid w:val="002F0CB5"/>
    <w:rsid w:val="0030096E"/>
    <w:rsid w:val="003027A7"/>
    <w:rsid w:val="003079A0"/>
    <w:rsid w:val="00324D44"/>
    <w:rsid w:val="0033064A"/>
    <w:rsid w:val="00346DA7"/>
    <w:rsid w:val="00347757"/>
    <w:rsid w:val="00347CEF"/>
    <w:rsid w:val="00352636"/>
    <w:rsid w:val="003554E6"/>
    <w:rsid w:val="00361A42"/>
    <w:rsid w:val="003671D5"/>
    <w:rsid w:val="003747A9"/>
    <w:rsid w:val="00385FB5"/>
    <w:rsid w:val="003A1664"/>
    <w:rsid w:val="003A2D1C"/>
    <w:rsid w:val="003A50FE"/>
    <w:rsid w:val="003C41BE"/>
    <w:rsid w:val="003D025F"/>
    <w:rsid w:val="003D0C33"/>
    <w:rsid w:val="003E598B"/>
    <w:rsid w:val="003E7B61"/>
    <w:rsid w:val="003F7C3B"/>
    <w:rsid w:val="00401C45"/>
    <w:rsid w:val="004039EA"/>
    <w:rsid w:val="004147A3"/>
    <w:rsid w:val="004171C1"/>
    <w:rsid w:val="004250A3"/>
    <w:rsid w:val="00426D1A"/>
    <w:rsid w:val="00445F41"/>
    <w:rsid w:val="0045166A"/>
    <w:rsid w:val="0045610F"/>
    <w:rsid w:val="0048709E"/>
    <w:rsid w:val="00491E34"/>
    <w:rsid w:val="004A5914"/>
    <w:rsid w:val="004A7C6A"/>
    <w:rsid w:val="004B5050"/>
    <w:rsid w:val="004B52CB"/>
    <w:rsid w:val="004B6DA8"/>
    <w:rsid w:val="004C4559"/>
    <w:rsid w:val="004C60B2"/>
    <w:rsid w:val="004C70FA"/>
    <w:rsid w:val="004E5453"/>
    <w:rsid w:val="004E58A7"/>
    <w:rsid w:val="004F49E2"/>
    <w:rsid w:val="004F5C2F"/>
    <w:rsid w:val="005045DD"/>
    <w:rsid w:val="0051553E"/>
    <w:rsid w:val="00525186"/>
    <w:rsid w:val="00525D93"/>
    <w:rsid w:val="00532A77"/>
    <w:rsid w:val="005366E7"/>
    <w:rsid w:val="005372C2"/>
    <w:rsid w:val="0054423F"/>
    <w:rsid w:val="00555650"/>
    <w:rsid w:val="00555757"/>
    <w:rsid w:val="00561B6D"/>
    <w:rsid w:val="00563480"/>
    <w:rsid w:val="005655D9"/>
    <w:rsid w:val="00566CC3"/>
    <w:rsid w:val="00577FC2"/>
    <w:rsid w:val="005818A0"/>
    <w:rsid w:val="00585B4E"/>
    <w:rsid w:val="0058759C"/>
    <w:rsid w:val="0059415E"/>
    <w:rsid w:val="0059428A"/>
    <w:rsid w:val="005A17ED"/>
    <w:rsid w:val="005A20F1"/>
    <w:rsid w:val="005A5CE5"/>
    <w:rsid w:val="005B4789"/>
    <w:rsid w:val="005B6E92"/>
    <w:rsid w:val="005C1152"/>
    <w:rsid w:val="005C3AB5"/>
    <w:rsid w:val="005D6D28"/>
    <w:rsid w:val="005E7A98"/>
    <w:rsid w:val="0060423E"/>
    <w:rsid w:val="006068E6"/>
    <w:rsid w:val="006113F2"/>
    <w:rsid w:val="00617B30"/>
    <w:rsid w:val="006227A4"/>
    <w:rsid w:val="00626B6A"/>
    <w:rsid w:val="00631CD6"/>
    <w:rsid w:val="00636982"/>
    <w:rsid w:val="006448D5"/>
    <w:rsid w:val="00645782"/>
    <w:rsid w:val="00661F6F"/>
    <w:rsid w:val="00662B2F"/>
    <w:rsid w:val="00664951"/>
    <w:rsid w:val="00666E9B"/>
    <w:rsid w:val="00682D66"/>
    <w:rsid w:val="00683056"/>
    <w:rsid w:val="006934A4"/>
    <w:rsid w:val="00695392"/>
    <w:rsid w:val="0069788C"/>
    <w:rsid w:val="006A086B"/>
    <w:rsid w:val="006A3A79"/>
    <w:rsid w:val="006A527D"/>
    <w:rsid w:val="006C568C"/>
    <w:rsid w:val="006D07D9"/>
    <w:rsid w:val="006D303E"/>
    <w:rsid w:val="006E0304"/>
    <w:rsid w:val="006F0E7C"/>
    <w:rsid w:val="00701EC1"/>
    <w:rsid w:val="0071277C"/>
    <w:rsid w:val="0072218F"/>
    <w:rsid w:val="00725CF8"/>
    <w:rsid w:val="00726F3D"/>
    <w:rsid w:val="007276CD"/>
    <w:rsid w:val="00732E92"/>
    <w:rsid w:val="00736DD5"/>
    <w:rsid w:val="00747F78"/>
    <w:rsid w:val="007527E8"/>
    <w:rsid w:val="0078043F"/>
    <w:rsid w:val="0079522E"/>
    <w:rsid w:val="007A6E78"/>
    <w:rsid w:val="007B02C1"/>
    <w:rsid w:val="007B5656"/>
    <w:rsid w:val="007D5616"/>
    <w:rsid w:val="007D7B2D"/>
    <w:rsid w:val="007E22E1"/>
    <w:rsid w:val="007E7920"/>
    <w:rsid w:val="007F2782"/>
    <w:rsid w:val="0080093E"/>
    <w:rsid w:val="008027A6"/>
    <w:rsid w:val="00824192"/>
    <w:rsid w:val="00837E6F"/>
    <w:rsid w:val="0084089C"/>
    <w:rsid w:val="00864A7B"/>
    <w:rsid w:val="00870629"/>
    <w:rsid w:val="008719AE"/>
    <w:rsid w:val="00877622"/>
    <w:rsid w:val="00881218"/>
    <w:rsid w:val="008875C1"/>
    <w:rsid w:val="00894E91"/>
    <w:rsid w:val="008A1F4E"/>
    <w:rsid w:val="008A3B02"/>
    <w:rsid w:val="008A5D6F"/>
    <w:rsid w:val="008B0D7A"/>
    <w:rsid w:val="008B46FE"/>
    <w:rsid w:val="008C43CF"/>
    <w:rsid w:val="008E3154"/>
    <w:rsid w:val="00910846"/>
    <w:rsid w:val="00917830"/>
    <w:rsid w:val="00930A83"/>
    <w:rsid w:val="00934BAE"/>
    <w:rsid w:val="009372C6"/>
    <w:rsid w:val="00937CFA"/>
    <w:rsid w:val="00952D64"/>
    <w:rsid w:val="009534FA"/>
    <w:rsid w:val="00953BB1"/>
    <w:rsid w:val="00980ABE"/>
    <w:rsid w:val="00983187"/>
    <w:rsid w:val="009870E4"/>
    <w:rsid w:val="00987AEF"/>
    <w:rsid w:val="009950CF"/>
    <w:rsid w:val="00995778"/>
    <w:rsid w:val="009B2D20"/>
    <w:rsid w:val="009B662D"/>
    <w:rsid w:val="009C247A"/>
    <w:rsid w:val="009C5906"/>
    <w:rsid w:val="009C6079"/>
    <w:rsid w:val="009D1FD0"/>
    <w:rsid w:val="009E62C9"/>
    <w:rsid w:val="009F4CD9"/>
    <w:rsid w:val="00A01BFE"/>
    <w:rsid w:val="00A04A14"/>
    <w:rsid w:val="00A10EF6"/>
    <w:rsid w:val="00A25A8E"/>
    <w:rsid w:val="00A308D7"/>
    <w:rsid w:val="00A40E28"/>
    <w:rsid w:val="00A428C4"/>
    <w:rsid w:val="00A44AC5"/>
    <w:rsid w:val="00A460DF"/>
    <w:rsid w:val="00A51E47"/>
    <w:rsid w:val="00A55A43"/>
    <w:rsid w:val="00A6558B"/>
    <w:rsid w:val="00A81D1B"/>
    <w:rsid w:val="00A86CEB"/>
    <w:rsid w:val="00AA03E8"/>
    <w:rsid w:val="00AD6130"/>
    <w:rsid w:val="00AE6A2E"/>
    <w:rsid w:val="00AF436C"/>
    <w:rsid w:val="00AF6BEF"/>
    <w:rsid w:val="00B05222"/>
    <w:rsid w:val="00B13A25"/>
    <w:rsid w:val="00B15E28"/>
    <w:rsid w:val="00B17D21"/>
    <w:rsid w:val="00B22869"/>
    <w:rsid w:val="00B319EC"/>
    <w:rsid w:val="00B4512C"/>
    <w:rsid w:val="00B52512"/>
    <w:rsid w:val="00B601E6"/>
    <w:rsid w:val="00B603B5"/>
    <w:rsid w:val="00B6137F"/>
    <w:rsid w:val="00B702EA"/>
    <w:rsid w:val="00B7173F"/>
    <w:rsid w:val="00B747B0"/>
    <w:rsid w:val="00B854AD"/>
    <w:rsid w:val="00BA2905"/>
    <w:rsid w:val="00BB1269"/>
    <w:rsid w:val="00BB422B"/>
    <w:rsid w:val="00BC45D6"/>
    <w:rsid w:val="00BC4BA3"/>
    <w:rsid w:val="00BC7249"/>
    <w:rsid w:val="00BC7527"/>
    <w:rsid w:val="00BF4768"/>
    <w:rsid w:val="00C051A2"/>
    <w:rsid w:val="00C33995"/>
    <w:rsid w:val="00C355BF"/>
    <w:rsid w:val="00C40745"/>
    <w:rsid w:val="00C43F6F"/>
    <w:rsid w:val="00C45E40"/>
    <w:rsid w:val="00C46BB6"/>
    <w:rsid w:val="00C47E4C"/>
    <w:rsid w:val="00C65CA7"/>
    <w:rsid w:val="00C67C74"/>
    <w:rsid w:val="00C82094"/>
    <w:rsid w:val="00C8451E"/>
    <w:rsid w:val="00C91472"/>
    <w:rsid w:val="00C97814"/>
    <w:rsid w:val="00CA503E"/>
    <w:rsid w:val="00CB3E6F"/>
    <w:rsid w:val="00CB5428"/>
    <w:rsid w:val="00CC5A5C"/>
    <w:rsid w:val="00CF42AD"/>
    <w:rsid w:val="00D01095"/>
    <w:rsid w:val="00D13B40"/>
    <w:rsid w:val="00D16A15"/>
    <w:rsid w:val="00D20025"/>
    <w:rsid w:val="00D20E98"/>
    <w:rsid w:val="00D235C0"/>
    <w:rsid w:val="00D26939"/>
    <w:rsid w:val="00D379E4"/>
    <w:rsid w:val="00D41427"/>
    <w:rsid w:val="00D41D81"/>
    <w:rsid w:val="00D45D6E"/>
    <w:rsid w:val="00D5513A"/>
    <w:rsid w:val="00D55DCB"/>
    <w:rsid w:val="00D71228"/>
    <w:rsid w:val="00D7648A"/>
    <w:rsid w:val="00D904BB"/>
    <w:rsid w:val="00D95DF4"/>
    <w:rsid w:val="00D9601F"/>
    <w:rsid w:val="00DA547D"/>
    <w:rsid w:val="00DA7ACD"/>
    <w:rsid w:val="00DC1B4B"/>
    <w:rsid w:val="00DC425C"/>
    <w:rsid w:val="00DC598D"/>
    <w:rsid w:val="00DC6840"/>
    <w:rsid w:val="00DD4B66"/>
    <w:rsid w:val="00DE079D"/>
    <w:rsid w:val="00DE3DD2"/>
    <w:rsid w:val="00DF1324"/>
    <w:rsid w:val="00DF7BD3"/>
    <w:rsid w:val="00DF7FB0"/>
    <w:rsid w:val="00E0627C"/>
    <w:rsid w:val="00E1595D"/>
    <w:rsid w:val="00E15E79"/>
    <w:rsid w:val="00E16B45"/>
    <w:rsid w:val="00E16C9F"/>
    <w:rsid w:val="00E207DA"/>
    <w:rsid w:val="00E20A73"/>
    <w:rsid w:val="00E277D7"/>
    <w:rsid w:val="00E305BF"/>
    <w:rsid w:val="00E31431"/>
    <w:rsid w:val="00E350AD"/>
    <w:rsid w:val="00E4632E"/>
    <w:rsid w:val="00E46AC6"/>
    <w:rsid w:val="00E575E3"/>
    <w:rsid w:val="00E639B6"/>
    <w:rsid w:val="00E63C69"/>
    <w:rsid w:val="00E82255"/>
    <w:rsid w:val="00E84D0D"/>
    <w:rsid w:val="00E87883"/>
    <w:rsid w:val="00E90774"/>
    <w:rsid w:val="00EA3269"/>
    <w:rsid w:val="00EA70C2"/>
    <w:rsid w:val="00EB0ACA"/>
    <w:rsid w:val="00EB3FB0"/>
    <w:rsid w:val="00EB7081"/>
    <w:rsid w:val="00EC3908"/>
    <w:rsid w:val="00EF67DE"/>
    <w:rsid w:val="00F10A64"/>
    <w:rsid w:val="00F11BDC"/>
    <w:rsid w:val="00F26228"/>
    <w:rsid w:val="00F30707"/>
    <w:rsid w:val="00F3084B"/>
    <w:rsid w:val="00F32E15"/>
    <w:rsid w:val="00F410AA"/>
    <w:rsid w:val="00F53A00"/>
    <w:rsid w:val="00F557EF"/>
    <w:rsid w:val="00F55907"/>
    <w:rsid w:val="00F62FBC"/>
    <w:rsid w:val="00F731C0"/>
    <w:rsid w:val="00F90FA6"/>
    <w:rsid w:val="00F9173A"/>
    <w:rsid w:val="00F9318E"/>
    <w:rsid w:val="00F9413A"/>
    <w:rsid w:val="00FA33FC"/>
    <w:rsid w:val="00FA5C36"/>
    <w:rsid w:val="00FA7863"/>
    <w:rsid w:val="00FB1E1C"/>
    <w:rsid w:val="00FB5BC3"/>
    <w:rsid w:val="00FC14CC"/>
    <w:rsid w:val="00FE0D48"/>
    <w:rsid w:val="00FE559D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04869"/>
  <w15:docId w15:val="{E6662103-929D-4A0D-84D2-1D99C5FC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60D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</w:rPr>
  </w:style>
  <w:style w:type="paragraph" w:styleId="Kop1">
    <w:name w:val="heading 1"/>
    <w:basedOn w:val="Standaard"/>
    <w:next w:val="Standaard"/>
    <w:link w:val="Kop1Char"/>
    <w:uiPriority w:val="3"/>
    <w:qFormat/>
    <w:rsid w:val="002F0C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aliases w:val="2scr"/>
    <w:basedOn w:val="Standaard"/>
    <w:next w:val="Standaard"/>
    <w:link w:val="Kop2Char"/>
    <w:uiPriority w:val="3"/>
    <w:qFormat/>
    <w:rsid w:val="00A460DF"/>
    <w:pPr>
      <w:keepNext/>
      <w:tabs>
        <w:tab w:val="clear" w:pos="567"/>
      </w:tabs>
      <w:suppressAutoHyphens/>
      <w:ind w:left="680" w:hanging="680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3"/>
    <w:qFormat/>
    <w:rsid w:val="00A460DF"/>
    <w:pPr>
      <w:keepNext/>
      <w:tabs>
        <w:tab w:val="clear" w:pos="567"/>
      </w:tabs>
      <w:ind w:left="680" w:hanging="680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uiPriority w:val="3"/>
    <w:qFormat/>
    <w:rsid w:val="00A460DF"/>
    <w:pPr>
      <w:keepNext/>
      <w:tabs>
        <w:tab w:val="clear" w:pos="567"/>
      </w:tabs>
      <w:spacing w:before="240" w:after="60"/>
      <w:ind w:left="680" w:hanging="680"/>
      <w:outlineLvl w:val="3"/>
    </w:pPr>
    <w:rPr>
      <w:rFonts w:cs="Times New Roman"/>
      <w:b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A46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60D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46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60DF"/>
    <w:rPr>
      <w:rFonts w:ascii="Arial" w:eastAsiaTheme="minorHAnsi" w:hAnsi="Arial"/>
      <w:sz w:val="20"/>
      <w:lang w:eastAsia="en-US"/>
    </w:rPr>
  </w:style>
  <w:style w:type="character" w:customStyle="1" w:styleId="Kop2Char">
    <w:name w:val="Kop 2 Char"/>
    <w:aliases w:val="2scr Char"/>
    <w:basedOn w:val="Standaardalinea-lettertype"/>
    <w:link w:val="Kop2"/>
    <w:uiPriority w:val="3"/>
    <w:rsid w:val="00A460DF"/>
    <w:rPr>
      <w:rFonts w:ascii="Tahoma" w:eastAsia="Times New Roman" w:hAnsi="Tahoma" w:cs="Arial"/>
      <w:b/>
      <w:bCs/>
      <w:sz w:val="20"/>
      <w:szCs w:val="20"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uiPriority w:val="3"/>
    <w:rsid w:val="00A460DF"/>
    <w:rPr>
      <w:rFonts w:ascii="Tahoma" w:eastAsia="Times New Roman" w:hAnsi="Tahoma" w:cs="Arial"/>
      <w:bCs/>
      <w:i/>
      <w:sz w:val="20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A460DF"/>
    <w:rPr>
      <w:rFonts w:ascii="Tahoma" w:eastAsia="Times New Roman" w:hAnsi="Tahoma" w:cs="Times New Roman"/>
      <w:b/>
      <w:bCs/>
      <w:sz w:val="20"/>
      <w:szCs w:val="28"/>
    </w:rPr>
  </w:style>
  <w:style w:type="paragraph" w:styleId="Inhopg1">
    <w:name w:val="toc 1"/>
    <w:basedOn w:val="Standaard"/>
    <w:next w:val="Standaard"/>
    <w:autoRedefine/>
    <w:uiPriority w:val="39"/>
    <w:rsid w:val="00A460DF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A460DF"/>
    <w:pPr>
      <w:tabs>
        <w:tab w:val="clear" w:pos="567"/>
        <w:tab w:val="left" w:pos="1400"/>
        <w:tab w:val="right" w:leader="dot" w:pos="9072"/>
      </w:tabs>
      <w:ind w:left="567" w:firstLine="33"/>
      <w:jc w:val="left"/>
    </w:pPr>
    <w:rPr>
      <w:noProof/>
    </w:rPr>
  </w:style>
  <w:style w:type="character" w:styleId="Hyperlink">
    <w:name w:val="Hyperlink"/>
    <w:uiPriority w:val="99"/>
    <w:rsid w:val="00A460DF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A460DF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</w:rPr>
  </w:style>
  <w:style w:type="character" w:customStyle="1" w:styleId="GeenafstandChar">
    <w:name w:val="Geen afstand Char"/>
    <w:link w:val="Geenafstand"/>
    <w:uiPriority w:val="1"/>
    <w:rsid w:val="00A460DF"/>
    <w:rPr>
      <w:rFonts w:ascii="Tahoma" w:eastAsia="Times New Roman" w:hAnsi="Tahoma" w:cs="Arial"/>
      <w:bCs/>
      <w:sz w:val="20"/>
      <w:szCs w:val="26"/>
    </w:rPr>
  </w:style>
  <w:style w:type="paragraph" w:styleId="Titel">
    <w:name w:val="Title"/>
    <w:basedOn w:val="Standaard"/>
    <w:next w:val="Standaard"/>
    <w:link w:val="TitelChar"/>
    <w:qFormat/>
    <w:rsid w:val="00A460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A460D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elraster">
    <w:name w:val="Table Grid"/>
    <w:basedOn w:val="Standaardtabel"/>
    <w:rsid w:val="00A460DF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C70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70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70FA"/>
    <w:rPr>
      <w:rFonts w:ascii="Tahoma" w:eastAsia="Times New Roman" w:hAnsi="Tahoma" w:cs="Arial"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70FA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70FA"/>
    <w:rPr>
      <w:rFonts w:ascii="Tahoma" w:eastAsia="Times New Roman" w:hAnsi="Tahoma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70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70FA"/>
    <w:rPr>
      <w:rFonts w:ascii="Segoe UI" w:eastAsia="Times New Roman" w:hAnsi="Segoe UI" w:cs="Segoe UI"/>
      <w:bCs/>
      <w:sz w:val="18"/>
      <w:szCs w:val="18"/>
    </w:rPr>
  </w:style>
  <w:style w:type="paragraph" w:styleId="Lijstalinea">
    <w:name w:val="List Paragraph"/>
    <w:basedOn w:val="Standaard"/>
    <w:uiPriority w:val="34"/>
    <w:qFormat/>
    <w:rsid w:val="0000382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3671D5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Revisie">
    <w:name w:val="Revision"/>
    <w:hidden/>
    <w:uiPriority w:val="99"/>
    <w:semiHidden/>
    <w:rsid w:val="00DC598D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173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173F"/>
    <w:rPr>
      <w:rFonts w:ascii="Tahoma" w:eastAsia="Times New Roman" w:hAnsi="Tahoma" w:cs="Arial"/>
      <w:bCs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173F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24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zedo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45cba3-e88b-4224-8b2c-264f4a2cc1ed">
      <Terms xmlns="http://schemas.microsoft.com/office/infopath/2007/PartnerControls"/>
    </lcf76f155ced4ddcb4097134ff3c332f>
    <MediaLengthInSeconds xmlns="3645cba3-e88b-4224-8b2c-264f4a2cc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17EAA3A121C4CA0D1F54AF8CA573D" ma:contentTypeVersion="14" ma:contentTypeDescription="Een nieuw document maken." ma:contentTypeScope="" ma:versionID="cdd497bdc00ee194f9730cdea45266bf">
  <xsd:schema xmlns:xsd="http://www.w3.org/2001/XMLSchema" xmlns:xs="http://www.w3.org/2001/XMLSchema" xmlns:p="http://schemas.microsoft.com/office/2006/metadata/properties" xmlns:ns2="3645cba3-e88b-4224-8b2c-264f4a2cc1ed" xmlns:ns3="a91514a2-9f10-4087-a0b9-e84f8466e612" targetNamespace="http://schemas.microsoft.com/office/2006/metadata/properties" ma:root="true" ma:fieldsID="b096d5b26620137ed58aaace8dbfaca9" ns2:_="" ns3:_="">
    <xsd:import namespace="3645cba3-e88b-4224-8b2c-264f4a2cc1ed"/>
    <xsd:import namespace="a91514a2-9f10-4087-a0b9-e84f8466e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5cba3-e88b-4224-8b2c-264f4a2cc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514a2-9f10-4087-a0b9-e84f8466e6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1B583-5D43-48A9-B53B-BCFB7ED056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A82BBD-8EF9-40F0-A6EC-091FE12C242A}">
  <ds:schemaRefs>
    <ds:schemaRef ds:uri="3645cba3-e88b-4224-8b2c-264f4a2cc1ed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a91514a2-9f10-4087-a0b9-e84f8466e612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344F8D-DB00-4E06-9068-5A44296091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58B4E-518F-4A0A-8079-F38B3F53D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5cba3-e88b-4224-8b2c-264f4a2cc1ed"/>
    <ds:schemaRef ds:uri="a91514a2-9f10-4087-a0b9-e84f8466e6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1</TotalTime>
  <Pages>2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Hazeleger</dc:creator>
  <cp:keywords/>
  <dc:description/>
  <cp:lastModifiedBy>Micha Vrind</cp:lastModifiedBy>
  <cp:revision>2</cp:revision>
  <cp:lastPrinted>2025-02-19T12:41:00Z</cp:lastPrinted>
  <dcterms:created xsi:type="dcterms:W3CDTF">2025-02-19T12:44:00Z</dcterms:created>
  <dcterms:modified xsi:type="dcterms:W3CDTF">2025-02-19T12:44:00Z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0x010100B2417EAA3A121C4CA0D1F54AF8CA573D</vt:lpwstr>
  </property>
  <property fmtid="{D5CDD505-2E9C-101B-9397-08002B2CF9AE}" pid="3" name="Order">
    <vt:r8>1937800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