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1E0" w:firstRow="1" w:lastRow="1" w:firstColumn="1" w:lastColumn="1" w:noHBand="0" w:noVBand="0"/>
      </w:tblPr>
      <w:tblGrid>
        <w:gridCol w:w="1705"/>
        <w:gridCol w:w="7651"/>
      </w:tblGrid>
      <w:tr w:rsidR="00944F9C" w:rsidRPr="00B2411E" w14:paraId="1FD9D686" w14:textId="77777777" w:rsidTr="004526B2">
        <w:tc>
          <w:tcPr>
            <w:tcW w:w="9356" w:type="dxa"/>
            <w:gridSpan w:val="2"/>
          </w:tcPr>
          <w:p w14:paraId="59D02785" w14:textId="5997A56B" w:rsidR="00944F9C" w:rsidRPr="00F02012" w:rsidRDefault="00425761" w:rsidP="00C073A6">
            <w:pPr>
              <w:pStyle w:val="Titel"/>
            </w:pPr>
            <w:r w:rsidRPr="00F02012">
              <w:t xml:space="preserve">Bijlage </w:t>
            </w:r>
            <w:r w:rsidR="00F02012" w:rsidRPr="00F02012">
              <w:t>5</w:t>
            </w:r>
            <w:r w:rsidRPr="00F02012">
              <w:t>: Formulier Referentieprojecten</w:t>
            </w:r>
          </w:p>
          <w:p w14:paraId="2188FD46" w14:textId="3F509F37" w:rsidR="00944F9C" w:rsidRPr="00F02012" w:rsidRDefault="00382600" w:rsidP="00716489">
            <w:pPr>
              <w:pStyle w:val="Ondertitel"/>
              <w:jc w:val="center"/>
            </w:pPr>
            <w:r w:rsidRPr="00F02012">
              <w:t>Renovatie Apotheek E0, locatie AMC</w:t>
            </w:r>
          </w:p>
          <w:p w14:paraId="1F6925BF" w14:textId="3E7477BC" w:rsidR="006077A2" w:rsidRPr="00A93FC1" w:rsidRDefault="006077A2" w:rsidP="009622F5">
            <w:pPr>
              <w:jc w:val="center"/>
              <w:rPr>
                <w:szCs w:val="22"/>
              </w:rPr>
            </w:pPr>
            <w:r w:rsidRPr="00F02012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3A1F7A" w:rsidRPr="00F02012">
              <w:rPr>
                <w:b/>
                <w:bCs/>
                <w:smallCaps/>
                <w:szCs w:val="22"/>
              </w:rPr>
              <w:t>Di</w:t>
            </w:r>
            <w:r w:rsidR="6D8F7E4B" w:rsidRPr="00F02012">
              <w:rPr>
                <w:b/>
                <w:bCs/>
                <w:smallCaps/>
                <w:szCs w:val="22"/>
              </w:rPr>
              <w:t>enst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Huisvesting</w:t>
            </w:r>
            <w:r w:rsidR="3C11A381" w:rsidRPr="00F02012">
              <w:rPr>
                <w:b/>
                <w:bCs/>
                <w:smallCaps/>
                <w:szCs w:val="22"/>
              </w:rPr>
              <w:t xml:space="preserve">, </w:t>
            </w:r>
            <w:r w:rsidR="7936C105" w:rsidRPr="00F02012">
              <w:rPr>
                <w:b/>
                <w:bCs/>
                <w:smallCaps/>
                <w:szCs w:val="22"/>
              </w:rPr>
              <w:t>Vastgoed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&amp; Techniek</w:t>
            </w:r>
          </w:p>
        </w:tc>
      </w:tr>
      <w:tr w:rsidR="00B2411E" w:rsidRPr="00F56421" w14:paraId="16D3B969" w14:textId="77777777" w:rsidTr="004526B2">
        <w:tc>
          <w:tcPr>
            <w:tcW w:w="1705" w:type="dxa"/>
            <w:hideMark/>
          </w:tcPr>
          <w:p w14:paraId="030786C2" w14:textId="77777777" w:rsidR="00B2411E" w:rsidRPr="00B2411E" w:rsidRDefault="00B2411E" w:rsidP="00B2411E">
            <w:pPr>
              <w:rPr>
                <w:lang w:val="en-US"/>
              </w:rPr>
            </w:pPr>
            <w:r>
              <w:rPr>
                <w:lang w:val="en-US"/>
              </w:rPr>
              <w:t>Van</w:t>
            </w:r>
            <w:r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52C97D2B" w14:textId="3E58411F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inschrijver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3A1F7A" w:rsidRPr="00F56421" w14:paraId="67F4EA6C" w14:textId="77777777" w:rsidTr="004526B2">
        <w:tc>
          <w:tcPr>
            <w:tcW w:w="1705" w:type="dxa"/>
          </w:tcPr>
          <w:p w14:paraId="7E794242" w14:textId="777684BD" w:rsidR="003A1F7A" w:rsidRDefault="003A1F7A" w:rsidP="00B2411E">
            <w:pPr>
              <w:rPr>
                <w:lang w:val="en-US"/>
              </w:rPr>
            </w:pPr>
            <w:r>
              <w:rPr>
                <w:lang w:val="en-US"/>
              </w:rPr>
              <w:t>Project:</w:t>
            </w:r>
          </w:p>
        </w:tc>
        <w:tc>
          <w:tcPr>
            <w:tcW w:w="7651" w:type="dxa"/>
          </w:tcPr>
          <w:p w14:paraId="0CEFD617" w14:textId="5FAED6ED" w:rsidR="003A1F7A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>#Naam Project#</w:t>
            </w:r>
          </w:p>
        </w:tc>
      </w:tr>
      <w:tr w:rsidR="00B2411E" w:rsidRPr="00B2411E" w14:paraId="0AAB9BB9" w14:textId="77777777" w:rsidTr="004526B2">
        <w:tc>
          <w:tcPr>
            <w:tcW w:w="1705" w:type="dxa"/>
            <w:hideMark/>
          </w:tcPr>
          <w:p w14:paraId="537CB301" w14:textId="79982400" w:rsidR="00B2411E" w:rsidRPr="00B2411E" w:rsidRDefault="00CB30B1" w:rsidP="003A1F7A">
            <w:pPr>
              <w:rPr>
                <w:lang w:val="en-US"/>
              </w:rPr>
            </w:pPr>
            <w:r>
              <w:t>Opdrachtgever</w:t>
            </w:r>
            <w:r w:rsidR="00944F9C">
              <w:rPr>
                <w:lang w:val="en-US"/>
              </w:rPr>
              <w:t>:</w:t>
            </w:r>
          </w:p>
        </w:tc>
        <w:tc>
          <w:tcPr>
            <w:tcW w:w="7651" w:type="dxa"/>
          </w:tcPr>
          <w:p w14:paraId="71EC209A" w14:textId="4BCA712D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opdrachtgever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B2411E" w:rsidRPr="00B2411E" w14:paraId="2EAFB822" w14:textId="77777777" w:rsidTr="004526B2">
        <w:tc>
          <w:tcPr>
            <w:tcW w:w="1705" w:type="dxa"/>
            <w:hideMark/>
          </w:tcPr>
          <w:p w14:paraId="7481D1B5" w14:textId="647E0CCD" w:rsidR="00B2411E" w:rsidRPr="00B2411E" w:rsidRDefault="003A1F7A" w:rsidP="00B2411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Contactpersoon</w:t>
            </w:r>
            <w:proofErr w:type="spellEnd"/>
            <w:r w:rsidR="00B2411E"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3357143A" w14:textId="39136B63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contactpersoon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6077A2" w:rsidRPr="003C2420" w14:paraId="24AE1083" w14:textId="77777777" w:rsidTr="004526B2"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7B9A2" w14:textId="2E554B04" w:rsidR="006077A2" w:rsidRPr="003A1F7A" w:rsidRDefault="003A1F7A" w:rsidP="002347EE">
            <w:r w:rsidRPr="003A1F7A">
              <w:t>Tel.</w:t>
            </w:r>
            <w:r>
              <w:t>/E-mail</w:t>
            </w:r>
            <w:r w:rsidR="006077A2" w:rsidRPr="003A1F7A">
              <w:t xml:space="preserve">: 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9480E" w14:textId="414E0015" w:rsidR="006077A2" w:rsidRPr="00425761" w:rsidRDefault="003A1F7A" w:rsidP="002347EE">
            <w:r w:rsidRPr="00425761">
              <w:t>#06-## / ##@##.nl</w:t>
            </w:r>
          </w:p>
        </w:tc>
      </w:tr>
    </w:tbl>
    <w:p w14:paraId="44BC39BF" w14:textId="77777777" w:rsidR="009F00F4" w:rsidRDefault="009F00F4" w:rsidP="00F6202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4678"/>
      </w:tblGrid>
      <w:tr w:rsidR="004526B2" w:rsidRPr="003A1F7A" w14:paraId="1936E3B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52F2337" w14:textId="7AF4CA3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66A78E" w14:textId="5259953D" w:rsidR="003A1F7A" w:rsidRPr="003A1F7A" w:rsidRDefault="003A1F7A" w:rsidP="00F1187B">
            <w:pPr>
              <w:rPr>
                <w:b/>
                <w:bCs/>
              </w:rPr>
            </w:pPr>
            <w:r w:rsidRPr="00F1187B">
              <w:rPr>
                <w:b/>
                <w:bCs/>
              </w:rPr>
              <w:t xml:space="preserve">Omschrijving van </w:t>
            </w:r>
            <w:r w:rsidR="5169310E" w:rsidRPr="00F1187B">
              <w:rPr>
                <w:b/>
                <w:bCs/>
              </w:rPr>
              <w:t>het project</w:t>
            </w:r>
          </w:p>
        </w:tc>
      </w:tr>
      <w:tr w:rsidR="004526B2" w:rsidRPr="003A1F7A" w14:paraId="76B545C0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3B0C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9D2" w14:textId="5CA2DFBB" w:rsidR="003A1F7A" w:rsidRPr="003A1F7A" w:rsidRDefault="003A1F7A" w:rsidP="003A1F7A">
            <w:r w:rsidRPr="003A1F7A">
              <w:t xml:space="preserve">Aard: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7819" w14:textId="77777777" w:rsidR="003A1F7A" w:rsidRPr="003A1F7A" w:rsidRDefault="003A1F7A" w:rsidP="003A1F7A"/>
        </w:tc>
      </w:tr>
      <w:tr w:rsidR="004526B2" w:rsidRPr="003A1F7A" w14:paraId="023334A6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BB75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A3C" w14:textId="57CD234E" w:rsidR="003A1F7A" w:rsidRPr="003A1F7A" w:rsidRDefault="003A1F7A" w:rsidP="003A1F7A">
            <w:r w:rsidRPr="003A1F7A">
              <w:t xml:space="preserve">Omvang (in aantallen en in volume):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D63" w14:textId="77777777" w:rsidR="003A1F7A" w:rsidRPr="003A1F7A" w:rsidRDefault="003A1F7A" w:rsidP="003A1F7A"/>
        </w:tc>
      </w:tr>
      <w:tr w:rsidR="004526B2" w:rsidRPr="003A1F7A" w14:paraId="1C560A4C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6414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8E0" w14:textId="0A6B75BF" w:rsidR="003A1F7A" w:rsidRPr="003A1F7A" w:rsidRDefault="003A1F7A" w:rsidP="003A1F7A">
            <w:r w:rsidRPr="003A1F7A">
              <w:t>Contractperiode: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CCEB" w14:textId="77777777" w:rsidR="003A1F7A" w:rsidRPr="003A1F7A" w:rsidRDefault="003A1F7A" w:rsidP="003A1F7A"/>
        </w:tc>
      </w:tr>
      <w:tr w:rsidR="004526B2" w:rsidRPr="003A1F7A" w14:paraId="01C64F2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D5BE8E" w14:textId="3E7E13A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FC2939" w14:textId="53C57AAB" w:rsidR="003A1F7A" w:rsidRPr="003A1F7A" w:rsidRDefault="00770AD4" w:rsidP="003A1F7A">
            <w:pPr>
              <w:rPr>
                <w:b/>
              </w:rPr>
            </w:pPr>
            <w:r>
              <w:rPr>
                <w:b/>
              </w:rPr>
              <w:t>Geschiktheidseisen</w:t>
            </w:r>
          </w:p>
        </w:tc>
      </w:tr>
      <w:tr w:rsidR="004526B2" w:rsidRPr="003A1F7A" w14:paraId="67878C7A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7D5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C60" w14:textId="77777777" w:rsidR="003A1F7A" w:rsidRPr="003A1F7A" w:rsidRDefault="003A1F7A" w:rsidP="003A1F7A">
            <w:pPr>
              <w:rPr>
                <w:bCs/>
              </w:rPr>
            </w:pPr>
            <w:r w:rsidRPr="003A1F7A">
              <w:rPr>
                <w:bCs/>
              </w:rPr>
              <w:t>Aan te tonen Kerncompetentie(s):</w:t>
            </w:r>
          </w:p>
          <w:p w14:paraId="398C609A" w14:textId="0532DA7E" w:rsidR="00F972A4" w:rsidRPr="003A1F7A" w:rsidRDefault="000F4FFF" w:rsidP="00D770FD">
            <w:pPr>
              <w:ind w:left="739" w:hanging="709"/>
            </w:pPr>
            <w:r w:rsidRPr="003A1F7A">
              <w:t>Werkzaamheden in een operationeel ziekenhuis</w:t>
            </w:r>
            <w:r w:rsidR="00817685">
              <w:t xml:space="preserve"> met:</w:t>
            </w:r>
          </w:p>
          <w:p w14:paraId="3B1670E1" w14:textId="14384BDF" w:rsidR="00F972A4" w:rsidRPr="003A1F7A" w:rsidRDefault="00C54098" w:rsidP="00817685">
            <w:pPr>
              <w:ind w:left="739" w:hanging="709"/>
            </w:pPr>
            <w:sdt>
              <w:sdtPr>
                <w:id w:val="3110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3829FA">
              <w:t xml:space="preserve">1: </w:t>
            </w:r>
            <w:r w:rsidR="003829FA" w:rsidRPr="003829FA">
              <w:t>Gefaseerde renovatie in publieksgebied met logistieke stromen</w:t>
            </w:r>
          </w:p>
          <w:p w14:paraId="66F52FD1" w14:textId="641EC78D" w:rsidR="00F972A4" w:rsidRPr="003A1F7A" w:rsidRDefault="00C54098" w:rsidP="00D770FD">
            <w:pPr>
              <w:ind w:left="739" w:hanging="709"/>
            </w:pPr>
            <w:sdt>
              <w:sdtPr>
                <w:id w:val="15515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897E65" w:rsidRPr="00897E65">
              <w:t xml:space="preserve">2: Opstellen van een uitvoeringsontwerp van een geclassificeerd laboratorium en </w:t>
            </w:r>
            <w:proofErr w:type="spellStart"/>
            <w:r w:rsidR="00897E65" w:rsidRPr="00897E65">
              <w:t>cleanroom</w:t>
            </w:r>
            <w:proofErr w:type="spellEnd"/>
          </w:p>
          <w:p w14:paraId="780B45FD" w14:textId="256985C9" w:rsidR="00F972A4" w:rsidRPr="003A1F7A" w:rsidRDefault="00C54098" w:rsidP="00296A8B">
            <w:pPr>
              <w:ind w:left="739" w:hanging="709"/>
            </w:pPr>
            <w:sdt>
              <w:sdtPr>
                <w:id w:val="-96403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5E64B8" w:rsidRPr="005E64B8">
              <w:t xml:space="preserve">3: Realiseren van een geclassificeerd laboratorium en </w:t>
            </w:r>
            <w:proofErr w:type="spellStart"/>
            <w:r w:rsidR="005E64B8" w:rsidRPr="005E64B8">
              <w:t>cleanroom</w:t>
            </w:r>
            <w:proofErr w:type="spellEnd"/>
          </w:p>
          <w:p w14:paraId="589F04CA" w14:textId="5F370C4B" w:rsidR="003A1F7A" w:rsidRPr="003A1F7A" w:rsidRDefault="00C54098" w:rsidP="00D770FD">
            <w:pPr>
              <w:ind w:left="739" w:hanging="709"/>
            </w:pPr>
            <w:sdt>
              <w:sdtPr>
                <w:id w:val="-194791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4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70AD4">
              <w:tab/>
            </w:r>
            <w:r w:rsidR="001633D1" w:rsidRPr="001633D1">
              <w:t>4: Opdrachtgever specifieke procedures</w:t>
            </w:r>
          </w:p>
        </w:tc>
      </w:tr>
      <w:tr w:rsidR="004526B2" w:rsidRPr="003A1F7A" w14:paraId="5BC79731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6C0F3B8" w14:textId="53D08D5C" w:rsidR="48C966D1" w:rsidRDefault="48C966D1" w:rsidP="00F1187B">
            <w:r>
              <w:t>3</w:t>
            </w:r>
          </w:p>
          <w:p w14:paraId="66BDFF77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953B806" w14:textId="36B59729" w:rsidR="003A1F7A" w:rsidRPr="00770AD4" w:rsidRDefault="003A1F7A" w:rsidP="003A1F7A">
            <w:pPr>
              <w:rPr>
                <w:b/>
              </w:rPr>
            </w:pPr>
            <w:r w:rsidRPr="00770AD4">
              <w:rPr>
                <w:b/>
              </w:rPr>
              <w:t>Overige relevante informatie</w:t>
            </w:r>
            <w:r w:rsidR="00770AD4">
              <w:rPr>
                <w:b/>
              </w:rPr>
              <w:t xml:space="preserve"> (toelichting)</w:t>
            </w:r>
          </w:p>
        </w:tc>
      </w:tr>
      <w:tr w:rsidR="004526B2" w:rsidRPr="003A1F7A" w14:paraId="63AB85A1" w14:textId="77777777" w:rsidTr="004526B2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5455" w14:textId="77777777" w:rsidR="00F06842" w:rsidRDefault="00F06842" w:rsidP="003A1F7A"/>
          <w:p w14:paraId="39E5E829" w14:textId="77777777" w:rsidR="00F06842" w:rsidRDefault="00F06842" w:rsidP="003A1F7A"/>
          <w:p w14:paraId="475003B8" w14:textId="146D230A" w:rsidR="00F06842" w:rsidRPr="003A1F7A" w:rsidRDefault="00F06842" w:rsidP="003A1F7A"/>
        </w:tc>
      </w:tr>
    </w:tbl>
    <w:p w14:paraId="42210185" w14:textId="77777777" w:rsidR="00F86D42" w:rsidRDefault="00F86D42" w:rsidP="00F86D42">
      <w:pPr>
        <w:pStyle w:val="Lijstalinea"/>
        <w:ind w:left="720"/>
      </w:pPr>
    </w:p>
    <w:p w14:paraId="7F51E2F6" w14:textId="63645514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 xml:space="preserve">Lettertype </w:t>
      </w:r>
      <w:proofErr w:type="spellStart"/>
      <w:r w:rsidR="00944280">
        <w:t>Calibri</w:t>
      </w:r>
      <w:proofErr w:type="spellEnd"/>
      <w:r w:rsidRPr="00770AD4">
        <w:t>, Lettergrootte 1</w:t>
      </w:r>
      <w:r w:rsidR="00944280">
        <w:t>1</w:t>
      </w:r>
      <w:r w:rsidRPr="00770AD4">
        <w:t>;</w:t>
      </w:r>
    </w:p>
    <w:p w14:paraId="037CFEEB" w14:textId="1582A26D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>Beeldmateriaal ter ondersteuning van zijn niet toegestaan.</w:t>
      </w:r>
    </w:p>
    <w:p w14:paraId="6D4C211C" w14:textId="06B853F4" w:rsidR="00770AD4" w:rsidRPr="00770AD4" w:rsidRDefault="00770AD4" w:rsidP="00770AD4">
      <w:pPr>
        <w:pStyle w:val="Lijstalinea"/>
        <w:numPr>
          <w:ilvl w:val="0"/>
          <w:numId w:val="39"/>
        </w:numPr>
      </w:pPr>
      <w:r>
        <w:t>Geeft slechts uw toelichting in het aangegeven veld (Totaal</w:t>
      </w:r>
      <w:r w:rsidR="00F06842">
        <w:t xml:space="preserve"> referentieblad</w:t>
      </w:r>
      <w:r>
        <w:t xml:space="preserve"> max</w:t>
      </w:r>
      <w:r w:rsidR="5B5E43F4">
        <w:t xml:space="preserve"> 2 </w:t>
      </w:r>
      <w:r>
        <w:t>A4);</w:t>
      </w:r>
    </w:p>
    <w:p w14:paraId="1C9F21AA" w14:textId="0B80DF7A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>Let op dat alle aspecten uit de vraag benoemd worden;</w:t>
      </w:r>
    </w:p>
    <w:p w14:paraId="13002AEA" w14:textId="0F3EF2EF" w:rsidR="003A1F7A" w:rsidRDefault="00770AD4" w:rsidP="00770AD4">
      <w:pPr>
        <w:pStyle w:val="Lijstalinea"/>
        <w:numPr>
          <w:ilvl w:val="0"/>
          <w:numId w:val="39"/>
        </w:numPr>
      </w:pPr>
      <w:r w:rsidRPr="00770AD4">
        <w:t>Alleen de tekst in a</w:t>
      </w:r>
      <w:r>
        <w:t>angegeven veld wordt beoordeeld.</w:t>
      </w:r>
    </w:p>
    <w:p w14:paraId="7CFA6E26" w14:textId="77777777" w:rsidR="00770AD4" w:rsidRPr="00770AD4" w:rsidRDefault="00770AD4" w:rsidP="00770AD4"/>
    <w:tbl>
      <w:tblPr>
        <w:tblW w:w="878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8"/>
        <w:gridCol w:w="4111"/>
      </w:tblGrid>
      <w:tr w:rsidR="003A1F7A" w:rsidRPr="003A1F7A" w14:paraId="0EA82CB9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7B0D02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Naam ondertekenaar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A977" w14:textId="77777777" w:rsidR="003A1F7A" w:rsidRPr="003A1F7A" w:rsidRDefault="003A1F7A" w:rsidP="003A1F7A">
            <w:pPr>
              <w:rPr>
                <w:b/>
              </w:rPr>
            </w:pPr>
          </w:p>
        </w:tc>
      </w:tr>
      <w:tr w:rsidR="003A1F7A" w:rsidRPr="003A1F7A" w14:paraId="0F0CC2AA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C87DA9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Handtekening: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FDEA" w14:textId="77777777" w:rsidR="003A1F7A" w:rsidRDefault="003A1F7A" w:rsidP="003A1F7A">
            <w:pPr>
              <w:rPr>
                <w:b/>
              </w:rPr>
            </w:pPr>
          </w:p>
          <w:p w14:paraId="27014A3C" w14:textId="77777777" w:rsidR="0080737B" w:rsidRDefault="0080737B" w:rsidP="003A1F7A">
            <w:pPr>
              <w:rPr>
                <w:b/>
              </w:rPr>
            </w:pPr>
          </w:p>
          <w:p w14:paraId="7A89AF08" w14:textId="3A1DDF03" w:rsidR="0080737B" w:rsidRPr="003A1F7A" w:rsidRDefault="0080737B" w:rsidP="003A1F7A">
            <w:pPr>
              <w:rPr>
                <w:b/>
              </w:rPr>
            </w:pPr>
          </w:p>
        </w:tc>
      </w:tr>
      <w:tr w:rsidR="003A1F7A" w:rsidRPr="003A1F7A" w14:paraId="0BD6FAB7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94B7DD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Plaats en datum: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9DC3" w14:textId="77777777" w:rsidR="003A1F7A" w:rsidRPr="003A1F7A" w:rsidRDefault="003A1F7A" w:rsidP="003A1F7A">
            <w:pPr>
              <w:rPr>
                <w:b/>
              </w:rPr>
            </w:pPr>
          </w:p>
        </w:tc>
      </w:tr>
    </w:tbl>
    <w:p w14:paraId="6924F32D" w14:textId="1C5F7F29" w:rsidR="004B34C0" w:rsidRPr="00B2411E" w:rsidRDefault="004B34C0" w:rsidP="00B2411E"/>
    <w:sectPr w:rsidR="004B34C0" w:rsidRPr="00B2411E" w:rsidSect="00716489">
      <w:footerReference w:type="default" r:id="rId11"/>
      <w:headerReference w:type="first" r:id="rId12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6DCE" w14:textId="77777777" w:rsidR="000C2D96" w:rsidRDefault="000C2D96" w:rsidP="00B2411E">
      <w:pPr>
        <w:spacing w:line="240" w:lineRule="auto"/>
      </w:pPr>
      <w:r>
        <w:separator/>
      </w:r>
    </w:p>
  </w:endnote>
  <w:endnote w:type="continuationSeparator" w:id="0">
    <w:p w14:paraId="7E2EC1EE" w14:textId="77777777" w:rsidR="000C2D96" w:rsidRDefault="000C2D96" w:rsidP="00B2411E">
      <w:pPr>
        <w:spacing w:line="240" w:lineRule="auto"/>
      </w:pPr>
      <w:r>
        <w:continuationSeparator/>
      </w:r>
    </w:p>
  </w:endnote>
  <w:endnote w:type="continuationNotice" w:id="1">
    <w:p w14:paraId="4A7C3F81" w14:textId="77777777" w:rsidR="000C2D96" w:rsidRDefault="000C2D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22EC" w14:textId="41F525ED" w:rsidR="00B2411E" w:rsidRDefault="00B2411E">
    <w:pPr>
      <w:pStyle w:val="Voettekst"/>
    </w:pPr>
    <w:r>
      <w:fldChar w:fldCharType="begin"/>
    </w:r>
    <w:r>
      <w:instrText>PAGE   \* MERGEFORMAT</w:instrText>
    </w:r>
    <w:r>
      <w:fldChar w:fldCharType="separate"/>
    </w:r>
    <w:r w:rsidR="000F4FFF">
      <w:rPr>
        <w:noProof/>
      </w:rPr>
      <w:t>2</w:t>
    </w:r>
    <w:r>
      <w:fldChar w:fldCharType="end"/>
    </w:r>
    <w:r>
      <w:tab/>
    </w:r>
    <w:r>
      <w:tab/>
      <w:t>[Versie</w:t>
    </w:r>
    <w:r w:rsidR="000F4FFF">
      <w:t xml:space="preserve"> 0.1</w:t>
    </w:r>
    <w:r>
      <w:t xml:space="preserve">, </w:t>
    </w:r>
    <w:r w:rsidR="000F4FFF">
      <w:fldChar w:fldCharType="begin"/>
    </w:r>
    <w:r w:rsidR="000F4FFF">
      <w:instrText xml:space="preserve"> TIME \@ "d MMMM yyyy" </w:instrText>
    </w:r>
    <w:r w:rsidR="000F4FFF">
      <w:fldChar w:fldCharType="separate"/>
    </w:r>
    <w:r w:rsidR="00F02012">
      <w:rPr>
        <w:noProof/>
      </w:rPr>
      <w:t>18 februari 2025</w:t>
    </w:r>
    <w:r w:rsidR="000F4FFF">
      <w:fldChar w:fldCharType="end"/>
    </w:r>
    <w:r>
      <w:t>]</w:t>
    </w:r>
  </w:p>
  <w:p w14:paraId="780D7C37" w14:textId="77777777" w:rsidR="00B2411E" w:rsidRPr="00B2411E" w:rsidRDefault="00B2411E" w:rsidP="00B24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271B" w14:textId="77777777" w:rsidR="000C2D96" w:rsidRDefault="000C2D96" w:rsidP="00B2411E">
      <w:pPr>
        <w:spacing w:line="240" w:lineRule="auto"/>
      </w:pPr>
      <w:r>
        <w:separator/>
      </w:r>
    </w:p>
  </w:footnote>
  <w:footnote w:type="continuationSeparator" w:id="0">
    <w:p w14:paraId="56DC61BC" w14:textId="77777777" w:rsidR="000C2D96" w:rsidRDefault="000C2D96" w:rsidP="00B2411E">
      <w:pPr>
        <w:spacing w:line="240" w:lineRule="auto"/>
      </w:pPr>
      <w:r>
        <w:continuationSeparator/>
      </w:r>
    </w:p>
  </w:footnote>
  <w:footnote w:type="continuationNotice" w:id="1">
    <w:p w14:paraId="5534CAE1" w14:textId="77777777" w:rsidR="000C2D96" w:rsidRDefault="000C2D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7D87" w14:textId="522A01C6" w:rsidR="00944F9C" w:rsidRDefault="004716F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92DD60" wp14:editId="12D1EC18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2343785" cy="398780"/>
          <wp:effectExtent l="0" t="0" r="0" b="1270"/>
          <wp:wrapThrough wrapText="bothSides">
            <wp:wrapPolygon edited="0">
              <wp:start x="878" y="0"/>
              <wp:lineTo x="0" y="0"/>
              <wp:lineTo x="0" y="16510"/>
              <wp:lineTo x="351" y="20637"/>
              <wp:lineTo x="527" y="20637"/>
              <wp:lineTo x="2282" y="20637"/>
              <wp:lineTo x="2985" y="16510"/>
              <wp:lineTo x="21419" y="16510"/>
              <wp:lineTo x="21419" y="4127"/>
              <wp:lineTo x="1931" y="0"/>
              <wp:lineTo x="878" y="0"/>
            </wp:wrapPolygon>
          </wp:wrapThrough>
          <wp:docPr id="4" name="Afbeelding 4" descr="https://tulpintranet.nl/upload_mm/c/f/e/55769_fullimage_handtekening%2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 descr="https://tulpintranet.nl/upload_mm/c/f/e/55769_fullimage_handtekening%20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A9"/>
    <w:multiLevelType w:val="hybridMultilevel"/>
    <w:tmpl w:val="D9A08B3C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C1F"/>
    <w:multiLevelType w:val="hybridMultilevel"/>
    <w:tmpl w:val="7C2AF910"/>
    <w:lvl w:ilvl="0" w:tplc="3FE223A6">
      <w:numFmt w:val="bullet"/>
      <w:lvlText w:val="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C06B55"/>
    <w:multiLevelType w:val="hybridMultilevel"/>
    <w:tmpl w:val="EE642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57E76"/>
    <w:multiLevelType w:val="hybridMultilevel"/>
    <w:tmpl w:val="ACF4B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61423"/>
    <w:multiLevelType w:val="multilevel"/>
    <w:tmpl w:val="E34EB230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53A09DA"/>
    <w:multiLevelType w:val="hybridMultilevel"/>
    <w:tmpl w:val="300C9256"/>
    <w:lvl w:ilvl="0" w:tplc="997CC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C4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2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E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EB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5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2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45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B30A59"/>
    <w:multiLevelType w:val="hybridMultilevel"/>
    <w:tmpl w:val="22127430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0A29"/>
    <w:multiLevelType w:val="multilevel"/>
    <w:tmpl w:val="FB520564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EE63A68"/>
    <w:multiLevelType w:val="hybridMultilevel"/>
    <w:tmpl w:val="D82EF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41658"/>
    <w:multiLevelType w:val="hybridMultilevel"/>
    <w:tmpl w:val="25C098E8"/>
    <w:lvl w:ilvl="0" w:tplc="83CA5710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06005">
    <w:abstractNumId w:val="4"/>
  </w:num>
  <w:num w:numId="2" w16cid:durableId="1676416816">
    <w:abstractNumId w:val="8"/>
  </w:num>
  <w:num w:numId="3" w16cid:durableId="988679137">
    <w:abstractNumId w:val="9"/>
  </w:num>
  <w:num w:numId="4" w16cid:durableId="1990473113">
    <w:abstractNumId w:val="5"/>
  </w:num>
  <w:num w:numId="5" w16cid:durableId="2109042609">
    <w:abstractNumId w:val="11"/>
  </w:num>
  <w:num w:numId="6" w16cid:durableId="1056855487">
    <w:abstractNumId w:val="5"/>
  </w:num>
  <w:num w:numId="7" w16cid:durableId="194196020">
    <w:abstractNumId w:val="4"/>
  </w:num>
  <w:num w:numId="8" w16cid:durableId="1844392440">
    <w:abstractNumId w:val="8"/>
  </w:num>
  <w:num w:numId="9" w16cid:durableId="512770835">
    <w:abstractNumId w:val="9"/>
  </w:num>
  <w:num w:numId="10" w16cid:durableId="1853449139">
    <w:abstractNumId w:val="8"/>
  </w:num>
  <w:num w:numId="11" w16cid:durableId="172114942">
    <w:abstractNumId w:val="8"/>
  </w:num>
  <w:num w:numId="12" w16cid:durableId="1017922073">
    <w:abstractNumId w:val="9"/>
  </w:num>
  <w:num w:numId="13" w16cid:durableId="568537762">
    <w:abstractNumId w:val="9"/>
  </w:num>
  <w:num w:numId="14" w16cid:durableId="1897549587">
    <w:abstractNumId w:val="5"/>
  </w:num>
  <w:num w:numId="15" w16cid:durableId="570625002">
    <w:abstractNumId w:val="5"/>
  </w:num>
  <w:num w:numId="16" w16cid:durableId="1094548514">
    <w:abstractNumId w:val="5"/>
  </w:num>
  <w:num w:numId="17" w16cid:durableId="337587992">
    <w:abstractNumId w:val="11"/>
  </w:num>
  <w:num w:numId="18" w16cid:durableId="349532039">
    <w:abstractNumId w:val="4"/>
  </w:num>
  <w:num w:numId="19" w16cid:durableId="1865053760">
    <w:abstractNumId w:val="8"/>
  </w:num>
  <w:num w:numId="20" w16cid:durableId="774442675">
    <w:abstractNumId w:val="9"/>
  </w:num>
  <w:num w:numId="21" w16cid:durableId="173343454">
    <w:abstractNumId w:val="8"/>
  </w:num>
  <w:num w:numId="22" w16cid:durableId="178348649">
    <w:abstractNumId w:val="8"/>
  </w:num>
  <w:num w:numId="23" w16cid:durableId="1267734915">
    <w:abstractNumId w:val="9"/>
  </w:num>
  <w:num w:numId="24" w16cid:durableId="718284986">
    <w:abstractNumId w:val="9"/>
  </w:num>
  <w:num w:numId="25" w16cid:durableId="2065060415">
    <w:abstractNumId w:val="5"/>
  </w:num>
  <w:num w:numId="26" w16cid:durableId="1152939724">
    <w:abstractNumId w:val="5"/>
  </w:num>
  <w:num w:numId="27" w16cid:durableId="2020572099">
    <w:abstractNumId w:val="5"/>
  </w:num>
  <w:num w:numId="28" w16cid:durableId="177239825">
    <w:abstractNumId w:val="11"/>
  </w:num>
  <w:num w:numId="29" w16cid:durableId="1916623576">
    <w:abstractNumId w:val="2"/>
  </w:num>
  <w:num w:numId="30" w16cid:durableId="37535511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39253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3709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7023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2155468">
    <w:abstractNumId w:val="6"/>
  </w:num>
  <w:num w:numId="35" w16cid:durableId="844899605">
    <w:abstractNumId w:val="10"/>
  </w:num>
  <w:num w:numId="36" w16cid:durableId="591158007">
    <w:abstractNumId w:val="7"/>
  </w:num>
  <w:num w:numId="37" w16cid:durableId="1772773535">
    <w:abstractNumId w:val="1"/>
  </w:num>
  <w:num w:numId="38" w16cid:durableId="2014600704">
    <w:abstractNumId w:val="0"/>
  </w:num>
  <w:num w:numId="39" w16cid:durableId="137562030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AB"/>
    <w:rsid w:val="00035EDF"/>
    <w:rsid w:val="000C2D96"/>
    <w:rsid w:val="000F4FFF"/>
    <w:rsid w:val="00103F7B"/>
    <w:rsid w:val="001633D1"/>
    <w:rsid w:val="001A1E2D"/>
    <w:rsid w:val="001A71D9"/>
    <w:rsid w:val="00215741"/>
    <w:rsid w:val="00225B02"/>
    <w:rsid w:val="002347EE"/>
    <w:rsid w:val="00246A66"/>
    <w:rsid w:val="00273ED7"/>
    <w:rsid w:val="00296A8B"/>
    <w:rsid w:val="00323AE2"/>
    <w:rsid w:val="00364DAE"/>
    <w:rsid w:val="00371434"/>
    <w:rsid w:val="00381BFF"/>
    <w:rsid w:val="00382600"/>
    <w:rsid w:val="003829FA"/>
    <w:rsid w:val="003A1F7A"/>
    <w:rsid w:val="003C2420"/>
    <w:rsid w:val="004174F8"/>
    <w:rsid w:val="00425761"/>
    <w:rsid w:val="004526B2"/>
    <w:rsid w:val="004716FB"/>
    <w:rsid w:val="00476272"/>
    <w:rsid w:val="004B34C0"/>
    <w:rsid w:val="004E10E2"/>
    <w:rsid w:val="00505539"/>
    <w:rsid w:val="00506189"/>
    <w:rsid w:val="005147C8"/>
    <w:rsid w:val="005B2AF3"/>
    <w:rsid w:val="005E4B36"/>
    <w:rsid w:val="005E5D8F"/>
    <w:rsid w:val="005E64B8"/>
    <w:rsid w:val="0060260E"/>
    <w:rsid w:val="006077A2"/>
    <w:rsid w:val="006126AB"/>
    <w:rsid w:val="00715B42"/>
    <w:rsid w:val="00716489"/>
    <w:rsid w:val="00770AD4"/>
    <w:rsid w:val="007D0955"/>
    <w:rsid w:val="0080737B"/>
    <w:rsid w:val="008156E7"/>
    <w:rsid w:val="00817685"/>
    <w:rsid w:val="00850D00"/>
    <w:rsid w:val="00897E65"/>
    <w:rsid w:val="00915C38"/>
    <w:rsid w:val="0093659B"/>
    <w:rsid w:val="00944185"/>
    <w:rsid w:val="00944280"/>
    <w:rsid w:val="00944F9C"/>
    <w:rsid w:val="009622F5"/>
    <w:rsid w:val="00975C7A"/>
    <w:rsid w:val="009F00F4"/>
    <w:rsid w:val="00A93FC1"/>
    <w:rsid w:val="00AA10D7"/>
    <w:rsid w:val="00AD3036"/>
    <w:rsid w:val="00AF3926"/>
    <w:rsid w:val="00B2411E"/>
    <w:rsid w:val="00B706D2"/>
    <w:rsid w:val="00BB0BD6"/>
    <w:rsid w:val="00C073A6"/>
    <w:rsid w:val="00C86508"/>
    <w:rsid w:val="00CB30B1"/>
    <w:rsid w:val="00CD01F6"/>
    <w:rsid w:val="00D51B74"/>
    <w:rsid w:val="00D770FD"/>
    <w:rsid w:val="00DA2D27"/>
    <w:rsid w:val="00DB11A0"/>
    <w:rsid w:val="00E366D2"/>
    <w:rsid w:val="00EB0D09"/>
    <w:rsid w:val="00ED7852"/>
    <w:rsid w:val="00EE098E"/>
    <w:rsid w:val="00EF0FA5"/>
    <w:rsid w:val="00F02012"/>
    <w:rsid w:val="00F06842"/>
    <w:rsid w:val="00F1187B"/>
    <w:rsid w:val="00F56421"/>
    <w:rsid w:val="00F62027"/>
    <w:rsid w:val="00F86D42"/>
    <w:rsid w:val="00F972A4"/>
    <w:rsid w:val="26235E5A"/>
    <w:rsid w:val="2689B2EB"/>
    <w:rsid w:val="2A157EDE"/>
    <w:rsid w:val="3C11A381"/>
    <w:rsid w:val="3D7455FC"/>
    <w:rsid w:val="48C966D1"/>
    <w:rsid w:val="4B48598D"/>
    <w:rsid w:val="5169310E"/>
    <w:rsid w:val="56EB6178"/>
    <w:rsid w:val="5B5E43F4"/>
    <w:rsid w:val="6D8F7E4B"/>
    <w:rsid w:val="7936C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795DA"/>
  <w15:docId w15:val="{374D2C03-A6AE-4B33-BA45-BC07A8B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4280"/>
    <w:pPr>
      <w:spacing w:line="288" w:lineRule="auto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215741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215741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215741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qFormat/>
    <w:rsid w:val="005B2AF3"/>
    <w:pPr>
      <w:keepNext/>
      <w:spacing w:before="60"/>
      <w:outlineLvl w:val="3"/>
    </w:pPr>
    <w:rPr>
      <w:rFonts w:eastAsia="Times New Roman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215741"/>
    <w:rPr>
      <w:rFonts w:ascii="Trebuchet MS" w:eastAsia="Times New Roman" w:hAnsi="Trebuchet MS"/>
      <w:bCs/>
      <w:iCs/>
      <w:sz w:val="24"/>
      <w:szCs w:val="28"/>
      <w:lang w:eastAsia="en-US"/>
    </w:rPr>
  </w:style>
  <w:style w:type="character" w:customStyle="1" w:styleId="Kop3Char">
    <w:name w:val="Kop 3 Char"/>
    <w:link w:val="Kop3"/>
    <w:uiPriority w:val="1"/>
    <w:rsid w:val="00215741"/>
    <w:rPr>
      <w:rFonts w:ascii="Trebuchet MS" w:eastAsia="Times New Roman" w:hAnsi="Trebuchet MS"/>
      <w:b/>
      <w:bCs/>
      <w:smallCaps/>
      <w:sz w:val="22"/>
      <w:szCs w:val="26"/>
      <w:lang w:eastAsia="en-US"/>
    </w:rPr>
  </w:style>
  <w:style w:type="character" w:customStyle="1" w:styleId="Kop1Char">
    <w:name w:val="Kop 1 Char"/>
    <w:link w:val="Kop1"/>
    <w:uiPriority w:val="1"/>
    <w:rsid w:val="00215741"/>
    <w:rPr>
      <w:rFonts w:ascii="Trebuchet MS" w:eastAsia="Times New Roman" w:hAnsi="Trebuchet MS"/>
      <w:b/>
      <w:bCs/>
      <w:kern w:val="32"/>
      <w:sz w:val="28"/>
      <w:szCs w:val="32"/>
      <w:lang w:eastAsia="en-US"/>
    </w:rPr>
  </w:style>
  <w:style w:type="paragraph" w:styleId="Titel">
    <w:name w:val="Title"/>
    <w:basedOn w:val="Standaard"/>
    <w:next w:val="Standaard"/>
    <w:link w:val="TitelChar"/>
    <w:autoRedefine/>
    <w:qFormat/>
    <w:rsid w:val="00C073A6"/>
    <w:pPr>
      <w:spacing w:after="60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TitelChar">
    <w:name w:val="Titel Char"/>
    <w:link w:val="Titel"/>
    <w:rsid w:val="00C073A6"/>
    <w:rPr>
      <w:rFonts w:ascii="Trebuchet MS" w:eastAsia="Times New Roman" w:hAnsi="Trebuchet MS"/>
      <w:b/>
      <w:bCs/>
      <w:kern w:val="28"/>
      <w:sz w:val="28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944F9C"/>
    <w:pPr>
      <w:spacing w:after="60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944F9C"/>
    <w:rPr>
      <w:rFonts w:eastAsia="Times New Roman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="Times New Roman" w:cs="Times New Roman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715B42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715B42"/>
    <w:pPr>
      <w:numPr>
        <w:ilvl w:val="1"/>
        <w:numId w:val="27"/>
      </w:numPr>
      <w:ind w:left="357" w:hanging="357"/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5B2AF3"/>
    <w:pPr>
      <w:numPr>
        <w:numId w:val="27"/>
      </w:numPr>
    </w:p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715B42"/>
    <w:pPr>
      <w:numPr>
        <w:ilvl w:val="2"/>
        <w:numId w:val="27"/>
      </w:numPr>
      <w:ind w:left="357"/>
    </w:pPr>
  </w:style>
  <w:style w:type="paragraph" w:customStyle="1" w:styleId="Bijlage">
    <w:name w:val="Bijlage"/>
    <w:basedOn w:val="Kop1"/>
    <w:next w:val="Standaard"/>
    <w:autoRedefine/>
    <w:uiPriority w:val="3"/>
    <w:qFormat/>
    <w:rsid w:val="00715B42"/>
    <w:pPr>
      <w:numPr>
        <w:numId w:val="28"/>
      </w:numPr>
      <w:ind w:left="357" w:hanging="357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2411E"/>
  </w:style>
  <w:style w:type="character" w:customStyle="1" w:styleId="VoetnoottekstChar">
    <w:name w:val="Voetnoottekst Char"/>
    <w:link w:val="Voetnoottekst"/>
    <w:uiPriority w:val="99"/>
    <w:semiHidden/>
    <w:rsid w:val="00B2411E"/>
    <w:rPr>
      <w:lang w:eastAsia="en-US"/>
    </w:rPr>
  </w:style>
  <w:style w:type="character" w:styleId="Voetnootmarkering">
    <w:name w:val="footnote reference"/>
    <w:uiPriority w:val="99"/>
    <w:semiHidden/>
    <w:unhideWhenUsed/>
    <w:rsid w:val="00B2411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B2411E"/>
    <w:rPr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2411E"/>
    <w:rPr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4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2411E"/>
    <w:rPr>
      <w:rFonts w:ascii="Tahoma" w:hAnsi="Tahoma" w:cs="Tahoma"/>
      <w:sz w:val="16"/>
      <w:szCs w:val="16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F7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103F7B"/>
    <w:rPr>
      <w:rFonts w:ascii="Trebuchet MS" w:hAnsi="Trebuchet MS"/>
      <w:i/>
      <w:iCs/>
      <w:color w:val="4040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1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dmf\data-leid_communicatie\Sjablonen\Directoraat%20Services\Memo%20of%20(beleids)notitie%202018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Create a new document." ma:contentTypeScope="" ma:versionID="2109d86d062c700037fe7ebf9f5056a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9d44f109838fe7fd2eaca7f8439becc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6F32B-592B-47C1-9E20-63772707B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21BFD-FC3A-46BA-A2DF-80A194901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36D712-942E-438A-AC4F-1D0795CA6307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5FB81553-00CB-437C-B6CA-2FE2E3F07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of (beleids)notitie 2018</Template>
  <TotalTime>5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Stijn Kühne</cp:lastModifiedBy>
  <cp:revision>10</cp:revision>
  <dcterms:created xsi:type="dcterms:W3CDTF">2023-06-05T16:56:00Z</dcterms:created>
  <dcterms:modified xsi:type="dcterms:W3CDTF">2025-02-18T13:26:00Z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