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A3BC" w14:textId="23FE097A" w:rsidR="00ED14AF" w:rsidRPr="00ED14AF" w:rsidRDefault="00DF024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52085677" w14:textId="77777777" w:rsidTr="00310839">
        <w:tc>
          <w:tcPr>
            <w:tcW w:w="314" w:type="dxa"/>
            <w:vAlign w:val="top"/>
          </w:tcPr>
          <w:p w14:paraId="58D2538A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17DBB2DF" w14:textId="3856458A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233F64BC" w14:textId="77035410" w:rsidR="00310839" w:rsidRPr="00107E75" w:rsidRDefault="00ED14AF" w:rsidP="00107E75">
            <w:pPr>
              <w:pStyle w:val="Lijstalinea"/>
              <w:spacing w:after="120" w:line="336" w:lineRule="auto"/>
              <w:ind w:left="1077"/>
              <w:rPr>
                <w:highlight w:val="yellow"/>
              </w:rPr>
            </w:pPr>
            <w:r w:rsidRPr="00107E75">
              <w:t xml:space="preserve">Kerncompetentie </w:t>
            </w:r>
            <w:r w:rsidR="00107E75">
              <w:t>B</w:t>
            </w:r>
            <w:r w:rsidR="00310839" w:rsidRPr="00107E75">
              <w:t xml:space="preserve">; </w:t>
            </w:r>
            <w:r w:rsidR="00107E75">
              <w:t>I</w:t>
            </w:r>
            <w:r w:rsidR="00107E75" w:rsidRPr="007266CC">
              <w:t xml:space="preserve">nschrijver </w:t>
            </w:r>
            <w:r w:rsidR="00107E75">
              <w:t>heeft aantoonbare ervaring met het reinigen van minimaal 3.000 kolken per ronde bij 1 opdrachtgever</w:t>
            </w:r>
            <w:r w:rsidR="00107E75" w:rsidRPr="007266CC">
              <w:t>. Dit dient plaats te hebben gevonden in de afgelopen 4 jaar</w:t>
            </w:r>
          </w:p>
        </w:tc>
      </w:tr>
      <w:tr w:rsidR="00310839" w:rsidRPr="000E3238" w14:paraId="4E80C131" w14:textId="77777777" w:rsidTr="00310839">
        <w:tc>
          <w:tcPr>
            <w:tcW w:w="314" w:type="dxa"/>
            <w:vMerge w:val="restart"/>
            <w:vAlign w:val="top"/>
          </w:tcPr>
          <w:p w14:paraId="24E9E8BA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3C91E4B6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43FFFC59" w14:textId="77777777" w:rsidR="00310839" w:rsidRPr="000E3238" w:rsidRDefault="00310839" w:rsidP="00310839"/>
        </w:tc>
      </w:tr>
      <w:tr w:rsidR="00310839" w:rsidRPr="000E3238" w14:paraId="7ABC0057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3C804CFE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1167E19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76F0460B" w14:textId="77777777" w:rsidR="00310839" w:rsidRPr="000E3238" w:rsidRDefault="00310839" w:rsidP="00310839"/>
        </w:tc>
      </w:tr>
      <w:tr w:rsidR="00310839" w:rsidRPr="000E3238" w14:paraId="00416B00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1965FCA0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89932B4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283B2684" w14:textId="77777777" w:rsidR="00310839" w:rsidRPr="000E3238" w:rsidRDefault="00310839" w:rsidP="00310839"/>
        </w:tc>
      </w:tr>
      <w:tr w:rsidR="00310839" w:rsidRPr="000E3238" w14:paraId="6A8D4FFB" w14:textId="77777777" w:rsidTr="00310839">
        <w:tc>
          <w:tcPr>
            <w:tcW w:w="314" w:type="dxa"/>
            <w:vMerge w:val="restart"/>
            <w:vAlign w:val="top"/>
          </w:tcPr>
          <w:p w14:paraId="68B298B1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2698B943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4C0803F9" w14:textId="77777777" w:rsidR="00310839" w:rsidRPr="000E3238" w:rsidRDefault="00310839" w:rsidP="00310839"/>
        </w:tc>
      </w:tr>
      <w:tr w:rsidR="00310839" w:rsidRPr="000E3238" w14:paraId="75911611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4A4238E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98F001D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2E0449D4" w14:textId="77777777" w:rsidR="00310839" w:rsidRPr="000E3238" w:rsidRDefault="00310839" w:rsidP="00310839"/>
        </w:tc>
      </w:tr>
      <w:tr w:rsidR="00310839" w:rsidRPr="000E3238" w14:paraId="0B11B961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5A08720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10B4718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78B3214F" w14:textId="77777777" w:rsidR="00310839" w:rsidRPr="000E3238" w:rsidRDefault="00310839" w:rsidP="00310839"/>
        </w:tc>
      </w:tr>
      <w:tr w:rsidR="00310839" w:rsidRPr="000E3238" w14:paraId="4766BEDE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42018472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F42EAD2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55375939" w14:textId="77777777" w:rsidR="00310839" w:rsidRPr="000E3238" w:rsidRDefault="00310839" w:rsidP="00310839"/>
        </w:tc>
      </w:tr>
      <w:tr w:rsidR="00310839" w:rsidRPr="000E3238" w14:paraId="2DF4D945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4BB51859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7D73F608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4B279BB" w14:textId="77777777" w:rsidR="00310839" w:rsidRPr="000E3238" w:rsidRDefault="00310839" w:rsidP="00310839"/>
        </w:tc>
      </w:tr>
      <w:tr w:rsidR="00310839" w:rsidRPr="000E3238" w14:paraId="11D206C6" w14:textId="77777777" w:rsidTr="00310839">
        <w:tc>
          <w:tcPr>
            <w:tcW w:w="314" w:type="dxa"/>
            <w:vMerge/>
            <w:vAlign w:val="top"/>
          </w:tcPr>
          <w:p w14:paraId="253FF9D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2609BC7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6F44DFA1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4044287C" w14:textId="5E28799C" w:rsidR="00310839" w:rsidRPr="000E3238" w:rsidRDefault="00310839" w:rsidP="004377E4"/>
        </w:tc>
      </w:tr>
      <w:tr w:rsidR="00310839" w:rsidRPr="000E3238" w14:paraId="4EB50C72" w14:textId="77777777" w:rsidTr="00310839">
        <w:tc>
          <w:tcPr>
            <w:tcW w:w="314" w:type="dxa"/>
            <w:vAlign w:val="top"/>
          </w:tcPr>
          <w:p w14:paraId="415A98B8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4BA1ACED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1473D106" w14:textId="77777777" w:rsidR="00310839" w:rsidRPr="000E3238" w:rsidRDefault="00310839" w:rsidP="00310839">
            <w:pPr>
              <w:rPr>
                <w:bCs/>
              </w:rPr>
            </w:pPr>
          </w:p>
          <w:p w14:paraId="3A268D40" w14:textId="77777777" w:rsidR="00310839" w:rsidRPr="000E3238" w:rsidRDefault="00310839" w:rsidP="00310839">
            <w:pPr>
              <w:rPr>
                <w:bCs/>
              </w:rPr>
            </w:pPr>
          </w:p>
          <w:p w14:paraId="4A42BE32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7D876831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17C03EBF" w14:textId="5D9A15E9" w:rsidR="00310839" w:rsidRPr="00107E75" w:rsidRDefault="00310839" w:rsidP="00107E75">
      <w:pPr>
        <w:spacing w:after="0"/>
        <w:rPr>
          <w:rFonts w:eastAsia="Calibri"/>
          <w:b/>
          <w:i/>
          <w:highlight w:val="yellow"/>
        </w:rPr>
      </w:pPr>
    </w:p>
    <w:sectPr w:rsidR="00310839" w:rsidRPr="00107E75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CE1C3" w14:textId="77777777" w:rsidR="00461F11" w:rsidRDefault="00461F11" w:rsidP="00987C12">
      <w:r>
        <w:separator/>
      </w:r>
    </w:p>
    <w:p w14:paraId="088DDDB2" w14:textId="77777777" w:rsidR="00461F11" w:rsidRDefault="00461F11" w:rsidP="00987C12"/>
    <w:p w14:paraId="457E9FB3" w14:textId="77777777" w:rsidR="00461F11" w:rsidRDefault="00461F11" w:rsidP="00987C12"/>
    <w:p w14:paraId="25C16C0C" w14:textId="77777777" w:rsidR="00461F11" w:rsidRDefault="00461F11" w:rsidP="00987C12"/>
  </w:endnote>
  <w:endnote w:type="continuationSeparator" w:id="0">
    <w:p w14:paraId="1EE72FC2" w14:textId="77777777" w:rsidR="00461F11" w:rsidRDefault="00461F11" w:rsidP="00987C12">
      <w:r>
        <w:continuationSeparator/>
      </w:r>
    </w:p>
    <w:p w14:paraId="261FE099" w14:textId="77777777" w:rsidR="00461F11" w:rsidRDefault="00461F11" w:rsidP="00987C12"/>
    <w:p w14:paraId="2FF80D1F" w14:textId="77777777" w:rsidR="00461F11" w:rsidRDefault="00461F11" w:rsidP="00987C12"/>
    <w:p w14:paraId="5A1C394C" w14:textId="77777777" w:rsidR="00461F11" w:rsidRDefault="00461F11" w:rsidP="00987C12"/>
  </w:endnote>
  <w:endnote w:type="continuationNotice" w:id="1">
    <w:p w14:paraId="2D34698A" w14:textId="77777777" w:rsidR="00461F11" w:rsidRDefault="00461F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Content>
      <w:p w14:paraId="71161A72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8017508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5F8FE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4BBDE93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4FA98F24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8F06BA8" wp14:editId="0A5ED0E5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36E54AF2" w14:textId="6DD77CD5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107E75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1578EADA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7FD8" w14:textId="77777777" w:rsidR="00461F11" w:rsidRDefault="00461F11" w:rsidP="00987C12">
      <w:r>
        <w:separator/>
      </w:r>
    </w:p>
    <w:p w14:paraId="0FB731E0" w14:textId="77777777" w:rsidR="00461F11" w:rsidRDefault="00461F11" w:rsidP="00987C12"/>
    <w:p w14:paraId="02011EE4" w14:textId="77777777" w:rsidR="00461F11" w:rsidRDefault="00461F11" w:rsidP="00987C12"/>
    <w:p w14:paraId="000AD35E" w14:textId="77777777" w:rsidR="00461F11" w:rsidRDefault="00461F11" w:rsidP="00987C12"/>
  </w:footnote>
  <w:footnote w:type="continuationSeparator" w:id="0">
    <w:p w14:paraId="62B17F23" w14:textId="77777777" w:rsidR="00461F11" w:rsidRDefault="00461F11" w:rsidP="00987C12">
      <w:r>
        <w:continuationSeparator/>
      </w:r>
    </w:p>
    <w:p w14:paraId="4E673AE1" w14:textId="77777777" w:rsidR="00461F11" w:rsidRDefault="00461F11" w:rsidP="00987C12"/>
    <w:p w14:paraId="694AA96B" w14:textId="77777777" w:rsidR="00461F11" w:rsidRDefault="00461F11" w:rsidP="00987C12"/>
    <w:p w14:paraId="70526C59" w14:textId="77777777" w:rsidR="00461F11" w:rsidRDefault="00461F11" w:rsidP="00987C12"/>
  </w:footnote>
  <w:footnote w:type="continuationNotice" w:id="1">
    <w:p w14:paraId="78AA7D61" w14:textId="77777777" w:rsidR="00461F11" w:rsidRDefault="00461F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30A87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94099CD" wp14:editId="0E590A65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56618">
    <w:abstractNumId w:val="0"/>
  </w:num>
  <w:num w:numId="2" w16cid:durableId="563640272">
    <w:abstractNumId w:val="1"/>
  </w:num>
  <w:num w:numId="3" w16cid:durableId="361175419">
    <w:abstractNumId w:val="2"/>
  </w:num>
  <w:num w:numId="4" w16cid:durableId="127745150">
    <w:abstractNumId w:val="3"/>
  </w:num>
  <w:num w:numId="5" w16cid:durableId="2133402818">
    <w:abstractNumId w:val="8"/>
  </w:num>
  <w:num w:numId="6" w16cid:durableId="784733303">
    <w:abstractNumId w:val="4"/>
  </w:num>
  <w:num w:numId="7" w16cid:durableId="433018794">
    <w:abstractNumId w:val="5"/>
  </w:num>
  <w:num w:numId="8" w16cid:durableId="743335139">
    <w:abstractNumId w:val="6"/>
  </w:num>
  <w:num w:numId="9" w16cid:durableId="1392122237">
    <w:abstractNumId w:val="7"/>
  </w:num>
  <w:num w:numId="10" w16cid:durableId="758411514">
    <w:abstractNumId w:val="9"/>
  </w:num>
  <w:num w:numId="11" w16cid:durableId="425003348">
    <w:abstractNumId w:val="16"/>
  </w:num>
  <w:num w:numId="12" w16cid:durableId="741946757">
    <w:abstractNumId w:val="19"/>
  </w:num>
  <w:num w:numId="13" w16cid:durableId="234363104">
    <w:abstractNumId w:val="22"/>
  </w:num>
  <w:num w:numId="14" w16cid:durableId="774254583">
    <w:abstractNumId w:val="21"/>
  </w:num>
  <w:num w:numId="15" w16cid:durableId="1196389601">
    <w:abstractNumId w:val="17"/>
  </w:num>
  <w:num w:numId="16" w16cid:durableId="1590624259">
    <w:abstractNumId w:val="15"/>
  </w:num>
  <w:num w:numId="17" w16cid:durableId="24715132">
    <w:abstractNumId w:val="13"/>
  </w:num>
  <w:num w:numId="18" w16cid:durableId="1692410992">
    <w:abstractNumId w:val="20"/>
  </w:num>
  <w:num w:numId="19" w16cid:durableId="1165557977">
    <w:abstractNumId w:val="12"/>
  </w:num>
  <w:num w:numId="20" w16cid:durableId="1127358522">
    <w:abstractNumId w:val="11"/>
  </w:num>
  <w:num w:numId="21" w16cid:durableId="182597440">
    <w:abstractNumId w:val="18"/>
  </w:num>
  <w:num w:numId="22" w16cid:durableId="1753625605">
    <w:abstractNumId w:val="14"/>
  </w:num>
  <w:num w:numId="23" w16cid:durableId="14461922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4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07E75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11151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1F11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0249"/>
    <w:rsid w:val="00DF6340"/>
    <w:rsid w:val="00E4214B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9DA94"/>
  <w15:chartTrackingRefBased/>
  <w15:docId w15:val="{C8E974C8-F82A-4B6B-B662-1A269A9A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e068\OneDrive%20-%20Drechtsteden\GPD\240159GPD%20Onderhoud%20gazons%20Papendrecht\02%20Aanbestedingsstukken\Bijlage%20G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FC83B7-F974-4D36-AFFD-9D1600329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G - Formulier Kerncompetentie</Template>
  <TotalTime>21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Verwiel, JC (Janneke)</dc:creator>
  <cp:keywords/>
  <dc:description/>
  <cp:lastModifiedBy>Verwiel, JC (Janneke)</cp:lastModifiedBy>
  <cp:revision>3</cp:revision>
  <cp:lastPrinted>2020-09-04T16:56:00Z</cp:lastPrinted>
  <dcterms:created xsi:type="dcterms:W3CDTF">2024-11-04T10:42:00Z</dcterms:created>
  <dcterms:modified xsi:type="dcterms:W3CDTF">2024-11-11T15:18:00Z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