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720D0" w14:textId="60F9D61B" w:rsidR="00B815BD" w:rsidRPr="00A951CF" w:rsidRDefault="00993BBB" w:rsidP="00B815BD">
      <w:pPr>
        <w:rPr>
          <w:rFonts w:ascii="Arial" w:hAnsi="Arial" w:cs="Arial"/>
          <w:b/>
          <w:bCs/>
          <w:color w:val="59ADB5"/>
          <w:sz w:val="36"/>
          <w:szCs w:val="36"/>
        </w:rPr>
      </w:pPr>
      <w:r>
        <w:rPr>
          <w:rFonts w:ascii="Arial" w:hAnsi="Arial" w:cs="Arial"/>
          <w:b/>
          <w:bCs/>
          <w:color w:val="59ADB5"/>
          <w:sz w:val="36"/>
          <w:szCs w:val="36"/>
        </w:rPr>
        <w:t xml:space="preserve">Vragenlijst bij </w:t>
      </w:r>
      <w:r w:rsidR="0045373A" w:rsidRPr="00A951CF">
        <w:rPr>
          <w:rFonts w:ascii="Arial" w:hAnsi="Arial" w:cs="Arial"/>
          <w:b/>
          <w:bCs/>
          <w:color w:val="59ADB5"/>
          <w:sz w:val="36"/>
          <w:szCs w:val="36"/>
        </w:rPr>
        <w:t>Marktconsulatie</w:t>
      </w:r>
      <w:r w:rsidR="00B815BD" w:rsidRPr="00A951CF">
        <w:rPr>
          <w:rFonts w:ascii="Arial" w:hAnsi="Arial" w:cs="Arial"/>
          <w:b/>
          <w:bCs/>
          <w:color w:val="59ADB5"/>
          <w:sz w:val="36"/>
          <w:szCs w:val="36"/>
        </w:rPr>
        <w:t xml:space="preserve"> </w:t>
      </w:r>
    </w:p>
    <w:p w14:paraId="04D28590" w14:textId="4BEDA9B1" w:rsidR="00B815BD" w:rsidRPr="00A951CF" w:rsidRDefault="00B815BD" w:rsidP="00B815BD">
      <w:pPr>
        <w:rPr>
          <w:rFonts w:ascii="Arial" w:hAnsi="Arial" w:cs="Arial"/>
          <w:b/>
          <w:bCs/>
          <w:color w:val="59ADB5"/>
          <w:sz w:val="36"/>
          <w:szCs w:val="36"/>
        </w:rPr>
      </w:pPr>
      <w:r w:rsidRPr="00A951CF">
        <w:rPr>
          <w:rFonts w:ascii="Arial" w:hAnsi="Arial" w:cs="Arial"/>
          <w:b/>
          <w:bCs/>
          <w:color w:val="59ADB5"/>
          <w:sz w:val="36"/>
          <w:szCs w:val="36"/>
        </w:rPr>
        <w:t xml:space="preserve">voor </w:t>
      </w:r>
      <w:r w:rsidR="00555F7E">
        <w:rPr>
          <w:rFonts w:ascii="Arial" w:hAnsi="Arial" w:cs="Arial"/>
          <w:b/>
          <w:bCs/>
          <w:color w:val="59ADB5"/>
          <w:sz w:val="36"/>
          <w:szCs w:val="36"/>
        </w:rPr>
        <w:t>Limes Erfgoedcentrum</w:t>
      </w:r>
      <w:r w:rsidRPr="00A951CF">
        <w:rPr>
          <w:rFonts w:ascii="Arial" w:hAnsi="Arial" w:cs="Arial"/>
          <w:b/>
          <w:bCs/>
          <w:color w:val="59ADB5"/>
          <w:sz w:val="36"/>
          <w:szCs w:val="36"/>
        </w:rPr>
        <w:t xml:space="preserve"> </w:t>
      </w:r>
    </w:p>
    <w:p w14:paraId="092F71D6" w14:textId="61243EC1" w:rsidR="00502454" w:rsidRPr="00A951CF" w:rsidRDefault="00502454" w:rsidP="00036139">
      <w:pPr>
        <w:pStyle w:val="Basisalinea"/>
        <w:suppressAutoHyphens/>
        <w:rPr>
          <w:rFonts w:ascii="Arial" w:hAnsi="Arial" w:cs="Arial"/>
          <w:b/>
          <w:bCs/>
          <w:color w:val="59ADB5"/>
          <w:sz w:val="20"/>
          <w:szCs w:val="20"/>
        </w:rPr>
      </w:pPr>
    </w:p>
    <w:p w14:paraId="5908C3BD" w14:textId="77777777" w:rsidR="00B815BD" w:rsidRPr="00A951CF" w:rsidRDefault="00B815BD" w:rsidP="00B815BD">
      <w:pPr>
        <w:pStyle w:val="Basisalinea"/>
        <w:suppressAutoHyphens/>
        <w:rPr>
          <w:rFonts w:ascii="Arial" w:hAnsi="Arial" w:cs="Arial"/>
          <w:color w:val="59ADB5"/>
          <w:sz w:val="28"/>
          <w:szCs w:val="28"/>
        </w:rPr>
      </w:pPr>
      <w:r w:rsidRPr="00A951CF">
        <w:rPr>
          <w:rFonts w:ascii="Arial" w:hAnsi="Arial" w:cs="Arial"/>
          <w:color w:val="59ADB5"/>
          <w:sz w:val="28"/>
          <w:szCs w:val="28"/>
        </w:rPr>
        <w:t>Gemeente Katwijk</w:t>
      </w:r>
    </w:p>
    <w:p w14:paraId="7C2EC8A0" w14:textId="468866A0" w:rsidR="00502454" w:rsidRPr="00A951CF" w:rsidRDefault="00BA770E" w:rsidP="00036139">
      <w:pPr>
        <w:pStyle w:val="Basisalinea"/>
        <w:suppressAutoHyphens/>
        <w:rPr>
          <w:rFonts w:ascii="Arial" w:hAnsi="Arial" w:cs="Arial"/>
          <w:b/>
          <w:bCs/>
          <w:color w:val="59ADB5"/>
          <w:sz w:val="20"/>
          <w:szCs w:val="20"/>
        </w:rPr>
      </w:pPr>
      <w:r w:rsidRPr="00A951CF">
        <w:rPr>
          <w:noProof/>
        </w:rPr>
        <w:drawing>
          <wp:anchor distT="0" distB="0" distL="114300" distR="114300" simplePos="0" relativeHeight="251658241" behindDoc="0" locked="0" layoutInCell="1" allowOverlap="1" wp14:anchorId="10184F28" wp14:editId="0B8057F0">
            <wp:simplePos x="0" y="0"/>
            <wp:positionH relativeFrom="margin">
              <wp:posOffset>60692</wp:posOffset>
            </wp:positionH>
            <wp:positionV relativeFrom="paragraph">
              <wp:posOffset>223520</wp:posOffset>
            </wp:positionV>
            <wp:extent cx="1734532" cy="1428370"/>
            <wp:effectExtent l="0" t="0" r="5715" b="0"/>
            <wp:wrapNone/>
            <wp:docPr id="1032308193" name="Afbeelding 1" descr="Nieuw logo voor Katwijk; kosten 29.000 euro - RTV Kat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voor Katwijk; kosten 29.000 euro - RTV Katwijk"/>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134" r="20148"/>
                    <a:stretch/>
                  </pic:blipFill>
                  <pic:spPr bwMode="auto">
                    <a:xfrm>
                      <a:off x="0" y="0"/>
                      <a:ext cx="1734532" cy="1428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39CEE4" w14:textId="22A1B288" w:rsidR="00BA770E" w:rsidRPr="00A951CF" w:rsidRDefault="00BA770E" w:rsidP="00036139">
      <w:pPr>
        <w:pStyle w:val="Basisalinea"/>
        <w:suppressAutoHyphens/>
        <w:rPr>
          <w:rFonts w:ascii="Arial" w:hAnsi="Arial" w:cs="Arial"/>
          <w:b/>
          <w:bCs/>
          <w:color w:val="59ADB5"/>
          <w:sz w:val="20"/>
          <w:szCs w:val="20"/>
        </w:rPr>
      </w:pPr>
    </w:p>
    <w:p w14:paraId="45C1D583" w14:textId="77777777" w:rsidR="00BA770E" w:rsidRPr="00A951CF" w:rsidRDefault="00BA770E" w:rsidP="00036139">
      <w:pPr>
        <w:pStyle w:val="Basisalinea"/>
        <w:suppressAutoHyphens/>
        <w:rPr>
          <w:rFonts w:ascii="Arial" w:hAnsi="Arial" w:cs="Arial"/>
          <w:b/>
          <w:bCs/>
          <w:color w:val="59ADB5"/>
          <w:sz w:val="20"/>
          <w:szCs w:val="20"/>
        </w:rPr>
      </w:pPr>
    </w:p>
    <w:p w14:paraId="10EB2D2A" w14:textId="299C94DE" w:rsidR="00BA770E" w:rsidRPr="00A951CF" w:rsidRDefault="00BA770E" w:rsidP="00036139">
      <w:pPr>
        <w:pStyle w:val="Basisalinea"/>
        <w:suppressAutoHyphens/>
        <w:rPr>
          <w:rFonts w:ascii="Arial" w:hAnsi="Arial" w:cs="Arial"/>
          <w:b/>
          <w:bCs/>
          <w:color w:val="59ADB5"/>
          <w:sz w:val="20"/>
          <w:szCs w:val="20"/>
        </w:rPr>
      </w:pPr>
    </w:p>
    <w:p w14:paraId="29D39092" w14:textId="0A0A4495" w:rsidR="00502454" w:rsidRPr="00A951CF" w:rsidRDefault="00502454" w:rsidP="00036139">
      <w:pPr>
        <w:pStyle w:val="Basisalinea"/>
        <w:suppressAutoHyphens/>
        <w:rPr>
          <w:rFonts w:ascii="Arial" w:hAnsi="Arial" w:cs="Arial"/>
          <w:b/>
          <w:bCs/>
          <w:color w:val="59ADB5"/>
          <w:sz w:val="20"/>
          <w:szCs w:val="20"/>
        </w:rPr>
      </w:pPr>
    </w:p>
    <w:p w14:paraId="345E00FD" w14:textId="77777777" w:rsidR="00502454" w:rsidRPr="00A951CF" w:rsidRDefault="00502454" w:rsidP="00036139">
      <w:pPr>
        <w:pStyle w:val="Basisalinea"/>
        <w:suppressAutoHyphens/>
        <w:rPr>
          <w:rFonts w:ascii="Arial" w:hAnsi="Arial" w:cs="Arial"/>
          <w:b/>
          <w:bCs/>
          <w:color w:val="59ADB5"/>
          <w:sz w:val="20"/>
          <w:szCs w:val="20"/>
        </w:rPr>
      </w:pPr>
    </w:p>
    <w:p w14:paraId="1558BC7C" w14:textId="77777777" w:rsidR="00502454" w:rsidRPr="00A951CF" w:rsidRDefault="00502454" w:rsidP="00036139">
      <w:pPr>
        <w:pStyle w:val="Basisalinea"/>
        <w:suppressAutoHyphens/>
        <w:rPr>
          <w:rFonts w:ascii="Arial" w:hAnsi="Arial" w:cs="Arial"/>
          <w:b/>
          <w:bCs/>
          <w:color w:val="59ADB5"/>
          <w:sz w:val="20"/>
          <w:szCs w:val="20"/>
        </w:rPr>
      </w:pPr>
    </w:p>
    <w:p w14:paraId="08439AF8" w14:textId="77777777" w:rsidR="00502454" w:rsidRPr="00A951CF" w:rsidRDefault="00502454" w:rsidP="00036139">
      <w:pPr>
        <w:pStyle w:val="Basisalinea"/>
        <w:suppressAutoHyphens/>
        <w:rPr>
          <w:rFonts w:ascii="Arial" w:hAnsi="Arial" w:cs="Arial"/>
          <w:b/>
          <w:bCs/>
          <w:color w:val="59ADB5"/>
          <w:sz w:val="20"/>
          <w:szCs w:val="20"/>
        </w:rPr>
      </w:pPr>
    </w:p>
    <w:p w14:paraId="249CDF3B" w14:textId="77777777" w:rsidR="00502454" w:rsidRPr="00A951CF" w:rsidRDefault="00502454" w:rsidP="00036139">
      <w:pPr>
        <w:pStyle w:val="Basisalinea"/>
        <w:suppressAutoHyphens/>
        <w:rPr>
          <w:rFonts w:ascii="Arial" w:hAnsi="Arial" w:cs="Arial"/>
          <w:b/>
          <w:bCs/>
          <w:color w:val="59ADB5"/>
          <w:sz w:val="20"/>
          <w:szCs w:val="20"/>
        </w:rPr>
      </w:pPr>
    </w:p>
    <w:p w14:paraId="199CC3A8" w14:textId="77777777" w:rsidR="00502454" w:rsidRPr="00A951CF" w:rsidRDefault="00502454" w:rsidP="00036139">
      <w:pPr>
        <w:pStyle w:val="Basisalinea"/>
        <w:suppressAutoHyphens/>
        <w:rPr>
          <w:rFonts w:ascii="Arial" w:hAnsi="Arial" w:cs="Arial"/>
          <w:b/>
          <w:bCs/>
          <w:color w:val="59ADB5"/>
          <w:sz w:val="20"/>
          <w:szCs w:val="20"/>
        </w:rPr>
      </w:pPr>
    </w:p>
    <w:p w14:paraId="7A6B6821" w14:textId="77777777" w:rsidR="00AD6DE4" w:rsidRPr="00A951CF" w:rsidRDefault="00AD6DE4" w:rsidP="00036139">
      <w:pPr>
        <w:pStyle w:val="Basisalinea"/>
        <w:suppressAutoHyphens/>
        <w:rPr>
          <w:rFonts w:ascii="Arial" w:hAnsi="Arial" w:cs="Arial"/>
          <w:b/>
          <w:bCs/>
          <w:color w:val="59ADB5"/>
          <w:sz w:val="20"/>
          <w:szCs w:val="20"/>
        </w:rPr>
      </w:pPr>
    </w:p>
    <w:p w14:paraId="3E1C458B" w14:textId="77777777" w:rsidR="000609A1" w:rsidRPr="00A951CF" w:rsidRDefault="000609A1">
      <w:pPr>
        <w:rPr>
          <w:rFonts w:ascii="Arial" w:hAnsi="Arial" w:cs="Arial"/>
          <w:color w:val="59ADB5"/>
          <w:sz w:val="36"/>
          <w:szCs w:val="36"/>
        </w:rPr>
      </w:pPr>
    </w:p>
    <w:p w14:paraId="0A5CD55B" w14:textId="0B6133F5" w:rsidR="00FD19EE" w:rsidRPr="00A951CF" w:rsidRDefault="00502454">
      <w:pPr>
        <w:rPr>
          <w:rFonts w:ascii="Arial" w:hAnsi="Arial" w:cs="Arial"/>
          <w:color w:val="59ADB5"/>
          <w:sz w:val="20"/>
          <w:szCs w:val="20"/>
        </w:rPr>
      </w:pPr>
      <w:r w:rsidRPr="00A951CF">
        <w:rPr>
          <w:rFonts w:ascii="Arial" w:hAnsi="Arial" w:cs="Arial"/>
          <w:noProof/>
          <w:color w:val="59ADB5"/>
          <w:sz w:val="20"/>
          <w:szCs w:val="20"/>
          <w:lang w:eastAsia="nl-NL"/>
        </w:rPr>
        <mc:AlternateContent>
          <mc:Choice Requires="wps">
            <w:drawing>
              <wp:anchor distT="0" distB="0" distL="114300" distR="114300" simplePos="0" relativeHeight="251658240" behindDoc="0" locked="0" layoutInCell="1" allowOverlap="1" wp14:anchorId="736305B9" wp14:editId="38DF6ED6">
                <wp:simplePos x="0" y="0"/>
                <wp:positionH relativeFrom="column">
                  <wp:posOffset>-25400</wp:posOffset>
                </wp:positionH>
                <wp:positionV relativeFrom="paragraph">
                  <wp:posOffset>5095240</wp:posOffset>
                </wp:positionV>
                <wp:extent cx="5613400" cy="61087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613400" cy="6108700"/>
                        </a:xfrm>
                        <a:prstGeom prst="rect">
                          <a:avLst/>
                        </a:prstGeom>
                        <a:noFill/>
                        <a:ln w="6350">
                          <a:noFill/>
                        </a:ln>
                      </wps:spPr>
                      <wps:txb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6305B9" id="_x0000_t202" coordsize="21600,21600" o:spt="202" path="m,l,21600r21600,l21600,xe">
                <v:stroke joinstyle="miter"/>
                <v:path gradientshapeok="t" o:connecttype="rect"/>
              </v:shapetype>
              <v:shape id="Tekstvak 5" o:spid="_x0000_s1026" type="#_x0000_t202" style="position:absolute;margin-left:-2pt;margin-top:401.2pt;width:442pt;height:4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XsFw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" filled="f" stroked="f" strokeweight=".5pt">
                <v:textbox>
                  <w:txbxContent>
                    <w:p w14:paraId="7B25F1A6" w14:textId="67453045"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6459B848" w14:textId="4DFAC2A9" w:rsidR="00D01689" w:rsidRPr="00E55E2A" w:rsidRDefault="00D01689" w:rsidP="00F86647">
                      <w:pPr>
                        <w:suppressAutoHyphens/>
                        <w:autoSpaceDE w:val="0"/>
                        <w:autoSpaceDN w:val="0"/>
                        <w:adjustRightInd w:val="0"/>
                        <w:spacing w:line="288" w:lineRule="auto"/>
                        <w:textAlignment w:val="center"/>
                        <w:rPr>
                          <w:rFonts w:ascii="Tahoma" w:hAnsi="Tahoma" w:cs="MarkPro"/>
                          <w:b/>
                          <w:color w:val="FFFFFF" w:themeColor="background1"/>
                          <w:sz w:val="32"/>
                          <w:szCs w:val="32"/>
                          <w14:textOutline w14:w="9525" w14:cap="flat" w14:cmpd="sng" w14:algn="ctr">
                            <w14:noFill/>
                            <w14:prstDash w14:val="solid"/>
                            <w14:round/>
                          </w14:textOutline>
                        </w:rPr>
                      </w:pPr>
                      <w:r w:rsidRPr="00E55E2A">
                        <w:rPr>
                          <w:rFonts w:ascii="Tahoma" w:hAnsi="Tahoma" w:cs="MarkPro"/>
                          <w:b/>
                          <w:color w:val="FFFFFF" w:themeColor="background1"/>
                          <w:sz w:val="32"/>
                          <w:szCs w:val="32"/>
                          <w14:textOutline w14:w="9525" w14:cap="flat" w14:cmpd="sng" w14:algn="ctr">
                            <w14:noFill/>
                            <w14:prstDash w14:val="solid"/>
                            <w14:round/>
                          </w14:textOutline>
                        </w:rPr>
                        <w:t>Opgesteld door:</w:t>
                      </w:r>
                    </w:p>
                    <w:p w14:paraId="06ABE5B1" w14:textId="1B2B6C72" w:rsidR="00D01689"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r>
                        <w:rPr>
                          <w:rFonts w:ascii="Tahoma" w:hAnsi="Tahoma" w:cs="MarkPro"/>
                          <w:color w:val="FFFFFF" w:themeColor="background1"/>
                          <w:sz w:val="32"/>
                          <w:szCs w:val="32"/>
                          <w14:textOutline w14:w="9525" w14:cap="flat" w14:cmpd="sng" w14:algn="ctr">
                            <w14:noFill/>
                            <w14:prstDash w14:val="solid"/>
                            <w14:round/>
                          </w14:textOutline>
                        </w:rPr>
                        <w:t>D. Linssen</w:t>
                      </w:r>
                    </w:p>
                    <w:p w14:paraId="092EE649"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color w:val="FFFFFF" w:themeColor="background1"/>
                          <w:sz w:val="32"/>
                          <w:szCs w:val="32"/>
                          <w14:textOutline w14:w="9525" w14:cap="flat" w14:cmpd="sng" w14:algn="ctr">
                            <w14:noFill/>
                            <w14:prstDash w14:val="solid"/>
                            <w14:round/>
                          </w14:textOutline>
                        </w:rPr>
                      </w:pPr>
                    </w:p>
                    <w:p w14:paraId="79B478BE" w14:textId="77777777" w:rsidR="00D01689" w:rsidRPr="00F86647" w:rsidRDefault="00D01689" w:rsidP="00F86647">
                      <w:pPr>
                        <w:suppressAutoHyphens/>
                        <w:autoSpaceDE w:val="0"/>
                        <w:autoSpaceDN w:val="0"/>
                        <w:adjustRightInd w:val="0"/>
                        <w:spacing w:line="288" w:lineRule="auto"/>
                        <w:textAlignment w:val="center"/>
                        <w:rPr>
                          <w:rFonts w:ascii="Tahoma" w:hAnsi="Tahoma" w:cs="MarkPro"/>
                          <w:b/>
                          <w:bCs/>
                          <w:color w:val="FFFFFF" w:themeColor="background1"/>
                          <w:sz w:val="32"/>
                          <w:szCs w:val="32"/>
                          <w14:textOutline w14:w="9525" w14:cap="flat" w14:cmpd="sng" w14:algn="ctr">
                            <w14:noFill/>
                            <w14:prstDash w14:val="solid"/>
                            <w14:round/>
                          </w14:textOutline>
                        </w:rPr>
                      </w:pPr>
                      <w:r w:rsidRPr="00F86647">
                        <w:rPr>
                          <w:rFonts w:ascii="Tahoma" w:hAnsi="Tahoma" w:cs="MarkPro-Medium"/>
                          <w:b/>
                          <w:bCs/>
                          <w:color w:val="FFFFFF" w:themeColor="background1"/>
                          <w:sz w:val="32"/>
                          <w:szCs w:val="32"/>
                          <w14:textOutline w14:w="9525" w14:cap="flat" w14:cmpd="sng" w14:algn="ctr">
                            <w14:noFill/>
                            <w14:prstDash w14:val="solid"/>
                            <w14:round/>
                          </w14:textOutline>
                        </w:rPr>
                        <w:t>Datum:</w:t>
                      </w:r>
                      <w:r w:rsidRPr="00F86647">
                        <w:rPr>
                          <w:rFonts w:ascii="Tahoma" w:hAnsi="Tahoma" w:cs="MarkPro"/>
                          <w:b/>
                          <w:bCs/>
                          <w:color w:val="FFFFFF" w:themeColor="background1"/>
                          <w:sz w:val="32"/>
                          <w:szCs w:val="32"/>
                          <w14:textOutline w14:w="9525" w14:cap="flat" w14:cmpd="sng" w14:algn="ctr">
                            <w14:noFill/>
                            <w14:prstDash w14:val="solid"/>
                            <w14:round/>
                          </w14:textOutline>
                        </w:rPr>
                        <w:t xml:space="preserve"> </w:t>
                      </w:r>
                    </w:p>
                    <w:p w14:paraId="1B891294" w14:textId="1D9DE4C6" w:rsidR="00D01689" w:rsidRPr="00F86647" w:rsidRDefault="00707170" w:rsidP="00F86647">
                      <w:pPr>
                        <w:rPr>
                          <w:rFonts w:ascii="Tahoma" w:hAnsi="Tahoma"/>
                          <w:color w:val="FFFFFF" w:themeColor="background1"/>
                        </w:rPr>
                      </w:pPr>
                      <w:r>
                        <w:rPr>
                          <w:rFonts w:ascii="Tahoma" w:hAnsi="Tahoma" w:cs="MarkPro"/>
                          <w:color w:val="FFFFFF" w:themeColor="background1"/>
                          <w:sz w:val="32"/>
                          <w:szCs w:val="32"/>
                          <w14:textOutline w14:w="9525" w14:cap="flat" w14:cmpd="sng" w14:algn="ctr">
                            <w14:noFill/>
                            <w14:prstDash w14:val="solid"/>
                            <w14:round/>
                          </w14:textOutline>
                        </w:rPr>
                        <w:t>1</w:t>
                      </w:r>
                      <w:r w:rsidR="00626300">
                        <w:rPr>
                          <w:rFonts w:ascii="Tahoma" w:hAnsi="Tahoma" w:cs="MarkPro"/>
                          <w:color w:val="FFFFFF" w:themeColor="background1"/>
                          <w:sz w:val="32"/>
                          <w:szCs w:val="32"/>
                          <w14:textOutline w14:w="9525" w14:cap="flat" w14:cmpd="sng" w14:algn="ctr">
                            <w14:noFill/>
                            <w14:prstDash w14:val="solid"/>
                            <w14:round/>
                          </w14:textOutline>
                        </w:rPr>
                        <w:t>9</w:t>
                      </w:r>
                      <w:r w:rsidR="00D01689">
                        <w:rPr>
                          <w:rFonts w:ascii="Tahoma" w:hAnsi="Tahoma" w:cs="MarkPro"/>
                          <w:color w:val="FFFFFF" w:themeColor="background1"/>
                          <w:sz w:val="32"/>
                          <w:szCs w:val="32"/>
                          <w14:textOutline w14:w="9525" w14:cap="flat" w14:cmpd="sng" w14:algn="ctr">
                            <w14:noFill/>
                            <w14:prstDash w14:val="solid"/>
                            <w14:round/>
                          </w14:textOutline>
                        </w:rPr>
                        <w:t>.0</w:t>
                      </w:r>
                      <w:r>
                        <w:rPr>
                          <w:rFonts w:ascii="Tahoma" w:hAnsi="Tahoma" w:cs="MarkPro"/>
                          <w:color w:val="FFFFFF" w:themeColor="background1"/>
                          <w:sz w:val="32"/>
                          <w:szCs w:val="32"/>
                          <w14:textOutline w14:w="9525" w14:cap="flat" w14:cmpd="sng" w14:algn="ctr">
                            <w14:noFill/>
                            <w14:prstDash w14:val="solid"/>
                            <w14:round/>
                          </w14:textOutline>
                        </w:rPr>
                        <w:t>1</w:t>
                      </w:r>
                      <w:r w:rsidR="00D01689">
                        <w:rPr>
                          <w:rFonts w:ascii="Tahoma" w:hAnsi="Tahoma" w:cs="MarkPro"/>
                          <w:color w:val="FFFFFF" w:themeColor="background1"/>
                          <w:sz w:val="32"/>
                          <w:szCs w:val="32"/>
                          <w14:textOutline w14:w="9525" w14:cap="flat" w14:cmpd="sng" w14:algn="ctr">
                            <w14:noFill/>
                            <w14:prstDash w14:val="solid"/>
                            <w14:round/>
                          </w14:textOutline>
                        </w:rPr>
                        <w:t>.202</w:t>
                      </w:r>
                      <w:r>
                        <w:rPr>
                          <w:rFonts w:ascii="Tahoma" w:hAnsi="Tahoma" w:cs="MarkPro"/>
                          <w:color w:val="FFFFFF" w:themeColor="background1"/>
                          <w:sz w:val="32"/>
                          <w:szCs w:val="32"/>
                          <w14:textOutline w14:w="9525" w14:cap="flat" w14:cmpd="sng" w14:algn="ctr">
                            <w14:noFill/>
                            <w14:prstDash w14:val="solid"/>
                            <w14:round/>
                          </w14:textOutline>
                        </w:rPr>
                        <w:t>1</w:t>
                      </w:r>
                    </w:p>
                  </w:txbxContent>
                </v:textbox>
              </v:shape>
            </w:pict>
          </mc:Fallback>
        </mc:AlternateContent>
      </w:r>
    </w:p>
    <w:bookmarkStart w:id="0" w:name="_Toc155870881"/>
    <w:p w14:paraId="26F2C3E0" w14:textId="71235CED" w:rsidR="002F2CF5" w:rsidRPr="00A951CF" w:rsidRDefault="00542CEF">
      <w:pPr>
        <w:pStyle w:val="Inhopg1"/>
        <w:tabs>
          <w:tab w:val="left" w:pos="480"/>
          <w:tab w:val="right" w:leader="dot" w:pos="9736"/>
        </w:tabs>
        <w:rPr>
          <w:rFonts w:eastAsiaTheme="minorEastAsia"/>
          <w:noProof/>
          <w:kern w:val="2"/>
          <w:lang w:eastAsia="nl-NL"/>
          <w14:ligatures w14:val="standardContextual"/>
        </w:rPr>
      </w:pPr>
      <w:r w:rsidRPr="00A951CF">
        <w:rPr>
          <w:rFonts w:ascii="Arial" w:hAnsi="Arial" w:cs="Arial"/>
          <w:sz w:val="21"/>
          <w:szCs w:val="21"/>
        </w:rPr>
        <w:fldChar w:fldCharType="begin"/>
      </w:r>
      <w:r w:rsidRPr="00A951CF">
        <w:rPr>
          <w:rFonts w:ascii="Arial" w:hAnsi="Arial" w:cs="Arial"/>
          <w:sz w:val="21"/>
          <w:szCs w:val="21"/>
        </w:rPr>
        <w:instrText xml:space="preserve"> TOC \o "1-3" \h \z \u </w:instrText>
      </w:r>
      <w:r w:rsidRPr="00A951CF">
        <w:rPr>
          <w:rFonts w:ascii="Arial" w:hAnsi="Arial" w:cs="Arial"/>
          <w:sz w:val="21"/>
          <w:szCs w:val="21"/>
        </w:rPr>
        <w:fldChar w:fldCharType="separate"/>
      </w:r>
      <w:hyperlink w:anchor="_Toc174956970" w:history="1">
        <w:r w:rsidR="002F2CF5" w:rsidRPr="00A951CF">
          <w:rPr>
            <w:rStyle w:val="Hyperlink"/>
            <w:rFonts w:ascii="Arial" w:hAnsi="Arial" w:cs="Arial"/>
            <w:noProof/>
          </w:rPr>
          <w:t>1.</w:t>
        </w:r>
        <w:r w:rsidR="002F2CF5" w:rsidRPr="00A951CF">
          <w:rPr>
            <w:rFonts w:eastAsiaTheme="minorEastAsia"/>
            <w:noProof/>
            <w:kern w:val="2"/>
            <w:lang w:eastAsia="nl-NL"/>
            <w14:ligatures w14:val="standardContextual"/>
          </w:rPr>
          <w:tab/>
        </w:r>
        <w:r w:rsidR="002F2CF5" w:rsidRPr="00A951CF">
          <w:rPr>
            <w:rStyle w:val="Hyperlink"/>
            <w:rFonts w:ascii="Arial" w:hAnsi="Arial" w:cs="Arial"/>
            <w:noProof/>
          </w:rPr>
          <w:t>Inleiding</w:t>
        </w:r>
        <w:r w:rsidR="002F2CF5" w:rsidRPr="00A951CF">
          <w:rPr>
            <w:noProof/>
            <w:webHidden/>
          </w:rPr>
          <w:tab/>
        </w:r>
        <w:r w:rsidR="002F2CF5" w:rsidRPr="00A951CF">
          <w:rPr>
            <w:noProof/>
            <w:webHidden/>
          </w:rPr>
          <w:fldChar w:fldCharType="begin"/>
        </w:r>
        <w:r w:rsidR="002F2CF5" w:rsidRPr="00A951CF">
          <w:rPr>
            <w:noProof/>
            <w:webHidden/>
          </w:rPr>
          <w:instrText xml:space="preserve"> PAGEREF _Toc174956970 \h </w:instrText>
        </w:r>
        <w:r w:rsidR="002F2CF5" w:rsidRPr="00A951CF">
          <w:rPr>
            <w:noProof/>
            <w:webHidden/>
          </w:rPr>
        </w:r>
        <w:r w:rsidR="002F2CF5" w:rsidRPr="00A951CF">
          <w:rPr>
            <w:noProof/>
            <w:webHidden/>
          </w:rPr>
          <w:fldChar w:fldCharType="separate"/>
        </w:r>
        <w:r w:rsidR="00B05B78">
          <w:rPr>
            <w:noProof/>
            <w:webHidden/>
          </w:rPr>
          <w:t>3</w:t>
        </w:r>
        <w:r w:rsidR="002F2CF5" w:rsidRPr="00A951CF">
          <w:rPr>
            <w:noProof/>
            <w:webHidden/>
          </w:rPr>
          <w:fldChar w:fldCharType="end"/>
        </w:r>
      </w:hyperlink>
    </w:p>
    <w:p w14:paraId="4A512AB0" w14:textId="2E025720" w:rsidR="002F2CF5" w:rsidRPr="00A951CF" w:rsidRDefault="002F2CF5">
      <w:pPr>
        <w:pStyle w:val="Inhopg1"/>
        <w:tabs>
          <w:tab w:val="left" w:pos="480"/>
          <w:tab w:val="right" w:leader="dot" w:pos="9736"/>
        </w:tabs>
        <w:rPr>
          <w:rFonts w:eastAsiaTheme="minorEastAsia"/>
          <w:noProof/>
          <w:kern w:val="2"/>
          <w:lang w:eastAsia="nl-NL"/>
          <w14:ligatures w14:val="standardContextual"/>
        </w:rPr>
      </w:pPr>
      <w:hyperlink w:anchor="_Toc174956971" w:history="1">
        <w:r w:rsidRPr="00A951CF">
          <w:rPr>
            <w:rStyle w:val="Hyperlink"/>
            <w:rFonts w:ascii="Arial" w:hAnsi="Arial" w:cs="Arial"/>
            <w:noProof/>
          </w:rPr>
          <w:t>2.</w:t>
        </w:r>
        <w:r w:rsidRPr="00A951CF">
          <w:rPr>
            <w:rFonts w:eastAsiaTheme="minorEastAsia"/>
            <w:noProof/>
            <w:kern w:val="2"/>
            <w:lang w:eastAsia="nl-NL"/>
            <w14:ligatures w14:val="standardContextual"/>
          </w:rPr>
          <w:tab/>
        </w:r>
        <w:r w:rsidRPr="00A951CF">
          <w:rPr>
            <w:rStyle w:val="Hyperlink"/>
            <w:rFonts w:ascii="Arial" w:hAnsi="Arial" w:cs="Arial"/>
            <w:noProof/>
          </w:rPr>
          <w:t>Vragen</w:t>
        </w:r>
        <w:r w:rsidRPr="00A951CF">
          <w:rPr>
            <w:noProof/>
            <w:webHidden/>
          </w:rPr>
          <w:tab/>
        </w:r>
        <w:r w:rsidRPr="00A951CF">
          <w:rPr>
            <w:noProof/>
            <w:webHidden/>
          </w:rPr>
          <w:fldChar w:fldCharType="begin"/>
        </w:r>
        <w:r w:rsidRPr="00A951CF">
          <w:rPr>
            <w:noProof/>
            <w:webHidden/>
          </w:rPr>
          <w:instrText xml:space="preserve"> PAGEREF _Toc174956971 \h </w:instrText>
        </w:r>
        <w:r w:rsidRPr="00A951CF">
          <w:rPr>
            <w:noProof/>
            <w:webHidden/>
          </w:rPr>
        </w:r>
        <w:r w:rsidRPr="00A951CF">
          <w:rPr>
            <w:noProof/>
            <w:webHidden/>
          </w:rPr>
          <w:fldChar w:fldCharType="separate"/>
        </w:r>
        <w:r w:rsidR="00B05B78">
          <w:rPr>
            <w:noProof/>
            <w:webHidden/>
          </w:rPr>
          <w:t>1</w:t>
        </w:r>
        <w:r w:rsidRPr="00A951CF">
          <w:rPr>
            <w:noProof/>
            <w:webHidden/>
          </w:rPr>
          <w:fldChar w:fldCharType="end"/>
        </w:r>
      </w:hyperlink>
    </w:p>
    <w:p w14:paraId="66950BC3" w14:textId="26DF7243" w:rsidR="0080091D" w:rsidRDefault="00542CEF" w:rsidP="0080091D">
      <w:pPr>
        <w:pStyle w:val="Kop1"/>
        <w:numPr>
          <w:ilvl w:val="0"/>
          <w:numId w:val="0"/>
        </w:numPr>
        <w:rPr>
          <w:rFonts w:ascii="Arial" w:hAnsi="Arial" w:cs="Arial"/>
          <w:sz w:val="24"/>
          <w:szCs w:val="24"/>
        </w:rPr>
      </w:pPr>
      <w:r w:rsidRPr="00A951CF">
        <w:rPr>
          <w:rFonts w:ascii="Arial" w:hAnsi="Arial" w:cs="Arial"/>
          <w:sz w:val="24"/>
          <w:szCs w:val="24"/>
        </w:rPr>
        <w:fldChar w:fldCharType="end"/>
      </w:r>
      <w:bookmarkStart w:id="1" w:name="_Toc155870880"/>
    </w:p>
    <w:p w14:paraId="5E9A5FA7" w14:textId="77777777" w:rsidR="00B567CF" w:rsidRDefault="00B567CF" w:rsidP="00B567CF"/>
    <w:p w14:paraId="3C87C9B4" w14:textId="77777777" w:rsidR="00B567CF" w:rsidRDefault="00B567CF" w:rsidP="00B567CF"/>
    <w:p w14:paraId="14EE2573" w14:textId="77777777" w:rsidR="00B567CF" w:rsidRPr="00B567CF" w:rsidRDefault="00B567CF" w:rsidP="00B567CF"/>
    <w:p w14:paraId="03B2B5B2" w14:textId="77777777" w:rsidR="0080091D" w:rsidRPr="00A951CF" w:rsidRDefault="0080091D">
      <w:pPr>
        <w:rPr>
          <w:rFonts w:ascii="Arial" w:eastAsiaTheme="majorEastAsia" w:hAnsi="Arial" w:cs="Arial"/>
          <w:color w:val="2F5496" w:themeColor="accent1" w:themeShade="BF"/>
        </w:rPr>
      </w:pPr>
      <w:r w:rsidRPr="00A951CF">
        <w:rPr>
          <w:rFonts w:ascii="Arial" w:hAnsi="Arial" w:cs="Arial"/>
          <w:sz w:val="21"/>
          <w:szCs w:val="21"/>
        </w:rPr>
        <w:br w:type="page"/>
      </w:r>
    </w:p>
    <w:p w14:paraId="417E48B1" w14:textId="77777777" w:rsidR="00501AAD" w:rsidRDefault="00501AAD" w:rsidP="00501AAD">
      <w:pPr>
        <w:pStyle w:val="Kop1"/>
        <w:numPr>
          <w:ilvl w:val="0"/>
          <w:numId w:val="0"/>
        </w:numPr>
        <w:spacing w:line="276" w:lineRule="auto"/>
        <w:ind w:left="426"/>
        <w:rPr>
          <w:rFonts w:ascii="Arial" w:hAnsi="Arial" w:cs="Arial"/>
          <w:sz w:val="24"/>
          <w:szCs w:val="24"/>
        </w:rPr>
      </w:pPr>
      <w:bookmarkStart w:id="2" w:name="_Toc174956970"/>
      <w:bookmarkEnd w:id="1"/>
    </w:p>
    <w:p w14:paraId="2DD23711" w14:textId="77777777" w:rsidR="00501AAD" w:rsidRDefault="00501AAD" w:rsidP="00501AAD">
      <w:pPr>
        <w:pStyle w:val="Kop1"/>
        <w:numPr>
          <w:ilvl w:val="0"/>
          <w:numId w:val="0"/>
        </w:numPr>
        <w:spacing w:line="276" w:lineRule="auto"/>
        <w:ind w:left="426"/>
        <w:rPr>
          <w:rFonts w:ascii="Arial" w:hAnsi="Arial" w:cs="Arial"/>
          <w:sz w:val="24"/>
          <w:szCs w:val="24"/>
        </w:rPr>
      </w:pPr>
    </w:p>
    <w:p w14:paraId="2E0DD6B9" w14:textId="24B77A0E" w:rsidR="00D60D5E" w:rsidRPr="00A951CF" w:rsidRDefault="00ED7564" w:rsidP="00501AAD">
      <w:pPr>
        <w:pStyle w:val="Kop1"/>
        <w:spacing w:line="276" w:lineRule="auto"/>
        <w:ind w:left="426" w:hanging="426"/>
        <w:rPr>
          <w:rFonts w:ascii="Arial" w:hAnsi="Arial" w:cs="Arial"/>
          <w:sz w:val="24"/>
          <w:szCs w:val="24"/>
        </w:rPr>
      </w:pPr>
      <w:r w:rsidRPr="00A951CF">
        <w:rPr>
          <w:rFonts w:ascii="Arial" w:hAnsi="Arial" w:cs="Arial"/>
          <w:sz w:val="24"/>
          <w:szCs w:val="24"/>
        </w:rPr>
        <w:t>Inleiding</w:t>
      </w:r>
      <w:bookmarkEnd w:id="2"/>
    </w:p>
    <w:p w14:paraId="789D4C9D" w14:textId="77777777" w:rsidR="00B6207F" w:rsidRPr="00A951CF" w:rsidRDefault="00B6207F" w:rsidP="00501AAD">
      <w:pPr>
        <w:spacing w:line="276" w:lineRule="auto"/>
        <w:rPr>
          <w:rFonts w:ascii="Arial" w:hAnsi="Arial" w:cs="Arial"/>
          <w:sz w:val="21"/>
          <w:szCs w:val="21"/>
        </w:rPr>
      </w:pPr>
    </w:p>
    <w:p w14:paraId="579D15A3" w14:textId="6B6C29F8" w:rsidR="00A33637" w:rsidRPr="00A33637" w:rsidRDefault="00A33637" w:rsidP="00501AAD">
      <w:pPr>
        <w:spacing w:line="276" w:lineRule="auto"/>
        <w:rPr>
          <w:rFonts w:ascii="Arial" w:hAnsi="Arial" w:cs="Arial"/>
          <w:b/>
          <w:bCs/>
          <w:sz w:val="21"/>
          <w:szCs w:val="21"/>
        </w:rPr>
      </w:pPr>
      <w:r w:rsidRPr="00A33637">
        <w:rPr>
          <w:rFonts w:ascii="Arial" w:hAnsi="Arial" w:cs="Arial"/>
          <w:b/>
          <w:bCs/>
          <w:sz w:val="21"/>
          <w:szCs w:val="21"/>
        </w:rPr>
        <w:t>Scope</w:t>
      </w:r>
    </w:p>
    <w:p w14:paraId="65324A03" w14:textId="77777777" w:rsidR="00E04BFB" w:rsidRPr="00E04BFB" w:rsidRDefault="00E04BFB" w:rsidP="00501AAD">
      <w:pPr>
        <w:autoSpaceDE w:val="0"/>
        <w:autoSpaceDN w:val="0"/>
        <w:adjustRightInd w:val="0"/>
        <w:spacing w:line="276" w:lineRule="auto"/>
        <w:contextualSpacing/>
        <w:rPr>
          <w:rFonts w:ascii="Arial" w:eastAsiaTheme="minorHAnsi" w:hAnsi="Arial" w:cs="Arial"/>
          <w:color w:val="000000"/>
          <w:kern w:val="0"/>
          <w:sz w:val="21"/>
          <w:szCs w:val="21"/>
        </w:rPr>
      </w:pPr>
      <w:r w:rsidRPr="00E04BFB">
        <w:rPr>
          <w:rFonts w:ascii="Arial" w:eastAsiaTheme="minorHAnsi" w:hAnsi="Arial" w:cs="Arial"/>
          <w:color w:val="000000"/>
          <w:kern w:val="0"/>
          <w:sz w:val="21"/>
          <w:szCs w:val="21"/>
        </w:rPr>
        <w:t xml:space="preserve">Katwijk is een belangrijke locatie voor het Unesco Werelderfgoed de Limes. Er zijn al langer plannen om een bezoekerscentrum te maken met informatie over de Limes. Toen de Provincie Zuid-Holland aangaf op zoek te zijn naar een nieuwe locatie voor het erfgoeddepot, is onderzocht of een samenwerking mogelijk was. Na een zoektocht naar mogelijke geschikte locaties is de Uitwatering als voorkeurslocatie naar voren gekomen. Het doel is de realisatie van een erfgoedcentrum op de locatie Uitwatering. Het Limes Erfgoedcentrum is een samenvoeging van het provinciaal erfgoeddepot  en een bezoekerscentrum waar de lokale natuur en erfgoed worden getoond. </w:t>
      </w:r>
    </w:p>
    <w:p w14:paraId="554E3CDD" w14:textId="77777777" w:rsidR="00E04BFB" w:rsidRPr="00E04BFB" w:rsidRDefault="00E04BFB" w:rsidP="00501AAD">
      <w:pPr>
        <w:spacing w:line="276" w:lineRule="auto"/>
        <w:contextualSpacing/>
        <w:rPr>
          <w:rFonts w:ascii="Arial" w:eastAsiaTheme="minorEastAsia" w:hAnsi="Arial" w:cs="Arial"/>
          <w:b/>
          <w:bCs/>
          <w:kern w:val="0"/>
          <w:sz w:val="21"/>
          <w:szCs w:val="21"/>
          <w:lang w:eastAsia="nl-NL"/>
        </w:rPr>
      </w:pPr>
    </w:p>
    <w:p w14:paraId="3581DA14" w14:textId="77777777" w:rsidR="00E04BFB" w:rsidRPr="00E04BFB" w:rsidRDefault="00E04BFB" w:rsidP="00501AAD">
      <w:pPr>
        <w:spacing w:line="276" w:lineRule="auto"/>
        <w:contextualSpacing/>
        <w:rPr>
          <w:rFonts w:ascii="Arial" w:eastAsiaTheme="minorHAnsi" w:hAnsi="Arial" w:cs="Arial"/>
          <w:kern w:val="0"/>
          <w:sz w:val="21"/>
          <w:szCs w:val="21"/>
        </w:rPr>
      </w:pPr>
      <w:r w:rsidRPr="00E04BFB">
        <w:rPr>
          <w:rFonts w:ascii="Arial" w:eastAsiaTheme="minorHAnsi" w:hAnsi="Arial" w:cs="Arial"/>
          <w:kern w:val="0"/>
          <w:sz w:val="21"/>
          <w:szCs w:val="21"/>
        </w:rPr>
        <w:t xml:space="preserve">Het idee van een bezoekerscentrum komt voort uit een burgerinitiatief. De werkgroep Romeinen zag kansen in de combinatie van het erfgoeddepot en de plannen die ze hadden gemaakt voor een bezoekerscentrum op het Wantveld. Dit plan maakt onderdeel uit van plannen om onze rijke Romeinse geschiedenis zichtbaar te maken. Samen met het Natuurcentrum Katwijk, Coast </w:t>
      </w:r>
      <w:proofErr w:type="spellStart"/>
      <w:r w:rsidRPr="00E04BFB">
        <w:rPr>
          <w:rFonts w:ascii="Arial" w:eastAsiaTheme="minorHAnsi" w:hAnsi="Arial" w:cs="Arial"/>
          <w:kern w:val="0"/>
          <w:sz w:val="21"/>
          <w:szCs w:val="21"/>
        </w:rPr>
        <w:t>Busters</w:t>
      </w:r>
      <w:proofErr w:type="spellEnd"/>
      <w:r w:rsidRPr="00E04BFB">
        <w:rPr>
          <w:rFonts w:ascii="Arial" w:eastAsiaTheme="minorHAnsi" w:hAnsi="Arial" w:cs="Arial"/>
          <w:kern w:val="0"/>
          <w:sz w:val="21"/>
          <w:szCs w:val="21"/>
        </w:rPr>
        <w:t>/</w:t>
      </w:r>
      <w:proofErr w:type="spellStart"/>
      <w:r w:rsidRPr="00E04BFB">
        <w:rPr>
          <w:rFonts w:ascii="Arial" w:eastAsiaTheme="minorHAnsi" w:hAnsi="Arial" w:cs="Arial"/>
          <w:kern w:val="0"/>
          <w:sz w:val="21"/>
          <w:szCs w:val="21"/>
        </w:rPr>
        <w:t>Bubble</w:t>
      </w:r>
      <w:proofErr w:type="spellEnd"/>
      <w:r w:rsidRPr="00E04BFB">
        <w:rPr>
          <w:rFonts w:ascii="Arial" w:eastAsiaTheme="minorHAnsi" w:hAnsi="Arial" w:cs="Arial"/>
          <w:kern w:val="0"/>
          <w:sz w:val="21"/>
          <w:szCs w:val="21"/>
        </w:rPr>
        <w:t xml:space="preserve"> Barrier en het Katwijks Museum (gezamenlijk de ‘participanten’ genoemd) werd een burgerinitiatief gevormd en ontstond het idee om te onderzoeken of deze initiatieven met elkaar verbonden kunnen worden. Hieruit kwam het idee voor de ontwikkeling van een erfgoeddepot (voor Provincie Zuid-Holland) met een bezoekerscentrum/ expositieruimte (voor overige initiatieven) in het “Limes Erfgoedcentrum” op het Wantveld. De gemeente Katwijk heeft besloten om dit initiatief te coördineren.</w:t>
      </w:r>
    </w:p>
    <w:p w14:paraId="51980B67" w14:textId="77777777" w:rsidR="00E04BFB" w:rsidRPr="00E04BFB" w:rsidRDefault="00E04BFB" w:rsidP="00501AAD">
      <w:pPr>
        <w:spacing w:line="276" w:lineRule="auto"/>
        <w:contextualSpacing/>
        <w:rPr>
          <w:rFonts w:ascii="Arial" w:eastAsiaTheme="minorHAnsi" w:hAnsi="Arial" w:cs="Arial"/>
          <w:kern w:val="0"/>
          <w:sz w:val="21"/>
          <w:szCs w:val="21"/>
          <w14:ligatures w14:val="standardContextual"/>
        </w:rPr>
      </w:pPr>
    </w:p>
    <w:p w14:paraId="50FA5BF6" w14:textId="77777777" w:rsidR="00E04BFB" w:rsidRPr="00E04BFB" w:rsidRDefault="00E04BFB" w:rsidP="00501AAD">
      <w:pPr>
        <w:spacing w:line="276" w:lineRule="auto"/>
        <w:contextualSpacing/>
        <w:rPr>
          <w:rFonts w:ascii="Arial" w:eastAsiaTheme="minorHAnsi" w:hAnsi="Arial" w:cs="Arial"/>
          <w:kern w:val="0"/>
          <w:sz w:val="21"/>
          <w:szCs w:val="21"/>
        </w:rPr>
      </w:pPr>
      <w:r w:rsidRPr="00E04BFB">
        <w:rPr>
          <w:rFonts w:ascii="Arial" w:eastAsiaTheme="minorEastAsia" w:hAnsi="Arial" w:cs="Arial"/>
          <w:kern w:val="0"/>
          <w:sz w:val="21"/>
          <w:szCs w:val="21"/>
          <w:lang w:eastAsia="nl-NL"/>
        </w:rPr>
        <w:t>Op 23 februari 2023 heeft de gemeenteraad besloten de locatie Uitwatering aan te wijzen als beoogde locatie voor een mogelijk Limes Erfgoedcentrum, bestaande uit een bezoekersdeel en erfgoeddepot. Deze marktconsultatie betreft specifiek het bezoekerscentrum.</w:t>
      </w:r>
    </w:p>
    <w:p w14:paraId="3A2F0F2E" w14:textId="77777777" w:rsidR="00E04BFB" w:rsidRDefault="00E04BFB" w:rsidP="00501AAD">
      <w:pPr>
        <w:spacing w:line="276" w:lineRule="auto"/>
        <w:rPr>
          <w:rFonts w:ascii="Arial" w:hAnsi="Arial" w:cs="Arial"/>
          <w:sz w:val="21"/>
          <w:szCs w:val="21"/>
        </w:rPr>
      </w:pPr>
    </w:p>
    <w:p w14:paraId="2EA0716C" w14:textId="77777777" w:rsidR="00B567CF" w:rsidRPr="00120D87" w:rsidRDefault="00B567CF" w:rsidP="00501AAD">
      <w:pPr>
        <w:spacing w:line="276" w:lineRule="auto"/>
        <w:rPr>
          <w:rFonts w:ascii="Arial" w:hAnsi="Arial" w:cs="Arial"/>
          <w:b/>
          <w:bCs/>
          <w:sz w:val="21"/>
          <w:szCs w:val="21"/>
        </w:rPr>
      </w:pPr>
      <w:r w:rsidRPr="00120D87">
        <w:rPr>
          <w:rFonts w:ascii="Arial" w:hAnsi="Arial" w:cs="Arial"/>
          <w:b/>
          <w:bCs/>
          <w:sz w:val="21"/>
          <w:szCs w:val="21"/>
        </w:rPr>
        <w:t>Reactietermijn vragenlijst</w:t>
      </w:r>
    </w:p>
    <w:p w14:paraId="5C2BF6E7" w14:textId="631C4FF9" w:rsidR="00B567CF" w:rsidRPr="00E32DB5" w:rsidRDefault="00B567CF" w:rsidP="00501AAD">
      <w:pPr>
        <w:spacing w:line="276" w:lineRule="auto"/>
        <w:rPr>
          <w:rFonts w:cstheme="minorBidi"/>
        </w:rPr>
      </w:pPr>
      <w:r w:rsidRPr="39926C28">
        <w:rPr>
          <w:rFonts w:ascii="Arial" w:hAnsi="Arial" w:cs="Arial"/>
          <w:sz w:val="21"/>
          <w:szCs w:val="21"/>
        </w:rPr>
        <w:t xml:space="preserve">Wij zien uw ingevulde vragenlijst graag </w:t>
      </w:r>
      <w:r w:rsidRPr="00501AAD">
        <w:rPr>
          <w:rFonts w:ascii="Arial" w:hAnsi="Arial" w:cs="Arial"/>
          <w:b/>
          <w:bCs/>
          <w:sz w:val="21"/>
          <w:szCs w:val="21"/>
        </w:rPr>
        <w:t xml:space="preserve">uiterlijk </w:t>
      </w:r>
      <w:r w:rsidR="00A86ABD">
        <w:rPr>
          <w:rFonts w:ascii="Arial" w:hAnsi="Arial" w:cs="Arial"/>
          <w:b/>
          <w:bCs/>
          <w:sz w:val="21"/>
          <w:szCs w:val="21"/>
        </w:rPr>
        <w:t>woensdag 26 maart 2025</w:t>
      </w:r>
      <w:r w:rsidRPr="39926C28">
        <w:rPr>
          <w:rFonts w:ascii="Arial" w:hAnsi="Arial" w:cs="Arial"/>
          <w:sz w:val="21"/>
          <w:szCs w:val="21"/>
        </w:rPr>
        <w:t xml:space="preserve"> tegemoet. </w:t>
      </w:r>
    </w:p>
    <w:p w14:paraId="1DABDE60" w14:textId="77777777" w:rsidR="00B567CF" w:rsidRPr="00E32DB5" w:rsidRDefault="00B567CF" w:rsidP="00501AAD">
      <w:pPr>
        <w:spacing w:line="276" w:lineRule="auto"/>
        <w:rPr>
          <w:rFonts w:cstheme="minorHAnsi"/>
          <w:szCs w:val="19"/>
        </w:rPr>
      </w:pPr>
    </w:p>
    <w:p w14:paraId="657ED646" w14:textId="77777777" w:rsidR="00B567CF" w:rsidRPr="00120D87" w:rsidRDefault="00B567CF" w:rsidP="00501AAD">
      <w:pPr>
        <w:spacing w:line="276" w:lineRule="auto"/>
        <w:rPr>
          <w:rFonts w:ascii="Arial" w:hAnsi="Arial" w:cs="Arial"/>
          <w:sz w:val="21"/>
          <w:szCs w:val="21"/>
        </w:rPr>
      </w:pPr>
      <w:r w:rsidRPr="00120D87">
        <w:rPr>
          <w:rFonts w:ascii="Arial" w:hAnsi="Arial" w:cs="Arial"/>
          <w:sz w:val="21"/>
          <w:szCs w:val="21"/>
        </w:rPr>
        <w:t>Hartelijk bedankt voor uw bijdrage!</w:t>
      </w:r>
    </w:p>
    <w:p w14:paraId="03B39788" w14:textId="77777777" w:rsidR="00B567CF" w:rsidRPr="00A951CF" w:rsidRDefault="00B567CF" w:rsidP="00490311">
      <w:pPr>
        <w:rPr>
          <w:rFonts w:ascii="Arial" w:hAnsi="Arial" w:cs="Arial"/>
          <w:sz w:val="16"/>
          <w:szCs w:val="16"/>
        </w:rPr>
      </w:pPr>
    </w:p>
    <w:p w14:paraId="0542F006" w14:textId="48C5C8EB" w:rsidR="005C01D8" w:rsidRPr="00A951CF" w:rsidRDefault="005C01D8">
      <w:pPr>
        <w:rPr>
          <w:rFonts w:ascii="Arial" w:hAnsi="Arial" w:cs="Arial"/>
          <w:sz w:val="21"/>
          <w:szCs w:val="21"/>
        </w:rPr>
      </w:pPr>
      <w:r w:rsidRPr="00A951CF">
        <w:rPr>
          <w:rFonts w:ascii="Arial" w:hAnsi="Arial" w:cs="Arial"/>
          <w:sz w:val="21"/>
          <w:szCs w:val="21"/>
        </w:rPr>
        <w:br w:type="page"/>
      </w:r>
    </w:p>
    <w:p w14:paraId="372DE10C" w14:textId="77777777" w:rsidR="00425D07" w:rsidRPr="00A951CF" w:rsidRDefault="00425D07" w:rsidP="00D60D5E">
      <w:pPr>
        <w:rPr>
          <w:rFonts w:ascii="Arial" w:hAnsi="Arial" w:cs="Arial"/>
          <w:sz w:val="21"/>
          <w:szCs w:val="21"/>
        </w:rPr>
        <w:sectPr w:rsidR="00425D07" w:rsidRPr="00A951CF" w:rsidSect="00650516">
          <w:footerReference w:type="even" r:id="rId13"/>
          <w:footerReference w:type="default" r:id="rId14"/>
          <w:pgSz w:w="11900" w:h="16840"/>
          <w:pgMar w:top="1928" w:right="1077" w:bottom="1440" w:left="1077" w:header="709" w:footer="709" w:gutter="0"/>
          <w:pgNumType w:start="1"/>
          <w:cols w:space="708"/>
          <w:titlePg/>
          <w:docGrid w:linePitch="360"/>
        </w:sectPr>
      </w:pPr>
    </w:p>
    <w:p w14:paraId="66B9C173" w14:textId="77777777" w:rsidR="00D60D5E" w:rsidRPr="00A951CF" w:rsidRDefault="00D60D5E" w:rsidP="00D60D5E">
      <w:pPr>
        <w:rPr>
          <w:rFonts w:ascii="Arial" w:hAnsi="Arial" w:cs="Arial"/>
          <w:sz w:val="21"/>
          <w:szCs w:val="21"/>
        </w:rPr>
      </w:pPr>
    </w:p>
    <w:p w14:paraId="56ABE0A8" w14:textId="5A439A70" w:rsidR="00521363" w:rsidRPr="00A951CF" w:rsidRDefault="00521363" w:rsidP="00521363">
      <w:pPr>
        <w:pStyle w:val="Kop1"/>
        <w:ind w:left="426" w:hanging="426"/>
        <w:rPr>
          <w:rFonts w:ascii="Arial" w:hAnsi="Arial" w:cs="Arial"/>
          <w:sz w:val="24"/>
          <w:szCs w:val="24"/>
        </w:rPr>
      </w:pPr>
      <w:bookmarkStart w:id="3" w:name="_Toc174956971"/>
      <w:r w:rsidRPr="00A951CF">
        <w:rPr>
          <w:rFonts w:ascii="Arial" w:hAnsi="Arial" w:cs="Arial"/>
          <w:sz w:val="24"/>
          <w:szCs w:val="24"/>
        </w:rPr>
        <w:t>Vragen</w:t>
      </w:r>
      <w:bookmarkEnd w:id="3"/>
    </w:p>
    <w:p w14:paraId="7ED8B840" w14:textId="77777777" w:rsidR="00521363" w:rsidRPr="00A951CF" w:rsidRDefault="00521363" w:rsidP="00D60D5E">
      <w:pPr>
        <w:rPr>
          <w:rFonts w:ascii="Arial" w:hAnsi="Arial" w:cs="Arial"/>
          <w:sz w:val="21"/>
          <w:szCs w:val="21"/>
        </w:rPr>
      </w:pPr>
    </w:p>
    <w:bookmarkEnd w:id="0"/>
    <w:p w14:paraId="3B93BF38" w14:textId="77777777" w:rsidR="002A424D" w:rsidRPr="00A951CF" w:rsidRDefault="002A424D" w:rsidP="006D0AA1">
      <w:pPr>
        <w:ind w:left="-993"/>
        <w:rPr>
          <w:rFonts w:ascii="Arial" w:hAnsi="Arial" w:cs="Arial"/>
          <w:sz w:val="21"/>
          <w:szCs w:val="21"/>
        </w:rPr>
      </w:pPr>
    </w:p>
    <w:tbl>
      <w:tblPr>
        <w:tblStyle w:val="Tabelraster"/>
        <w:tblW w:w="14170" w:type="dxa"/>
        <w:tblLook w:val="04A0" w:firstRow="1" w:lastRow="0" w:firstColumn="1" w:lastColumn="0" w:noHBand="0" w:noVBand="1"/>
      </w:tblPr>
      <w:tblGrid>
        <w:gridCol w:w="707"/>
        <w:gridCol w:w="1798"/>
        <w:gridCol w:w="3869"/>
        <w:gridCol w:w="7796"/>
      </w:tblGrid>
      <w:tr w:rsidR="004677E5" w:rsidRPr="00A951CF" w14:paraId="3FBF6C75" w14:textId="156B0582" w:rsidTr="39926C28">
        <w:trPr>
          <w:trHeight w:val="258"/>
          <w:tblHeader/>
        </w:trPr>
        <w:tc>
          <w:tcPr>
            <w:tcW w:w="707" w:type="dxa"/>
            <w:tcBorders>
              <w:top w:val="single" w:sz="4" w:space="0" w:color="auto"/>
              <w:left w:val="single" w:sz="4" w:space="0" w:color="auto"/>
              <w:bottom w:val="single" w:sz="4" w:space="0" w:color="auto"/>
              <w:right w:val="single" w:sz="4" w:space="0" w:color="auto"/>
            </w:tcBorders>
          </w:tcPr>
          <w:p w14:paraId="72E0DD47" w14:textId="53FA7611" w:rsidR="004677E5" w:rsidRPr="00A951CF" w:rsidRDefault="004677E5">
            <w:pPr>
              <w:spacing w:before="100" w:beforeAutospacing="1" w:after="100" w:afterAutospacing="1"/>
              <w:rPr>
                <w:rFonts w:ascii="Arial" w:hAnsi="Arial" w:cs="Arial"/>
                <w:b/>
                <w:sz w:val="18"/>
                <w:szCs w:val="18"/>
              </w:rPr>
            </w:pPr>
            <w:r w:rsidRPr="00A951CF">
              <w:rPr>
                <w:rFonts w:ascii="Arial" w:hAnsi="Arial" w:cs="Arial"/>
                <w:b/>
                <w:sz w:val="18"/>
                <w:szCs w:val="18"/>
              </w:rPr>
              <w:t>Vraag</w:t>
            </w:r>
          </w:p>
        </w:tc>
        <w:tc>
          <w:tcPr>
            <w:tcW w:w="1798" w:type="dxa"/>
            <w:tcBorders>
              <w:top w:val="single" w:sz="4" w:space="0" w:color="auto"/>
              <w:left w:val="single" w:sz="4" w:space="0" w:color="auto"/>
              <w:bottom w:val="single" w:sz="4" w:space="0" w:color="auto"/>
              <w:right w:val="single" w:sz="4" w:space="0" w:color="auto"/>
            </w:tcBorders>
            <w:hideMark/>
          </w:tcPr>
          <w:p w14:paraId="1D8F2502" w14:textId="77777777" w:rsidR="004677E5" w:rsidRPr="00A951CF" w:rsidRDefault="004677E5">
            <w:pPr>
              <w:spacing w:before="100" w:beforeAutospacing="1" w:after="100" w:afterAutospacing="1"/>
              <w:rPr>
                <w:rFonts w:ascii="Arial" w:hAnsi="Arial" w:cs="Arial"/>
                <w:b/>
                <w:sz w:val="18"/>
                <w:szCs w:val="18"/>
              </w:rPr>
            </w:pPr>
            <w:r w:rsidRPr="00A951CF">
              <w:rPr>
                <w:rFonts w:ascii="Arial" w:hAnsi="Arial" w:cs="Arial"/>
                <w:b/>
                <w:sz w:val="18"/>
                <w:szCs w:val="18"/>
              </w:rPr>
              <w:t>Onderwerp</w:t>
            </w:r>
          </w:p>
        </w:tc>
        <w:tc>
          <w:tcPr>
            <w:tcW w:w="3869" w:type="dxa"/>
            <w:tcBorders>
              <w:top w:val="single" w:sz="4" w:space="0" w:color="auto"/>
              <w:left w:val="single" w:sz="4" w:space="0" w:color="auto"/>
              <w:bottom w:val="single" w:sz="4" w:space="0" w:color="auto"/>
              <w:right w:val="single" w:sz="4" w:space="0" w:color="auto"/>
            </w:tcBorders>
            <w:hideMark/>
          </w:tcPr>
          <w:p w14:paraId="39E921B8" w14:textId="35F4061B" w:rsidR="004677E5" w:rsidRPr="00A951CF" w:rsidRDefault="004677E5">
            <w:pPr>
              <w:spacing w:before="100" w:beforeAutospacing="1" w:after="100" w:afterAutospacing="1"/>
              <w:rPr>
                <w:rFonts w:ascii="Arial" w:hAnsi="Arial" w:cs="Arial"/>
                <w:b/>
                <w:sz w:val="18"/>
                <w:szCs w:val="18"/>
              </w:rPr>
            </w:pPr>
            <w:r w:rsidRPr="00A951CF">
              <w:rPr>
                <w:rFonts w:ascii="Arial" w:hAnsi="Arial" w:cs="Arial"/>
                <w:b/>
                <w:sz w:val="18"/>
                <w:szCs w:val="18"/>
              </w:rPr>
              <w:t>Vragen</w:t>
            </w:r>
          </w:p>
        </w:tc>
        <w:tc>
          <w:tcPr>
            <w:tcW w:w="7796" w:type="dxa"/>
            <w:tcBorders>
              <w:top w:val="single" w:sz="4" w:space="0" w:color="auto"/>
              <w:left w:val="single" w:sz="4" w:space="0" w:color="auto"/>
              <w:bottom w:val="single" w:sz="4" w:space="0" w:color="auto"/>
              <w:right w:val="single" w:sz="4" w:space="0" w:color="auto"/>
            </w:tcBorders>
          </w:tcPr>
          <w:p w14:paraId="45BF0E8A" w14:textId="0AB22418" w:rsidR="004677E5" w:rsidRPr="00A951CF" w:rsidRDefault="004677E5">
            <w:pPr>
              <w:spacing w:before="100" w:beforeAutospacing="1" w:after="100" w:afterAutospacing="1"/>
              <w:rPr>
                <w:rFonts w:ascii="Arial" w:hAnsi="Arial" w:cs="Arial"/>
                <w:b/>
                <w:sz w:val="18"/>
                <w:szCs w:val="18"/>
              </w:rPr>
            </w:pPr>
            <w:r w:rsidRPr="00A951CF">
              <w:rPr>
                <w:rFonts w:ascii="Arial" w:hAnsi="Arial" w:cs="Arial"/>
                <w:b/>
                <w:sz w:val="18"/>
                <w:szCs w:val="18"/>
              </w:rPr>
              <w:t>A</w:t>
            </w:r>
            <w:r w:rsidRPr="00A951CF">
              <w:rPr>
                <w:b/>
              </w:rPr>
              <w:t>ntwoord</w:t>
            </w:r>
          </w:p>
        </w:tc>
      </w:tr>
      <w:tr w:rsidR="004677E5" w:rsidRPr="00A951CF" w14:paraId="114D500E" w14:textId="290EE244"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1257B8FD" w14:textId="4A904DE8"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w:t>
            </w:r>
          </w:p>
        </w:tc>
        <w:tc>
          <w:tcPr>
            <w:tcW w:w="1798" w:type="dxa"/>
            <w:tcBorders>
              <w:top w:val="single" w:sz="4" w:space="0" w:color="auto"/>
              <w:left w:val="single" w:sz="4" w:space="0" w:color="auto"/>
              <w:bottom w:val="single" w:sz="4" w:space="0" w:color="auto"/>
              <w:right w:val="single" w:sz="4" w:space="0" w:color="auto"/>
            </w:tcBorders>
          </w:tcPr>
          <w:p w14:paraId="68E3083B" w14:textId="5B1D3EB9"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2DE6FB8E" w14:textId="7748CEB8" w:rsidR="004677E5" w:rsidRPr="00E74722" w:rsidRDefault="00F90549" w:rsidP="000608CE">
            <w:pPr>
              <w:contextualSpacing/>
              <w:rPr>
                <w:rFonts w:ascii="Arial" w:hAnsi="Arial" w:cs="Arial"/>
                <w:sz w:val="18"/>
                <w:szCs w:val="18"/>
              </w:rPr>
            </w:pPr>
            <w:r w:rsidRPr="00F90549">
              <w:rPr>
                <w:rFonts w:ascii="Arial" w:eastAsiaTheme="minorEastAsia" w:hAnsi="Arial" w:cs="Arial"/>
                <w:kern w:val="0"/>
                <w:sz w:val="18"/>
                <w:szCs w:val="18"/>
                <w:lang w:eastAsia="nl-NL"/>
              </w:rPr>
              <w:t>Welke activiteiten zou uw organisatie kunnen aanbieden in het bezoekerscentrum?</w:t>
            </w:r>
          </w:p>
        </w:tc>
        <w:tc>
          <w:tcPr>
            <w:tcW w:w="7796" w:type="dxa"/>
            <w:tcBorders>
              <w:top w:val="single" w:sz="4" w:space="0" w:color="auto"/>
              <w:left w:val="single" w:sz="4" w:space="0" w:color="auto"/>
              <w:bottom w:val="single" w:sz="4" w:space="0" w:color="auto"/>
              <w:right w:val="single" w:sz="4" w:space="0" w:color="auto"/>
            </w:tcBorders>
          </w:tcPr>
          <w:p w14:paraId="3B0B0FB6" w14:textId="77777777" w:rsidR="004677E5" w:rsidRPr="00A951CF" w:rsidRDefault="004677E5" w:rsidP="000608CE">
            <w:pPr>
              <w:spacing w:before="100" w:beforeAutospacing="1" w:after="100" w:afterAutospacing="1"/>
              <w:rPr>
                <w:rFonts w:ascii="Arial" w:hAnsi="Arial" w:cs="Arial"/>
                <w:sz w:val="18"/>
                <w:szCs w:val="18"/>
              </w:rPr>
            </w:pPr>
          </w:p>
        </w:tc>
      </w:tr>
      <w:tr w:rsidR="004677E5" w:rsidRPr="00A951CF" w14:paraId="1DB6FCC3" w14:textId="3FA371F2"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79B51501" w14:textId="1D098E0E"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p>
        </w:tc>
        <w:tc>
          <w:tcPr>
            <w:tcW w:w="1798" w:type="dxa"/>
            <w:tcBorders>
              <w:top w:val="single" w:sz="4" w:space="0" w:color="auto"/>
              <w:left w:val="single" w:sz="4" w:space="0" w:color="auto"/>
              <w:bottom w:val="single" w:sz="4" w:space="0" w:color="auto"/>
              <w:right w:val="single" w:sz="4" w:space="0" w:color="auto"/>
            </w:tcBorders>
          </w:tcPr>
          <w:p w14:paraId="467B0BB4" w14:textId="300E41EA"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71211888" w14:textId="30B7BCFC" w:rsidR="004677E5" w:rsidRPr="00E74722" w:rsidRDefault="003C6EDC" w:rsidP="000608CE">
            <w:pPr>
              <w:contextualSpacing/>
              <w:rPr>
                <w:rFonts w:ascii="Arial" w:hAnsi="Arial" w:cs="Arial"/>
                <w:sz w:val="18"/>
                <w:szCs w:val="18"/>
              </w:rPr>
            </w:pPr>
            <w:r w:rsidRPr="003C6EDC">
              <w:rPr>
                <w:rFonts w:ascii="Arial" w:eastAsiaTheme="minorEastAsia" w:hAnsi="Arial" w:cs="Arial"/>
                <w:kern w:val="0"/>
                <w:sz w:val="18"/>
                <w:szCs w:val="18"/>
                <w:lang w:eastAsia="nl-NL"/>
              </w:rPr>
              <w:t>Wat is de toegevoegde waarde van uw organisatie aan de doelstelling van het bezoekerscentrum?</w:t>
            </w:r>
          </w:p>
        </w:tc>
        <w:tc>
          <w:tcPr>
            <w:tcW w:w="7796" w:type="dxa"/>
            <w:tcBorders>
              <w:top w:val="single" w:sz="4" w:space="0" w:color="auto"/>
              <w:left w:val="single" w:sz="4" w:space="0" w:color="auto"/>
              <w:bottom w:val="single" w:sz="4" w:space="0" w:color="auto"/>
              <w:right w:val="single" w:sz="4" w:space="0" w:color="auto"/>
            </w:tcBorders>
          </w:tcPr>
          <w:p w14:paraId="7C573098" w14:textId="77777777" w:rsidR="004677E5" w:rsidRPr="00A951CF" w:rsidRDefault="004677E5" w:rsidP="000608CE">
            <w:pPr>
              <w:spacing w:before="100" w:beforeAutospacing="1" w:after="100" w:afterAutospacing="1"/>
              <w:rPr>
                <w:rFonts w:ascii="Arial" w:hAnsi="Arial" w:cs="Arial"/>
                <w:sz w:val="18"/>
                <w:szCs w:val="18"/>
              </w:rPr>
            </w:pPr>
          </w:p>
        </w:tc>
      </w:tr>
      <w:tr w:rsidR="004677E5" w:rsidRPr="00A951CF" w14:paraId="59381C02" w14:textId="279B4930"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18F48884" w14:textId="129B8196" w:rsidR="004677E5" w:rsidRPr="00A951CF" w:rsidRDefault="004677E5" w:rsidP="000608CE">
            <w:pPr>
              <w:spacing w:after="100" w:afterAutospacing="1"/>
              <w:rPr>
                <w:rFonts w:ascii="Arial" w:hAnsi="Arial" w:cs="Arial"/>
                <w:sz w:val="18"/>
                <w:szCs w:val="18"/>
              </w:rPr>
            </w:pPr>
            <w:r w:rsidRPr="00A951CF">
              <w:rPr>
                <w:rFonts w:ascii="Arial" w:hAnsi="Arial" w:cs="Arial"/>
                <w:sz w:val="18"/>
                <w:szCs w:val="18"/>
              </w:rPr>
              <w:t>3</w:t>
            </w:r>
          </w:p>
        </w:tc>
        <w:tc>
          <w:tcPr>
            <w:tcW w:w="1798" w:type="dxa"/>
            <w:tcBorders>
              <w:top w:val="single" w:sz="4" w:space="0" w:color="auto"/>
              <w:left w:val="single" w:sz="4" w:space="0" w:color="auto"/>
              <w:bottom w:val="single" w:sz="4" w:space="0" w:color="auto"/>
              <w:right w:val="single" w:sz="4" w:space="0" w:color="auto"/>
            </w:tcBorders>
          </w:tcPr>
          <w:p w14:paraId="7ADC1A00" w14:textId="2E036CA6" w:rsidR="004677E5" w:rsidRPr="00A951CF" w:rsidRDefault="004677E5" w:rsidP="000608CE">
            <w:pPr>
              <w:spacing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2B64B8C8" w14:textId="768C2613" w:rsidR="004677E5" w:rsidRPr="00E74722" w:rsidRDefault="007C11EC" w:rsidP="000608CE">
            <w:pPr>
              <w:contextualSpacing/>
              <w:rPr>
                <w:rFonts w:ascii="Arial" w:hAnsi="Arial" w:cs="Arial"/>
                <w:sz w:val="18"/>
                <w:szCs w:val="18"/>
              </w:rPr>
            </w:pPr>
            <w:r w:rsidRPr="007C11EC">
              <w:rPr>
                <w:rFonts w:ascii="Arial" w:eastAsiaTheme="minorEastAsia" w:hAnsi="Arial" w:cs="Arial"/>
                <w:kern w:val="0"/>
                <w:sz w:val="18"/>
                <w:szCs w:val="18"/>
                <w:lang w:eastAsia="nl-NL"/>
              </w:rPr>
              <w:t>Op welke wijze denkt u samen te kunnen werken met de nog te vormen stichting?</w:t>
            </w:r>
          </w:p>
          <w:p w14:paraId="16190742" w14:textId="2BB74B94" w:rsidR="007C11EC" w:rsidRPr="00E74722" w:rsidRDefault="007C11EC" w:rsidP="000608CE">
            <w:pPr>
              <w:rPr>
                <w:rFonts w:ascii="Arial" w:hAnsi="Arial" w:cs="Arial"/>
                <w:sz w:val="18"/>
                <w:szCs w:val="18"/>
              </w:rPr>
            </w:pPr>
          </w:p>
        </w:tc>
        <w:tc>
          <w:tcPr>
            <w:tcW w:w="7796" w:type="dxa"/>
            <w:tcBorders>
              <w:top w:val="single" w:sz="4" w:space="0" w:color="auto"/>
              <w:left w:val="single" w:sz="4" w:space="0" w:color="auto"/>
              <w:bottom w:val="single" w:sz="4" w:space="0" w:color="auto"/>
              <w:right w:val="single" w:sz="4" w:space="0" w:color="auto"/>
            </w:tcBorders>
          </w:tcPr>
          <w:p w14:paraId="0B537C0D" w14:textId="77777777" w:rsidR="004677E5" w:rsidRPr="00A951CF" w:rsidRDefault="004677E5" w:rsidP="000608CE">
            <w:pPr>
              <w:spacing w:after="100" w:afterAutospacing="1"/>
              <w:rPr>
                <w:rFonts w:ascii="Arial" w:hAnsi="Arial" w:cs="Arial"/>
                <w:sz w:val="18"/>
                <w:szCs w:val="18"/>
              </w:rPr>
            </w:pPr>
          </w:p>
        </w:tc>
      </w:tr>
      <w:tr w:rsidR="004677E5" w:rsidRPr="00A951CF" w14:paraId="14E8B58A" w14:textId="1B8EEE3E"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281C6866" w14:textId="72C70A71"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4</w:t>
            </w:r>
          </w:p>
        </w:tc>
        <w:tc>
          <w:tcPr>
            <w:tcW w:w="1798" w:type="dxa"/>
            <w:tcBorders>
              <w:top w:val="single" w:sz="4" w:space="0" w:color="auto"/>
              <w:left w:val="single" w:sz="4" w:space="0" w:color="auto"/>
              <w:bottom w:val="single" w:sz="4" w:space="0" w:color="auto"/>
              <w:right w:val="single" w:sz="4" w:space="0" w:color="auto"/>
            </w:tcBorders>
          </w:tcPr>
          <w:p w14:paraId="413BAB5B" w14:textId="546BF073"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1125C6A7" w14:textId="77777777" w:rsidR="007C11EC" w:rsidRPr="007C11EC" w:rsidRDefault="007C11EC" w:rsidP="000608CE">
            <w:pPr>
              <w:contextualSpacing/>
              <w:rPr>
                <w:rFonts w:ascii="Arial" w:eastAsiaTheme="minorEastAsia" w:hAnsi="Arial" w:cs="Arial"/>
                <w:kern w:val="0"/>
                <w:sz w:val="18"/>
                <w:szCs w:val="18"/>
                <w:lang w:eastAsia="nl-NL"/>
              </w:rPr>
            </w:pPr>
            <w:r w:rsidRPr="007C11EC">
              <w:rPr>
                <w:rFonts w:ascii="Arial" w:eastAsiaTheme="minorEastAsia" w:hAnsi="Arial" w:cs="Arial"/>
                <w:kern w:val="0"/>
                <w:sz w:val="18"/>
                <w:szCs w:val="18"/>
                <w:lang w:eastAsia="nl-NL"/>
              </w:rPr>
              <w:t>Op welke manier ziet u de omliggende functies als toegevoegde waarde?</w:t>
            </w:r>
          </w:p>
          <w:p w14:paraId="7B981849" w14:textId="447E167D" w:rsidR="004677E5" w:rsidRPr="00E74722" w:rsidRDefault="004677E5" w:rsidP="000608CE">
            <w:pPr>
              <w:rPr>
                <w:rFonts w:ascii="Arial" w:hAnsi="Arial" w:cs="Arial"/>
                <w:sz w:val="18"/>
                <w:szCs w:val="18"/>
              </w:rPr>
            </w:pPr>
          </w:p>
        </w:tc>
        <w:tc>
          <w:tcPr>
            <w:tcW w:w="7796" w:type="dxa"/>
            <w:tcBorders>
              <w:top w:val="single" w:sz="4" w:space="0" w:color="auto"/>
              <w:left w:val="single" w:sz="4" w:space="0" w:color="auto"/>
              <w:bottom w:val="single" w:sz="4" w:space="0" w:color="auto"/>
              <w:right w:val="single" w:sz="4" w:space="0" w:color="auto"/>
            </w:tcBorders>
          </w:tcPr>
          <w:p w14:paraId="55568408" w14:textId="77777777" w:rsidR="004677E5" w:rsidRPr="00A951CF" w:rsidRDefault="004677E5" w:rsidP="000608CE">
            <w:pPr>
              <w:rPr>
                <w:rFonts w:ascii="Arial" w:hAnsi="Arial" w:cs="Arial"/>
                <w:sz w:val="18"/>
                <w:szCs w:val="18"/>
              </w:rPr>
            </w:pPr>
          </w:p>
        </w:tc>
      </w:tr>
      <w:tr w:rsidR="004677E5" w:rsidRPr="00A951CF" w14:paraId="2EE42A22" w14:textId="69488B11"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359D3535" w14:textId="58E87EAB"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5</w:t>
            </w:r>
          </w:p>
        </w:tc>
        <w:tc>
          <w:tcPr>
            <w:tcW w:w="1798" w:type="dxa"/>
            <w:tcBorders>
              <w:top w:val="single" w:sz="4" w:space="0" w:color="auto"/>
              <w:left w:val="single" w:sz="4" w:space="0" w:color="auto"/>
              <w:bottom w:val="single" w:sz="4" w:space="0" w:color="auto"/>
              <w:right w:val="single" w:sz="4" w:space="0" w:color="auto"/>
            </w:tcBorders>
          </w:tcPr>
          <w:p w14:paraId="1BD7BC50" w14:textId="4BF444F1"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3BC3FFF7" w14:textId="77777777" w:rsidR="007C11EC" w:rsidRPr="007C11EC" w:rsidRDefault="007C11EC" w:rsidP="000608CE">
            <w:pPr>
              <w:contextualSpacing/>
              <w:rPr>
                <w:rFonts w:ascii="Arial" w:eastAsiaTheme="minorEastAsia" w:hAnsi="Arial" w:cs="Arial"/>
                <w:kern w:val="0"/>
                <w:sz w:val="18"/>
                <w:szCs w:val="18"/>
                <w:lang w:eastAsia="nl-NL"/>
              </w:rPr>
            </w:pPr>
            <w:r w:rsidRPr="007C11EC">
              <w:rPr>
                <w:rFonts w:ascii="Arial" w:eastAsiaTheme="minorEastAsia" w:hAnsi="Arial" w:cs="Arial"/>
                <w:kern w:val="0"/>
                <w:sz w:val="18"/>
                <w:szCs w:val="18"/>
                <w:lang w:eastAsia="nl-NL"/>
              </w:rPr>
              <w:t>Op welke manier ziet u de locatie als toegevoegde waarde?</w:t>
            </w:r>
          </w:p>
          <w:p w14:paraId="6AC8A80F" w14:textId="6D6C2A1A" w:rsidR="004677E5" w:rsidRPr="00E74722" w:rsidRDefault="004677E5" w:rsidP="000608CE">
            <w:pPr>
              <w:rPr>
                <w:rFonts w:ascii="Arial" w:hAnsi="Arial" w:cs="Arial"/>
                <w:sz w:val="18"/>
                <w:szCs w:val="18"/>
              </w:rPr>
            </w:pPr>
          </w:p>
        </w:tc>
        <w:tc>
          <w:tcPr>
            <w:tcW w:w="7796" w:type="dxa"/>
            <w:tcBorders>
              <w:top w:val="single" w:sz="4" w:space="0" w:color="auto"/>
              <w:left w:val="single" w:sz="4" w:space="0" w:color="auto"/>
              <w:bottom w:val="single" w:sz="4" w:space="0" w:color="auto"/>
              <w:right w:val="single" w:sz="4" w:space="0" w:color="auto"/>
            </w:tcBorders>
          </w:tcPr>
          <w:p w14:paraId="1F0BEB89" w14:textId="77777777" w:rsidR="004677E5" w:rsidRPr="00A951CF" w:rsidRDefault="004677E5" w:rsidP="000608CE">
            <w:pPr>
              <w:rPr>
                <w:rFonts w:ascii="Arial" w:hAnsi="Arial" w:cs="Arial"/>
                <w:sz w:val="18"/>
                <w:szCs w:val="18"/>
              </w:rPr>
            </w:pPr>
          </w:p>
        </w:tc>
      </w:tr>
      <w:tr w:rsidR="004677E5" w:rsidRPr="00A951CF" w14:paraId="787DB5A3" w14:textId="4D8F1652"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31AEA6C7" w14:textId="6A505C6E"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6</w:t>
            </w:r>
          </w:p>
        </w:tc>
        <w:tc>
          <w:tcPr>
            <w:tcW w:w="1798" w:type="dxa"/>
            <w:tcBorders>
              <w:top w:val="single" w:sz="4" w:space="0" w:color="auto"/>
              <w:left w:val="single" w:sz="4" w:space="0" w:color="auto"/>
              <w:bottom w:val="single" w:sz="4" w:space="0" w:color="auto"/>
              <w:right w:val="single" w:sz="4" w:space="0" w:color="auto"/>
            </w:tcBorders>
          </w:tcPr>
          <w:p w14:paraId="57165509" w14:textId="7505B13B"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43A1DF73" w14:textId="77777777" w:rsidR="007C11EC" w:rsidRPr="007C11EC" w:rsidRDefault="007C11EC" w:rsidP="000608CE">
            <w:pPr>
              <w:contextualSpacing/>
              <w:rPr>
                <w:rFonts w:ascii="Arial" w:eastAsiaTheme="minorEastAsia" w:hAnsi="Arial" w:cs="Arial"/>
                <w:kern w:val="0"/>
                <w:sz w:val="18"/>
                <w:szCs w:val="18"/>
                <w:lang w:eastAsia="nl-NL"/>
              </w:rPr>
            </w:pPr>
            <w:r w:rsidRPr="007C11EC">
              <w:rPr>
                <w:rFonts w:ascii="Arial" w:eastAsiaTheme="minorEastAsia" w:hAnsi="Arial" w:cs="Arial"/>
                <w:kern w:val="0"/>
                <w:sz w:val="18"/>
                <w:szCs w:val="18"/>
                <w:lang w:eastAsia="nl-NL"/>
              </w:rPr>
              <w:t>Op welke manier ziet u het Limes erfgoed als een toegevoegde waarde?</w:t>
            </w:r>
          </w:p>
          <w:p w14:paraId="1B99DB45" w14:textId="08593521" w:rsidR="004677E5" w:rsidRPr="00E74722" w:rsidRDefault="004677E5" w:rsidP="000608CE">
            <w:pPr>
              <w:rPr>
                <w:rFonts w:ascii="Arial" w:hAnsi="Arial" w:cs="Arial"/>
                <w:sz w:val="18"/>
                <w:szCs w:val="18"/>
              </w:rPr>
            </w:pPr>
          </w:p>
        </w:tc>
        <w:tc>
          <w:tcPr>
            <w:tcW w:w="7796" w:type="dxa"/>
            <w:tcBorders>
              <w:top w:val="single" w:sz="4" w:space="0" w:color="auto"/>
              <w:left w:val="single" w:sz="4" w:space="0" w:color="auto"/>
              <w:bottom w:val="single" w:sz="4" w:space="0" w:color="auto"/>
              <w:right w:val="single" w:sz="4" w:space="0" w:color="auto"/>
            </w:tcBorders>
          </w:tcPr>
          <w:p w14:paraId="05581412" w14:textId="77777777" w:rsidR="004677E5" w:rsidRPr="00A951CF" w:rsidRDefault="004677E5" w:rsidP="000608CE">
            <w:pPr>
              <w:rPr>
                <w:rFonts w:ascii="Arial" w:hAnsi="Arial" w:cs="Arial"/>
                <w:sz w:val="18"/>
                <w:szCs w:val="18"/>
              </w:rPr>
            </w:pPr>
          </w:p>
        </w:tc>
      </w:tr>
      <w:tr w:rsidR="004677E5" w:rsidRPr="00A951CF" w14:paraId="1E007926" w14:textId="39E9F70B"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1A8F5BA6" w14:textId="27F6E0E6"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7</w:t>
            </w:r>
          </w:p>
        </w:tc>
        <w:tc>
          <w:tcPr>
            <w:tcW w:w="1798" w:type="dxa"/>
            <w:tcBorders>
              <w:top w:val="single" w:sz="4" w:space="0" w:color="auto"/>
              <w:left w:val="single" w:sz="4" w:space="0" w:color="auto"/>
              <w:bottom w:val="single" w:sz="4" w:space="0" w:color="auto"/>
              <w:right w:val="single" w:sz="4" w:space="0" w:color="auto"/>
            </w:tcBorders>
          </w:tcPr>
          <w:p w14:paraId="779AAFEE" w14:textId="766D22E9"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Inhoud en samenwerking bezoekerscentrum</w:t>
            </w:r>
          </w:p>
        </w:tc>
        <w:tc>
          <w:tcPr>
            <w:tcW w:w="3869" w:type="dxa"/>
            <w:tcBorders>
              <w:top w:val="single" w:sz="4" w:space="0" w:color="auto"/>
              <w:left w:val="single" w:sz="4" w:space="0" w:color="auto"/>
              <w:bottom w:val="single" w:sz="4" w:space="0" w:color="auto"/>
              <w:right w:val="single" w:sz="4" w:space="0" w:color="auto"/>
            </w:tcBorders>
          </w:tcPr>
          <w:p w14:paraId="4D9D1376" w14:textId="18F5DC2E" w:rsidR="004677E5" w:rsidRPr="00E74722" w:rsidRDefault="00BB0EE8" w:rsidP="000608CE">
            <w:pPr>
              <w:contextualSpacing/>
              <w:rPr>
                <w:rFonts w:ascii="Arial" w:hAnsi="Arial" w:cs="Arial"/>
                <w:sz w:val="18"/>
                <w:szCs w:val="18"/>
              </w:rPr>
            </w:pPr>
            <w:r w:rsidRPr="007C11EC">
              <w:rPr>
                <w:rFonts w:ascii="Arial" w:eastAsiaTheme="minorEastAsia" w:hAnsi="Arial" w:cs="Arial"/>
                <w:kern w:val="0"/>
                <w:sz w:val="18"/>
                <w:szCs w:val="18"/>
                <w:lang w:eastAsia="nl-NL"/>
              </w:rPr>
              <w:t>Op welke wijze denkt u samen te kunnen werken met de provincie Zuid-Holland als gebruiker en beheerder van het erfgoeddepot?</w:t>
            </w:r>
          </w:p>
        </w:tc>
        <w:tc>
          <w:tcPr>
            <w:tcW w:w="7796" w:type="dxa"/>
            <w:tcBorders>
              <w:top w:val="single" w:sz="4" w:space="0" w:color="auto"/>
              <w:left w:val="single" w:sz="4" w:space="0" w:color="auto"/>
              <w:bottom w:val="single" w:sz="4" w:space="0" w:color="auto"/>
              <w:right w:val="single" w:sz="4" w:space="0" w:color="auto"/>
            </w:tcBorders>
          </w:tcPr>
          <w:p w14:paraId="5FB74459" w14:textId="77777777" w:rsidR="004677E5" w:rsidRPr="00A951CF" w:rsidRDefault="004677E5" w:rsidP="000608CE">
            <w:pPr>
              <w:rPr>
                <w:rFonts w:ascii="Arial" w:hAnsi="Arial" w:cs="Arial"/>
                <w:sz w:val="18"/>
                <w:szCs w:val="18"/>
              </w:rPr>
            </w:pPr>
          </w:p>
        </w:tc>
      </w:tr>
      <w:tr w:rsidR="004677E5" w:rsidRPr="00A951CF" w14:paraId="50D93D83" w14:textId="03F65B89"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1403C4BC" w14:textId="451E9179"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8</w:t>
            </w:r>
          </w:p>
        </w:tc>
        <w:tc>
          <w:tcPr>
            <w:tcW w:w="1798" w:type="dxa"/>
            <w:tcBorders>
              <w:top w:val="single" w:sz="4" w:space="0" w:color="auto"/>
              <w:left w:val="single" w:sz="4" w:space="0" w:color="auto"/>
              <w:bottom w:val="single" w:sz="4" w:space="0" w:color="auto"/>
              <w:right w:val="single" w:sz="4" w:space="0" w:color="auto"/>
            </w:tcBorders>
          </w:tcPr>
          <w:p w14:paraId="29EFB875" w14:textId="1E249B70"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5EFDFCD4" w14:textId="644916DB" w:rsidR="004677E5" w:rsidRPr="00E74722" w:rsidRDefault="00236594" w:rsidP="000608CE">
            <w:pPr>
              <w:spacing w:after="240" w:line="276" w:lineRule="auto"/>
              <w:contextualSpacing/>
              <w:rPr>
                <w:rFonts w:ascii="Arial" w:hAnsi="Arial" w:cs="Arial"/>
                <w:sz w:val="18"/>
                <w:szCs w:val="18"/>
              </w:rPr>
            </w:pPr>
            <w:r w:rsidRPr="00236594">
              <w:rPr>
                <w:rFonts w:ascii="Arial" w:eastAsiaTheme="minorEastAsia" w:hAnsi="Arial" w:cs="Arial"/>
                <w:kern w:val="0"/>
                <w:sz w:val="18"/>
                <w:szCs w:val="18"/>
                <w:lang w:eastAsia="nl-NL"/>
              </w:rPr>
              <w:t>Wat voor type huurcontracten en services kunt u de nog te vormen stichting en andere huurders bieden?</w:t>
            </w:r>
          </w:p>
        </w:tc>
        <w:tc>
          <w:tcPr>
            <w:tcW w:w="7796" w:type="dxa"/>
            <w:tcBorders>
              <w:top w:val="single" w:sz="4" w:space="0" w:color="auto"/>
              <w:left w:val="single" w:sz="4" w:space="0" w:color="auto"/>
              <w:bottom w:val="single" w:sz="4" w:space="0" w:color="auto"/>
              <w:right w:val="single" w:sz="4" w:space="0" w:color="auto"/>
            </w:tcBorders>
          </w:tcPr>
          <w:p w14:paraId="1D224946" w14:textId="77777777" w:rsidR="004677E5" w:rsidRPr="00A951CF" w:rsidRDefault="004677E5" w:rsidP="000608CE">
            <w:pPr>
              <w:rPr>
                <w:rFonts w:ascii="Arial" w:hAnsi="Arial" w:cs="Arial"/>
                <w:sz w:val="18"/>
                <w:szCs w:val="18"/>
              </w:rPr>
            </w:pPr>
          </w:p>
        </w:tc>
      </w:tr>
      <w:tr w:rsidR="004677E5" w:rsidRPr="00A951CF" w14:paraId="53B2F9D7" w14:textId="2CE6D432"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4E7ED3F6" w14:textId="40BFB875"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9</w:t>
            </w:r>
          </w:p>
        </w:tc>
        <w:tc>
          <w:tcPr>
            <w:tcW w:w="1798" w:type="dxa"/>
            <w:tcBorders>
              <w:top w:val="single" w:sz="4" w:space="0" w:color="auto"/>
              <w:left w:val="single" w:sz="4" w:space="0" w:color="auto"/>
              <w:bottom w:val="single" w:sz="4" w:space="0" w:color="auto"/>
              <w:right w:val="single" w:sz="4" w:space="0" w:color="auto"/>
            </w:tcBorders>
          </w:tcPr>
          <w:p w14:paraId="02B9783A" w14:textId="5EBAFF5E"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4CCF9C7B" w14:textId="01421869"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Hoe kijkt u aan tegen de exploitatie van gedeelde voorzieningen, bijvoorbeeld een vergaderzaal en kantoorruimtes.</w:t>
            </w:r>
          </w:p>
        </w:tc>
        <w:tc>
          <w:tcPr>
            <w:tcW w:w="7796" w:type="dxa"/>
            <w:tcBorders>
              <w:top w:val="single" w:sz="4" w:space="0" w:color="auto"/>
              <w:left w:val="single" w:sz="4" w:space="0" w:color="auto"/>
              <w:bottom w:val="single" w:sz="4" w:space="0" w:color="auto"/>
              <w:right w:val="single" w:sz="4" w:space="0" w:color="auto"/>
            </w:tcBorders>
          </w:tcPr>
          <w:p w14:paraId="2E675556" w14:textId="77777777" w:rsidR="004677E5" w:rsidRPr="00A951CF" w:rsidRDefault="004677E5" w:rsidP="000608CE">
            <w:pPr>
              <w:rPr>
                <w:rFonts w:ascii="Arial" w:hAnsi="Arial" w:cs="Arial"/>
                <w:sz w:val="18"/>
                <w:szCs w:val="18"/>
              </w:rPr>
            </w:pPr>
          </w:p>
        </w:tc>
      </w:tr>
      <w:tr w:rsidR="004677E5" w:rsidRPr="00A951CF" w14:paraId="092B80CC" w14:textId="395DED93"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1FF3CA03" w14:textId="1F9F2432"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10</w:t>
            </w:r>
          </w:p>
        </w:tc>
        <w:tc>
          <w:tcPr>
            <w:tcW w:w="1798" w:type="dxa"/>
            <w:tcBorders>
              <w:top w:val="single" w:sz="4" w:space="0" w:color="auto"/>
              <w:left w:val="single" w:sz="4" w:space="0" w:color="auto"/>
              <w:bottom w:val="single" w:sz="4" w:space="0" w:color="auto"/>
              <w:right w:val="single" w:sz="4" w:space="0" w:color="auto"/>
            </w:tcBorders>
          </w:tcPr>
          <w:p w14:paraId="57890557" w14:textId="46E39E27"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579BA591" w14:textId="55839852"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Welke beheermodellen zijn voor het bezoekerscentrum denkbaar?</w:t>
            </w:r>
          </w:p>
        </w:tc>
        <w:tc>
          <w:tcPr>
            <w:tcW w:w="7796" w:type="dxa"/>
            <w:tcBorders>
              <w:top w:val="single" w:sz="4" w:space="0" w:color="auto"/>
              <w:left w:val="single" w:sz="4" w:space="0" w:color="auto"/>
              <w:bottom w:val="single" w:sz="4" w:space="0" w:color="auto"/>
              <w:right w:val="single" w:sz="4" w:space="0" w:color="auto"/>
            </w:tcBorders>
          </w:tcPr>
          <w:p w14:paraId="636FF2AC" w14:textId="77777777" w:rsidR="004677E5" w:rsidRPr="00A951CF" w:rsidRDefault="004677E5" w:rsidP="000608CE">
            <w:pPr>
              <w:rPr>
                <w:rFonts w:ascii="Arial" w:hAnsi="Arial" w:cs="Arial"/>
                <w:sz w:val="18"/>
                <w:szCs w:val="18"/>
              </w:rPr>
            </w:pPr>
          </w:p>
        </w:tc>
      </w:tr>
      <w:tr w:rsidR="004677E5" w:rsidRPr="00A951CF" w14:paraId="38A720D0" w14:textId="1EDBEA56" w:rsidTr="39926C28">
        <w:trPr>
          <w:trHeight w:val="600"/>
        </w:trPr>
        <w:tc>
          <w:tcPr>
            <w:tcW w:w="707" w:type="dxa"/>
            <w:tcBorders>
              <w:top w:val="single" w:sz="4" w:space="0" w:color="auto"/>
              <w:left w:val="single" w:sz="4" w:space="0" w:color="auto"/>
              <w:bottom w:val="single" w:sz="4" w:space="0" w:color="auto"/>
              <w:right w:val="single" w:sz="4" w:space="0" w:color="auto"/>
            </w:tcBorders>
          </w:tcPr>
          <w:p w14:paraId="33D2DF0F" w14:textId="2287055E"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11</w:t>
            </w:r>
          </w:p>
        </w:tc>
        <w:tc>
          <w:tcPr>
            <w:tcW w:w="1798" w:type="dxa"/>
            <w:tcBorders>
              <w:top w:val="single" w:sz="4" w:space="0" w:color="auto"/>
              <w:left w:val="single" w:sz="4" w:space="0" w:color="auto"/>
              <w:bottom w:val="single" w:sz="4" w:space="0" w:color="auto"/>
              <w:right w:val="single" w:sz="4" w:space="0" w:color="auto"/>
            </w:tcBorders>
          </w:tcPr>
          <w:p w14:paraId="1F9BD2E2" w14:textId="25371250"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582C5AE0" w14:textId="41A581A6"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Welke contractperiode is wenselijk om een goede invulling te kunnen geven aan de doelstelling van het bezoekerscentrum?</w:t>
            </w:r>
          </w:p>
        </w:tc>
        <w:tc>
          <w:tcPr>
            <w:tcW w:w="7796" w:type="dxa"/>
            <w:tcBorders>
              <w:top w:val="single" w:sz="4" w:space="0" w:color="auto"/>
              <w:left w:val="single" w:sz="4" w:space="0" w:color="auto"/>
              <w:bottom w:val="single" w:sz="4" w:space="0" w:color="auto"/>
              <w:right w:val="single" w:sz="4" w:space="0" w:color="auto"/>
            </w:tcBorders>
          </w:tcPr>
          <w:p w14:paraId="75B9951E" w14:textId="77777777" w:rsidR="004677E5" w:rsidRPr="00A951CF" w:rsidRDefault="004677E5" w:rsidP="000608CE">
            <w:pPr>
              <w:rPr>
                <w:rFonts w:ascii="Arial" w:hAnsi="Arial" w:cs="Arial"/>
                <w:sz w:val="18"/>
                <w:szCs w:val="18"/>
              </w:rPr>
            </w:pPr>
          </w:p>
        </w:tc>
      </w:tr>
      <w:tr w:rsidR="004677E5" w:rsidRPr="00A951CF" w14:paraId="46929CFD" w14:textId="20C76D60" w:rsidTr="39926C28">
        <w:trPr>
          <w:trHeight w:val="557"/>
        </w:trPr>
        <w:tc>
          <w:tcPr>
            <w:tcW w:w="707" w:type="dxa"/>
            <w:tcBorders>
              <w:top w:val="single" w:sz="4" w:space="0" w:color="auto"/>
              <w:left w:val="single" w:sz="4" w:space="0" w:color="auto"/>
              <w:bottom w:val="single" w:sz="4" w:space="0" w:color="auto"/>
              <w:right w:val="single" w:sz="4" w:space="0" w:color="auto"/>
            </w:tcBorders>
          </w:tcPr>
          <w:p w14:paraId="20B0A6B2" w14:textId="4A573B47"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12</w:t>
            </w:r>
          </w:p>
        </w:tc>
        <w:tc>
          <w:tcPr>
            <w:tcW w:w="1798" w:type="dxa"/>
            <w:tcBorders>
              <w:top w:val="single" w:sz="4" w:space="0" w:color="auto"/>
              <w:left w:val="single" w:sz="4" w:space="0" w:color="auto"/>
              <w:bottom w:val="single" w:sz="4" w:space="0" w:color="auto"/>
              <w:right w:val="single" w:sz="4" w:space="0" w:color="auto"/>
            </w:tcBorders>
          </w:tcPr>
          <w:p w14:paraId="3C04BC98" w14:textId="4CC6603A"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65E2BDA7" w14:textId="30B364AD"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Hoe zou u vorm geven aan aantrekkelijke huur en tarieven voor de nog te vormen stichting?</w:t>
            </w:r>
          </w:p>
        </w:tc>
        <w:tc>
          <w:tcPr>
            <w:tcW w:w="7796" w:type="dxa"/>
            <w:tcBorders>
              <w:top w:val="single" w:sz="4" w:space="0" w:color="auto"/>
              <w:left w:val="single" w:sz="4" w:space="0" w:color="auto"/>
              <w:bottom w:val="single" w:sz="4" w:space="0" w:color="auto"/>
              <w:right w:val="single" w:sz="4" w:space="0" w:color="auto"/>
            </w:tcBorders>
          </w:tcPr>
          <w:p w14:paraId="1DBBBD24" w14:textId="77777777" w:rsidR="004677E5" w:rsidRPr="00A951CF" w:rsidRDefault="004677E5" w:rsidP="000608CE">
            <w:pPr>
              <w:spacing w:before="100" w:beforeAutospacing="1" w:after="100" w:afterAutospacing="1"/>
              <w:rPr>
                <w:rFonts w:ascii="Arial" w:hAnsi="Arial" w:cs="Arial"/>
                <w:sz w:val="18"/>
                <w:szCs w:val="18"/>
              </w:rPr>
            </w:pPr>
          </w:p>
        </w:tc>
      </w:tr>
      <w:tr w:rsidR="004677E5" w:rsidRPr="00A951CF" w14:paraId="3CEA0D36" w14:textId="29DD9DAB" w:rsidTr="39926C28">
        <w:trPr>
          <w:trHeight w:val="557"/>
        </w:trPr>
        <w:tc>
          <w:tcPr>
            <w:tcW w:w="707" w:type="dxa"/>
            <w:tcBorders>
              <w:top w:val="single" w:sz="4" w:space="0" w:color="auto"/>
              <w:left w:val="single" w:sz="4" w:space="0" w:color="auto"/>
              <w:bottom w:val="single" w:sz="4" w:space="0" w:color="auto"/>
              <w:right w:val="single" w:sz="4" w:space="0" w:color="auto"/>
            </w:tcBorders>
          </w:tcPr>
          <w:p w14:paraId="4901A52E" w14:textId="3C868F26"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13</w:t>
            </w:r>
          </w:p>
        </w:tc>
        <w:tc>
          <w:tcPr>
            <w:tcW w:w="1798" w:type="dxa"/>
            <w:tcBorders>
              <w:top w:val="single" w:sz="4" w:space="0" w:color="auto"/>
              <w:left w:val="single" w:sz="4" w:space="0" w:color="auto"/>
              <w:bottom w:val="single" w:sz="4" w:space="0" w:color="auto"/>
              <w:right w:val="single" w:sz="4" w:space="0" w:color="auto"/>
            </w:tcBorders>
          </w:tcPr>
          <w:p w14:paraId="52C4DF8B" w14:textId="716670C0"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3555F022" w14:textId="184899D8" w:rsidR="004677E5" w:rsidRPr="00E74722" w:rsidRDefault="55BE6550" w:rsidP="000608CE">
            <w:pPr>
              <w:contextualSpacing/>
              <w:rPr>
                <w:rFonts w:ascii="Arial" w:hAnsi="Arial" w:cs="Arial"/>
                <w:sz w:val="18"/>
                <w:szCs w:val="18"/>
              </w:rPr>
            </w:pPr>
            <w:r w:rsidRPr="39926C28">
              <w:rPr>
                <w:rFonts w:ascii="Arial" w:eastAsiaTheme="minorEastAsia" w:hAnsi="Arial" w:cs="Arial"/>
                <w:kern w:val="0"/>
                <w:sz w:val="18"/>
                <w:szCs w:val="18"/>
                <w:lang w:eastAsia="nl-NL"/>
              </w:rPr>
              <w:t>Hoe zou u vorm geven aan aantrekkelijke huur en tarieven voor maatschappelijke en niet-maatschappelijke initiatieven?</w:t>
            </w:r>
          </w:p>
        </w:tc>
        <w:tc>
          <w:tcPr>
            <w:tcW w:w="7796" w:type="dxa"/>
            <w:tcBorders>
              <w:top w:val="single" w:sz="4" w:space="0" w:color="auto"/>
              <w:left w:val="single" w:sz="4" w:space="0" w:color="auto"/>
              <w:bottom w:val="single" w:sz="4" w:space="0" w:color="auto"/>
              <w:right w:val="single" w:sz="4" w:space="0" w:color="auto"/>
            </w:tcBorders>
          </w:tcPr>
          <w:p w14:paraId="35F67912" w14:textId="77777777" w:rsidR="004677E5" w:rsidRPr="00A951CF" w:rsidRDefault="004677E5" w:rsidP="000608CE">
            <w:pPr>
              <w:spacing w:before="100" w:beforeAutospacing="1" w:after="100" w:afterAutospacing="1"/>
              <w:rPr>
                <w:rFonts w:ascii="Arial" w:hAnsi="Arial" w:cs="Arial"/>
                <w:sz w:val="18"/>
                <w:szCs w:val="18"/>
              </w:rPr>
            </w:pPr>
          </w:p>
        </w:tc>
      </w:tr>
      <w:tr w:rsidR="004677E5" w:rsidRPr="00A951CF" w14:paraId="4B98E49B" w14:textId="3FB69FA4"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5086C122" w14:textId="3F69F55D"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lastRenderedPageBreak/>
              <w:t>14</w:t>
            </w:r>
          </w:p>
        </w:tc>
        <w:tc>
          <w:tcPr>
            <w:tcW w:w="1798" w:type="dxa"/>
            <w:tcBorders>
              <w:top w:val="single" w:sz="4" w:space="0" w:color="auto"/>
              <w:left w:val="single" w:sz="4" w:space="0" w:color="auto"/>
              <w:bottom w:val="single" w:sz="4" w:space="0" w:color="auto"/>
              <w:right w:val="single" w:sz="4" w:space="0" w:color="auto"/>
            </w:tcBorders>
          </w:tcPr>
          <w:p w14:paraId="0FE90985" w14:textId="6EA59D4B"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0BAECA70" w14:textId="39D07131"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Op welke manier zou u marketing &amp; communicatie deel uit laten maken van het beheer?</w:t>
            </w:r>
          </w:p>
        </w:tc>
        <w:tc>
          <w:tcPr>
            <w:tcW w:w="7796" w:type="dxa"/>
            <w:tcBorders>
              <w:top w:val="single" w:sz="4" w:space="0" w:color="auto"/>
              <w:left w:val="single" w:sz="4" w:space="0" w:color="auto"/>
              <w:bottom w:val="single" w:sz="4" w:space="0" w:color="auto"/>
              <w:right w:val="single" w:sz="4" w:space="0" w:color="auto"/>
            </w:tcBorders>
          </w:tcPr>
          <w:p w14:paraId="5C1726D3" w14:textId="77777777" w:rsidR="004677E5" w:rsidRPr="00A951CF" w:rsidRDefault="004677E5" w:rsidP="000608CE">
            <w:pPr>
              <w:spacing w:before="100" w:beforeAutospacing="1" w:after="240"/>
              <w:rPr>
                <w:rFonts w:ascii="Arial" w:hAnsi="Arial" w:cs="Arial"/>
                <w:sz w:val="18"/>
                <w:szCs w:val="18"/>
              </w:rPr>
            </w:pPr>
          </w:p>
        </w:tc>
      </w:tr>
      <w:tr w:rsidR="004677E5" w:rsidRPr="00A951CF" w14:paraId="2A900572"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1F803D60" w14:textId="2047E765"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15</w:t>
            </w:r>
          </w:p>
        </w:tc>
        <w:tc>
          <w:tcPr>
            <w:tcW w:w="1798" w:type="dxa"/>
            <w:tcBorders>
              <w:top w:val="single" w:sz="4" w:space="0" w:color="auto"/>
              <w:left w:val="single" w:sz="4" w:space="0" w:color="auto"/>
              <w:bottom w:val="single" w:sz="4" w:space="0" w:color="auto"/>
              <w:right w:val="single" w:sz="4" w:space="0" w:color="auto"/>
            </w:tcBorders>
          </w:tcPr>
          <w:p w14:paraId="683B4B58" w14:textId="629049F8"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Beheer en exploitatie</w:t>
            </w:r>
          </w:p>
        </w:tc>
        <w:tc>
          <w:tcPr>
            <w:tcW w:w="3869" w:type="dxa"/>
            <w:tcBorders>
              <w:top w:val="single" w:sz="4" w:space="0" w:color="auto"/>
              <w:left w:val="single" w:sz="4" w:space="0" w:color="auto"/>
              <w:bottom w:val="single" w:sz="4" w:space="0" w:color="auto"/>
              <w:right w:val="single" w:sz="4" w:space="0" w:color="auto"/>
            </w:tcBorders>
          </w:tcPr>
          <w:p w14:paraId="78EB93A8" w14:textId="474F0140" w:rsidR="004677E5" w:rsidRPr="00E74722" w:rsidRDefault="00236594" w:rsidP="000608CE">
            <w:pPr>
              <w:contextualSpacing/>
              <w:rPr>
                <w:rFonts w:ascii="Arial" w:hAnsi="Arial" w:cs="Arial"/>
                <w:sz w:val="18"/>
                <w:szCs w:val="18"/>
              </w:rPr>
            </w:pPr>
            <w:r w:rsidRPr="00236594">
              <w:rPr>
                <w:rFonts w:ascii="Arial" w:eastAsiaTheme="minorEastAsia" w:hAnsi="Arial" w:cs="Arial"/>
                <w:kern w:val="0"/>
                <w:sz w:val="18"/>
                <w:szCs w:val="18"/>
                <w:lang w:eastAsia="nl-NL"/>
              </w:rPr>
              <w:t>Op welke manier zou u als beheerder risicodragend participeren in leegstandskosten?</w:t>
            </w:r>
          </w:p>
        </w:tc>
        <w:tc>
          <w:tcPr>
            <w:tcW w:w="7796" w:type="dxa"/>
            <w:tcBorders>
              <w:top w:val="single" w:sz="4" w:space="0" w:color="auto"/>
              <w:left w:val="single" w:sz="4" w:space="0" w:color="auto"/>
              <w:bottom w:val="single" w:sz="4" w:space="0" w:color="auto"/>
              <w:right w:val="single" w:sz="4" w:space="0" w:color="auto"/>
            </w:tcBorders>
          </w:tcPr>
          <w:p w14:paraId="008C89D3" w14:textId="77777777" w:rsidR="004677E5" w:rsidRPr="00A951CF" w:rsidRDefault="004677E5" w:rsidP="000608CE">
            <w:pPr>
              <w:spacing w:before="100" w:beforeAutospacing="1" w:after="240"/>
              <w:rPr>
                <w:rFonts w:ascii="Arial" w:hAnsi="Arial" w:cs="Arial"/>
                <w:sz w:val="18"/>
                <w:szCs w:val="18"/>
              </w:rPr>
            </w:pPr>
          </w:p>
        </w:tc>
      </w:tr>
      <w:tr w:rsidR="004677E5" w:rsidRPr="00A951CF" w14:paraId="55405819"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38097D43" w14:textId="4BBAA422"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16</w:t>
            </w:r>
          </w:p>
        </w:tc>
        <w:tc>
          <w:tcPr>
            <w:tcW w:w="1798" w:type="dxa"/>
            <w:tcBorders>
              <w:top w:val="single" w:sz="4" w:space="0" w:color="auto"/>
              <w:left w:val="single" w:sz="4" w:space="0" w:color="auto"/>
              <w:bottom w:val="single" w:sz="4" w:space="0" w:color="auto"/>
              <w:right w:val="single" w:sz="4" w:space="0" w:color="auto"/>
            </w:tcBorders>
          </w:tcPr>
          <w:p w14:paraId="1A1B84DA" w14:textId="68AE15D8"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62DC2BFF" w14:textId="4329CA66" w:rsidR="004677E5" w:rsidRPr="00E74722" w:rsidRDefault="008D1175" w:rsidP="000608CE">
            <w:pPr>
              <w:spacing w:after="240" w:line="276" w:lineRule="auto"/>
              <w:contextualSpacing/>
              <w:rPr>
                <w:rFonts w:ascii="Arial" w:eastAsiaTheme="minorEastAsia" w:hAnsi="Arial" w:cs="Arial"/>
                <w:kern w:val="0"/>
                <w:sz w:val="18"/>
                <w:szCs w:val="18"/>
                <w:lang w:eastAsia="nl-NL"/>
              </w:rPr>
            </w:pPr>
            <w:r w:rsidRPr="008D1175">
              <w:rPr>
                <w:rFonts w:ascii="Arial" w:eastAsiaTheme="minorEastAsia" w:hAnsi="Arial" w:cs="Arial"/>
                <w:kern w:val="0"/>
                <w:sz w:val="18"/>
                <w:szCs w:val="18"/>
                <w:lang w:eastAsia="nl-NL"/>
              </w:rPr>
              <w:t>Welk scenario heeft uw voorkeur?</w:t>
            </w:r>
          </w:p>
        </w:tc>
        <w:tc>
          <w:tcPr>
            <w:tcW w:w="7796" w:type="dxa"/>
            <w:tcBorders>
              <w:top w:val="single" w:sz="4" w:space="0" w:color="auto"/>
              <w:left w:val="single" w:sz="4" w:space="0" w:color="auto"/>
              <w:bottom w:val="single" w:sz="4" w:space="0" w:color="auto"/>
              <w:right w:val="single" w:sz="4" w:space="0" w:color="auto"/>
            </w:tcBorders>
          </w:tcPr>
          <w:p w14:paraId="3390CE1F" w14:textId="77777777" w:rsidR="004677E5" w:rsidRPr="00A951CF" w:rsidRDefault="004677E5" w:rsidP="000608CE">
            <w:pPr>
              <w:spacing w:before="100" w:beforeAutospacing="1" w:after="240"/>
              <w:rPr>
                <w:rFonts w:ascii="Arial" w:hAnsi="Arial" w:cs="Arial"/>
                <w:sz w:val="18"/>
                <w:szCs w:val="18"/>
              </w:rPr>
            </w:pPr>
          </w:p>
        </w:tc>
      </w:tr>
      <w:tr w:rsidR="004677E5" w:rsidRPr="00A951CF" w14:paraId="7F10477F" w14:textId="067DABD1"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2FBB3B60" w14:textId="36747F5D"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17</w:t>
            </w:r>
          </w:p>
        </w:tc>
        <w:tc>
          <w:tcPr>
            <w:tcW w:w="1798" w:type="dxa"/>
            <w:tcBorders>
              <w:top w:val="single" w:sz="4" w:space="0" w:color="auto"/>
              <w:left w:val="single" w:sz="4" w:space="0" w:color="auto"/>
              <w:bottom w:val="single" w:sz="4" w:space="0" w:color="auto"/>
              <w:right w:val="single" w:sz="4" w:space="0" w:color="auto"/>
            </w:tcBorders>
          </w:tcPr>
          <w:p w14:paraId="2BDD9073" w14:textId="23AAD00E"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19EEF3EB" w14:textId="654F5214" w:rsidR="004677E5" w:rsidRPr="00E74722" w:rsidRDefault="008D1175" w:rsidP="000608CE">
            <w:pPr>
              <w:spacing w:after="240" w:line="276" w:lineRule="auto"/>
              <w:contextualSpacing/>
              <w:rPr>
                <w:rFonts w:ascii="Arial" w:hAnsi="Arial" w:cs="Arial"/>
                <w:sz w:val="18"/>
                <w:szCs w:val="18"/>
              </w:rPr>
            </w:pPr>
            <w:r w:rsidRPr="008D1175">
              <w:rPr>
                <w:rFonts w:ascii="Arial" w:eastAsiaTheme="minorEastAsia" w:hAnsi="Arial" w:cs="Arial"/>
                <w:kern w:val="0"/>
                <w:sz w:val="18"/>
                <w:szCs w:val="18"/>
                <w:lang w:eastAsia="nl-NL"/>
              </w:rPr>
              <w:t>Welke m2 heeft u minimaal nodig en geef daarvoor uw argumentatie?</w:t>
            </w:r>
          </w:p>
        </w:tc>
        <w:tc>
          <w:tcPr>
            <w:tcW w:w="7796" w:type="dxa"/>
            <w:tcBorders>
              <w:top w:val="single" w:sz="4" w:space="0" w:color="auto"/>
              <w:left w:val="single" w:sz="4" w:space="0" w:color="auto"/>
              <w:bottom w:val="single" w:sz="4" w:space="0" w:color="auto"/>
              <w:right w:val="single" w:sz="4" w:space="0" w:color="auto"/>
            </w:tcBorders>
          </w:tcPr>
          <w:p w14:paraId="1E3513B2" w14:textId="77777777" w:rsidR="004677E5" w:rsidRPr="00A951CF" w:rsidRDefault="004677E5" w:rsidP="000608CE">
            <w:pPr>
              <w:spacing w:before="100" w:beforeAutospacing="1" w:after="240"/>
              <w:rPr>
                <w:rFonts w:ascii="Arial" w:hAnsi="Arial" w:cs="Arial"/>
                <w:sz w:val="18"/>
                <w:szCs w:val="18"/>
              </w:rPr>
            </w:pPr>
          </w:p>
        </w:tc>
      </w:tr>
      <w:tr w:rsidR="004677E5" w:rsidRPr="00A951CF" w14:paraId="4B18F6C3" w14:textId="17A1FFBE"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4EB3F619" w14:textId="31681B58"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18</w:t>
            </w:r>
          </w:p>
        </w:tc>
        <w:tc>
          <w:tcPr>
            <w:tcW w:w="1798" w:type="dxa"/>
            <w:tcBorders>
              <w:top w:val="single" w:sz="4" w:space="0" w:color="auto"/>
              <w:left w:val="single" w:sz="4" w:space="0" w:color="auto"/>
              <w:bottom w:val="single" w:sz="4" w:space="0" w:color="auto"/>
              <w:right w:val="single" w:sz="4" w:space="0" w:color="auto"/>
            </w:tcBorders>
          </w:tcPr>
          <w:p w14:paraId="2DD2C618" w14:textId="6AFC663A"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0CE86936" w14:textId="4F4489BB" w:rsidR="004677E5" w:rsidRPr="00E74722" w:rsidRDefault="008D1175" w:rsidP="000608CE">
            <w:pPr>
              <w:spacing w:after="240" w:line="276" w:lineRule="auto"/>
              <w:contextualSpacing/>
              <w:rPr>
                <w:rFonts w:ascii="Arial" w:hAnsi="Arial" w:cs="Arial"/>
                <w:sz w:val="18"/>
                <w:szCs w:val="18"/>
              </w:rPr>
            </w:pPr>
            <w:r w:rsidRPr="008D1175">
              <w:rPr>
                <w:rFonts w:ascii="Arial" w:eastAsiaTheme="minorEastAsia" w:hAnsi="Arial" w:cs="Arial"/>
                <w:kern w:val="0"/>
                <w:sz w:val="18"/>
                <w:szCs w:val="18"/>
                <w:lang w:eastAsia="nl-NL"/>
              </w:rPr>
              <w:t>Aan welk niveau van oplevering geeft u de voorkeur en waarom?</w:t>
            </w:r>
          </w:p>
        </w:tc>
        <w:tc>
          <w:tcPr>
            <w:tcW w:w="7796" w:type="dxa"/>
            <w:tcBorders>
              <w:top w:val="single" w:sz="4" w:space="0" w:color="auto"/>
              <w:left w:val="single" w:sz="4" w:space="0" w:color="auto"/>
              <w:bottom w:val="single" w:sz="4" w:space="0" w:color="auto"/>
              <w:right w:val="single" w:sz="4" w:space="0" w:color="auto"/>
            </w:tcBorders>
          </w:tcPr>
          <w:p w14:paraId="3CDCEA19"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2C137F4D"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1D47E3E3" w14:textId="1A840751"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19</w:t>
            </w:r>
          </w:p>
        </w:tc>
        <w:tc>
          <w:tcPr>
            <w:tcW w:w="1798" w:type="dxa"/>
            <w:tcBorders>
              <w:top w:val="single" w:sz="4" w:space="0" w:color="auto"/>
              <w:left w:val="single" w:sz="4" w:space="0" w:color="auto"/>
              <w:bottom w:val="single" w:sz="4" w:space="0" w:color="auto"/>
              <w:right w:val="single" w:sz="4" w:space="0" w:color="auto"/>
            </w:tcBorders>
          </w:tcPr>
          <w:p w14:paraId="56F429E1" w14:textId="6FEAA14C"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6DBD4F2A" w14:textId="4EA0E938" w:rsidR="004677E5" w:rsidRPr="00E74722" w:rsidRDefault="0055216F" w:rsidP="000608CE">
            <w:pPr>
              <w:spacing w:after="240" w:line="276" w:lineRule="auto"/>
              <w:contextualSpacing/>
              <w:rPr>
                <w:rFonts w:ascii="Arial" w:hAnsi="Arial" w:cs="Arial"/>
                <w:color w:val="000000" w:themeColor="text1"/>
                <w:sz w:val="18"/>
                <w:szCs w:val="18"/>
              </w:rPr>
            </w:pPr>
            <w:r w:rsidRPr="00E74722">
              <w:rPr>
                <w:rFonts w:ascii="Arial" w:eastAsiaTheme="minorEastAsia" w:hAnsi="Arial" w:cs="Arial"/>
                <w:kern w:val="0"/>
                <w:sz w:val="18"/>
                <w:szCs w:val="18"/>
                <w:lang w:eastAsia="nl-NL"/>
              </w:rPr>
              <w:t>Z</w:t>
            </w:r>
            <w:r w:rsidRPr="0055216F">
              <w:rPr>
                <w:rFonts w:ascii="Arial" w:eastAsiaTheme="minorEastAsia" w:hAnsi="Arial" w:cs="Arial"/>
                <w:kern w:val="0"/>
                <w:sz w:val="18"/>
                <w:szCs w:val="18"/>
                <w:lang w:eastAsia="nl-NL"/>
              </w:rPr>
              <w:t>ou als beherende partij invloed willen hebben op de afbouw en inrichting van het bezoekerscentrum?</w:t>
            </w:r>
          </w:p>
        </w:tc>
        <w:tc>
          <w:tcPr>
            <w:tcW w:w="7796" w:type="dxa"/>
            <w:tcBorders>
              <w:top w:val="single" w:sz="4" w:space="0" w:color="auto"/>
              <w:left w:val="single" w:sz="4" w:space="0" w:color="auto"/>
              <w:bottom w:val="single" w:sz="4" w:space="0" w:color="auto"/>
              <w:right w:val="single" w:sz="4" w:space="0" w:color="auto"/>
            </w:tcBorders>
          </w:tcPr>
          <w:p w14:paraId="1292FD7E"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321E8E09"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699BD29D" w14:textId="086947C3"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20</w:t>
            </w:r>
          </w:p>
        </w:tc>
        <w:tc>
          <w:tcPr>
            <w:tcW w:w="1798" w:type="dxa"/>
            <w:tcBorders>
              <w:top w:val="single" w:sz="4" w:space="0" w:color="auto"/>
              <w:left w:val="single" w:sz="4" w:space="0" w:color="auto"/>
              <w:bottom w:val="single" w:sz="4" w:space="0" w:color="auto"/>
              <w:right w:val="single" w:sz="4" w:space="0" w:color="auto"/>
            </w:tcBorders>
          </w:tcPr>
          <w:p w14:paraId="0670A6B7" w14:textId="173AE5E9"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62506F6D" w14:textId="525BF193" w:rsidR="004677E5" w:rsidRPr="00E74722" w:rsidRDefault="0055216F" w:rsidP="000608CE">
            <w:pPr>
              <w:spacing w:after="240" w:line="276" w:lineRule="auto"/>
              <w:contextualSpacing/>
              <w:rPr>
                <w:rFonts w:ascii="Arial" w:hAnsi="Arial" w:cs="Arial"/>
                <w:color w:val="000000" w:themeColor="text1"/>
                <w:sz w:val="18"/>
                <w:szCs w:val="18"/>
              </w:rPr>
            </w:pPr>
            <w:r w:rsidRPr="0055216F">
              <w:rPr>
                <w:rFonts w:ascii="Arial" w:eastAsiaTheme="minorEastAsia" w:hAnsi="Arial" w:cs="Arial"/>
                <w:kern w:val="0"/>
                <w:sz w:val="18"/>
                <w:szCs w:val="18"/>
                <w:lang w:eastAsia="nl-NL"/>
              </w:rPr>
              <w:t>Welke trends en ontwikkelingen dienen in uw ogen meegenomen te worden bij het ontwerp en de inrichting van het gebouw?</w:t>
            </w:r>
          </w:p>
        </w:tc>
        <w:tc>
          <w:tcPr>
            <w:tcW w:w="7796" w:type="dxa"/>
            <w:tcBorders>
              <w:top w:val="single" w:sz="4" w:space="0" w:color="auto"/>
              <w:left w:val="single" w:sz="4" w:space="0" w:color="auto"/>
              <w:bottom w:val="single" w:sz="4" w:space="0" w:color="auto"/>
              <w:right w:val="single" w:sz="4" w:space="0" w:color="auto"/>
            </w:tcBorders>
          </w:tcPr>
          <w:p w14:paraId="42CF9F49"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014421BE"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3C2CC3F4" w14:textId="6F4D0630"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21</w:t>
            </w:r>
          </w:p>
        </w:tc>
        <w:tc>
          <w:tcPr>
            <w:tcW w:w="1798" w:type="dxa"/>
            <w:tcBorders>
              <w:top w:val="single" w:sz="4" w:space="0" w:color="auto"/>
              <w:left w:val="single" w:sz="4" w:space="0" w:color="auto"/>
              <w:bottom w:val="single" w:sz="4" w:space="0" w:color="auto"/>
              <w:right w:val="single" w:sz="4" w:space="0" w:color="auto"/>
            </w:tcBorders>
          </w:tcPr>
          <w:p w14:paraId="1A3E399C" w14:textId="4992D484"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Gebouw en inrichting</w:t>
            </w:r>
          </w:p>
        </w:tc>
        <w:tc>
          <w:tcPr>
            <w:tcW w:w="3869" w:type="dxa"/>
            <w:tcBorders>
              <w:top w:val="single" w:sz="4" w:space="0" w:color="auto"/>
              <w:left w:val="single" w:sz="4" w:space="0" w:color="auto"/>
              <w:bottom w:val="single" w:sz="4" w:space="0" w:color="auto"/>
              <w:right w:val="single" w:sz="4" w:space="0" w:color="auto"/>
            </w:tcBorders>
          </w:tcPr>
          <w:p w14:paraId="2940A6D2" w14:textId="2D0B30AE" w:rsidR="004677E5" w:rsidRPr="00E74722" w:rsidRDefault="0055216F" w:rsidP="000608CE">
            <w:pPr>
              <w:spacing w:after="240" w:line="276" w:lineRule="auto"/>
              <w:contextualSpacing/>
              <w:rPr>
                <w:rFonts w:ascii="Arial" w:hAnsi="Arial" w:cs="Arial"/>
                <w:color w:val="000000" w:themeColor="text1"/>
                <w:sz w:val="18"/>
                <w:szCs w:val="18"/>
              </w:rPr>
            </w:pPr>
            <w:r w:rsidRPr="0055216F">
              <w:rPr>
                <w:rFonts w:ascii="Arial" w:eastAsiaTheme="minorEastAsia" w:hAnsi="Arial" w:cs="Arial"/>
                <w:kern w:val="0"/>
                <w:sz w:val="18"/>
                <w:szCs w:val="18"/>
                <w:lang w:eastAsia="nl-NL"/>
              </w:rPr>
              <w:t>Welke concepten sluiten volgens u aan goed aan bij de doelstelling van het bezoekers?</w:t>
            </w:r>
          </w:p>
        </w:tc>
        <w:tc>
          <w:tcPr>
            <w:tcW w:w="7796" w:type="dxa"/>
            <w:tcBorders>
              <w:top w:val="single" w:sz="4" w:space="0" w:color="auto"/>
              <w:left w:val="single" w:sz="4" w:space="0" w:color="auto"/>
              <w:bottom w:val="single" w:sz="4" w:space="0" w:color="auto"/>
              <w:right w:val="single" w:sz="4" w:space="0" w:color="auto"/>
            </w:tcBorders>
          </w:tcPr>
          <w:p w14:paraId="304C7C2A"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3FD9F0B1"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099939A1" w14:textId="273F3B3A"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22</w:t>
            </w:r>
          </w:p>
        </w:tc>
        <w:tc>
          <w:tcPr>
            <w:tcW w:w="1798" w:type="dxa"/>
            <w:tcBorders>
              <w:top w:val="single" w:sz="4" w:space="0" w:color="auto"/>
              <w:left w:val="single" w:sz="4" w:space="0" w:color="auto"/>
              <w:bottom w:val="single" w:sz="4" w:space="0" w:color="auto"/>
              <w:right w:val="single" w:sz="4" w:space="0" w:color="auto"/>
            </w:tcBorders>
          </w:tcPr>
          <w:p w14:paraId="200A891A" w14:textId="1E3047BE"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74679648" w14:textId="63A6C858" w:rsidR="004677E5" w:rsidRPr="00E74722" w:rsidRDefault="004410BC"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 xml:space="preserve">Kunt u de gevraagde activiteit kostendekkend aanbieden? </w:t>
            </w:r>
          </w:p>
        </w:tc>
        <w:tc>
          <w:tcPr>
            <w:tcW w:w="7796" w:type="dxa"/>
            <w:tcBorders>
              <w:top w:val="single" w:sz="4" w:space="0" w:color="auto"/>
              <w:left w:val="single" w:sz="4" w:space="0" w:color="auto"/>
              <w:bottom w:val="single" w:sz="4" w:space="0" w:color="auto"/>
              <w:right w:val="single" w:sz="4" w:space="0" w:color="auto"/>
            </w:tcBorders>
          </w:tcPr>
          <w:p w14:paraId="44FD2DFC"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D21E11" w14:paraId="543FD95D"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2D29149A" w14:textId="37A2B335"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23</w:t>
            </w:r>
          </w:p>
        </w:tc>
        <w:tc>
          <w:tcPr>
            <w:tcW w:w="1798" w:type="dxa"/>
            <w:tcBorders>
              <w:top w:val="single" w:sz="4" w:space="0" w:color="auto"/>
              <w:left w:val="single" w:sz="4" w:space="0" w:color="auto"/>
              <w:bottom w:val="single" w:sz="4" w:space="0" w:color="auto"/>
              <w:right w:val="single" w:sz="4" w:space="0" w:color="auto"/>
            </w:tcBorders>
          </w:tcPr>
          <w:p w14:paraId="020316D7" w14:textId="32D4611C"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23F9805B" w14:textId="6B97993E"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Hoe hoog schat u de o</w:t>
            </w:r>
            <w:r w:rsidR="000608CE">
              <w:rPr>
                <w:rFonts w:ascii="Arial" w:eastAsiaTheme="minorEastAsia" w:hAnsi="Arial" w:cs="Arial"/>
                <w:kern w:val="0"/>
                <w:sz w:val="18"/>
                <w:szCs w:val="18"/>
                <w:lang w:eastAsia="nl-NL"/>
              </w:rPr>
              <w:t>p</w:t>
            </w:r>
            <w:r w:rsidRPr="004410BC">
              <w:rPr>
                <w:rFonts w:ascii="Arial" w:eastAsiaTheme="minorEastAsia" w:hAnsi="Arial" w:cs="Arial"/>
                <w:kern w:val="0"/>
                <w:sz w:val="18"/>
                <w:szCs w:val="18"/>
                <w:lang w:eastAsia="nl-NL"/>
              </w:rPr>
              <w:t>dracht in over een periode van vijf jaar?</w:t>
            </w:r>
          </w:p>
        </w:tc>
        <w:tc>
          <w:tcPr>
            <w:tcW w:w="7796" w:type="dxa"/>
            <w:tcBorders>
              <w:top w:val="single" w:sz="4" w:space="0" w:color="auto"/>
              <w:left w:val="single" w:sz="4" w:space="0" w:color="auto"/>
              <w:bottom w:val="single" w:sz="4" w:space="0" w:color="auto"/>
              <w:right w:val="single" w:sz="4" w:space="0" w:color="auto"/>
            </w:tcBorders>
          </w:tcPr>
          <w:p w14:paraId="35BDFA80"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48439B27"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4D3C343A" w14:textId="7A4675AA"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r>
              <w:rPr>
                <w:rFonts w:ascii="Arial" w:hAnsi="Arial" w:cs="Arial"/>
                <w:sz w:val="18"/>
                <w:szCs w:val="18"/>
              </w:rPr>
              <w:t>4</w:t>
            </w:r>
          </w:p>
        </w:tc>
        <w:tc>
          <w:tcPr>
            <w:tcW w:w="1798" w:type="dxa"/>
            <w:tcBorders>
              <w:top w:val="single" w:sz="4" w:space="0" w:color="auto"/>
              <w:left w:val="single" w:sz="4" w:space="0" w:color="auto"/>
              <w:bottom w:val="single" w:sz="4" w:space="0" w:color="auto"/>
              <w:right w:val="single" w:sz="4" w:space="0" w:color="auto"/>
            </w:tcBorders>
          </w:tcPr>
          <w:p w14:paraId="0AB12995" w14:textId="189E2D71"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4994F260" w14:textId="3A56D13D"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In wel tijdsbestek denkt u uw investering terug te kunnen verdienen?</w:t>
            </w:r>
          </w:p>
        </w:tc>
        <w:tc>
          <w:tcPr>
            <w:tcW w:w="7796" w:type="dxa"/>
            <w:tcBorders>
              <w:top w:val="single" w:sz="4" w:space="0" w:color="auto"/>
              <w:left w:val="single" w:sz="4" w:space="0" w:color="auto"/>
              <w:bottom w:val="single" w:sz="4" w:space="0" w:color="auto"/>
              <w:right w:val="single" w:sz="4" w:space="0" w:color="auto"/>
            </w:tcBorders>
          </w:tcPr>
          <w:p w14:paraId="72231E05"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47F6FE26"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64A41263" w14:textId="7BC6A44A"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r>
              <w:rPr>
                <w:rFonts w:ascii="Arial" w:hAnsi="Arial" w:cs="Arial"/>
                <w:sz w:val="18"/>
                <w:szCs w:val="18"/>
              </w:rPr>
              <w:t>5</w:t>
            </w:r>
          </w:p>
        </w:tc>
        <w:tc>
          <w:tcPr>
            <w:tcW w:w="1798" w:type="dxa"/>
            <w:tcBorders>
              <w:top w:val="single" w:sz="4" w:space="0" w:color="auto"/>
              <w:left w:val="single" w:sz="4" w:space="0" w:color="auto"/>
              <w:bottom w:val="single" w:sz="4" w:space="0" w:color="auto"/>
              <w:right w:val="single" w:sz="4" w:space="0" w:color="auto"/>
            </w:tcBorders>
          </w:tcPr>
          <w:p w14:paraId="29A5C814" w14:textId="0741F95B"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57F97FAE" w14:textId="0CA62979"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Welke selectiecriteria zijn passend voor een ondernemer voor deze exploitatie?</w:t>
            </w:r>
          </w:p>
        </w:tc>
        <w:tc>
          <w:tcPr>
            <w:tcW w:w="7796" w:type="dxa"/>
            <w:tcBorders>
              <w:top w:val="single" w:sz="4" w:space="0" w:color="auto"/>
              <w:left w:val="single" w:sz="4" w:space="0" w:color="auto"/>
              <w:bottom w:val="single" w:sz="4" w:space="0" w:color="auto"/>
              <w:right w:val="single" w:sz="4" w:space="0" w:color="auto"/>
            </w:tcBorders>
          </w:tcPr>
          <w:p w14:paraId="19A41CF1"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1F61B053"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6980E546" w14:textId="34C46517"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r>
              <w:rPr>
                <w:rFonts w:ascii="Arial" w:hAnsi="Arial" w:cs="Arial"/>
                <w:sz w:val="18"/>
                <w:szCs w:val="18"/>
              </w:rPr>
              <w:t>6</w:t>
            </w:r>
          </w:p>
        </w:tc>
        <w:tc>
          <w:tcPr>
            <w:tcW w:w="1798" w:type="dxa"/>
            <w:tcBorders>
              <w:top w:val="single" w:sz="4" w:space="0" w:color="auto"/>
              <w:left w:val="single" w:sz="4" w:space="0" w:color="auto"/>
              <w:bottom w:val="single" w:sz="4" w:space="0" w:color="auto"/>
              <w:right w:val="single" w:sz="4" w:space="0" w:color="auto"/>
            </w:tcBorders>
          </w:tcPr>
          <w:p w14:paraId="45EB57C7" w14:textId="77777777"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709350F2" w14:textId="455443F2"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Welke gunningscriteria kan de gemeente bij deze aanbesteding het beste toepassen om de inschrijving met de beste prijs/kwaliteit te selecteren?</w:t>
            </w:r>
          </w:p>
        </w:tc>
        <w:tc>
          <w:tcPr>
            <w:tcW w:w="7796" w:type="dxa"/>
            <w:tcBorders>
              <w:top w:val="single" w:sz="4" w:space="0" w:color="auto"/>
              <w:left w:val="single" w:sz="4" w:space="0" w:color="auto"/>
              <w:bottom w:val="single" w:sz="4" w:space="0" w:color="auto"/>
              <w:right w:val="single" w:sz="4" w:space="0" w:color="auto"/>
            </w:tcBorders>
          </w:tcPr>
          <w:p w14:paraId="5E954415"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A951CF" w14:paraId="63D46534"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47A73519" w14:textId="25F4E3CC"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r w:rsidR="00245EF6">
              <w:rPr>
                <w:rFonts w:ascii="Arial" w:hAnsi="Arial" w:cs="Arial"/>
                <w:sz w:val="18"/>
                <w:szCs w:val="18"/>
              </w:rPr>
              <w:t>7</w:t>
            </w:r>
          </w:p>
        </w:tc>
        <w:tc>
          <w:tcPr>
            <w:tcW w:w="1798" w:type="dxa"/>
            <w:tcBorders>
              <w:top w:val="single" w:sz="4" w:space="0" w:color="auto"/>
              <w:left w:val="single" w:sz="4" w:space="0" w:color="auto"/>
              <w:bottom w:val="single" w:sz="4" w:space="0" w:color="auto"/>
              <w:right w:val="single" w:sz="4" w:space="0" w:color="auto"/>
            </w:tcBorders>
          </w:tcPr>
          <w:p w14:paraId="2608C638" w14:textId="77777777"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39A918B4" w14:textId="2EA74EFA"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Gaat u akkoord met de algemene inkoopvoorwaarden van de gemeente Katwijk?</w:t>
            </w:r>
          </w:p>
        </w:tc>
        <w:tc>
          <w:tcPr>
            <w:tcW w:w="7796" w:type="dxa"/>
            <w:tcBorders>
              <w:top w:val="single" w:sz="4" w:space="0" w:color="auto"/>
              <w:left w:val="single" w:sz="4" w:space="0" w:color="auto"/>
              <w:bottom w:val="single" w:sz="4" w:space="0" w:color="auto"/>
              <w:right w:val="single" w:sz="4" w:space="0" w:color="auto"/>
            </w:tcBorders>
          </w:tcPr>
          <w:p w14:paraId="27257A5F" w14:textId="77777777" w:rsidR="004677E5" w:rsidRPr="00A951CF" w:rsidRDefault="004677E5" w:rsidP="000608CE">
            <w:pPr>
              <w:spacing w:before="100" w:beforeAutospacing="1" w:after="240"/>
              <w:rPr>
                <w:rFonts w:ascii="Arial" w:hAnsi="Arial" w:cs="Arial"/>
                <w:color w:val="000000" w:themeColor="text1"/>
                <w:sz w:val="18"/>
                <w:szCs w:val="18"/>
              </w:rPr>
            </w:pPr>
          </w:p>
        </w:tc>
      </w:tr>
      <w:tr w:rsidR="004677E5" w:rsidRPr="00D21E11" w14:paraId="3DB4D28C" w14:textId="77777777" w:rsidTr="39926C28">
        <w:trPr>
          <w:trHeight w:val="300"/>
        </w:trPr>
        <w:tc>
          <w:tcPr>
            <w:tcW w:w="707" w:type="dxa"/>
            <w:tcBorders>
              <w:top w:val="single" w:sz="4" w:space="0" w:color="auto"/>
              <w:left w:val="single" w:sz="4" w:space="0" w:color="auto"/>
              <w:bottom w:val="single" w:sz="4" w:space="0" w:color="auto"/>
              <w:right w:val="single" w:sz="4" w:space="0" w:color="auto"/>
            </w:tcBorders>
          </w:tcPr>
          <w:p w14:paraId="663B5BCC" w14:textId="61463AFE" w:rsidR="004677E5" w:rsidRPr="00A951CF" w:rsidRDefault="004677E5" w:rsidP="000608CE">
            <w:pPr>
              <w:spacing w:before="100" w:beforeAutospacing="1" w:after="100" w:afterAutospacing="1"/>
              <w:rPr>
                <w:rFonts w:ascii="Arial" w:hAnsi="Arial" w:cs="Arial"/>
                <w:sz w:val="18"/>
                <w:szCs w:val="18"/>
              </w:rPr>
            </w:pPr>
            <w:r w:rsidRPr="00A951CF">
              <w:rPr>
                <w:rFonts w:ascii="Arial" w:hAnsi="Arial" w:cs="Arial"/>
                <w:sz w:val="18"/>
                <w:szCs w:val="18"/>
              </w:rPr>
              <w:t>2</w:t>
            </w:r>
            <w:r w:rsidR="00245EF6">
              <w:rPr>
                <w:rFonts w:ascii="Arial" w:hAnsi="Arial" w:cs="Arial"/>
                <w:sz w:val="18"/>
                <w:szCs w:val="18"/>
              </w:rPr>
              <w:t>8</w:t>
            </w:r>
          </w:p>
        </w:tc>
        <w:tc>
          <w:tcPr>
            <w:tcW w:w="1798" w:type="dxa"/>
            <w:tcBorders>
              <w:top w:val="single" w:sz="4" w:space="0" w:color="auto"/>
              <w:left w:val="single" w:sz="4" w:space="0" w:color="auto"/>
              <w:bottom w:val="single" w:sz="4" w:space="0" w:color="auto"/>
              <w:right w:val="single" w:sz="4" w:space="0" w:color="auto"/>
            </w:tcBorders>
          </w:tcPr>
          <w:p w14:paraId="6A826CD7" w14:textId="77777777" w:rsidR="004677E5" w:rsidRPr="00A951CF" w:rsidRDefault="004677E5" w:rsidP="000608CE">
            <w:pPr>
              <w:spacing w:before="100" w:beforeAutospacing="1" w:after="100" w:afterAutospacing="1"/>
              <w:rPr>
                <w:rFonts w:ascii="Arial" w:hAnsi="Arial" w:cs="Arial"/>
                <w:sz w:val="18"/>
                <w:szCs w:val="18"/>
              </w:rPr>
            </w:pPr>
            <w:r>
              <w:rPr>
                <w:rFonts w:ascii="Arial" w:hAnsi="Arial" w:cs="Arial"/>
                <w:sz w:val="18"/>
                <w:szCs w:val="18"/>
              </w:rPr>
              <w:t>Aanbesteding</w:t>
            </w:r>
          </w:p>
        </w:tc>
        <w:tc>
          <w:tcPr>
            <w:tcW w:w="3869" w:type="dxa"/>
            <w:tcBorders>
              <w:top w:val="single" w:sz="4" w:space="0" w:color="auto"/>
              <w:left w:val="single" w:sz="4" w:space="0" w:color="auto"/>
              <w:bottom w:val="single" w:sz="4" w:space="0" w:color="auto"/>
              <w:right w:val="single" w:sz="4" w:space="0" w:color="auto"/>
            </w:tcBorders>
          </w:tcPr>
          <w:p w14:paraId="289660AE" w14:textId="35414755" w:rsidR="004677E5" w:rsidRPr="00E74722" w:rsidRDefault="00CD60D8" w:rsidP="000608CE">
            <w:pPr>
              <w:spacing w:after="240" w:line="276" w:lineRule="auto"/>
              <w:contextualSpacing/>
              <w:rPr>
                <w:rFonts w:ascii="Arial" w:hAnsi="Arial" w:cs="Arial"/>
                <w:color w:val="000000" w:themeColor="text1"/>
                <w:sz w:val="18"/>
                <w:szCs w:val="18"/>
              </w:rPr>
            </w:pPr>
            <w:r w:rsidRPr="004410BC">
              <w:rPr>
                <w:rFonts w:ascii="Arial" w:eastAsiaTheme="minorEastAsia" w:hAnsi="Arial" w:cs="Arial"/>
                <w:kern w:val="0"/>
                <w:sz w:val="18"/>
                <w:szCs w:val="18"/>
                <w:lang w:eastAsia="nl-NL"/>
              </w:rPr>
              <w:t>Welke informatie mist u nog om een goede inschrijving te kunnen doen bij een aanbesteding?</w:t>
            </w:r>
          </w:p>
        </w:tc>
        <w:tc>
          <w:tcPr>
            <w:tcW w:w="7796" w:type="dxa"/>
            <w:tcBorders>
              <w:top w:val="single" w:sz="4" w:space="0" w:color="auto"/>
              <w:left w:val="single" w:sz="4" w:space="0" w:color="auto"/>
              <w:bottom w:val="single" w:sz="4" w:space="0" w:color="auto"/>
              <w:right w:val="single" w:sz="4" w:space="0" w:color="auto"/>
            </w:tcBorders>
          </w:tcPr>
          <w:p w14:paraId="2C07AE42" w14:textId="77777777" w:rsidR="004677E5" w:rsidRPr="00A951CF" w:rsidRDefault="004677E5" w:rsidP="000608CE">
            <w:pPr>
              <w:spacing w:before="100" w:beforeAutospacing="1" w:after="240"/>
              <w:rPr>
                <w:rFonts w:ascii="Arial" w:hAnsi="Arial" w:cs="Arial"/>
                <w:color w:val="000000" w:themeColor="text1"/>
                <w:sz w:val="18"/>
                <w:szCs w:val="18"/>
              </w:rPr>
            </w:pPr>
          </w:p>
        </w:tc>
      </w:tr>
    </w:tbl>
    <w:p w14:paraId="4B237D80" w14:textId="77777777" w:rsidR="005052AE" w:rsidRPr="00D45F4C" w:rsidRDefault="005052AE" w:rsidP="000608CE">
      <w:pPr>
        <w:rPr>
          <w:rFonts w:ascii="Arial" w:hAnsi="Arial" w:cs="Arial"/>
          <w:sz w:val="21"/>
          <w:szCs w:val="21"/>
        </w:rPr>
      </w:pPr>
    </w:p>
    <w:sectPr w:rsidR="005052AE" w:rsidRPr="00D45F4C" w:rsidSect="0059715A">
      <w:pgSz w:w="16817" w:h="11901" w:orient="landscape"/>
      <w:pgMar w:top="567" w:right="1440" w:bottom="1077" w:left="93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E861" w14:textId="77777777" w:rsidR="001F6834" w:rsidRDefault="001F6834" w:rsidP="00036139">
      <w:r>
        <w:separator/>
      </w:r>
    </w:p>
  </w:endnote>
  <w:endnote w:type="continuationSeparator" w:id="0">
    <w:p w14:paraId="0E9E897A" w14:textId="77777777" w:rsidR="001F6834" w:rsidRDefault="001F6834" w:rsidP="00036139">
      <w:r>
        <w:continuationSeparator/>
      </w:r>
    </w:p>
  </w:endnote>
  <w:endnote w:type="continuationNotice" w:id="1">
    <w:p w14:paraId="4C35F94E" w14:textId="77777777" w:rsidR="001F6834" w:rsidRDefault="001F6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kPro">
    <w:altName w:val="Calibri"/>
    <w:charset w:val="4D"/>
    <w:family w:val="swiss"/>
    <w:pitch w:val="variable"/>
    <w:sig w:usb0="A00000FF" w:usb1="5000FCFB" w:usb2="00000000" w:usb3="00000000" w:csb0="00000093" w:csb1="00000000"/>
  </w:font>
  <w:font w:name="MarkPro-Medium">
    <w:altName w:val="MarkPro"/>
    <w:charset w:val="4D"/>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27846261"/>
      <w:docPartObj>
        <w:docPartGallery w:val="Page Numbers (Bottom of Page)"/>
        <w:docPartUnique/>
      </w:docPartObj>
    </w:sdtPr>
    <w:sdtContent>
      <w:p w14:paraId="6405A890" w14:textId="77777777" w:rsidR="00D01689" w:rsidRDefault="00D01689" w:rsidP="003E420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82075C7" w14:textId="77777777" w:rsidR="00D01689" w:rsidRDefault="00D01689" w:rsidP="00A0233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114500356"/>
      <w:docPartObj>
        <w:docPartGallery w:val="Page Numbers (Bottom of Page)"/>
        <w:docPartUnique/>
      </w:docPartObj>
    </w:sdtPr>
    <w:sdtContent>
      <w:p w14:paraId="4E00A298" w14:textId="526D7CCB" w:rsidR="003E4200" w:rsidRDefault="003E4200" w:rsidP="00CD432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153A3DB" w14:textId="0D12C7DB" w:rsidR="00074A8B" w:rsidRDefault="0045373A" w:rsidP="00A02330">
    <w:pPr>
      <w:pStyle w:val="Voettekst"/>
      <w:ind w:right="360"/>
      <w:rPr>
        <w:rStyle w:val="Paginanummer"/>
        <w:rFonts w:ascii="Arial" w:hAnsi="Arial" w:cs="Arial"/>
        <w:sz w:val="18"/>
        <w:szCs w:val="18"/>
      </w:rPr>
    </w:pPr>
    <w:r>
      <w:rPr>
        <w:rStyle w:val="Paginanummer"/>
        <w:rFonts w:ascii="Arial" w:hAnsi="Arial" w:cs="Arial"/>
        <w:sz w:val="18"/>
        <w:szCs w:val="18"/>
      </w:rPr>
      <w:t xml:space="preserve">Marktconsultatie </w:t>
    </w:r>
  </w:p>
  <w:p w14:paraId="5943A5C2" w14:textId="4C44A75A" w:rsidR="000E1D46" w:rsidRPr="000E1D46" w:rsidRDefault="003E4C1F" w:rsidP="00A02330">
    <w:pPr>
      <w:pStyle w:val="Voettekst"/>
      <w:ind w:right="360"/>
      <w:rPr>
        <w:rFonts w:ascii="Arial" w:hAnsi="Arial" w:cs="Arial"/>
        <w:sz w:val="16"/>
        <w:szCs w:val="16"/>
      </w:rPr>
    </w:pPr>
    <w:r>
      <w:rPr>
        <w:rStyle w:val="Paginanummer"/>
        <w:rFonts w:ascii="Arial" w:hAnsi="Arial" w:cs="Arial"/>
        <w:sz w:val="18"/>
        <w:szCs w:val="18"/>
      </w:rPr>
      <w:t>Limes Erfgoedcentrum</w:t>
    </w:r>
    <w:r w:rsidR="00502CFE" w:rsidRPr="00502CFE">
      <w:rPr>
        <w:rStyle w:val="Paginanummer"/>
        <w:rFonts w:ascii="Arial" w:hAnsi="Arial" w:cs="Arial"/>
        <w:sz w:val="18"/>
        <w:szCs w:val="18"/>
      </w:rPr>
      <w:ptab w:relativeTo="margin" w:alignment="center" w:leader="none"/>
    </w:r>
    <w:r w:rsidR="00615BC9">
      <w:rPr>
        <w:rStyle w:val="Paginanummer"/>
        <w:rFonts w:ascii="Arial" w:hAnsi="Arial" w:cs="Arial"/>
        <w:sz w:val="18"/>
        <w:szCs w:val="18"/>
      </w:rPr>
      <w:t xml:space="preserve">Versie </w:t>
    </w:r>
    <w:r w:rsidR="003E4200">
      <w:rPr>
        <w:rStyle w:val="Paginanummer"/>
        <w:rFonts w:ascii="Arial" w:hAnsi="Arial" w:cs="Arial"/>
        <w:sz w:val="18"/>
        <w:szCs w:val="18"/>
      </w:rPr>
      <w:t>0.</w:t>
    </w:r>
    <w:r w:rsidR="00425D07">
      <w:rPr>
        <w:rStyle w:val="Paginanummer"/>
        <w:rFonts w:ascii="Arial" w:hAnsi="Arial" w:cs="Arial"/>
        <w:sz w:val="18"/>
        <w:szCs w:val="18"/>
      </w:rPr>
      <w:t>2</w:t>
    </w:r>
    <w:r w:rsidR="00502CFE" w:rsidRPr="00502CFE">
      <w:rPr>
        <w:rStyle w:val="Paginanummer"/>
        <w:rFonts w:ascii="Arial" w:hAnsi="Arial" w:cs="Arial"/>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D140" w14:textId="77777777" w:rsidR="001F6834" w:rsidRDefault="001F6834" w:rsidP="00036139">
      <w:r>
        <w:separator/>
      </w:r>
    </w:p>
  </w:footnote>
  <w:footnote w:type="continuationSeparator" w:id="0">
    <w:p w14:paraId="3F3297BD" w14:textId="77777777" w:rsidR="001F6834" w:rsidRDefault="001F6834" w:rsidP="00036139">
      <w:r>
        <w:continuationSeparator/>
      </w:r>
    </w:p>
  </w:footnote>
  <w:footnote w:type="continuationNotice" w:id="1">
    <w:p w14:paraId="3654F0BC" w14:textId="77777777" w:rsidR="001F6834" w:rsidRDefault="001F68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C302C"/>
    <w:multiLevelType w:val="hybridMultilevel"/>
    <w:tmpl w:val="C570D956"/>
    <w:lvl w:ilvl="0" w:tplc="F746DEB6">
      <w:start w:val="1"/>
      <w:numFmt w:val="decimal"/>
      <w:pStyle w:val="Kop1"/>
      <w:lvlText w:val="%1."/>
      <w:lvlJc w:val="left"/>
      <w:pPr>
        <w:ind w:left="927" w:hanging="360"/>
      </w:pPr>
    </w:lvl>
    <w:lvl w:ilvl="1" w:tplc="50009E04">
      <w:start w:val="1"/>
      <w:numFmt w:val="lowerLetter"/>
      <w:pStyle w:val="Formatinkoop2019"/>
      <w:lvlText w:val="%2)"/>
      <w:lvlJc w:val="left"/>
      <w:pPr>
        <w:ind w:left="142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4ED43D7"/>
    <w:multiLevelType w:val="hybridMultilevel"/>
    <w:tmpl w:val="D430B952"/>
    <w:lvl w:ilvl="0" w:tplc="FF749030">
      <w:start w:val="1"/>
      <w:numFmt w:val="decimal"/>
      <w:pStyle w:val="Kop2"/>
      <w:lvlText w:val="2.%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8087984">
    <w:abstractNumId w:val="0"/>
  </w:num>
  <w:num w:numId="2" w16cid:durableId="29579623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72"/>
    <w:rsid w:val="00002287"/>
    <w:rsid w:val="0000331E"/>
    <w:rsid w:val="00004A5C"/>
    <w:rsid w:val="00004FD6"/>
    <w:rsid w:val="00006144"/>
    <w:rsid w:val="000079EC"/>
    <w:rsid w:val="00011A87"/>
    <w:rsid w:val="0001327D"/>
    <w:rsid w:val="000134E3"/>
    <w:rsid w:val="00013A4C"/>
    <w:rsid w:val="00014274"/>
    <w:rsid w:val="000159A4"/>
    <w:rsid w:val="00016F49"/>
    <w:rsid w:val="000220C6"/>
    <w:rsid w:val="000254EC"/>
    <w:rsid w:val="00025AEF"/>
    <w:rsid w:val="00026F18"/>
    <w:rsid w:val="00031C5B"/>
    <w:rsid w:val="00033D96"/>
    <w:rsid w:val="000343D3"/>
    <w:rsid w:val="00035F5E"/>
    <w:rsid w:val="00036139"/>
    <w:rsid w:val="00040426"/>
    <w:rsid w:val="0004637F"/>
    <w:rsid w:val="00052556"/>
    <w:rsid w:val="0005493F"/>
    <w:rsid w:val="00054F01"/>
    <w:rsid w:val="00057E8B"/>
    <w:rsid w:val="000608CE"/>
    <w:rsid w:val="000609A1"/>
    <w:rsid w:val="00064367"/>
    <w:rsid w:val="0006538E"/>
    <w:rsid w:val="00067F03"/>
    <w:rsid w:val="00071B97"/>
    <w:rsid w:val="00071D45"/>
    <w:rsid w:val="00073525"/>
    <w:rsid w:val="00073CB2"/>
    <w:rsid w:val="00074A8B"/>
    <w:rsid w:val="00075548"/>
    <w:rsid w:val="0007681B"/>
    <w:rsid w:val="00080F82"/>
    <w:rsid w:val="00083DA7"/>
    <w:rsid w:val="00090224"/>
    <w:rsid w:val="000918DE"/>
    <w:rsid w:val="00092A8B"/>
    <w:rsid w:val="00093BCF"/>
    <w:rsid w:val="00094457"/>
    <w:rsid w:val="00095319"/>
    <w:rsid w:val="0009703C"/>
    <w:rsid w:val="000A0F6D"/>
    <w:rsid w:val="000A3CBA"/>
    <w:rsid w:val="000A7B0E"/>
    <w:rsid w:val="000A7EB9"/>
    <w:rsid w:val="000B18D1"/>
    <w:rsid w:val="000B2377"/>
    <w:rsid w:val="000B49E9"/>
    <w:rsid w:val="000B4C6F"/>
    <w:rsid w:val="000B4CBC"/>
    <w:rsid w:val="000B5CE5"/>
    <w:rsid w:val="000B5FDF"/>
    <w:rsid w:val="000B70EB"/>
    <w:rsid w:val="000B7F9B"/>
    <w:rsid w:val="000C17C3"/>
    <w:rsid w:val="000C3C58"/>
    <w:rsid w:val="000C4EE9"/>
    <w:rsid w:val="000C587B"/>
    <w:rsid w:val="000D06B4"/>
    <w:rsid w:val="000D3A02"/>
    <w:rsid w:val="000D3D07"/>
    <w:rsid w:val="000D53F0"/>
    <w:rsid w:val="000D690B"/>
    <w:rsid w:val="000D7AB7"/>
    <w:rsid w:val="000E1D46"/>
    <w:rsid w:val="000E2FB4"/>
    <w:rsid w:val="000E3DF9"/>
    <w:rsid w:val="000E677F"/>
    <w:rsid w:val="000E79A2"/>
    <w:rsid w:val="000F29DF"/>
    <w:rsid w:val="000F6077"/>
    <w:rsid w:val="000F6366"/>
    <w:rsid w:val="0010111E"/>
    <w:rsid w:val="00102A1F"/>
    <w:rsid w:val="0010473F"/>
    <w:rsid w:val="00104893"/>
    <w:rsid w:val="00112B27"/>
    <w:rsid w:val="00116BA9"/>
    <w:rsid w:val="00117CC3"/>
    <w:rsid w:val="00120D87"/>
    <w:rsid w:val="00121017"/>
    <w:rsid w:val="001238A8"/>
    <w:rsid w:val="00124ECC"/>
    <w:rsid w:val="00130377"/>
    <w:rsid w:val="001310DB"/>
    <w:rsid w:val="00133A2D"/>
    <w:rsid w:val="00136433"/>
    <w:rsid w:val="00140ADB"/>
    <w:rsid w:val="00146F84"/>
    <w:rsid w:val="001523E2"/>
    <w:rsid w:val="00153474"/>
    <w:rsid w:val="001558DC"/>
    <w:rsid w:val="00156756"/>
    <w:rsid w:val="00156978"/>
    <w:rsid w:val="00157165"/>
    <w:rsid w:val="00157F29"/>
    <w:rsid w:val="00165B35"/>
    <w:rsid w:val="00165C26"/>
    <w:rsid w:val="00166ECF"/>
    <w:rsid w:val="001672BC"/>
    <w:rsid w:val="00170BAD"/>
    <w:rsid w:val="00170FD9"/>
    <w:rsid w:val="00172758"/>
    <w:rsid w:val="00172E9C"/>
    <w:rsid w:val="00175C63"/>
    <w:rsid w:val="00175FA0"/>
    <w:rsid w:val="001774E0"/>
    <w:rsid w:val="00180754"/>
    <w:rsid w:val="00180CF7"/>
    <w:rsid w:val="00182323"/>
    <w:rsid w:val="00182BED"/>
    <w:rsid w:val="0018444C"/>
    <w:rsid w:val="00186FCD"/>
    <w:rsid w:val="00190C60"/>
    <w:rsid w:val="00192E33"/>
    <w:rsid w:val="00194614"/>
    <w:rsid w:val="00196847"/>
    <w:rsid w:val="00196C4D"/>
    <w:rsid w:val="00196C66"/>
    <w:rsid w:val="00197529"/>
    <w:rsid w:val="001A3855"/>
    <w:rsid w:val="001A5104"/>
    <w:rsid w:val="001A7D3A"/>
    <w:rsid w:val="001B0622"/>
    <w:rsid w:val="001B160E"/>
    <w:rsid w:val="001B1B59"/>
    <w:rsid w:val="001B2D05"/>
    <w:rsid w:val="001B4687"/>
    <w:rsid w:val="001B5636"/>
    <w:rsid w:val="001C4E49"/>
    <w:rsid w:val="001C69FE"/>
    <w:rsid w:val="001C76C6"/>
    <w:rsid w:val="001D02B4"/>
    <w:rsid w:val="001D0512"/>
    <w:rsid w:val="001D11D7"/>
    <w:rsid w:val="001D150A"/>
    <w:rsid w:val="001D1D76"/>
    <w:rsid w:val="001D3180"/>
    <w:rsid w:val="001D483C"/>
    <w:rsid w:val="001D629C"/>
    <w:rsid w:val="001D6424"/>
    <w:rsid w:val="001D6922"/>
    <w:rsid w:val="001D7A94"/>
    <w:rsid w:val="001E0379"/>
    <w:rsid w:val="001E07E2"/>
    <w:rsid w:val="001E15B9"/>
    <w:rsid w:val="001E2D52"/>
    <w:rsid w:val="001E5B92"/>
    <w:rsid w:val="001E7469"/>
    <w:rsid w:val="001F0C43"/>
    <w:rsid w:val="001F0C65"/>
    <w:rsid w:val="001F24ED"/>
    <w:rsid w:val="001F2F83"/>
    <w:rsid w:val="001F422F"/>
    <w:rsid w:val="001F4725"/>
    <w:rsid w:val="001F4BD5"/>
    <w:rsid w:val="001F4FDF"/>
    <w:rsid w:val="001F6834"/>
    <w:rsid w:val="001F6E0F"/>
    <w:rsid w:val="001F71EB"/>
    <w:rsid w:val="00200489"/>
    <w:rsid w:val="002006C1"/>
    <w:rsid w:val="002016E9"/>
    <w:rsid w:val="002019B7"/>
    <w:rsid w:val="0020746F"/>
    <w:rsid w:val="002101E0"/>
    <w:rsid w:val="002108EE"/>
    <w:rsid w:val="00210A67"/>
    <w:rsid w:val="00217A79"/>
    <w:rsid w:val="00220AFE"/>
    <w:rsid w:val="0022141D"/>
    <w:rsid w:val="00222664"/>
    <w:rsid w:val="00222797"/>
    <w:rsid w:val="0022335C"/>
    <w:rsid w:val="00227FFB"/>
    <w:rsid w:val="002307ED"/>
    <w:rsid w:val="002340FA"/>
    <w:rsid w:val="00235DAF"/>
    <w:rsid w:val="00236594"/>
    <w:rsid w:val="002367F0"/>
    <w:rsid w:val="00240FAA"/>
    <w:rsid w:val="00242805"/>
    <w:rsid w:val="00243286"/>
    <w:rsid w:val="002433F3"/>
    <w:rsid w:val="00243FF9"/>
    <w:rsid w:val="002447C4"/>
    <w:rsid w:val="002454C9"/>
    <w:rsid w:val="00245EF6"/>
    <w:rsid w:val="00251612"/>
    <w:rsid w:val="00251EC5"/>
    <w:rsid w:val="002521E5"/>
    <w:rsid w:val="00254633"/>
    <w:rsid w:val="002549DC"/>
    <w:rsid w:val="00256AC9"/>
    <w:rsid w:val="00256B40"/>
    <w:rsid w:val="002614E6"/>
    <w:rsid w:val="00263E88"/>
    <w:rsid w:val="00264A16"/>
    <w:rsid w:val="00264A40"/>
    <w:rsid w:val="0026784B"/>
    <w:rsid w:val="0027124D"/>
    <w:rsid w:val="002737D6"/>
    <w:rsid w:val="002738E2"/>
    <w:rsid w:val="00280287"/>
    <w:rsid w:val="002812F3"/>
    <w:rsid w:val="00282BFC"/>
    <w:rsid w:val="00283809"/>
    <w:rsid w:val="00284668"/>
    <w:rsid w:val="002859D0"/>
    <w:rsid w:val="00291F30"/>
    <w:rsid w:val="002926B8"/>
    <w:rsid w:val="00294344"/>
    <w:rsid w:val="00294AF1"/>
    <w:rsid w:val="00297308"/>
    <w:rsid w:val="00297D17"/>
    <w:rsid w:val="002A2DE3"/>
    <w:rsid w:val="002A3C73"/>
    <w:rsid w:val="002A413F"/>
    <w:rsid w:val="002A424D"/>
    <w:rsid w:val="002A42BE"/>
    <w:rsid w:val="002B0437"/>
    <w:rsid w:val="002B4437"/>
    <w:rsid w:val="002B57F9"/>
    <w:rsid w:val="002B6568"/>
    <w:rsid w:val="002B7E16"/>
    <w:rsid w:val="002C0079"/>
    <w:rsid w:val="002C25E0"/>
    <w:rsid w:val="002C2D7B"/>
    <w:rsid w:val="002C3E35"/>
    <w:rsid w:val="002C5C3D"/>
    <w:rsid w:val="002C7C3C"/>
    <w:rsid w:val="002D10FC"/>
    <w:rsid w:val="002D2A3C"/>
    <w:rsid w:val="002D3AAA"/>
    <w:rsid w:val="002D4B1D"/>
    <w:rsid w:val="002D530C"/>
    <w:rsid w:val="002D7347"/>
    <w:rsid w:val="002E1261"/>
    <w:rsid w:val="002E24D3"/>
    <w:rsid w:val="002E44CE"/>
    <w:rsid w:val="002F1D35"/>
    <w:rsid w:val="002F2CF5"/>
    <w:rsid w:val="002F4423"/>
    <w:rsid w:val="002F5EC5"/>
    <w:rsid w:val="002F6F0F"/>
    <w:rsid w:val="002F7411"/>
    <w:rsid w:val="00301AE5"/>
    <w:rsid w:val="00307539"/>
    <w:rsid w:val="00311161"/>
    <w:rsid w:val="00315CA7"/>
    <w:rsid w:val="003174DD"/>
    <w:rsid w:val="00321864"/>
    <w:rsid w:val="0032491F"/>
    <w:rsid w:val="00324D2C"/>
    <w:rsid w:val="00330E89"/>
    <w:rsid w:val="003315DB"/>
    <w:rsid w:val="00333C59"/>
    <w:rsid w:val="00335005"/>
    <w:rsid w:val="003359F3"/>
    <w:rsid w:val="00344603"/>
    <w:rsid w:val="003452EB"/>
    <w:rsid w:val="00350550"/>
    <w:rsid w:val="003511DB"/>
    <w:rsid w:val="003557D8"/>
    <w:rsid w:val="00356CF7"/>
    <w:rsid w:val="0036080F"/>
    <w:rsid w:val="00361AE2"/>
    <w:rsid w:val="00361C6C"/>
    <w:rsid w:val="0036260D"/>
    <w:rsid w:val="003639BD"/>
    <w:rsid w:val="00365F52"/>
    <w:rsid w:val="00367AA5"/>
    <w:rsid w:val="00371AB8"/>
    <w:rsid w:val="00371B09"/>
    <w:rsid w:val="00372986"/>
    <w:rsid w:val="00375CE4"/>
    <w:rsid w:val="00375D58"/>
    <w:rsid w:val="003809E8"/>
    <w:rsid w:val="00381A97"/>
    <w:rsid w:val="00382745"/>
    <w:rsid w:val="003839AF"/>
    <w:rsid w:val="00390003"/>
    <w:rsid w:val="003923FD"/>
    <w:rsid w:val="00395980"/>
    <w:rsid w:val="00395E52"/>
    <w:rsid w:val="00397829"/>
    <w:rsid w:val="003A0435"/>
    <w:rsid w:val="003A28DB"/>
    <w:rsid w:val="003A682F"/>
    <w:rsid w:val="003A7597"/>
    <w:rsid w:val="003B17FD"/>
    <w:rsid w:val="003B6CFD"/>
    <w:rsid w:val="003C2B4D"/>
    <w:rsid w:val="003C3CFA"/>
    <w:rsid w:val="003C434E"/>
    <w:rsid w:val="003C632D"/>
    <w:rsid w:val="003C6EDC"/>
    <w:rsid w:val="003D0302"/>
    <w:rsid w:val="003D1503"/>
    <w:rsid w:val="003D2A57"/>
    <w:rsid w:val="003D30AB"/>
    <w:rsid w:val="003D38BD"/>
    <w:rsid w:val="003D4BB7"/>
    <w:rsid w:val="003D50A2"/>
    <w:rsid w:val="003D6833"/>
    <w:rsid w:val="003D6F5A"/>
    <w:rsid w:val="003E1B8A"/>
    <w:rsid w:val="003E25B0"/>
    <w:rsid w:val="003E2B07"/>
    <w:rsid w:val="003E4200"/>
    <w:rsid w:val="003E464D"/>
    <w:rsid w:val="003E46E7"/>
    <w:rsid w:val="003E4C1F"/>
    <w:rsid w:val="003E4CAD"/>
    <w:rsid w:val="003E5B9C"/>
    <w:rsid w:val="003F1C2F"/>
    <w:rsid w:val="003F307C"/>
    <w:rsid w:val="003F3592"/>
    <w:rsid w:val="003F70E9"/>
    <w:rsid w:val="00400A84"/>
    <w:rsid w:val="00401DB1"/>
    <w:rsid w:val="00404B60"/>
    <w:rsid w:val="00405EE9"/>
    <w:rsid w:val="0040764E"/>
    <w:rsid w:val="00411AC5"/>
    <w:rsid w:val="00412FE3"/>
    <w:rsid w:val="00420799"/>
    <w:rsid w:val="00422B29"/>
    <w:rsid w:val="004237EB"/>
    <w:rsid w:val="00424C36"/>
    <w:rsid w:val="00425277"/>
    <w:rsid w:val="00425D07"/>
    <w:rsid w:val="0043175E"/>
    <w:rsid w:val="00433FDE"/>
    <w:rsid w:val="004376FF"/>
    <w:rsid w:val="004410BC"/>
    <w:rsid w:val="004424BF"/>
    <w:rsid w:val="00443732"/>
    <w:rsid w:val="00444873"/>
    <w:rsid w:val="00445B66"/>
    <w:rsid w:val="00446F9E"/>
    <w:rsid w:val="00446FDD"/>
    <w:rsid w:val="0045043D"/>
    <w:rsid w:val="0045201B"/>
    <w:rsid w:val="0045258D"/>
    <w:rsid w:val="0045373A"/>
    <w:rsid w:val="0045588E"/>
    <w:rsid w:val="00455EAF"/>
    <w:rsid w:val="00456375"/>
    <w:rsid w:val="004604B9"/>
    <w:rsid w:val="004608BE"/>
    <w:rsid w:val="00464D9B"/>
    <w:rsid w:val="0046612E"/>
    <w:rsid w:val="00466AC2"/>
    <w:rsid w:val="004677E5"/>
    <w:rsid w:val="00470E10"/>
    <w:rsid w:val="00470EC7"/>
    <w:rsid w:val="00475364"/>
    <w:rsid w:val="0048024D"/>
    <w:rsid w:val="004811FB"/>
    <w:rsid w:val="004813FA"/>
    <w:rsid w:val="00481A89"/>
    <w:rsid w:val="00481F25"/>
    <w:rsid w:val="004831F3"/>
    <w:rsid w:val="00486FD3"/>
    <w:rsid w:val="00490311"/>
    <w:rsid w:val="00490C39"/>
    <w:rsid w:val="0049221A"/>
    <w:rsid w:val="00492CE8"/>
    <w:rsid w:val="00492F0C"/>
    <w:rsid w:val="00497034"/>
    <w:rsid w:val="004A0311"/>
    <w:rsid w:val="004A0DB0"/>
    <w:rsid w:val="004A7A13"/>
    <w:rsid w:val="004B1016"/>
    <w:rsid w:val="004B3988"/>
    <w:rsid w:val="004B448E"/>
    <w:rsid w:val="004B52AB"/>
    <w:rsid w:val="004B55E2"/>
    <w:rsid w:val="004B5B32"/>
    <w:rsid w:val="004B5C0C"/>
    <w:rsid w:val="004B64DD"/>
    <w:rsid w:val="004B6C4B"/>
    <w:rsid w:val="004D075A"/>
    <w:rsid w:val="004D42AF"/>
    <w:rsid w:val="004D5F90"/>
    <w:rsid w:val="004D7EBA"/>
    <w:rsid w:val="004E22CC"/>
    <w:rsid w:val="004E28EF"/>
    <w:rsid w:val="004E4E99"/>
    <w:rsid w:val="004E7219"/>
    <w:rsid w:val="004F10A4"/>
    <w:rsid w:val="004F1294"/>
    <w:rsid w:val="004F69B1"/>
    <w:rsid w:val="004F7737"/>
    <w:rsid w:val="004F78DD"/>
    <w:rsid w:val="005008F3"/>
    <w:rsid w:val="00500EE9"/>
    <w:rsid w:val="0050152C"/>
    <w:rsid w:val="00501AAD"/>
    <w:rsid w:val="00502454"/>
    <w:rsid w:val="00502CFE"/>
    <w:rsid w:val="005052AE"/>
    <w:rsid w:val="00506133"/>
    <w:rsid w:val="0050731E"/>
    <w:rsid w:val="0050765F"/>
    <w:rsid w:val="00511AD4"/>
    <w:rsid w:val="005129B5"/>
    <w:rsid w:val="00515574"/>
    <w:rsid w:val="00521363"/>
    <w:rsid w:val="00523923"/>
    <w:rsid w:val="005262AF"/>
    <w:rsid w:val="0053370E"/>
    <w:rsid w:val="00536BFB"/>
    <w:rsid w:val="005402EA"/>
    <w:rsid w:val="00540402"/>
    <w:rsid w:val="005414FE"/>
    <w:rsid w:val="00541B41"/>
    <w:rsid w:val="00542CEF"/>
    <w:rsid w:val="00543F00"/>
    <w:rsid w:val="00544607"/>
    <w:rsid w:val="005453D6"/>
    <w:rsid w:val="005466A6"/>
    <w:rsid w:val="0055216F"/>
    <w:rsid w:val="005525AA"/>
    <w:rsid w:val="00553249"/>
    <w:rsid w:val="0055517C"/>
    <w:rsid w:val="00555F7E"/>
    <w:rsid w:val="005562A0"/>
    <w:rsid w:val="005616C3"/>
    <w:rsid w:val="0056200E"/>
    <w:rsid w:val="005623BE"/>
    <w:rsid w:val="00565A6E"/>
    <w:rsid w:val="005670C7"/>
    <w:rsid w:val="00567D21"/>
    <w:rsid w:val="005706A3"/>
    <w:rsid w:val="0057261E"/>
    <w:rsid w:val="005737A7"/>
    <w:rsid w:val="005760C7"/>
    <w:rsid w:val="0057783B"/>
    <w:rsid w:val="005870B8"/>
    <w:rsid w:val="0059036E"/>
    <w:rsid w:val="00590C57"/>
    <w:rsid w:val="00592D4D"/>
    <w:rsid w:val="00593D54"/>
    <w:rsid w:val="00594550"/>
    <w:rsid w:val="0059715A"/>
    <w:rsid w:val="005A066C"/>
    <w:rsid w:val="005A2AC9"/>
    <w:rsid w:val="005A56B4"/>
    <w:rsid w:val="005A6513"/>
    <w:rsid w:val="005A668B"/>
    <w:rsid w:val="005B5A9F"/>
    <w:rsid w:val="005B7034"/>
    <w:rsid w:val="005B716C"/>
    <w:rsid w:val="005C01D8"/>
    <w:rsid w:val="005C20AA"/>
    <w:rsid w:val="005C2D4C"/>
    <w:rsid w:val="005C2FD4"/>
    <w:rsid w:val="005C3CA8"/>
    <w:rsid w:val="005C4B94"/>
    <w:rsid w:val="005C68AC"/>
    <w:rsid w:val="005C7719"/>
    <w:rsid w:val="005D0EDC"/>
    <w:rsid w:val="005D1805"/>
    <w:rsid w:val="005D26B9"/>
    <w:rsid w:val="005D4080"/>
    <w:rsid w:val="005D45A8"/>
    <w:rsid w:val="005D5C30"/>
    <w:rsid w:val="005D5D37"/>
    <w:rsid w:val="005D6A7F"/>
    <w:rsid w:val="005D6E64"/>
    <w:rsid w:val="005E0593"/>
    <w:rsid w:val="005F0CF6"/>
    <w:rsid w:val="005F40A8"/>
    <w:rsid w:val="005F7439"/>
    <w:rsid w:val="0060182D"/>
    <w:rsid w:val="00605A7F"/>
    <w:rsid w:val="006075D4"/>
    <w:rsid w:val="00610945"/>
    <w:rsid w:val="006109B0"/>
    <w:rsid w:val="0061102F"/>
    <w:rsid w:val="00611A42"/>
    <w:rsid w:val="00611C04"/>
    <w:rsid w:val="00614CD9"/>
    <w:rsid w:val="00614EA8"/>
    <w:rsid w:val="00615BC9"/>
    <w:rsid w:val="00621919"/>
    <w:rsid w:val="0062230D"/>
    <w:rsid w:val="006243C2"/>
    <w:rsid w:val="006248E8"/>
    <w:rsid w:val="00624A78"/>
    <w:rsid w:val="00625665"/>
    <w:rsid w:val="00626300"/>
    <w:rsid w:val="00626B37"/>
    <w:rsid w:val="00626DD7"/>
    <w:rsid w:val="006320E3"/>
    <w:rsid w:val="006338D3"/>
    <w:rsid w:val="00633F50"/>
    <w:rsid w:val="00634D15"/>
    <w:rsid w:val="00635453"/>
    <w:rsid w:val="00635D0B"/>
    <w:rsid w:val="006409F4"/>
    <w:rsid w:val="00641073"/>
    <w:rsid w:val="00641C08"/>
    <w:rsid w:val="00643FD1"/>
    <w:rsid w:val="006447C8"/>
    <w:rsid w:val="006447D0"/>
    <w:rsid w:val="00646B70"/>
    <w:rsid w:val="00646E41"/>
    <w:rsid w:val="00650516"/>
    <w:rsid w:val="006525B1"/>
    <w:rsid w:val="006533F7"/>
    <w:rsid w:val="0065417B"/>
    <w:rsid w:val="0065515E"/>
    <w:rsid w:val="00655B10"/>
    <w:rsid w:val="006577F7"/>
    <w:rsid w:val="00660248"/>
    <w:rsid w:val="0066560B"/>
    <w:rsid w:val="00670CE6"/>
    <w:rsid w:val="0067317A"/>
    <w:rsid w:val="0067395B"/>
    <w:rsid w:val="00680993"/>
    <w:rsid w:val="00680FE4"/>
    <w:rsid w:val="00686411"/>
    <w:rsid w:val="00686522"/>
    <w:rsid w:val="00691872"/>
    <w:rsid w:val="006968A1"/>
    <w:rsid w:val="00697EDB"/>
    <w:rsid w:val="006A2FF3"/>
    <w:rsid w:val="006A378C"/>
    <w:rsid w:val="006A66F8"/>
    <w:rsid w:val="006B0B48"/>
    <w:rsid w:val="006B55D7"/>
    <w:rsid w:val="006B63D8"/>
    <w:rsid w:val="006B7A42"/>
    <w:rsid w:val="006C135A"/>
    <w:rsid w:val="006C205C"/>
    <w:rsid w:val="006C3916"/>
    <w:rsid w:val="006C581E"/>
    <w:rsid w:val="006D0AA1"/>
    <w:rsid w:val="006D0BEC"/>
    <w:rsid w:val="006D1BAF"/>
    <w:rsid w:val="006D1C38"/>
    <w:rsid w:val="006D2A0D"/>
    <w:rsid w:val="006D2A57"/>
    <w:rsid w:val="006D71A8"/>
    <w:rsid w:val="006E0CD7"/>
    <w:rsid w:val="006E0DD3"/>
    <w:rsid w:val="006E0FE3"/>
    <w:rsid w:val="006E1416"/>
    <w:rsid w:val="006E23CC"/>
    <w:rsid w:val="006E4861"/>
    <w:rsid w:val="006E5405"/>
    <w:rsid w:val="006E799A"/>
    <w:rsid w:val="006F1944"/>
    <w:rsid w:val="006F2520"/>
    <w:rsid w:val="006F395D"/>
    <w:rsid w:val="00702A2E"/>
    <w:rsid w:val="007053C2"/>
    <w:rsid w:val="00707170"/>
    <w:rsid w:val="00707245"/>
    <w:rsid w:val="007100D9"/>
    <w:rsid w:val="00710480"/>
    <w:rsid w:val="0071250B"/>
    <w:rsid w:val="00712A41"/>
    <w:rsid w:val="00714C9F"/>
    <w:rsid w:val="00716952"/>
    <w:rsid w:val="00716C15"/>
    <w:rsid w:val="007176FB"/>
    <w:rsid w:val="00717AED"/>
    <w:rsid w:val="00717F04"/>
    <w:rsid w:val="00720917"/>
    <w:rsid w:val="00720926"/>
    <w:rsid w:val="00722BC2"/>
    <w:rsid w:val="007240CF"/>
    <w:rsid w:val="007241B6"/>
    <w:rsid w:val="00725B47"/>
    <w:rsid w:val="00727107"/>
    <w:rsid w:val="00727E03"/>
    <w:rsid w:val="00730BAB"/>
    <w:rsid w:val="00731BFC"/>
    <w:rsid w:val="007329FF"/>
    <w:rsid w:val="00732FAA"/>
    <w:rsid w:val="00733061"/>
    <w:rsid w:val="0073517C"/>
    <w:rsid w:val="00737F87"/>
    <w:rsid w:val="00752342"/>
    <w:rsid w:val="0075529B"/>
    <w:rsid w:val="00755F1D"/>
    <w:rsid w:val="00756466"/>
    <w:rsid w:val="007573AA"/>
    <w:rsid w:val="0076051F"/>
    <w:rsid w:val="00760B20"/>
    <w:rsid w:val="00764430"/>
    <w:rsid w:val="00766028"/>
    <w:rsid w:val="00771BCC"/>
    <w:rsid w:val="00777654"/>
    <w:rsid w:val="007777A9"/>
    <w:rsid w:val="007811EA"/>
    <w:rsid w:val="00781E58"/>
    <w:rsid w:val="00783D44"/>
    <w:rsid w:val="00784654"/>
    <w:rsid w:val="007857DE"/>
    <w:rsid w:val="00787E1F"/>
    <w:rsid w:val="0079036F"/>
    <w:rsid w:val="00793DBD"/>
    <w:rsid w:val="00794AEE"/>
    <w:rsid w:val="007A0E53"/>
    <w:rsid w:val="007A5D68"/>
    <w:rsid w:val="007A75E6"/>
    <w:rsid w:val="007A7AB1"/>
    <w:rsid w:val="007B1437"/>
    <w:rsid w:val="007B169F"/>
    <w:rsid w:val="007B2BCF"/>
    <w:rsid w:val="007B30FF"/>
    <w:rsid w:val="007B4550"/>
    <w:rsid w:val="007B5BFE"/>
    <w:rsid w:val="007B7930"/>
    <w:rsid w:val="007B7BA4"/>
    <w:rsid w:val="007C11EC"/>
    <w:rsid w:val="007D0C1B"/>
    <w:rsid w:val="007D3265"/>
    <w:rsid w:val="007D34C4"/>
    <w:rsid w:val="007D423D"/>
    <w:rsid w:val="007D5685"/>
    <w:rsid w:val="007D5CE0"/>
    <w:rsid w:val="007E0523"/>
    <w:rsid w:val="007E323C"/>
    <w:rsid w:val="007E4043"/>
    <w:rsid w:val="007E69D4"/>
    <w:rsid w:val="007F1E7B"/>
    <w:rsid w:val="007F3CD8"/>
    <w:rsid w:val="007F3F22"/>
    <w:rsid w:val="007F59B7"/>
    <w:rsid w:val="007F7781"/>
    <w:rsid w:val="0080091D"/>
    <w:rsid w:val="0080135F"/>
    <w:rsid w:val="00803632"/>
    <w:rsid w:val="0080452A"/>
    <w:rsid w:val="0080463D"/>
    <w:rsid w:val="00804AEF"/>
    <w:rsid w:val="0081068C"/>
    <w:rsid w:val="00812414"/>
    <w:rsid w:val="008129C3"/>
    <w:rsid w:val="00814B90"/>
    <w:rsid w:val="00816431"/>
    <w:rsid w:val="00816BCD"/>
    <w:rsid w:val="00821C43"/>
    <w:rsid w:val="00822EF4"/>
    <w:rsid w:val="008252B5"/>
    <w:rsid w:val="0082728B"/>
    <w:rsid w:val="0083697E"/>
    <w:rsid w:val="00837971"/>
    <w:rsid w:val="00841725"/>
    <w:rsid w:val="00845650"/>
    <w:rsid w:val="008509C2"/>
    <w:rsid w:val="00850FA9"/>
    <w:rsid w:val="008512C2"/>
    <w:rsid w:val="00851E12"/>
    <w:rsid w:val="008543F8"/>
    <w:rsid w:val="00854E94"/>
    <w:rsid w:val="008606EA"/>
    <w:rsid w:val="008627E8"/>
    <w:rsid w:val="00864D64"/>
    <w:rsid w:val="00866C2C"/>
    <w:rsid w:val="00872A76"/>
    <w:rsid w:val="00874104"/>
    <w:rsid w:val="00877A6C"/>
    <w:rsid w:val="00877D31"/>
    <w:rsid w:val="00881A58"/>
    <w:rsid w:val="008835DE"/>
    <w:rsid w:val="00883A6E"/>
    <w:rsid w:val="00885F15"/>
    <w:rsid w:val="00887EFF"/>
    <w:rsid w:val="00891863"/>
    <w:rsid w:val="00892E84"/>
    <w:rsid w:val="0089345B"/>
    <w:rsid w:val="00893AE2"/>
    <w:rsid w:val="008A4240"/>
    <w:rsid w:val="008A450F"/>
    <w:rsid w:val="008A5956"/>
    <w:rsid w:val="008A6759"/>
    <w:rsid w:val="008B1A96"/>
    <w:rsid w:val="008B3EDD"/>
    <w:rsid w:val="008B4262"/>
    <w:rsid w:val="008B4326"/>
    <w:rsid w:val="008B4337"/>
    <w:rsid w:val="008B4996"/>
    <w:rsid w:val="008B5950"/>
    <w:rsid w:val="008C0303"/>
    <w:rsid w:val="008C17BC"/>
    <w:rsid w:val="008C6BF2"/>
    <w:rsid w:val="008D1175"/>
    <w:rsid w:val="008D1946"/>
    <w:rsid w:val="008E11BF"/>
    <w:rsid w:val="008E2C7D"/>
    <w:rsid w:val="008E496D"/>
    <w:rsid w:val="008E749A"/>
    <w:rsid w:val="008F1207"/>
    <w:rsid w:val="008F585A"/>
    <w:rsid w:val="008F614A"/>
    <w:rsid w:val="008F66C6"/>
    <w:rsid w:val="0090022C"/>
    <w:rsid w:val="00910A52"/>
    <w:rsid w:val="00913F6A"/>
    <w:rsid w:val="00914403"/>
    <w:rsid w:val="00916572"/>
    <w:rsid w:val="0091712D"/>
    <w:rsid w:val="009179A7"/>
    <w:rsid w:val="00917D9D"/>
    <w:rsid w:val="009231C7"/>
    <w:rsid w:val="00924A3C"/>
    <w:rsid w:val="0093314E"/>
    <w:rsid w:val="009438AF"/>
    <w:rsid w:val="00944A34"/>
    <w:rsid w:val="00945CF9"/>
    <w:rsid w:val="00945DAC"/>
    <w:rsid w:val="00951D83"/>
    <w:rsid w:val="00954CF1"/>
    <w:rsid w:val="00956814"/>
    <w:rsid w:val="009664A1"/>
    <w:rsid w:val="009704C8"/>
    <w:rsid w:val="00970C59"/>
    <w:rsid w:val="00970F43"/>
    <w:rsid w:val="009722E1"/>
    <w:rsid w:val="00980746"/>
    <w:rsid w:val="00984378"/>
    <w:rsid w:val="00985580"/>
    <w:rsid w:val="00985E1E"/>
    <w:rsid w:val="009865F3"/>
    <w:rsid w:val="009920B6"/>
    <w:rsid w:val="00993BBB"/>
    <w:rsid w:val="00996CAC"/>
    <w:rsid w:val="009A16DF"/>
    <w:rsid w:val="009A25FD"/>
    <w:rsid w:val="009A32F7"/>
    <w:rsid w:val="009A5F19"/>
    <w:rsid w:val="009B3936"/>
    <w:rsid w:val="009B4BF8"/>
    <w:rsid w:val="009B6F2F"/>
    <w:rsid w:val="009B7193"/>
    <w:rsid w:val="009C0CF7"/>
    <w:rsid w:val="009C1ABE"/>
    <w:rsid w:val="009C48AE"/>
    <w:rsid w:val="009C60B1"/>
    <w:rsid w:val="009C6B9C"/>
    <w:rsid w:val="009C70B7"/>
    <w:rsid w:val="009D078E"/>
    <w:rsid w:val="009D0AEF"/>
    <w:rsid w:val="009D1C44"/>
    <w:rsid w:val="009D3AEE"/>
    <w:rsid w:val="009D3D1F"/>
    <w:rsid w:val="009D459A"/>
    <w:rsid w:val="009D4D3D"/>
    <w:rsid w:val="009D5E77"/>
    <w:rsid w:val="009D74CA"/>
    <w:rsid w:val="009D7BEB"/>
    <w:rsid w:val="009E0204"/>
    <w:rsid w:val="009E02FD"/>
    <w:rsid w:val="009E2052"/>
    <w:rsid w:val="009E5559"/>
    <w:rsid w:val="009E6307"/>
    <w:rsid w:val="009E65E5"/>
    <w:rsid w:val="009F2B7E"/>
    <w:rsid w:val="009F45B2"/>
    <w:rsid w:val="009F4D6A"/>
    <w:rsid w:val="009F4E66"/>
    <w:rsid w:val="009F531D"/>
    <w:rsid w:val="00A02330"/>
    <w:rsid w:val="00A049BA"/>
    <w:rsid w:val="00A1155E"/>
    <w:rsid w:val="00A13029"/>
    <w:rsid w:val="00A13D4F"/>
    <w:rsid w:val="00A142E7"/>
    <w:rsid w:val="00A1616E"/>
    <w:rsid w:val="00A21087"/>
    <w:rsid w:val="00A224D4"/>
    <w:rsid w:val="00A22C3D"/>
    <w:rsid w:val="00A23E06"/>
    <w:rsid w:val="00A24A9B"/>
    <w:rsid w:val="00A255D7"/>
    <w:rsid w:val="00A27CB5"/>
    <w:rsid w:val="00A32316"/>
    <w:rsid w:val="00A329E0"/>
    <w:rsid w:val="00A33637"/>
    <w:rsid w:val="00A34053"/>
    <w:rsid w:val="00A348A3"/>
    <w:rsid w:val="00A37514"/>
    <w:rsid w:val="00A37E88"/>
    <w:rsid w:val="00A411A4"/>
    <w:rsid w:val="00A41E58"/>
    <w:rsid w:val="00A42981"/>
    <w:rsid w:val="00A4348E"/>
    <w:rsid w:val="00A43B85"/>
    <w:rsid w:val="00A43F9A"/>
    <w:rsid w:val="00A45B98"/>
    <w:rsid w:val="00A5031F"/>
    <w:rsid w:val="00A521F6"/>
    <w:rsid w:val="00A54ED5"/>
    <w:rsid w:val="00A562AE"/>
    <w:rsid w:val="00A56F30"/>
    <w:rsid w:val="00A57BFB"/>
    <w:rsid w:val="00A6269D"/>
    <w:rsid w:val="00A66C46"/>
    <w:rsid w:val="00A67D75"/>
    <w:rsid w:val="00A70B8D"/>
    <w:rsid w:val="00A7235C"/>
    <w:rsid w:val="00A80295"/>
    <w:rsid w:val="00A8140C"/>
    <w:rsid w:val="00A853BB"/>
    <w:rsid w:val="00A857BE"/>
    <w:rsid w:val="00A86ABD"/>
    <w:rsid w:val="00A906BC"/>
    <w:rsid w:val="00A93C78"/>
    <w:rsid w:val="00A951CF"/>
    <w:rsid w:val="00A95794"/>
    <w:rsid w:val="00A97903"/>
    <w:rsid w:val="00A979CC"/>
    <w:rsid w:val="00AA0BA8"/>
    <w:rsid w:val="00AA3991"/>
    <w:rsid w:val="00AA486F"/>
    <w:rsid w:val="00AA5407"/>
    <w:rsid w:val="00AA5B49"/>
    <w:rsid w:val="00AB3092"/>
    <w:rsid w:val="00AB4679"/>
    <w:rsid w:val="00AB514B"/>
    <w:rsid w:val="00AB5F05"/>
    <w:rsid w:val="00AC0781"/>
    <w:rsid w:val="00AC7118"/>
    <w:rsid w:val="00AC745C"/>
    <w:rsid w:val="00AD15DF"/>
    <w:rsid w:val="00AD6835"/>
    <w:rsid w:val="00AD6DE4"/>
    <w:rsid w:val="00AE4E5C"/>
    <w:rsid w:val="00AE57A1"/>
    <w:rsid w:val="00AE7DEB"/>
    <w:rsid w:val="00AF2782"/>
    <w:rsid w:val="00AF3373"/>
    <w:rsid w:val="00AF389A"/>
    <w:rsid w:val="00AF6652"/>
    <w:rsid w:val="00B01C2D"/>
    <w:rsid w:val="00B026BD"/>
    <w:rsid w:val="00B04218"/>
    <w:rsid w:val="00B05B78"/>
    <w:rsid w:val="00B061F4"/>
    <w:rsid w:val="00B17A36"/>
    <w:rsid w:val="00B2098C"/>
    <w:rsid w:val="00B20A0B"/>
    <w:rsid w:val="00B21B1D"/>
    <w:rsid w:val="00B22125"/>
    <w:rsid w:val="00B236C7"/>
    <w:rsid w:val="00B24553"/>
    <w:rsid w:val="00B26AD5"/>
    <w:rsid w:val="00B27BA0"/>
    <w:rsid w:val="00B27FF0"/>
    <w:rsid w:val="00B307F1"/>
    <w:rsid w:val="00B321ED"/>
    <w:rsid w:val="00B327A5"/>
    <w:rsid w:val="00B350DD"/>
    <w:rsid w:val="00B373B8"/>
    <w:rsid w:val="00B4211C"/>
    <w:rsid w:val="00B42409"/>
    <w:rsid w:val="00B42FC2"/>
    <w:rsid w:val="00B43690"/>
    <w:rsid w:val="00B5012F"/>
    <w:rsid w:val="00B51720"/>
    <w:rsid w:val="00B52374"/>
    <w:rsid w:val="00B527B2"/>
    <w:rsid w:val="00B563FA"/>
    <w:rsid w:val="00B567CF"/>
    <w:rsid w:val="00B5680D"/>
    <w:rsid w:val="00B57C41"/>
    <w:rsid w:val="00B60779"/>
    <w:rsid w:val="00B6207F"/>
    <w:rsid w:val="00B645C4"/>
    <w:rsid w:val="00B64F9D"/>
    <w:rsid w:val="00B65E22"/>
    <w:rsid w:val="00B665CD"/>
    <w:rsid w:val="00B71C89"/>
    <w:rsid w:val="00B72A21"/>
    <w:rsid w:val="00B74931"/>
    <w:rsid w:val="00B7508C"/>
    <w:rsid w:val="00B757AB"/>
    <w:rsid w:val="00B815BD"/>
    <w:rsid w:val="00B82A61"/>
    <w:rsid w:val="00B82FCE"/>
    <w:rsid w:val="00B831CF"/>
    <w:rsid w:val="00B836C1"/>
    <w:rsid w:val="00B91461"/>
    <w:rsid w:val="00B91E12"/>
    <w:rsid w:val="00B94A25"/>
    <w:rsid w:val="00BA16C7"/>
    <w:rsid w:val="00BA65D6"/>
    <w:rsid w:val="00BA699F"/>
    <w:rsid w:val="00BA770E"/>
    <w:rsid w:val="00BB0EE8"/>
    <w:rsid w:val="00BB3329"/>
    <w:rsid w:val="00BB4355"/>
    <w:rsid w:val="00BB579E"/>
    <w:rsid w:val="00BB5CA3"/>
    <w:rsid w:val="00BB7E80"/>
    <w:rsid w:val="00BC2E04"/>
    <w:rsid w:val="00BC3BE4"/>
    <w:rsid w:val="00BC668C"/>
    <w:rsid w:val="00BC78E3"/>
    <w:rsid w:val="00BD1056"/>
    <w:rsid w:val="00BD347A"/>
    <w:rsid w:val="00BD4F81"/>
    <w:rsid w:val="00BD7069"/>
    <w:rsid w:val="00BE21A8"/>
    <w:rsid w:val="00BE5E65"/>
    <w:rsid w:val="00BE6B41"/>
    <w:rsid w:val="00BF1C8A"/>
    <w:rsid w:val="00BF606A"/>
    <w:rsid w:val="00BF7230"/>
    <w:rsid w:val="00C04715"/>
    <w:rsid w:val="00C05A55"/>
    <w:rsid w:val="00C10B5A"/>
    <w:rsid w:val="00C1173F"/>
    <w:rsid w:val="00C127CB"/>
    <w:rsid w:val="00C135BE"/>
    <w:rsid w:val="00C136CE"/>
    <w:rsid w:val="00C13EE7"/>
    <w:rsid w:val="00C16C35"/>
    <w:rsid w:val="00C209BB"/>
    <w:rsid w:val="00C22877"/>
    <w:rsid w:val="00C22AD2"/>
    <w:rsid w:val="00C2482F"/>
    <w:rsid w:val="00C27E31"/>
    <w:rsid w:val="00C27FDF"/>
    <w:rsid w:val="00C30E31"/>
    <w:rsid w:val="00C30F76"/>
    <w:rsid w:val="00C3134E"/>
    <w:rsid w:val="00C35396"/>
    <w:rsid w:val="00C3578F"/>
    <w:rsid w:val="00C3604C"/>
    <w:rsid w:val="00C360DB"/>
    <w:rsid w:val="00C3718F"/>
    <w:rsid w:val="00C37FD8"/>
    <w:rsid w:val="00C42748"/>
    <w:rsid w:val="00C42D45"/>
    <w:rsid w:val="00C44298"/>
    <w:rsid w:val="00C51049"/>
    <w:rsid w:val="00C513A4"/>
    <w:rsid w:val="00C52D01"/>
    <w:rsid w:val="00C52E79"/>
    <w:rsid w:val="00C564D3"/>
    <w:rsid w:val="00C64696"/>
    <w:rsid w:val="00C72E73"/>
    <w:rsid w:val="00C75266"/>
    <w:rsid w:val="00C77105"/>
    <w:rsid w:val="00C83F7A"/>
    <w:rsid w:val="00C845C5"/>
    <w:rsid w:val="00C853A2"/>
    <w:rsid w:val="00C86A4F"/>
    <w:rsid w:val="00C86C0B"/>
    <w:rsid w:val="00C878AE"/>
    <w:rsid w:val="00C91220"/>
    <w:rsid w:val="00C936BE"/>
    <w:rsid w:val="00C94241"/>
    <w:rsid w:val="00C963E0"/>
    <w:rsid w:val="00CA21A9"/>
    <w:rsid w:val="00CA3006"/>
    <w:rsid w:val="00CA576E"/>
    <w:rsid w:val="00CA59C1"/>
    <w:rsid w:val="00CB18C0"/>
    <w:rsid w:val="00CB1C23"/>
    <w:rsid w:val="00CC0391"/>
    <w:rsid w:val="00CC5F2F"/>
    <w:rsid w:val="00CC6384"/>
    <w:rsid w:val="00CC63A2"/>
    <w:rsid w:val="00CC7FC2"/>
    <w:rsid w:val="00CD1F0F"/>
    <w:rsid w:val="00CD245D"/>
    <w:rsid w:val="00CD3C6B"/>
    <w:rsid w:val="00CD3D1D"/>
    <w:rsid w:val="00CD5B7D"/>
    <w:rsid w:val="00CD60D8"/>
    <w:rsid w:val="00CD65B4"/>
    <w:rsid w:val="00CE4887"/>
    <w:rsid w:val="00CF0441"/>
    <w:rsid w:val="00CF3FA3"/>
    <w:rsid w:val="00D01689"/>
    <w:rsid w:val="00D02103"/>
    <w:rsid w:val="00D03ADD"/>
    <w:rsid w:val="00D04830"/>
    <w:rsid w:val="00D05318"/>
    <w:rsid w:val="00D05B6C"/>
    <w:rsid w:val="00D10B35"/>
    <w:rsid w:val="00D116D2"/>
    <w:rsid w:val="00D12BB2"/>
    <w:rsid w:val="00D17CF0"/>
    <w:rsid w:val="00D21D8D"/>
    <w:rsid w:val="00D21E11"/>
    <w:rsid w:val="00D23968"/>
    <w:rsid w:val="00D23CE6"/>
    <w:rsid w:val="00D23F5E"/>
    <w:rsid w:val="00D26559"/>
    <w:rsid w:val="00D32325"/>
    <w:rsid w:val="00D35211"/>
    <w:rsid w:val="00D3571C"/>
    <w:rsid w:val="00D4078B"/>
    <w:rsid w:val="00D4169F"/>
    <w:rsid w:val="00D42394"/>
    <w:rsid w:val="00D42DCC"/>
    <w:rsid w:val="00D44ADD"/>
    <w:rsid w:val="00D45E2B"/>
    <w:rsid w:val="00D45F4C"/>
    <w:rsid w:val="00D46E61"/>
    <w:rsid w:val="00D520FE"/>
    <w:rsid w:val="00D53EE7"/>
    <w:rsid w:val="00D562F1"/>
    <w:rsid w:val="00D60D5E"/>
    <w:rsid w:val="00D62121"/>
    <w:rsid w:val="00D66CF2"/>
    <w:rsid w:val="00D71057"/>
    <w:rsid w:val="00D7396E"/>
    <w:rsid w:val="00D774DA"/>
    <w:rsid w:val="00D80660"/>
    <w:rsid w:val="00D81ADB"/>
    <w:rsid w:val="00D83230"/>
    <w:rsid w:val="00D85C1B"/>
    <w:rsid w:val="00D86612"/>
    <w:rsid w:val="00D869A4"/>
    <w:rsid w:val="00D90A8B"/>
    <w:rsid w:val="00D9148A"/>
    <w:rsid w:val="00D93C4A"/>
    <w:rsid w:val="00D969B8"/>
    <w:rsid w:val="00D971E0"/>
    <w:rsid w:val="00DA0903"/>
    <w:rsid w:val="00DA09F0"/>
    <w:rsid w:val="00DA123C"/>
    <w:rsid w:val="00DA1B61"/>
    <w:rsid w:val="00DA1CF4"/>
    <w:rsid w:val="00DA3127"/>
    <w:rsid w:val="00DA39F9"/>
    <w:rsid w:val="00DA41F1"/>
    <w:rsid w:val="00DA6BA2"/>
    <w:rsid w:val="00DA74FD"/>
    <w:rsid w:val="00DB2CFD"/>
    <w:rsid w:val="00DB6BAE"/>
    <w:rsid w:val="00DC1454"/>
    <w:rsid w:val="00DC17F7"/>
    <w:rsid w:val="00DC31E6"/>
    <w:rsid w:val="00DC62DF"/>
    <w:rsid w:val="00DD70CB"/>
    <w:rsid w:val="00DD76B4"/>
    <w:rsid w:val="00DE1B40"/>
    <w:rsid w:val="00DE1C74"/>
    <w:rsid w:val="00DE2802"/>
    <w:rsid w:val="00DE53ED"/>
    <w:rsid w:val="00DF2FCA"/>
    <w:rsid w:val="00DF4BEE"/>
    <w:rsid w:val="00DF61BB"/>
    <w:rsid w:val="00E00B7D"/>
    <w:rsid w:val="00E0139A"/>
    <w:rsid w:val="00E01FAA"/>
    <w:rsid w:val="00E02B46"/>
    <w:rsid w:val="00E04BFB"/>
    <w:rsid w:val="00E05433"/>
    <w:rsid w:val="00E06570"/>
    <w:rsid w:val="00E07A15"/>
    <w:rsid w:val="00E11634"/>
    <w:rsid w:val="00E127CE"/>
    <w:rsid w:val="00E14B00"/>
    <w:rsid w:val="00E235B5"/>
    <w:rsid w:val="00E26D89"/>
    <w:rsid w:val="00E3048D"/>
    <w:rsid w:val="00E30D5A"/>
    <w:rsid w:val="00E31D2F"/>
    <w:rsid w:val="00E321C7"/>
    <w:rsid w:val="00E33CDE"/>
    <w:rsid w:val="00E33D3A"/>
    <w:rsid w:val="00E35117"/>
    <w:rsid w:val="00E354F5"/>
    <w:rsid w:val="00E36007"/>
    <w:rsid w:val="00E4221A"/>
    <w:rsid w:val="00E44948"/>
    <w:rsid w:val="00E45A72"/>
    <w:rsid w:val="00E50CE6"/>
    <w:rsid w:val="00E52BF7"/>
    <w:rsid w:val="00E52C5A"/>
    <w:rsid w:val="00E552E7"/>
    <w:rsid w:val="00E55E2A"/>
    <w:rsid w:val="00E56165"/>
    <w:rsid w:val="00E5655E"/>
    <w:rsid w:val="00E5665C"/>
    <w:rsid w:val="00E5691F"/>
    <w:rsid w:val="00E60BEF"/>
    <w:rsid w:val="00E60D59"/>
    <w:rsid w:val="00E61129"/>
    <w:rsid w:val="00E636C8"/>
    <w:rsid w:val="00E66F6B"/>
    <w:rsid w:val="00E6716E"/>
    <w:rsid w:val="00E74722"/>
    <w:rsid w:val="00E7563F"/>
    <w:rsid w:val="00E7641F"/>
    <w:rsid w:val="00E7658C"/>
    <w:rsid w:val="00E77E6A"/>
    <w:rsid w:val="00E803F4"/>
    <w:rsid w:val="00E86E17"/>
    <w:rsid w:val="00E9171E"/>
    <w:rsid w:val="00E9358F"/>
    <w:rsid w:val="00E9608C"/>
    <w:rsid w:val="00E96BF2"/>
    <w:rsid w:val="00E9747C"/>
    <w:rsid w:val="00E974B9"/>
    <w:rsid w:val="00E977C0"/>
    <w:rsid w:val="00EA2F07"/>
    <w:rsid w:val="00EA419B"/>
    <w:rsid w:val="00EA445D"/>
    <w:rsid w:val="00EB0DBB"/>
    <w:rsid w:val="00EB1F81"/>
    <w:rsid w:val="00EB2DA7"/>
    <w:rsid w:val="00EB3379"/>
    <w:rsid w:val="00EB705D"/>
    <w:rsid w:val="00EC09D9"/>
    <w:rsid w:val="00EC0AD1"/>
    <w:rsid w:val="00EC0CEB"/>
    <w:rsid w:val="00EC237B"/>
    <w:rsid w:val="00ED20AC"/>
    <w:rsid w:val="00ED35B1"/>
    <w:rsid w:val="00ED59BC"/>
    <w:rsid w:val="00ED7564"/>
    <w:rsid w:val="00EE0358"/>
    <w:rsid w:val="00EE3677"/>
    <w:rsid w:val="00EE3A6E"/>
    <w:rsid w:val="00EE5CC6"/>
    <w:rsid w:val="00EF06BC"/>
    <w:rsid w:val="00EF2172"/>
    <w:rsid w:val="00EF4494"/>
    <w:rsid w:val="00EF4CEF"/>
    <w:rsid w:val="00EF6CC8"/>
    <w:rsid w:val="00F00C10"/>
    <w:rsid w:val="00F00F2C"/>
    <w:rsid w:val="00F032D2"/>
    <w:rsid w:val="00F07FD4"/>
    <w:rsid w:val="00F10D7E"/>
    <w:rsid w:val="00F1172B"/>
    <w:rsid w:val="00F12638"/>
    <w:rsid w:val="00F1540B"/>
    <w:rsid w:val="00F162ED"/>
    <w:rsid w:val="00F17F47"/>
    <w:rsid w:val="00F20D5E"/>
    <w:rsid w:val="00F20F94"/>
    <w:rsid w:val="00F219F7"/>
    <w:rsid w:val="00F227DF"/>
    <w:rsid w:val="00F268AA"/>
    <w:rsid w:val="00F26EA9"/>
    <w:rsid w:val="00F301BE"/>
    <w:rsid w:val="00F329C0"/>
    <w:rsid w:val="00F358E5"/>
    <w:rsid w:val="00F365FD"/>
    <w:rsid w:val="00F36E40"/>
    <w:rsid w:val="00F37C78"/>
    <w:rsid w:val="00F40704"/>
    <w:rsid w:val="00F46C11"/>
    <w:rsid w:val="00F470FC"/>
    <w:rsid w:val="00F52048"/>
    <w:rsid w:val="00F5399B"/>
    <w:rsid w:val="00F53EE1"/>
    <w:rsid w:val="00F54563"/>
    <w:rsid w:val="00F57216"/>
    <w:rsid w:val="00F60794"/>
    <w:rsid w:val="00F60A4E"/>
    <w:rsid w:val="00F614A9"/>
    <w:rsid w:val="00F62A1E"/>
    <w:rsid w:val="00F649C9"/>
    <w:rsid w:val="00F66290"/>
    <w:rsid w:val="00F72A9C"/>
    <w:rsid w:val="00F75C2A"/>
    <w:rsid w:val="00F80759"/>
    <w:rsid w:val="00F818EC"/>
    <w:rsid w:val="00F829FB"/>
    <w:rsid w:val="00F830FB"/>
    <w:rsid w:val="00F831C1"/>
    <w:rsid w:val="00F83A90"/>
    <w:rsid w:val="00F852E3"/>
    <w:rsid w:val="00F860A0"/>
    <w:rsid w:val="00F8612A"/>
    <w:rsid w:val="00F86647"/>
    <w:rsid w:val="00F90549"/>
    <w:rsid w:val="00F90892"/>
    <w:rsid w:val="00F90F98"/>
    <w:rsid w:val="00F92030"/>
    <w:rsid w:val="00F9396B"/>
    <w:rsid w:val="00FA1A33"/>
    <w:rsid w:val="00FA1C06"/>
    <w:rsid w:val="00FA7970"/>
    <w:rsid w:val="00FA7A9B"/>
    <w:rsid w:val="00FB19E9"/>
    <w:rsid w:val="00FB34E0"/>
    <w:rsid w:val="00FB4C7C"/>
    <w:rsid w:val="00FB568C"/>
    <w:rsid w:val="00FC256D"/>
    <w:rsid w:val="00FD19EE"/>
    <w:rsid w:val="00FD2032"/>
    <w:rsid w:val="00FD54C3"/>
    <w:rsid w:val="00FD6270"/>
    <w:rsid w:val="00FD6C2F"/>
    <w:rsid w:val="00FD6F68"/>
    <w:rsid w:val="00FE1042"/>
    <w:rsid w:val="00FE357F"/>
    <w:rsid w:val="00FE4138"/>
    <w:rsid w:val="00FE6F48"/>
    <w:rsid w:val="00FE72CB"/>
    <w:rsid w:val="00FF0174"/>
    <w:rsid w:val="00FF1C32"/>
    <w:rsid w:val="00FF3FDC"/>
    <w:rsid w:val="00FF438D"/>
    <w:rsid w:val="00FF5ED7"/>
    <w:rsid w:val="03E296FE"/>
    <w:rsid w:val="0715447A"/>
    <w:rsid w:val="0FEDCBD9"/>
    <w:rsid w:val="2053752C"/>
    <w:rsid w:val="29F81264"/>
    <w:rsid w:val="39926C28"/>
    <w:rsid w:val="55BE6550"/>
    <w:rsid w:val="79977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529E4"/>
  <w15:docId w15:val="{7AF18449-BE0C-4C20-89B0-7A7B9018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A96"/>
    <w:rPr>
      <w:rFonts w:eastAsia="Times New Roman" w:cs="Times New Roman"/>
      <w:kern w:val="2"/>
      <w:sz w:val="22"/>
      <w:szCs w:val="22"/>
    </w:rPr>
  </w:style>
  <w:style w:type="paragraph" w:styleId="Kop1">
    <w:name w:val="heading 1"/>
    <w:aliases w:val="hoofdstuk,Nota hoofdstuk,Hoofdstuk,Section Heading"/>
    <w:basedOn w:val="Standaard"/>
    <w:next w:val="Standaard"/>
    <w:link w:val="Kop1Char"/>
    <w:qFormat/>
    <w:rsid w:val="005525AA"/>
    <w:pPr>
      <w:keepNext/>
      <w:keepLines/>
      <w:numPr>
        <w:numId w:val="1"/>
      </w:numPr>
      <w:spacing w:before="240"/>
      <w:outlineLvl w:val="0"/>
    </w:pPr>
    <w:rPr>
      <w:rFonts w:ascii="Avenir Book" w:eastAsiaTheme="majorEastAsia" w:hAnsi="Avenir Book" w:cstheme="majorBidi"/>
      <w:color w:val="2F5496" w:themeColor="accent1" w:themeShade="BF"/>
      <w:kern w:val="0"/>
      <w:sz w:val="32"/>
      <w:szCs w:val="32"/>
    </w:rPr>
  </w:style>
  <w:style w:type="paragraph" w:styleId="Kop2">
    <w:name w:val="heading 2"/>
    <w:aliases w:val="Reset numbering,Nota paragraaf"/>
    <w:basedOn w:val="Kop1"/>
    <w:next w:val="Standaard"/>
    <w:link w:val="Kop2Char"/>
    <w:uiPriority w:val="9"/>
    <w:unhideWhenUsed/>
    <w:qFormat/>
    <w:rsid w:val="007E69D4"/>
    <w:pPr>
      <w:numPr>
        <w:numId w:val="2"/>
      </w:numPr>
      <w:outlineLvl w:val="1"/>
    </w:pPr>
    <w:rPr>
      <w:sz w:val="28"/>
      <w:szCs w:val="28"/>
    </w:rPr>
  </w:style>
  <w:style w:type="paragraph" w:styleId="Kop3">
    <w:name w:val="heading 3"/>
    <w:aliases w:val="Voorwoord,Level 1 - 1,3scr,Nota sub-paragraaf,subparagraaf,3 bullet,b,2"/>
    <w:basedOn w:val="Standaard"/>
    <w:next w:val="Standaard"/>
    <w:link w:val="Kop3Char"/>
    <w:qFormat/>
    <w:rsid w:val="00170BAD"/>
    <w:pPr>
      <w:keepNext/>
      <w:tabs>
        <w:tab w:val="num" w:pos="3556"/>
      </w:tabs>
      <w:ind w:left="3556" w:hanging="720"/>
      <w:outlineLvl w:val="2"/>
    </w:pPr>
    <w:rPr>
      <w:rFonts w:ascii="Trebuchet MS" w:hAnsi="Trebuchet MS"/>
      <w:b/>
      <w:color w:val="8496B0" w:themeColor="text2" w:themeTint="99"/>
      <w:kern w:val="0"/>
      <w:sz w:val="20"/>
      <w:szCs w:val="20"/>
      <w:lang w:eastAsia="nl-NL"/>
    </w:rPr>
  </w:style>
  <w:style w:type="paragraph" w:styleId="Kop4">
    <w:name w:val="heading 4"/>
    <w:aliases w:val="Level 2 - a"/>
    <w:basedOn w:val="Standaard"/>
    <w:next w:val="Standaard"/>
    <w:link w:val="Kop4Char"/>
    <w:uiPriority w:val="9"/>
    <w:qFormat/>
    <w:rsid w:val="00170BAD"/>
    <w:pPr>
      <w:keepNext/>
      <w:tabs>
        <w:tab w:val="num" w:pos="864"/>
      </w:tabs>
      <w:ind w:left="864" w:hanging="864"/>
      <w:outlineLvl w:val="3"/>
    </w:pPr>
    <w:rPr>
      <w:rFonts w:ascii="Trebuchet MS" w:hAnsi="Trebuchet MS"/>
      <w:b/>
      <w:caps/>
      <w:color w:val="8496B0" w:themeColor="text2" w:themeTint="99"/>
      <w:kern w:val="0"/>
      <w:szCs w:val="20"/>
      <w:lang w:eastAsia="nl-NL"/>
    </w:rPr>
  </w:style>
  <w:style w:type="paragraph" w:styleId="Kop5">
    <w:name w:val="heading 5"/>
    <w:aliases w:val="Level 3 - i"/>
    <w:basedOn w:val="Standaard"/>
    <w:next w:val="Standaard"/>
    <w:link w:val="Kop5Char"/>
    <w:uiPriority w:val="9"/>
    <w:qFormat/>
    <w:rsid w:val="00170BAD"/>
    <w:pPr>
      <w:keepNext/>
      <w:tabs>
        <w:tab w:val="num" w:pos="1008"/>
      </w:tabs>
      <w:suppressAutoHyphens/>
      <w:ind w:left="1008" w:hanging="1008"/>
      <w:outlineLvl w:val="4"/>
    </w:pPr>
    <w:rPr>
      <w:rFonts w:ascii="Trebuchet MS" w:hAnsi="Trebuchet MS"/>
      <w:b/>
      <w:kern w:val="1"/>
      <w:szCs w:val="20"/>
      <w:lang w:eastAsia="nl-NL"/>
    </w:rPr>
  </w:style>
  <w:style w:type="paragraph" w:styleId="Kop6">
    <w:name w:val="heading 6"/>
    <w:aliases w:val="Legal Level 1."/>
    <w:basedOn w:val="Standaard"/>
    <w:next w:val="Standaard"/>
    <w:link w:val="Kop6Char"/>
    <w:uiPriority w:val="9"/>
    <w:qFormat/>
    <w:rsid w:val="00170BAD"/>
    <w:pPr>
      <w:keepNext/>
      <w:tabs>
        <w:tab w:val="num" w:pos="1152"/>
      </w:tabs>
      <w:ind w:left="1152" w:hanging="1152"/>
      <w:outlineLvl w:val="5"/>
    </w:pPr>
    <w:rPr>
      <w:rFonts w:ascii="Trebuchet MS" w:hAnsi="Trebuchet MS"/>
      <w:i/>
      <w:kern w:val="0"/>
      <w:szCs w:val="20"/>
      <w:lang w:eastAsia="nl-NL"/>
    </w:rPr>
  </w:style>
  <w:style w:type="paragraph" w:styleId="Kop7">
    <w:name w:val="heading 7"/>
    <w:aliases w:val="Legal Level 1.1."/>
    <w:basedOn w:val="Standaard"/>
    <w:next w:val="Standaard"/>
    <w:link w:val="Kop7Char"/>
    <w:uiPriority w:val="9"/>
    <w:qFormat/>
    <w:rsid w:val="00170BAD"/>
    <w:pPr>
      <w:tabs>
        <w:tab w:val="num" w:pos="1296"/>
      </w:tabs>
      <w:spacing w:before="240" w:after="60"/>
      <w:ind w:left="1296" w:hanging="1296"/>
      <w:outlineLvl w:val="6"/>
    </w:pPr>
    <w:rPr>
      <w:rFonts w:ascii="Trebuchet MS" w:hAnsi="Trebuchet MS"/>
      <w:kern w:val="0"/>
      <w:sz w:val="24"/>
      <w:szCs w:val="24"/>
      <w:lang w:eastAsia="nl-NL"/>
    </w:rPr>
  </w:style>
  <w:style w:type="paragraph" w:styleId="Kop8">
    <w:name w:val="heading 8"/>
    <w:aliases w:val="Legal Level 1.1.1."/>
    <w:basedOn w:val="Standaard"/>
    <w:next w:val="Standaard"/>
    <w:link w:val="Kop8Char"/>
    <w:uiPriority w:val="9"/>
    <w:qFormat/>
    <w:rsid w:val="00170BAD"/>
    <w:pPr>
      <w:tabs>
        <w:tab w:val="num" w:pos="1440"/>
      </w:tabs>
      <w:spacing w:before="240" w:after="60"/>
      <w:ind w:left="1440" w:hanging="1440"/>
      <w:outlineLvl w:val="7"/>
    </w:pPr>
    <w:rPr>
      <w:rFonts w:ascii="Trebuchet MS" w:hAnsi="Trebuchet MS"/>
      <w:i/>
      <w:iCs/>
      <w:kern w:val="0"/>
      <w:sz w:val="24"/>
      <w:szCs w:val="24"/>
      <w:lang w:eastAsia="nl-NL"/>
    </w:rPr>
  </w:style>
  <w:style w:type="paragraph" w:styleId="Kop9">
    <w:name w:val="heading 9"/>
    <w:aliases w:val="Legal Level 1.1.1.1.,Reference Appendix"/>
    <w:basedOn w:val="Standaard"/>
    <w:next w:val="Standaard"/>
    <w:link w:val="Kop9Char"/>
    <w:uiPriority w:val="9"/>
    <w:qFormat/>
    <w:rsid w:val="00170BAD"/>
    <w:pPr>
      <w:tabs>
        <w:tab w:val="num" w:pos="1584"/>
      </w:tabs>
      <w:spacing w:before="240" w:after="60"/>
      <w:ind w:left="1584" w:hanging="1584"/>
      <w:outlineLvl w:val="8"/>
    </w:pPr>
    <w:rPr>
      <w:rFonts w:ascii="Arial" w:hAnsi="Arial" w:cs="Arial"/>
      <w:kern w:val="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6139"/>
    <w:pPr>
      <w:tabs>
        <w:tab w:val="center" w:pos="4536"/>
        <w:tab w:val="right" w:pos="9072"/>
      </w:tabs>
    </w:pPr>
    <w:rPr>
      <w:rFonts w:eastAsia="MS Mincho" w:cstheme="minorBidi"/>
      <w:kern w:val="0"/>
      <w:sz w:val="24"/>
      <w:szCs w:val="24"/>
    </w:rPr>
  </w:style>
  <w:style w:type="character" w:customStyle="1" w:styleId="KoptekstChar">
    <w:name w:val="Koptekst Char"/>
    <w:basedOn w:val="Standaardalinea-lettertype"/>
    <w:link w:val="Koptekst"/>
    <w:uiPriority w:val="99"/>
    <w:rsid w:val="00036139"/>
  </w:style>
  <w:style w:type="paragraph" w:styleId="Voettekst">
    <w:name w:val="footer"/>
    <w:basedOn w:val="Standaard"/>
    <w:link w:val="VoettekstChar"/>
    <w:uiPriority w:val="99"/>
    <w:unhideWhenUsed/>
    <w:rsid w:val="00036139"/>
    <w:pPr>
      <w:tabs>
        <w:tab w:val="center" w:pos="4536"/>
        <w:tab w:val="right" w:pos="9072"/>
      </w:tabs>
    </w:pPr>
    <w:rPr>
      <w:rFonts w:eastAsia="MS Mincho" w:cstheme="minorBidi"/>
      <w:kern w:val="0"/>
      <w:sz w:val="24"/>
      <w:szCs w:val="24"/>
    </w:rPr>
  </w:style>
  <w:style w:type="character" w:customStyle="1" w:styleId="VoettekstChar">
    <w:name w:val="Voettekst Char"/>
    <w:basedOn w:val="Standaardalinea-lettertype"/>
    <w:link w:val="Voettekst"/>
    <w:uiPriority w:val="99"/>
    <w:rsid w:val="00036139"/>
  </w:style>
  <w:style w:type="paragraph" w:customStyle="1" w:styleId="Basisalinea">
    <w:name w:val="[Basisalinea]"/>
    <w:basedOn w:val="Standaard"/>
    <w:uiPriority w:val="99"/>
    <w:rsid w:val="00036139"/>
    <w:pPr>
      <w:autoSpaceDE w:val="0"/>
      <w:autoSpaceDN w:val="0"/>
      <w:adjustRightInd w:val="0"/>
      <w:spacing w:line="288" w:lineRule="auto"/>
      <w:textAlignment w:val="center"/>
    </w:pPr>
    <w:rPr>
      <w:rFonts w:ascii="MinionPro-Regular" w:eastAsia="MS Mincho" w:hAnsi="MinionPro-Regular" w:cs="MinionPro-Regular"/>
      <w:color w:val="000000"/>
      <w:kern w:val="0"/>
      <w:sz w:val="24"/>
      <w:szCs w:val="24"/>
    </w:rPr>
  </w:style>
  <w:style w:type="character" w:styleId="Paginanummer">
    <w:name w:val="page number"/>
    <w:basedOn w:val="Standaardalinea-lettertype"/>
    <w:uiPriority w:val="99"/>
    <w:semiHidden/>
    <w:unhideWhenUsed/>
    <w:rsid w:val="00A02330"/>
  </w:style>
  <w:style w:type="paragraph" w:styleId="Lijstalinea">
    <w:name w:val="List Paragraph"/>
    <w:aliases w:val="Reference List"/>
    <w:basedOn w:val="Standaard"/>
    <w:link w:val="LijstalineaChar"/>
    <w:uiPriority w:val="34"/>
    <w:qFormat/>
    <w:rsid w:val="00E55E2A"/>
    <w:pPr>
      <w:ind w:left="720"/>
      <w:contextualSpacing/>
    </w:pPr>
    <w:rPr>
      <w:rFonts w:eastAsia="MS Mincho" w:cstheme="minorBidi"/>
      <w:kern w:val="0"/>
      <w:sz w:val="24"/>
      <w:szCs w:val="24"/>
    </w:rPr>
  </w:style>
  <w:style w:type="character" w:styleId="Verwijzingopmerking">
    <w:name w:val="annotation reference"/>
    <w:basedOn w:val="Standaardalinea-lettertype"/>
    <w:uiPriority w:val="99"/>
    <w:semiHidden/>
    <w:unhideWhenUsed/>
    <w:rsid w:val="00D80660"/>
    <w:rPr>
      <w:sz w:val="16"/>
      <w:szCs w:val="16"/>
    </w:rPr>
  </w:style>
  <w:style w:type="paragraph" w:styleId="Tekstopmerking">
    <w:name w:val="annotation text"/>
    <w:basedOn w:val="Standaard"/>
    <w:link w:val="TekstopmerkingChar"/>
    <w:uiPriority w:val="99"/>
    <w:unhideWhenUsed/>
    <w:rsid w:val="00D80660"/>
    <w:rPr>
      <w:rFonts w:eastAsia="MS Mincho" w:cstheme="minorBidi"/>
      <w:kern w:val="0"/>
      <w:sz w:val="20"/>
      <w:szCs w:val="20"/>
    </w:rPr>
  </w:style>
  <w:style w:type="character" w:customStyle="1" w:styleId="TekstopmerkingChar">
    <w:name w:val="Tekst opmerking Char"/>
    <w:basedOn w:val="Standaardalinea-lettertype"/>
    <w:link w:val="Tekstopmerking"/>
    <w:uiPriority w:val="99"/>
    <w:rsid w:val="00D80660"/>
    <w:rPr>
      <w:sz w:val="20"/>
      <w:szCs w:val="20"/>
    </w:rPr>
  </w:style>
  <w:style w:type="paragraph" w:styleId="Onderwerpvanopmerking">
    <w:name w:val="annotation subject"/>
    <w:basedOn w:val="Tekstopmerking"/>
    <w:next w:val="Tekstopmerking"/>
    <w:link w:val="OnderwerpvanopmerkingChar"/>
    <w:uiPriority w:val="99"/>
    <w:semiHidden/>
    <w:unhideWhenUsed/>
    <w:rsid w:val="00D80660"/>
    <w:rPr>
      <w:b/>
      <w:bCs/>
    </w:rPr>
  </w:style>
  <w:style w:type="character" w:customStyle="1" w:styleId="OnderwerpvanopmerkingChar">
    <w:name w:val="Onderwerp van opmerking Char"/>
    <w:basedOn w:val="TekstopmerkingChar"/>
    <w:link w:val="Onderwerpvanopmerking"/>
    <w:uiPriority w:val="99"/>
    <w:semiHidden/>
    <w:rsid w:val="00D80660"/>
    <w:rPr>
      <w:b/>
      <w:bCs/>
      <w:sz w:val="20"/>
      <w:szCs w:val="20"/>
    </w:rPr>
  </w:style>
  <w:style w:type="paragraph" w:styleId="Ballontekst">
    <w:name w:val="Balloon Text"/>
    <w:basedOn w:val="Standaard"/>
    <w:link w:val="BallontekstChar"/>
    <w:uiPriority w:val="99"/>
    <w:semiHidden/>
    <w:unhideWhenUsed/>
    <w:rsid w:val="00D80660"/>
    <w:rPr>
      <w:rFonts w:ascii="Times New Roman" w:eastAsia="MS Mincho" w:hAnsi="Times New Roman"/>
      <w:kern w:val="0"/>
      <w:sz w:val="18"/>
      <w:szCs w:val="18"/>
    </w:rPr>
  </w:style>
  <w:style w:type="character" w:customStyle="1" w:styleId="BallontekstChar">
    <w:name w:val="Ballontekst Char"/>
    <w:basedOn w:val="Standaardalinea-lettertype"/>
    <w:link w:val="Ballontekst"/>
    <w:uiPriority w:val="99"/>
    <w:semiHidden/>
    <w:rsid w:val="00D80660"/>
    <w:rPr>
      <w:rFonts w:ascii="Times New Roman" w:hAnsi="Times New Roman" w:cs="Times New Roman"/>
      <w:sz w:val="18"/>
      <w:szCs w:val="18"/>
    </w:rPr>
  </w:style>
  <w:style w:type="character" w:customStyle="1" w:styleId="Kop1Char">
    <w:name w:val="Kop 1 Char"/>
    <w:aliases w:val="hoofdstuk Char,Nota hoofdstuk Char,Hoofdstuk Char,Section Heading Char"/>
    <w:basedOn w:val="Standaardalinea-lettertype"/>
    <w:link w:val="Kop1"/>
    <w:rsid w:val="005525AA"/>
    <w:rPr>
      <w:rFonts w:ascii="Avenir Book" w:eastAsiaTheme="majorEastAsia" w:hAnsi="Avenir Book" w:cstheme="majorBidi"/>
      <w:color w:val="2F5496" w:themeColor="accent1" w:themeShade="BF"/>
      <w:sz w:val="32"/>
      <w:szCs w:val="32"/>
    </w:rPr>
  </w:style>
  <w:style w:type="character" w:customStyle="1" w:styleId="Kop2Char">
    <w:name w:val="Kop 2 Char"/>
    <w:aliases w:val="Reset numbering Char,Nota paragraaf Char"/>
    <w:basedOn w:val="Standaardalinea-lettertype"/>
    <w:link w:val="Kop2"/>
    <w:uiPriority w:val="9"/>
    <w:rsid w:val="007E69D4"/>
    <w:rPr>
      <w:rFonts w:ascii="Avenir Book" w:eastAsiaTheme="majorEastAsia" w:hAnsi="Avenir Book" w:cstheme="majorBidi"/>
      <w:color w:val="2F5496" w:themeColor="accent1" w:themeShade="BF"/>
      <w:sz w:val="28"/>
      <w:szCs w:val="28"/>
    </w:rPr>
  </w:style>
  <w:style w:type="table" w:styleId="Tabelraster">
    <w:name w:val="Table Grid"/>
    <w:basedOn w:val="Standaardtabel"/>
    <w:uiPriority w:val="39"/>
    <w:rsid w:val="0006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0609A1"/>
    <w:pPr>
      <w:spacing w:after="200"/>
    </w:pPr>
    <w:rPr>
      <w:rFonts w:eastAsia="MS Mincho" w:cstheme="minorBidi"/>
      <w:i/>
      <w:iCs/>
      <w:color w:val="44546A" w:themeColor="text2"/>
      <w:kern w:val="0"/>
      <w:sz w:val="18"/>
      <w:szCs w:val="18"/>
    </w:rPr>
  </w:style>
  <w:style w:type="table" w:styleId="Rastertabel5donker-Accent5">
    <w:name w:val="Grid Table 5 Dark Accent 5"/>
    <w:basedOn w:val="Standaardtabel"/>
    <w:uiPriority w:val="50"/>
    <w:rsid w:val="006E79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pvaninhoudsopgave">
    <w:name w:val="TOC Heading"/>
    <w:basedOn w:val="Kop1"/>
    <w:next w:val="Standaard"/>
    <w:uiPriority w:val="39"/>
    <w:unhideWhenUsed/>
    <w:qFormat/>
    <w:rsid w:val="00FD19EE"/>
    <w:pPr>
      <w:numPr>
        <w:numId w:val="0"/>
      </w:numPr>
      <w:spacing w:line="259" w:lineRule="auto"/>
      <w:outlineLvl w:val="9"/>
    </w:pPr>
    <w:rPr>
      <w:rFonts w:asciiTheme="majorHAnsi" w:hAnsiTheme="majorHAnsi"/>
      <w:lang w:eastAsia="nl-NL"/>
    </w:rPr>
  </w:style>
  <w:style w:type="paragraph" w:styleId="Inhopg1">
    <w:name w:val="toc 1"/>
    <w:basedOn w:val="Standaard"/>
    <w:next w:val="Standaard"/>
    <w:autoRedefine/>
    <w:uiPriority w:val="39"/>
    <w:unhideWhenUsed/>
    <w:rsid w:val="00FD19EE"/>
    <w:pPr>
      <w:spacing w:after="100"/>
    </w:pPr>
    <w:rPr>
      <w:rFonts w:eastAsia="MS Mincho" w:cstheme="minorBidi"/>
      <w:kern w:val="0"/>
      <w:sz w:val="24"/>
      <w:szCs w:val="24"/>
    </w:rPr>
  </w:style>
  <w:style w:type="paragraph" w:styleId="Inhopg2">
    <w:name w:val="toc 2"/>
    <w:basedOn w:val="Standaard"/>
    <w:next w:val="Standaard"/>
    <w:autoRedefine/>
    <w:uiPriority w:val="39"/>
    <w:unhideWhenUsed/>
    <w:rsid w:val="00FD19EE"/>
    <w:pPr>
      <w:spacing w:after="100"/>
      <w:ind w:left="240"/>
    </w:pPr>
    <w:rPr>
      <w:rFonts w:eastAsia="MS Mincho" w:cstheme="minorBidi"/>
      <w:kern w:val="0"/>
      <w:sz w:val="24"/>
      <w:szCs w:val="24"/>
    </w:rPr>
  </w:style>
  <w:style w:type="character" w:styleId="Hyperlink">
    <w:name w:val="Hyperlink"/>
    <w:basedOn w:val="Standaardalinea-lettertype"/>
    <w:uiPriority w:val="99"/>
    <w:unhideWhenUsed/>
    <w:rsid w:val="00FD19EE"/>
    <w:rPr>
      <w:color w:val="0563C1" w:themeColor="hyperlink"/>
      <w:u w:val="single"/>
    </w:rPr>
  </w:style>
  <w:style w:type="paragraph" w:styleId="Geenafstand">
    <w:name w:val="No Spacing"/>
    <w:uiPriority w:val="1"/>
    <w:qFormat/>
    <w:rsid w:val="00F470FC"/>
  </w:style>
  <w:style w:type="character" w:customStyle="1" w:styleId="Kop3Char">
    <w:name w:val="Kop 3 Char"/>
    <w:aliases w:val="Voorwoord Char,Level 1 - 1 Char,3scr Char,Nota sub-paragraaf Char,subparagraaf Char,3 bullet Char,b Char,2 Char"/>
    <w:basedOn w:val="Standaardalinea-lettertype"/>
    <w:link w:val="Kop3"/>
    <w:rsid w:val="00170BAD"/>
    <w:rPr>
      <w:rFonts w:ascii="Trebuchet MS" w:eastAsia="Times New Roman" w:hAnsi="Trebuchet MS" w:cs="Times New Roman"/>
      <w:b/>
      <w:color w:val="8496B0" w:themeColor="text2" w:themeTint="99"/>
      <w:sz w:val="20"/>
      <w:szCs w:val="20"/>
      <w:lang w:eastAsia="nl-NL"/>
    </w:rPr>
  </w:style>
  <w:style w:type="character" w:customStyle="1" w:styleId="Kop4Char">
    <w:name w:val="Kop 4 Char"/>
    <w:aliases w:val="Level 2 - a Char"/>
    <w:basedOn w:val="Standaardalinea-lettertype"/>
    <w:link w:val="Kop4"/>
    <w:uiPriority w:val="9"/>
    <w:rsid w:val="00170BAD"/>
    <w:rPr>
      <w:rFonts w:ascii="Trebuchet MS" w:eastAsia="Times New Roman" w:hAnsi="Trebuchet MS" w:cs="Times New Roman"/>
      <w:b/>
      <w:caps/>
      <w:color w:val="8496B0" w:themeColor="text2" w:themeTint="99"/>
      <w:sz w:val="22"/>
      <w:szCs w:val="20"/>
      <w:lang w:eastAsia="nl-NL"/>
    </w:rPr>
  </w:style>
  <w:style w:type="character" w:customStyle="1" w:styleId="Kop5Char">
    <w:name w:val="Kop 5 Char"/>
    <w:aliases w:val="Level 3 - i Char"/>
    <w:basedOn w:val="Standaardalinea-lettertype"/>
    <w:link w:val="Kop5"/>
    <w:uiPriority w:val="9"/>
    <w:rsid w:val="00170BAD"/>
    <w:rPr>
      <w:rFonts w:ascii="Trebuchet MS" w:eastAsia="Times New Roman" w:hAnsi="Trebuchet MS" w:cs="Times New Roman"/>
      <w:b/>
      <w:kern w:val="1"/>
      <w:sz w:val="22"/>
      <w:szCs w:val="20"/>
      <w:lang w:eastAsia="nl-NL"/>
    </w:rPr>
  </w:style>
  <w:style w:type="character" w:customStyle="1" w:styleId="Kop6Char">
    <w:name w:val="Kop 6 Char"/>
    <w:aliases w:val="Legal Level 1. Char"/>
    <w:basedOn w:val="Standaardalinea-lettertype"/>
    <w:link w:val="Kop6"/>
    <w:uiPriority w:val="9"/>
    <w:rsid w:val="00170BAD"/>
    <w:rPr>
      <w:rFonts w:ascii="Trebuchet MS" w:eastAsia="Times New Roman" w:hAnsi="Trebuchet MS" w:cs="Times New Roman"/>
      <w:i/>
      <w:sz w:val="22"/>
      <w:szCs w:val="20"/>
      <w:lang w:eastAsia="nl-NL"/>
    </w:rPr>
  </w:style>
  <w:style w:type="character" w:customStyle="1" w:styleId="Kop7Char">
    <w:name w:val="Kop 7 Char"/>
    <w:aliases w:val="Legal Level 1.1. Char"/>
    <w:basedOn w:val="Standaardalinea-lettertype"/>
    <w:link w:val="Kop7"/>
    <w:uiPriority w:val="9"/>
    <w:rsid w:val="00170BAD"/>
    <w:rPr>
      <w:rFonts w:ascii="Trebuchet MS" w:eastAsia="Times New Roman" w:hAnsi="Trebuchet MS" w:cs="Times New Roman"/>
      <w:lang w:eastAsia="nl-NL"/>
    </w:rPr>
  </w:style>
  <w:style w:type="character" w:customStyle="1" w:styleId="Kop8Char">
    <w:name w:val="Kop 8 Char"/>
    <w:aliases w:val="Legal Level 1.1.1. Char"/>
    <w:basedOn w:val="Standaardalinea-lettertype"/>
    <w:link w:val="Kop8"/>
    <w:uiPriority w:val="9"/>
    <w:rsid w:val="00170BAD"/>
    <w:rPr>
      <w:rFonts w:ascii="Trebuchet MS" w:eastAsia="Times New Roman" w:hAnsi="Trebuchet MS" w:cs="Times New Roman"/>
      <w:i/>
      <w:iCs/>
      <w:lang w:eastAsia="nl-NL"/>
    </w:rPr>
  </w:style>
  <w:style w:type="character" w:customStyle="1" w:styleId="Kop9Char">
    <w:name w:val="Kop 9 Char"/>
    <w:aliases w:val="Legal Level 1.1.1.1. Char,Reference Appendix Char"/>
    <w:basedOn w:val="Standaardalinea-lettertype"/>
    <w:link w:val="Kop9"/>
    <w:uiPriority w:val="9"/>
    <w:rsid w:val="00170BAD"/>
    <w:rPr>
      <w:rFonts w:ascii="Arial" w:eastAsia="Times New Roman" w:hAnsi="Arial" w:cs="Arial"/>
      <w:sz w:val="22"/>
      <w:szCs w:val="22"/>
      <w:lang w:eastAsia="nl-NL"/>
    </w:rPr>
  </w:style>
  <w:style w:type="character" w:customStyle="1" w:styleId="LijstalineaChar">
    <w:name w:val="Lijstalinea Char"/>
    <w:aliases w:val="Reference List Char"/>
    <w:link w:val="Lijstalinea"/>
    <w:uiPriority w:val="34"/>
    <w:locked/>
    <w:rsid w:val="00170BAD"/>
  </w:style>
  <w:style w:type="paragraph" w:customStyle="1" w:styleId="Formatinkoop2019">
    <w:name w:val="Format inkoop 2019"/>
    <w:basedOn w:val="Kop2"/>
    <w:qFormat/>
    <w:rsid w:val="00170BAD"/>
    <w:pPr>
      <w:keepLines w:val="0"/>
      <w:numPr>
        <w:ilvl w:val="1"/>
        <w:numId w:val="1"/>
      </w:numPr>
      <w:tabs>
        <w:tab w:val="num" w:pos="4262"/>
      </w:tabs>
      <w:spacing w:before="0" w:line="300" w:lineRule="atLeast"/>
    </w:pPr>
    <w:rPr>
      <w:rFonts w:ascii="Calibri" w:eastAsia="Times New Roman" w:hAnsi="Calibri" w:cs="Calibri"/>
      <w:b/>
      <w:color w:val="8496B0" w:themeColor="text2" w:themeTint="99"/>
      <w:sz w:val="20"/>
      <w:szCs w:val="20"/>
      <w:lang w:eastAsia="nl-NL"/>
    </w:rPr>
  </w:style>
  <w:style w:type="paragraph" w:styleId="Revisie">
    <w:name w:val="Revision"/>
    <w:hidden/>
    <w:uiPriority w:val="99"/>
    <w:semiHidden/>
    <w:rsid w:val="00540402"/>
  </w:style>
  <w:style w:type="paragraph" w:styleId="Normaalweb">
    <w:name w:val="Normal (Web)"/>
    <w:basedOn w:val="Standaard"/>
    <w:uiPriority w:val="99"/>
    <w:semiHidden/>
    <w:unhideWhenUsed/>
    <w:rsid w:val="00B42FC2"/>
    <w:pPr>
      <w:spacing w:before="100" w:beforeAutospacing="1" w:after="100" w:afterAutospacing="1"/>
    </w:pPr>
    <w:rPr>
      <w:rFonts w:ascii="Times New Roman" w:hAnsi="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0380">
      <w:bodyDiv w:val="1"/>
      <w:marLeft w:val="0"/>
      <w:marRight w:val="0"/>
      <w:marTop w:val="0"/>
      <w:marBottom w:val="0"/>
      <w:divBdr>
        <w:top w:val="none" w:sz="0" w:space="0" w:color="auto"/>
        <w:left w:val="none" w:sz="0" w:space="0" w:color="auto"/>
        <w:bottom w:val="none" w:sz="0" w:space="0" w:color="auto"/>
        <w:right w:val="none" w:sz="0" w:space="0" w:color="auto"/>
      </w:divBdr>
    </w:div>
    <w:div w:id="24185920">
      <w:bodyDiv w:val="1"/>
      <w:marLeft w:val="0"/>
      <w:marRight w:val="0"/>
      <w:marTop w:val="0"/>
      <w:marBottom w:val="0"/>
      <w:divBdr>
        <w:top w:val="none" w:sz="0" w:space="0" w:color="auto"/>
        <w:left w:val="none" w:sz="0" w:space="0" w:color="auto"/>
        <w:bottom w:val="none" w:sz="0" w:space="0" w:color="auto"/>
        <w:right w:val="none" w:sz="0" w:space="0" w:color="auto"/>
      </w:divBdr>
    </w:div>
    <w:div w:id="168300049">
      <w:bodyDiv w:val="1"/>
      <w:marLeft w:val="0"/>
      <w:marRight w:val="0"/>
      <w:marTop w:val="0"/>
      <w:marBottom w:val="0"/>
      <w:divBdr>
        <w:top w:val="none" w:sz="0" w:space="0" w:color="auto"/>
        <w:left w:val="none" w:sz="0" w:space="0" w:color="auto"/>
        <w:bottom w:val="none" w:sz="0" w:space="0" w:color="auto"/>
        <w:right w:val="none" w:sz="0" w:space="0" w:color="auto"/>
      </w:divBdr>
    </w:div>
    <w:div w:id="452989429">
      <w:bodyDiv w:val="1"/>
      <w:marLeft w:val="0"/>
      <w:marRight w:val="0"/>
      <w:marTop w:val="0"/>
      <w:marBottom w:val="0"/>
      <w:divBdr>
        <w:top w:val="none" w:sz="0" w:space="0" w:color="auto"/>
        <w:left w:val="none" w:sz="0" w:space="0" w:color="auto"/>
        <w:bottom w:val="none" w:sz="0" w:space="0" w:color="auto"/>
        <w:right w:val="none" w:sz="0" w:space="0" w:color="auto"/>
      </w:divBdr>
    </w:div>
    <w:div w:id="657343609">
      <w:bodyDiv w:val="1"/>
      <w:marLeft w:val="0"/>
      <w:marRight w:val="0"/>
      <w:marTop w:val="0"/>
      <w:marBottom w:val="0"/>
      <w:divBdr>
        <w:top w:val="none" w:sz="0" w:space="0" w:color="auto"/>
        <w:left w:val="none" w:sz="0" w:space="0" w:color="auto"/>
        <w:bottom w:val="none" w:sz="0" w:space="0" w:color="auto"/>
        <w:right w:val="none" w:sz="0" w:space="0" w:color="auto"/>
      </w:divBdr>
    </w:div>
    <w:div w:id="787554750">
      <w:bodyDiv w:val="1"/>
      <w:marLeft w:val="0"/>
      <w:marRight w:val="0"/>
      <w:marTop w:val="0"/>
      <w:marBottom w:val="0"/>
      <w:divBdr>
        <w:top w:val="none" w:sz="0" w:space="0" w:color="auto"/>
        <w:left w:val="none" w:sz="0" w:space="0" w:color="auto"/>
        <w:bottom w:val="none" w:sz="0" w:space="0" w:color="auto"/>
        <w:right w:val="none" w:sz="0" w:space="0" w:color="auto"/>
      </w:divBdr>
    </w:div>
    <w:div w:id="810949263">
      <w:bodyDiv w:val="1"/>
      <w:marLeft w:val="0"/>
      <w:marRight w:val="0"/>
      <w:marTop w:val="0"/>
      <w:marBottom w:val="0"/>
      <w:divBdr>
        <w:top w:val="none" w:sz="0" w:space="0" w:color="auto"/>
        <w:left w:val="none" w:sz="0" w:space="0" w:color="auto"/>
        <w:bottom w:val="none" w:sz="0" w:space="0" w:color="auto"/>
        <w:right w:val="none" w:sz="0" w:space="0" w:color="auto"/>
      </w:divBdr>
    </w:div>
    <w:div w:id="829251003">
      <w:bodyDiv w:val="1"/>
      <w:marLeft w:val="0"/>
      <w:marRight w:val="0"/>
      <w:marTop w:val="0"/>
      <w:marBottom w:val="0"/>
      <w:divBdr>
        <w:top w:val="none" w:sz="0" w:space="0" w:color="auto"/>
        <w:left w:val="none" w:sz="0" w:space="0" w:color="auto"/>
        <w:bottom w:val="none" w:sz="0" w:space="0" w:color="auto"/>
        <w:right w:val="none" w:sz="0" w:space="0" w:color="auto"/>
      </w:divBdr>
    </w:div>
    <w:div w:id="891965729">
      <w:bodyDiv w:val="1"/>
      <w:marLeft w:val="0"/>
      <w:marRight w:val="0"/>
      <w:marTop w:val="0"/>
      <w:marBottom w:val="0"/>
      <w:divBdr>
        <w:top w:val="none" w:sz="0" w:space="0" w:color="auto"/>
        <w:left w:val="none" w:sz="0" w:space="0" w:color="auto"/>
        <w:bottom w:val="none" w:sz="0" w:space="0" w:color="auto"/>
        <w:right w:val="none" w:sz="0" w:space="0" w:color="auto"/>
      </w:divBdr>
      <w:divsChild>
        <w:div w:id="1049955931">
          <w:marLeft w:val="0"/>
          <w:marRight w:val="0"/>
          <w:marTop w:val="0"/>
          <w:marBottom w:val="0"/>
          <w:divBdr>
            <w:top w:val="none" w:sz="0" w:space="0" w:color="auto"/>
            <w:left w:val="none" w:sz="0" w:space="0" w:color="auto"/>
            <w:bottom w:val="none" w:sz="0" w:space="0" w:color="auto"/>
            <w:right w:val="none" w:sz="0" w:space="0" w:color="auto"/>
          </w:divBdr>
          <w:divsChild>
            <w:div w:id="1120296268">
              <w:marLeft w:val="0"/>
              <w:marRight w:val="0"/>
              <w:marTop w:val="0"/>
              <w:marBottom w:val="0"/>
              <w:divBdr>
                <w:top w:val="none" w:sz="0" w:space="0" w:color="auto"/>
                <w:left w:val="none" w:sz="0" w:space="0" w:color="auto"/>
                <w:bottom w:val="none" w:sz="0" w:space="0" w:color="auto"/>
                <w:right w:val="none" w:sz="0" w:space="0" w:color="auto"/>
              </w:divBdr>
              <w:divsChild>
                <w:div w:id="1158888871">
                  <w:marLeft w:val="0"/>
                  <w:marRight w:val="0"/>
                  <w:marTop w:val="0"/>
                  <w:marBottom w:val="0"/>
                  <w:divBdr>
                    <w:top w:val="none" w:sz="0" w:space="0" w:color="auto"/>
                    <w:left w:val="none" w:sz="0" w:space="0" w:color="auto"/>
                    <w:bottom w:val="none" w:sz="0" w:space="0" w:color="auto"/>
                    <w:right w:val="none" w:sz="0" w:space="0" w:color="auto"/>
                  </w:divBdr>
                  <w:divsChild>
                    <w:div w:id="2631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11815">
      <w:bodyDiv w:val="1"/>
      <w:marLeft w:val="0"/>
      <w:marRight w:val="0"/>
      <w:marTop w:val="0"/>
      <w:marBottom w:val="0"/>
      <w:divBdr>
        <w:top w:val="none" w:sz="0" w:space="0" w:color="auto"/>
        <w:left w:val="none" w:sz="0" w:space="0" w:color="auto"/>
        <w:bottom w:val="none" w:sz="0" w:space="0" w:color="auto"/>
        <w:right w:val="none" w:sz="0" w:space="0" w:color="auto"/>
      </w:divBdr>
    </w:div>
    <w:div w:id="1073626940">
      <w:bodyDiv w:val="1"/>
      <w:marLeft w:val="0"/>
      <w:marRight w:val="0"/>
      <w:marTop w:val="0"/>
      <w:marBottom w:val="0"/>
      <w:divBdr>
        <w:top w:val="none" w:sz="0" w:space="0" w:color="auto"/>
        <w:left w:val="none" w:sz="0" w:space="0" w:color="auto"/>
        <w:bottom w:val="none" w:sz="0" w:space="0" w:color="auto"/>
        <w:right w:val="none" w:sz="0" w:space="0" w:color="auto"/>
      </w:divBdr>
    </w:div>
    <w:div w:id="1150293219">
      <w:bodyDiv w:val="1"/>
      <w:marLeft w:val="0"/>
      <w:marRight w:val="0"/>
      <w:marTop w:val="0"/>
      <w:marBottom w:val="0"/>
      <w:divBdr>
        <w:top w:val="none" w:sz="0" w:space="0" w:color="auto"/>
        <w:left w:val="none" w:sz="0" w:space="0" w:color="auto"/>
        <w:bottom w:val="none" w:sz="0" w:space="0" w:color="auto"/>
        <w:right w:val="none" w:sz="0" w:space="0" w:color="auto"/>
      </w:divBdr>
    </w:div>
    <w:div w:id="1166940312">
      <w:bodyDiv w:val="1"/>
      <w:marLeft w:val="0"/>
      <w:marRight w:val="0"/>
      <w:marTop w:val="0"/>
      <w:marBottom w:val="0"/>
      <w:divBdr>
        <w:top w:val="none" w:sz="0" w:space="0" w:color="auto"/>
        <w:left w:val="none" w:sz="0" w:space="0" w:color="auto"/>
        <w:bottom w:val="none" w:sz="0" w:space="0" w:color="auto"/>
        <w:right w:val="none" w:sz="0" w:space="0" w:color="auto"/>
      </w:divBdr>
    </w:div>
    <w:div w:id="1345474022">
      <w:bodyDiv w:val="1"/>
      <w:marLeft w:val="0"/>
      <w:marRight w:val="0"/>
      <w:marTop w:val="0"/>
      <w:marBottom w:val="0"/>
      <w:divBdr>
        <w:top w:val="none" w:sz="0" w:space="0" w:color="auto"/>
        <w:left w:val="none" w:sz="0" w:space="0" w:color="auto"/>
        <w:bottom w:val="none" w:sz="0" w:space="0" w:color="auto"/>
        <w:right w:val="none" w:sz="0" w:space="0" w:color="auto"/>
      </w:divBdr>
    </w:div>
    <w:div w:id="1369331506">
      <w:bodyDiv w:val="1"/>
      <w:marLeft w:val="0"/>
      <w:marRight w:val="0"/>
      <w:marTop w:val="0"/>
      <w:marBottom w:val="0"/>
      <w:divBdr>
        <w:top w:val="none" w:sz="0" w:space="0" w:color="auto"/>
        <w:left w:val="none" w:sz="0" w:space="0" w:color="auto"/>
        <w:bottom w:val="none" w:sz="0" w:space="0" w:color="auto"/>
        <w:right w:val="none" w:sz="0" w:space="0" w:color="auto"/>
      </w:divBdr>
    </w:div>
    <w:div w:id="1407341580">
      <w:bodyDiv w:val="1"/>
      <w:marLeft w:val="0"/>
      <w:marRight w:val="0"/>
      <w:marTop w:val="0"/>
      <w:marBottom w:val="0"/>
      <w:divBdr>
        <w:top w:val="none" w:sz="0" w:space="0" w:color="auto"/>
        <w:left w:val="none" w:sz="0" w:space="0" w:color="auto"/>
        <w:bottom w:val="none" w:sz="0" w:space="0" w:color="auto"/>
        <w:right w:val="none" w:sz="0" w:space="0" w:color="auto"/>
      </w:divBdr>
    </w:div>
    <w:div w:id="1408186083">
      <w:bodyDiv w:val="1"/>
      <w:marLeft w:val="0"/>
      <w:marRight w:val="0"/>
      <w:marTop w:val="0"/>
      <w:marBottom w:val="0"/>
      <w:divBdr>
        <w:top w:val="none" w:sz="0" w:space="0" w:color="auto"/>
        <w:left w:val="none" w:sz="0" w:space="0" w:color="auto"/>
        <w:bottom w:val="none" w:sz="0" w:space="0" w:color="auto"/>
        <w:right w:val="none" w:sz="0" w:space="0" w:color="auto"/>
      </w:divBdr>
    </w:div>
    <w:div w:id="1515997555">
      <w:bodyDiv w:val="1"/>
      <w:marLeft w:val="0"/>
      <w:marRight w:val="0"/>
      <w:marTop w:val="0"/>
      <w:marBottom w:val="0"/>
      <w:divBdr>
        <w:top w:val="none" w:sz="0" w:space="0" w:color="auto"/>
        <w:left w:val="none" w:sz="0" w:space="0" w:color="auto"/>
        <w:bottom w:val="none" w:sz="0" w:space="0" w:color="auto"/>
        <w:right w:val="none" w:sz="0" w:space="0" w:color="auto"/>
      </w:divBdr>
    </w:div>
    <w:div w:id="1577782136">
      <w:bodyDiv w:val="1"/>
      <w:marLeft w:val="0"/>
      <w:marRight w:val="0"/>
      <w:marTop w:val="0"/>
      <w:marBottom w:val="0"/>
      <w:divBdr>
        <w:top w:val="none" w:sz="0" w:space="0" w:color="auto"/>
        <w:left w:val="none" w:sz="0" w:space="0" w:color="auto"/>
        <w:bottom w:val="none" w:sz="0" w:space="0" w:color="auto"/>
        <w:right w:val="none" w:sz="0" w:space="0" w:color="auto"/>
      </w:divBdr>
    </w:div>
    <w:div w:id="1628320361">
      <w:bodyDiv w:val="1"/>
      <w:marLeft w:val="0"/>
      <w:marRight w:val="0"/>
      <w:marTop w:val="0"/>
      <w:marBottom w:val="0"/>
      <w:divBdr>
        <w:top w:val="none" w:sz="0" w:space="0" w:color="auto"/>
        <w:left w:val="none" w:sz="0" w:space="0" w:color="auto"/>
        <w:bottom w:val="none" w:sz="0" w:space="0" w:color="auto"/>
        <w:right w:val="none" w:sz="0" w:space="0" w:color="auto"/>
      </w:divBdr>
    </w:div>
    <w:div w:id="1755586000">
      <w:bodyDiv w:val="1"/>
      <w:marLeft w:val="0"/>
      <w:marRight w:val="0"/>
      <w:marTop w:val="0"/>
      <w:marBottom w:val="0"/>
      <w:divBdr>
        <w:top w:val="none" w:sz="0" w:space="0" w:color="auto"/>
        <w:left w:val="none" w:sz="0" w:space="0" w:color="auto"/>
        <w:bottom w:val="none" w:sz="0" w:space="0" w:color="auto"/>
        <w:right w:val="none" w:sz="0" w:space="0" w:color="auto"/>
      </w:divBdr>
    </w:div>
    <w:div w:id="1823621151">
      <w:bodyDiv w:val="1"/>
      <w:marLeft w:val="0"/>
      <w:marRight w:val="0"/>
      <w:marTop w:val="0"/>
      <w:marBottom w:val="0"/>
      <w:divBdr>
        <w:top w:val="none" w:sz="0" w:space="0" w:color="auto"/>
        <w:left w:val="none" w:sz="0" w:space="0" w:color="auto"/>
        <w:bottom w:val="none" w:sz="0" w:space="0" w:color="auto"/>
        <w:right w:val="none" w:sz="0" w:space="0" w:color="auto"/>
      </w:divBdr>
    </w:div>
    <w:div w:id="1965840675">
      <w:bodyDiv w:val="1"/>
      <w:marLeft w:val="0"/>
      <w:marRight w:val="0"/>
      <w:marTop w:val="0"/>
      <w:marBottom w:val="0"/>
      <w:divBdr>
        <w:top w:val="none" w:sz="0" w:space="0" w:color="auto"/>
        <w:left w:val="none" w:sz="0" w:space="0" w:color="auto"/>
        <w:bottom w:val="none" w:sz="0" w:space="0" w:color="auto"/>
        <w:right w:val="none" w:sz="0" w:space="0" w:color="auto"/>
      </w:divBdr>
      <w:divsChild>
        <w:div w:id="923029035">
          <w:marLeft w:val="0"/>
          <w:marRight w:val="0"/>
          <w:marTop w:val="0"/>
          <w:marBottom w:val="0"/>
          <w:divBdr>
            <w:top w:val="none" w:sz="0" w:space="0" w:color="auto"/>
            <w:left w:val="none" w:sz="0" w:space="0" w:color="auto"/>
            <w:bottom w:val="none" w:sz="0" w:space="0" w:color="auto"/>
            <w:right w:val="none" w:sz="0" w:space="0" w:color="auto"/>
          </w:divBdr>
          <w:divsChild>
            <w:div w:id="873232203">
              <w:marLeft w:val="0"/>
              <w:marRight w:val="0"/>
              <w:marTop w:val="0"/>
              <w:marBottom w:val="0"/>
              <w:divBdr>
                <w:top w:val="none" w:sz="0" w:space="0" w:color="auto"/>
                <w:left w:val="none" w:sz="0" w:space="0" w:color="auto"/>
                <w:bottom w:val="none" w:sz="0" w:space="0" w:color="auto"/>
                <w:right w:val="none" w:sz="0" w:space="0" w:color="auto"/>
              </w:divBdr>
              <w:divsChild>
                <w:div w:id="34624983">
                  <w:marLeft w:val="0"/>
                  <w:marRight w:val="0"/>
                  <w:marTop w:val="0"/>
                  <w:marBottom w:val="0"/>
                  <w:divBdr>
                    <w:top w:val="none" w:sz="0" w:space="0" w:color="auto"/>
                    <w:left w:val="none" w:sz="0" w:space="0" w:color="auto"/>
                    <w:bottom w:val="none" w:sz="0" w:space="0" w:color="auto"/>
                    <w:right w:val="none" w:sz="0" w:space="0" w:color="auto"/>
                  </w:divBdr>
                  <w:divsChild>
                    <w:div w:id="15723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932082">
      <w:bodyDiv w:val="1"/>
      <w:marLeft w:val="0"/>
      <w:marRight w:val="0"/>
      <w:marTop w:val="0"/>
      <w:marBottom w:val="0"/>
      <w:divBdr>
        <w:top w:val="none" w:sz="0" w:space="0" w:color="auto"/>
        <w:left w:val="none" w:sz="0" w:space="0" w:color="auto"/>
        <w:bottom w:val="none" w:sz="0" w:space="0" w:color="auto"/>
        <w:right w:val="none" w:sz="0" w:space="0" w:color="auto"/>
      </w:divBdr>
    </w:div>
    <w:div w:id="214087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er\AppData\Local\Microsoft\Windows\INetCache\Content.Outlook\HIN2QTVU\KWIRKEY%20OFFERTE%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dlc_DocId xmlns="e0fe86de-6c6b-486e-a46f-008c5918b725">3C7MSF5VRPTR-1886941069-82469</_dlc_DocId>
    <_dlc_DocIdUrl xmlns="e0fe86de-6c6b-486e-a46f-008c5918b725">
      <Url>https://katwijkzh.sharepoint.com/sites/TKV_Inkoop/_layouts/15/DocIdRedir.aspx?ID=3C7MSF5VRPTR-1886941069-82469</Url>
      <Description>3C7MSF5VRPTR-1886941069-82469</Description>
    </_dlc_DocIdUrl>
    <_MarkAsFinal xmlns="c2107510-90c1-4519-a025-801eb0ec310f">false</_MarkAsFina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50765-5755-47B1-85FD-4A2566A9DCA7}">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CD44D7FA-ED13-42A9-97D5-6769EB9ED906}">
  <ds:schemaRefs>
    <ds:schemaRef ds:uri="http://schemas.microsoft.com/sharepoint/events"/>
  </ds:schemaRefs>
</ds:datastoreItem>
</file>

<file path=customXml/itemProps3.xml><?xml version="1.0" encoding="utf-8"?>
<ds:datastoreItem xmlns:ds="http://schemas.openxmlformats.org/officeDocument/2006/customXml" ds:itemID="{914DBC8B-A633-4254-854E-218CACFAFCD9}">
  <ds:schemaRefs>
    <ds:schemaRef ds:uri="http://schemas.openxmlformats.org/officeDocument/2006/bibliography"/>
  </ds:schemaRefs>
</ds:datastoreItem>
</file>

<file path=customXml/itemProps4.xml><?xml version="1.0" encoding="utf-8"?>
<ds:datastoreItem xmlns:ds="http://schemas.openxmlformats.org/officeDocument/2006/customXml" ds:itemID="{EEBC9568-A0BC-46AF-B6F1-755F6BB332C3}">
  <ds:schemaRefs>
    <ds:schemaRef ds:uri="http://schemas.microsoft.com/sharepoint/v3/contenttype/forms"/>
  </ds:schemaRefs>
</ds:datastoreItem>
</file>

<file path=customXml/itemProps5.xml><?xml version="1.0" encoding="utf-8"?>
<ds:datastoreItem xmlns:ds="http://schemas.openxmlformats.org/officeDocument/2006/customXml" ds:itemID="{1334D5C1-94BF-450E-89D3-11D1CC62A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KWIRKEY OFFERTE TEMPLATE.dotx</Template>
  <TotalTime>3</TotalTime>
  <Pages>4</Pages>
  <Words>840</Words>
  <Characters>4623</Characters>
  <Application>Microsoft Office Word</Application>
  <DocSecurity>0</DocSecurity>
  <Lines>38</Lines>
  <Paragraphs>10</Paragraphs>
  <ScaleCrop>false</ScaleCrop>
  <Manager/>
  <Company>Gemeente Katwijk</Company>
  <LinksUpToDate>false</LinksUpToDate>
  <CharactersWithSpaces>5453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Vragen parkeerautomaten</dc:subject>
  <dc:creator>Gerard Knot</dc:creator>
  <cp:keywords/>
  <dc:description/>
  <cp:lastModifiedBy>Ellen van Vliet - van Schie</cp:lastModifiedBy>
  <cp:revision>27</cp:revision>
  <cp:lastPrinted>2024-10-10T14:45:00Z</cp:lastPrinted>
  <dcterms:created xsi:type="dcterms:W3CDTF">2025-01-24T10:29:00Z</dcterms:created>
  <dcterms:modified xsi:type="dcterms:W3CDTF">2025-02-17T14:01:00Z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
  </property>
  <property fmtid="{D5CDD505-2E9C-101B-9397-08002B2CF9AE}" pid="3" name="MediaServiceImageTags">
    <vt:lpwstr/>
  </property>
  <property fmtid="{D5CDD505-2E9C-101B-9397-08002B2CF9AE}" pid="4" name="ContentTypeId">
    <vt:lpwstr>0x010100AED3A03FCAB94E4E9E1110BC0D585106</vt:lpwstr>
  </property>
  <property fmtid="{D5CDD505-2E9C-101B-9397-08002B2CF9AE}" pid="5" name="_dlc_DocIdItemGuid">
    <vt:lpwstr>3563792d-a905-4bc5-b271-558745d2b0ac</vt:lpwstr>
  </property>
</Properties>
</file>