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A15C1" w14:textId="14CFDEB5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Bijlage Format </w:t>
      </w:r>
      <w:r w:rsidR="006D448D">
        <w:rPr>
          <w:rFonts w:ascii="Corbel" w:hAnsi="Corbel"/>
          <w:b/>
          <w:sz w:val="24"/>
          <w:szCs w:val="24"/>
        </w:rPr>
        <w:t>Webshop testaccount</w:t>
      </w:r>
    </w:p>
    <w:p w14:paraId="32118453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5970"/>
      </w:tblGrid>
      <w:tr w:rsidR="00AA7BBA" w14:paraId="6E5EAB97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650E3D9D" w14:textId="676434B2" w:rsidR="00AA7BBA" w:rsidRPr="00E016F4" w:rsidRDefault="008C1E2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Cs w:val="18"/>
              </w:rPr>
              <w:t>Webshop testaccount</w:t>
            </w:r>
          </w:p>
        </w:tc>
      </w:tr>
      <w:tr w:rsidR="008C1E27" w14:paraId="17B692A0" w14:textId="77777777">
        <w:trPr>
          <w:trHeight w:val="454"/>
        </w:trPr>
        <w:tc>
          <w:tcPr>
            <w:tcW w:w="2984" w:type="dxa"/>
            <w:vAlign w:val="center"/>
          </w:tcPr>
          <w:p w14:paraId="40E9ADDA" w14:textId="4788AA12" w:rsidR="008C1E27" w:rsidRPr="00E016F4" w:rsidRDefault="008C1E2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URL webshop</w:t>
            </w:r>
          </w:p>
        </w:tc>
        <w:tc>
          <w:tcPr>
            <w:tcW w:w="5970" w:type="dxa"/>
            <w:vAlign w:val="center"/>
          </w:tcPr>
          <w:p w14:paraId="4981E838" w14:textId="6A2B4D19" w:rsidR="008C1E27" w:rsidRPr="00D31B51" w:rsidRDefault="008C1E2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8C1E27" w14:paraId="7E006B52" w14:textId="77777777">
        <w:trPr>
          <w:trHeight w:val="454"/>
        </w:trPr>
        <w:tc>
          <w:tcPr>
            <w:tcW w:w="2984" w:type="dxa"/>
            <w:vAlign w:val="center"/>
          </w:tcPr>
          <w:p w14:paraId="5223B547" w14:textId="4CD0B3EF" w:rsidR="008C1E27" w:rsidRDefault="008C1E2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Gebruikersnaam</w:t>
            </w:r>
          </w:p>
        </w:tc>
        <w:tc>
          <w:tcPr>
            <w:tcW w:w="5970" w:type="dxa"/>
            <w:vAlign w:val="center"/>
          </w:tcPr>
          <w:p w14:paraId="55CB942D" w14:textId="1A100E5B" w:rsidR="008C1E27" w:rsidRDefault="008C1E27" w:rsidP="008C1E2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8C1E27" w14:paraId="61953A3C" w14:textId="77777777">
        <w:trPr>
          <w:trHeight w:val="454"/>
        </w:trPr>
        <w:tc>
          <w:tcPr>
            <w:tcW w:w="2984" w:type="dxa"/>
            <w:vAlign w:val="center"/>
          </w:tcPr>
          <w:p w14:paraId="78900E9F" w14:textId="50D70834" w:rsidR="008C1E27" w:rsidRDefault="008C1E2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Wachtwoord</w:t>
            </w:r>
          </w:p>
        </w:tc>
        <w:tc>
          <w:tcPr>
            <w:tcW w:w="5970" w:type="dxa"/>
            <w:vAlign w:val="center"/>
          </w:tcPr>
          <w:p w14:paraId="498DD79B" w14:textId="1A39A003" w:rsidR="008C1E27" w:rsidRPr="00BC3158" w:rsidRDefault="008C1E2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8C1E27" w14:paraId="4D5963A8" w14:textId="77777777">
        <w:trPr>
          <w:trHeight w:val="454"/>
        </w:trPr>
        <w:tc>
          <w:tcPr>
            <w:tcW w:w="2984" w:type="dxa"/>
            <w:vAlign w:val="center"/>
          </w:tcPr>
          <w:p w14:paraId="33518122" w14:textId="2C438F0C" w:rsidR="008C1E27" w:rsidRDefault="008C1E2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Bijzonderheden</w:t>
            </w:r>
          </w:p>
        </w:tc>
        <w:tc>
          <w:tcPr>
            <w:tcW w:w="5970" w:type="dxa"/>
            <w:vAlign w:val="center"/>
          </w:tcPr>
          <w:p w14:paraId="58D3B87C" w14:textId="2FBC527B" w:rsidR="008C1E27" w:rsidRPr="00BC3158" w:rsidRDefault="008C1E2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B23ED9" w14:paraId="1A194179" w14:textId="77777777">
        <w:trPr>
          <w:trHeight w:val="454"/>
        </w:trPr>
        <w:tc>
          <w:tcPr>
            <w:tcW w:w="2984" w:type="dxa"/>
            <w:vAlign w:val="center"/>
          </w:tcPr>
          <w:p w14:paraId="7C6586E5" w14:textId="77777777" w:rsidR="00B23ED9" w:rsidRDefault="00B23ED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5970" w:type="dxa"/>
            <w:vAlign w:val="center"/>
          </w:tcPr>
          <w:p w14:paraId="5DF4F99F" w14:textId="77777777" w:rsidR="00B23ED9" w:rsidRPr="00BC3158" w:rsidRDefault="00B23ED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B23ED9" w14:paraId="1F49C308" w14:textId="77777777">
        <w:trPr>
          <w:trHeight w:val="454"/>
        </w:trPr>
        <w:tc>
          <w:tcPr>
            <w:tcW w:w="2984" w:type="dxa"/>
            <w:vAlign w:val="center"/>
          </w:tcPr>
          <w:p w14:paraId="07724C27" w14:textId="23699A9C" w:rsidR="00B23ED9" w:rsidRDefault="00B23ED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OCI koppeling met systemen Aanbestedende dienst mogelijk</w:t>
            </w:r>
            <w:r w:rsidR="001F3239">
              <w:rPr>
                <w:rFonts w:ascii="Corbel" w:hAnsi="Corbel"/>
                <w:szCs w:val="18"/>
              </w:rPr>
              <w:t xml:space="preserve"> (wordt niet beoordeeld)</w:t>
            </w:r>
            <w:r w:rsidR="00F75F34">
              <w:rPr>
                <w:rFonts w:ascii="Corbel" w:hAnsi="Corbel"/>
                <w:szCs w:val="18"/>
              </w:rPr>
              <w:t>?</w:t>
            </w:r>
          </w:p>
        </w:tc>
        <w:tc>
          <w:tcPr>
            <w:tcW w:w="5970" w:type="dxa"/>
            <w:vAlign w:val="center"/>
          </w:tcPr>
          <w:p w14:paraId="596F878D" w14:textId="67AE2624" w:rsidR="00455C28" w:rsidRDefault="00455C28" w:rsidP="009763F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55C28">
              <w:rPr>
                <w:rFonts w:ascii="Segoe UI Symbol" w:hAnsi="Segoe UI Symbol" w:cs="Segoe UI Symbol"/>
                <w:szCs w:val="18"/>
              </w:rPr>
              <w:t>☐</w:t>
            </w:r>
            <w:r w:rsidRPr="00455C28">
              <w:rPr>
                <w:rFonts w:ascii="Corbel" w:hAnsi="Corbel"/>
                <w:szCs w:val="18"/>
              </w:rPr>
              <w:t xml:space="preserve"> Ja</w:t>
            </w:r>
            <w:r w:rsidR="009763F1">
              <w:rPr>
                <w:rFonts w:ascii="Corbel" w:hAnsi="Corbel"/>
                <w:szCs w:val="18"/>
              </w:rPr>
              <w:t xml:space="preserve">, </w:t>
            </w:r>
            <w:r w:rsidR="00AB47C1">
              <w:rPr>
                <w:rFonts w:ascii="Corbel" w:hAnsi="Corbel"/>
                <w:szCs w:val="18"/>
              </w:rPr>
              <w:t xml:space="preserve">de implementatietijd bedraagt </w:t>
            </w:r>
            <w:r w:rsidR="00AB47C1" w:rsidRPr="00AB47C1">
              <w:rPr>
                <w:rFonts w:ascii="Corbel" w:hAnsi="Corbel"/>
                <w:szCs w:val="18"/>
                <w:highlight w:val="lightGray"/>
              </w:rPr>
              <w:t>&lt;tijd&gt;</w:t>
            </w:r>
          </w:p>
          <w:p w14:paraId="17D87144" w14:textId="77777777" w:rsidR="007929BB" w:rsidRDefault="007929BB" w:rsidP="009763F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A6F0D01" w14:textId="47E19374" w:rsidR="009763F1" w:rsidRDefault="009763F1" w:rsidP="009763F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55C28">
              <w:rPr>
                <w:rFonts w:ascii="Segoe UI Symbol" w:hAnsi="Segoe UI Symbol" w:cs="Segoe UI Symbol"/>
                <w:szCs w:val="18"/>
              </w:rPr>
              <w:t>☐</w:t>
            </w:r>
            <w:r w:rsidRPr="00455C28">
              <w:rPr>
                <w:rFonts w:ascii="Corbel" w:hAnsi="Corbel"/>
                <w:szCs w:val="18"/>
              </w:rPr>
              <w:t xml:space="preserve"> Ja</w:t>
            </w:r>
            <w:r>
              <w:rPr>
                <w:rFonts w:ascii="Corbel" w:hAnsi="Corbel"/>
                <w:szCs w:val="18"/>
              </w:rPr>
              <w:t xml:space="preserve">, binnen </w:t>
            </w:r>
            <w:r w:rsidRPr="009763F1">
              <w:rPr>
                <w:rFonts w:ascii="Corbel" w:hAnsi="Corbel"/>
                <w:szCs w:val="18"/>
                <w:highlight w:val="lightGray"/>
              </w:rPr>
              <w:t>&lt;…&gt;</w:t>
            </w:r>
            <w:r>
              <w:rPr>
                <w:rFonts w:ascii="Corbel" w:hAnsi="Corbel"/>
                <w:szCs w:val="18"/>
              </w:rPr>
              <w:t xml:space="preserve"> maanden</w:t>
            </w:r>
            <w:r w:rsidR="007929BB">
              <w:rPr>
                <w:rFonts w:ascii="Corbel" w:hAnsi="Corbel"/>
                <w:szCs w:val="18"/>
              </w:rPr>
              <w:t xml:space="preserve"> beschikt de webshop over deze functionaliteit. De implementatietijd bedraagt dan </w:t>
            </w:r>
            <w:r w:rsidR="007929BB" w:rsidRPr="007929BB">
              <w:rPr>
                <w:rFonts w:ascii="Corbel" w:hAnsi="Corbel"/>
                <w:szCs w:val="18"/>
                <w:highlight w:val="lightGray"/>
              </w:rPr>
              <w:t>&lt;tijd&gt;</w:t>
            </w:r>
          </w:p>
          <w:p w14:paraId="2B6F2553" w14:textId="77777777" w:rsidR="007929BB" w:rsidRDefault="007929BB" w:rsidP="009763F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Segoe UI Symbol" w:hAnsi="Segoe UI Symbol" w:cs="Segoe UI Symbol"/>
                <w:szCs w:val="18"/>
              </w:rPr>
            </w:pPr>
          </w:p>
          <w:p w14:paraId="7DD5AC09" w14:textId="607C2D22" w:rsidR="00B23ED9" w:rsidRDefault="00455C28" w:rsidP="009763F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55C28">
              <w:rPr>
                <w:rFonts w:ascii="Segoe UI Symbol" w:hAnsi="Segoe UI Symbol" w:cs="Segoe UI Symbol"/>
                <w:szCs w:val="18"/>
              </w:rPr>
              <w:t>☐</w:t>
            </w:r>
            <w:r w:rsidRPr="00455C28">
              <w:rPr>
                <w:rFonts w:ascii="Corbel" w:hAnsi="Corbel"/>
                <w:szCs w:val="18"/>
              </w:rPr>
              <w:t xml:space="preserve"> Nee</w:t>
            </w:r>
            <w:r w:rsidR="007929BB">
              <w:rPr>
                <w:rFonts w:ascii="Corbel" w:hAnsi="Corbel"/>
                <w:szCs w:val="18"/>
              </w:rPr>
              <w:t>, de webshop b</w:t>
            </w:r>
            <w:r w:rsidR="00574B4A">
              <w:rPr>
                <w:rFonts w:ascii="Corbel" w:hAnsi="Corbel"/>
                <w:szCs w:val="18"/>
              </w:rPr>
              <w:t>eschikt niet over</w:t>
            </w:r>
            <w:r w:rsidR="007929BB">
              <w:rPr>
                <w:rFonts w:ascii="Corbel" w:hAnsi="Corbel"/>
                <w:szCs w:val="18"/>
              </w:rPr>
              <w:t xml:space="preserve"> deze functionaliteit</w:t>
            </w:r>
            <w:r w:rsidR="00022AB1">
              <w:rPr>
                <w:rFonts w:ascii="Corbel" w:hAnsi="Corbel"/>
                <w:szCs w:val="18"/>
              </w:rPr>
              <w:t xml:space="preserve"> </w:t>
            </w:r>
            <w:r w:rsidR="003E5895">
              <w:rPr>
                <w:rFonts w:ascii="Corbel" w:hAnsi="Corbel"/>
                <w:szCs w:val="18"/>
              </w:rPr>
              <w:t xml:space="preserve">binnen </w:t>
            </w:r>
            <w:r w:rsidR="001B20E5">
              <w:rPr>
                <w:rFonts w:ascii="Corbel" w:hAnsi="Corbel"/>
                <w:szCs w:val="18"/>
              </w:rPr>
              <w:t xml:space="preserve">de </w:t>
            </w:r>
            <w:r w:rsidR="003B5DDD">
              <w:rPr>
                <w:rFonts w:ascii="Corbel" w:hAnsi="Corbel"/>
                <w:szCs w:val="18"/>
              </w:rPr>
              <w:t>termijn van de overeenkomst.</w:t>
            </w:r>
          </w:p>
          <w:p w14:paraId="46E02073" w14:textId="7C28D3E8" w:rsidR="009763F1" w:rsidRPr="00BC3158" w:rsidRDefault="009763F1" w:rsidP="00455C2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2F3B4916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CB5EA" w14:textId="77777777" w:rsidR="00BF1930" w:rsidRDefault="00BF1930" w:rsidP="001629F4">
      <w:pPr>
        <w:spacing w:line="240" w:lineRule="auto"/>
      </w:pPr>
      <w:r>
        <w:separator/>
      </w:r>
    </w:p>
  </w:endnote>
  <w:endnote w:type="continuationSeparator" w:id="0">
    <w:p w14:paraId="092F7056" w14:textId="77777777" w:rsidR="00BF1930" w:rsidRDefault="00BF1930" w:rsidP="001629F4">
      <w:pPr>
        <w:spacing w:line="240" w:lineRule="auto"/>
      </w:pPr>
      <w:r>
        <w:continuationSeparator/>
      </w:r>
    </w:p>
  </w:endnote>
  <w:endnote w:type="continuationNotice" w:id="1">
    <w:p w14:paraId="09E0A6F4" w14:textId="77777777" w:rsidR="00BF1930" w:rsidRDefault="00BF19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0CF78C4A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FCDB08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C3D3E" w14:textId="77777777" w:rsidR="00BF1930" w:rsidRDefault="00BF1930" w:rsidP="001629F4">
      <w:pPr>
        <w:spacing w:line="240" w:lineRule="auto"/>
      </w:pPr>
      <w:r>
        <w:separator/>
      </w:r>
    </w:p>
  </w:footnote>
  <w:footnote w:type="continuationSeparator" w:id="0">
    <w:p w14:paraId="1E77903F" w14:textId="77777777" w:rsidR="00BF1930" w:rsidRDefault="00BF1930" w:rsidP="001629F4">
      <w:pPr>
        <w:spacing w:line="240" w:lineRule="auto"/>
      </w:pPr>
      <w:r>
        <w:continuationSeparator/>
      </w:r>
    </w:p>
  </w:footnote>
  <w:footnote w:type="continuationNotice" w:id="1">
    <w:p w14:paraId="60095EC9" w14:textId="77777777" w:rsidR="00BF1930" w:rsidRDefault="00BF193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EE"/>
    <w:rsid w:val="00022AB1"/>
    <w:rsid w:val="00114E0A"/>
    <w:rsid w:val="00123A81"/>
    <w:rsid w:val="001629F4"/>
    <w:rsid w:val="00165CA6"/>
    <w:rsid w:val="001B20E5"/>
    <w:rsid w:val="001D3ACE"/>
    <w:rsid w:val="001F3239"/>
    <w:rsid w:val="00213751"/>
    <w:rsid w:val="00287178"/>
    <w:rsid w:val="002D5F3A"/>
    <w:rsid w:val="002F16EE"/>
    <w:rsid w:val="0034233C"/>
    <w:rsid w:val="00396657"/>
    <w:rsid w:val="003B5DDD"/>
    <w:rsid w:val="003E5895"/>
    <w:rsid w:val="00455C28"/>
    <w:rsid w:val="005314B1"/>
    <w:rsid w:val="00574B4A"/>
    <w:rsid w:val="005E7BFE"/>
    <w:rsid w:val="00635421"/>
    <w:rsid w:val="00646EC8"/>
    <w:rsid w:val="006D448D"/>
    <w:rsid w:val="00710DC2"/>
    <w:rsid w:val="00723BA1"/>
    <w:rsid w:val="0074520F"/>
    <w:rsid w:val="007929BB"/>
    <w:rsid w:val="007C0892"/>
    <w:rsid w:val="007E262B"/>
    <w:rsid w:val="00872FF5"/>
    <w:rsid w:val="008C1E27"/>
    <w:rsid w:val="008E4706"/>
    <w:rsid w:val="008F1D83"/>
    <w:rsid w:val="009763F1"/>
    <w:rsid w:val="00A13B93"/>
    <w:rsid w:val="00AA7BBA"/>
    <w:rsid w:val="00AB47C1"/>
    <w:rsid w:val="00B23ED9"/>
    <w:rsid w:val="00B410B8"/>
    <w:rsid w:val="00BC3158"/>
    <w:rsid w:val="00BF1799"/>
    <w:rsid w:val="00BF1930"/>
    <w:rsid w:val="00C8791F"/>
    <w:rsid w:val="00CE4DF6"/>
    <w:rsid w:val="00D31B51"/>
    <w:rsid w:val="00D532C1"/>
    <w:rsid w:val="00D933BA"/>
    <w:rsid w:val="00E00492"/>
    <w:rsid w:val="00E016F4"/>
    <w:rsid w:val="00EB776A"/>
    <w:rsid w:val="00F53019"/>
    <w:rsid w:val="00F60651"/>
    <w:rsid w:val="00F7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A8DFD"/>
  <w15:docId w15:val="{461DBCD9-918B-40AA-BA1B-FD68FC9C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4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sleutelfunctionarissen.dotx</Template>
  <TotalTime>19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Fafianie</dc:creator>
  <cp:keywords/>
  <cp:lastModifiedBy>Jose Fafianie</cp:lastModifiedBy>
  <cp:revision>20</cp:revision>
  <dcterms:created xsi:type="dcterms:W3CDTF">2024-07-02T11:03:00Z</dcterms:created>
  <dcterms:modified xsi:type="dcterms:W3CDTF">2024-08-19T09:05:00Z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