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C005A4" w14:textId="498426E8" w:rsidR="007650B2" w:rsidRPr="00FE135A" w:rsidRDefault="00E76EC8" w:rsidP="00FE135A">
      <w:pPr>
        <w:rPr>
          <w:rFonts w:ascii="Corbel" w:hAnsi="Corbel"/>
          <w:b/>
          <w:sz w:val="24"/>
          <w:szCs w:val="24"/>
        </w:rPr>
      </w:pPr>
      <w:bookmarkStart w:id="0" w:name="_Toc448087066"/>
      <w:bookmarkStart w:id="1" w:name="_Toc456699878"/>
      <w:r>
        <w:rPr>
          <w:rFonts w:ascii="Corbel" w:hAnsi="Corbel"/>
          <w:b/>
          <w:sz w:val="24"/>
          <w:szCs w:val="24"/>
        </w:rPr>
        <w:t>Bijlage F</w:t>
      </w:r>
      <w:r w:rsidRPr="00FE135A">
        <w:rPr>
          <w:rFonts w:ascii="Corbel" w:hAnsi="Corbel"/>
          <w:b/>
          <w:sz w:val="24"/>
          <w:szCs w:val="24"/>
        </w:rPr>
        <w:t>ormat kerncompetentie</w:t>
      </w:r>
      <w:r w:rsidR="00FE135A" w:rsidRPr="00FE135A">
        <w:rPr>
          <w:rFonts w:ascii="Corbel" w:hAnsi="Corbel"/>
          <w:b/>
          <w:sz w:val="24"/>
          <w:szCs w:val="24"/>
        </w:rPr>
        <w:t xml:space="preserve"> </w:t>
      </w:r>
      <w:bookmarkEnd w:id="0"/>
      <w:bookmarkEnd w:id="1"/>
    </w:p>
    <w:p w14:paraId="03A52565" w14:textId="77777777" w:rsidR="001E36FF" w:rsidRPr="00D51454" w:rsidRDefault="001E36FF" w:rsidP="007650B2">
      <w:pPr>
        <w:suppressAutoHyphens/>
        <w:overflowPunct w:val="0"/>
        <w:autoSpaceDE w:val="0"/>
        <w:spacing w:line="276" w:lineRule="auto"/>
        <w:textAlignment w:val="baseline"/>
      </w:pP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7650B2" w:rsidRPr="00CF3901" w14:paraId="29CB680B" w14:textId="77777777" w:rsidTr="001E36FF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71984BBC" w14:textId="77777777" w:rsidR="00A57DF0" w:rsidRPr="00A57DF0" w:rsidRDefault="00125F21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Kerncompetentie</w:t>
            </w:r>
            <w:r w:rsidR="008717DD"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 </w:t>
            </w:r>
            <w:r w:rsidR="008717DD" w:rsidRPr="009C4AE9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1</w:t>
            </w:r>
            <w:r w:rsidR="008717DD"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:</w:t>
            </w:r>
          </w:p>
          <w:p w14:paraId="25177333" w14:textId="51FFE54A" w:rsidR="00D155E8" w:rsidRDefault="008A0F62" w:rsidP="00E67BC3">
            <w:pPr>
              <w:spacing w:line="276" w:lineRule="auto"/>
              <w:jc w:val="both"/>
              <w:rPr>
                <w:rFonts w:ascii="Corbel" w:hAnsi="Corbel"/>
                <w:sz w:val="16"/>
                <w:szCs w:val="16"/>
              </w:rPr>
            </w:pPr>
            <w:r w:rsidRPr="008A0F62">
              <w:rPr>
                <w:rFonts w:ascii="Corbel" w:hAnsi="Corbel"/>
                <w:sz w:val="16"/>
                <w:szCs w:val="16"/>
              </w:rPr>
              <w:t>Inschrijver heeft</w:t>
            </w:r>
            <w:r w:rsidR="00667CCB">
              <w:rPr>
                <w:rFonts w:ascii="Corbel" w:hAnsi="Corbel"/>
                <w:sz w:val="16"/>
                <w:szCs w:val="16"/>
              </w:rPr>
              <w:t xml:space="preserve"> </w:t>
            </w:r>
            <w:r w:rsidRPr="008A0F62">
              <w:rPr>
                <w:rFonts w:ascii="Corbel" w:hAnsi="Corbel"/>
                <w:sz w:val="16"/>
                <w:szCs w:val="16"/>
              </w:rPr>
              <w:t xml:space="preserve">minimaal voor €100.000 (excl. BTW) op jaarbasis producten geleverd uit het kernassortiment van de Aanbestedende dienst (zie bijlage 12). Inschrijver mag hiervoor </w:t>
            </w:r>
            <w:r w:rsidR="00A2211B">
              <w:rPr>
                <w:rFonts w:ascii="Corbel" w:hAnsi="Corbel"/>
                <w:sz w:val="16"/>
                <w:szCs w:val="16"/>
              </w:rPr>
              <w:t xml:space="preserve">maximaal twee </w:t>
            </w:r>
            <w:r w:rsidRPr="008A0F62">
              <w:rPr>
                <w:rFonts w:ascii="Corbel" w:hAnsi="Corbel"/>
                <w:sz w:val="16"/>
                <w:szCs w:val="16"/>
              </w:rPr>
              <w:t>referentie</w:t>
            </w:r>
            <w:r w:rsidR="003A5A13">
              <w:rPr>
                <w:rFonts w:ascii="Corbel" w:hAnsi="Corbel"/>
                <w:sz w:val="16"/>
                <w:szCs w:val="16"/>
              </w:rPr>
              <w:t>s</w:t>
            </w:r>
            <w:r w:rsidRPr="008A0F62">
              <w:rPr>
                <w:rFonts w:ascii="Corbel" w:hAnsi="Corbel"/>
                <w:sz w:val="16"/>
                <w:szCs w:val="16"/>
              </w:rPr>
              <w:t xml:space="preserve"> overleggen.  </w:t>
            </w:r>
          </w:p>
          <w:p w14:paraId="7A9E6667" w14:textId="6128B2E6" w:rsidR="00E67BC3" w:rsidRPr="00E67BC3" w:rsidRDefault="00E67BC3" w:rsidP="00E67BC3">
            <w:pPr>
              <w:spacing w:line="276" w:lineRule="auto"/>
              <w:jc w:val="both"/>
              <w:rPr>
                <w:rFonts w:ascii="Corbel" w:hAnsi="Corbel"/>
                <w:sz w:val="16"/>
                <w:szCs w:val="16"/>
              </w:rPr>
            </w:pPr>
          </w:p>
        </w:tc>
      </w:tr>
      <w:tr w:rsidR="00D82414" w:rsidRPr="001A17B8" w14:paraId="57C41759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7B6333C0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27C55113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7099717C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18C09C2F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30346B4D" w14:textId="77777777" w:rsidR="00D82414" w:rsidRPr="001E36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6053399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5A215557" w14:textId="77777777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49A39A62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246670A7" w14:textId="77777777" w:rsidR="00D82414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08FC8259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312B9617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4BD3CF9C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17D067D2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2FAD7B9B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7029D009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0F1EE7C0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13AD4000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2D6BAE65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170E1E4D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2737CBFD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787CF32C" w14:textId="78AAC041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Indien de referentie-opdracht is uitgevoerd door een specifieke deelnemer aan Samenwerkingsverband of specifieke Derde waarop door</w:t>
            </w:r>
            <w:r w:rsidR="0003238B">
              <w:rPr>
                <w:rFonts w:ascii="Corbel" w:hAnsi="Corbel"/>
                <w:sz w:val="16"/>
                <w:szCs w:val="16"/>
              </w:rPr>
              <w:t xml:space="preserve"> </w:t>
            </w:r>
            <w:r w:rsidRPr="0003238B">
              <w:rPr>
                <w:rFonts w:ascii="Corbel" w:hAnsi="Corbel"/>
                <w:sz w:val="16"/>
                <w:szCs w:val="16"/>
              </w:rPr>
              <w:t>Inschrijver</w:t>
            </w:r>
            <w:r>
              <w:rPr>
                <w:rFonts w:ascii="Corbel" w:hAnsi="Corbel"/>
                <w:sz w:val="16"/>
                <w:szCs w:val="16"/>
              </w:rPr>
              <w:t xml:space="preserve">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6C89E182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009D2241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33960DC3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2299817B" w14:textId="77777777" w:rsidR="001E36FF" w:rsidRDefault="001E36FF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vraagde kerncompetentie </w:t>
            </w:r>
            <w:r>
              <w:rPr>
                <w:rFonts w:ascii="Corbel" w:hAnsi="Corbel"/>
                <w:sz w:val="16"/>
                <w:szCs w:val="16"/>
              </w:rPr>
              <w:t>blijkt:</w:t>
            </w:r>
          </w:p>
          <w:p w14:paraId="7608FF1E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23029A1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4D8873D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363509C" w14:textId="77777777" w:rsidR="001E36FF" w:rsidRDefault="001E36FF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  <w:shd w:val="clear" w:color="auto" w:fill="auto"/>
          </w:tcPr>
          <w:p w14:paraId="04184EDC" w14:textId="77777777" w:rsidR="001E36FF" w:rsidRPr="00376FA8" w:rsidRDefault="001E36FF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02A25" w:rsidRPr="001A17B8" w14:paraId="4DC64CDB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1E9AC264" w14:textId="35860872" w:rsidR="00702A25" w:rsidRPr="00702A25" w:rsidRDefault="008F2A1C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Wat is de waarde </w:t>
            </w:r>
            <w:r w:rsidR="00AB387E">
              <w:rPr>
                <w:rFonts w:ascii="Corbel" w:hAnsi="Corbel"/>
                <w:sz w:val="16"/>
                <w:szCs w:val="16"/>
              </w:rPr>
              <w:t>van de aan de referentie-organisatie geleverde producten (excl. BTW) op jaarbasis?</w:t>
            </w:r>
          </w:p>
        </w:tc>
        <w:tc>
          <w:tcPr>
            <w:tcW w:w="3941" w:type="dxa"/>
            <w:shd w:val="clear" w:color="auto" w:fill="auto"/>
          </w:tcPr>
          <w:p w14:paraId="1874A40D" w14:textId="31A0375E" w:rsidR="00702A25" w:rsidRPr="00133F0C" w:rsidRDefault="00AB387E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</w:t>
            </w:r>
            <w:r>
              <w:rPr>
                <w:rFonts w:ascii="Corbel" w:hAnsi="Corbel"/>
                <w:sz w:val="16"/>
                <w:szCs w:val="16"/>
                <w:highlight w:val="lightGray"/>
              </w:rPr>
              <w:t xml:space="preserve">€ </w:t>
            </w: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…&gt;</w:t>
            </w:r>
            <w:r>
              <w:rPr>
                <w:rFonts w:ascii="Corbel" w:hAnsi="Corbel"/>
                <w:sz w:val="16"/>
                <w:szCs w:val="16"/>
              </w:rPr>
              <w:t xml:space="preserve"> excl. BTW op jaarbasis</w:t>
            </w:r>
          </w:p>
        </w:tc>
      </w:tr>
      <w:tr w:rsidR="00702A25" w:rsidRPr="001A17B8" w14:paraId="49C73916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4B7F47FF" w14:textId="0F79A641" w:rsidR="00702A25" w:rsidRDefault="00432B24" w:rsidP="00702A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432B24">
              <w:rPr>
                <w:rFonts w:ascii="Corbel" w:hAnsi="Corbel"/>
                <w:sz w:val="16"/>
                <w:szCs w:val="16"/>
              </w:rPr>
              <w:t xml:space="preserve">Komen deze geleverde producten overeen met het kernassortiment van de Aanbestedende dienst? </w:t>
            </w:r>
          </w:p>
        </w:tc>
        <w:tc>
          <w:tcPr>
            <w:tcW w:w="3941" w:type="dxa"/>
            <w:shd w:val="clear" w:color="auto" w:fill="auto"/>
          </w:tcPr>
          <w:p w14:paraId="7CD8D035" w14:textId="21C40CE9" w:rsidR="00432B24" w:rsidRPr="00D824C7" w:rsidRDefault="00000000" w:rsidP="00432B2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255898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2B24" w:rsidRPr="00D824C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432B24" w:rsidRPr="00D824C7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6CF9E4B1" w14:textId="24B88E0C" w:rsidR="00702A25" w:rsidRPr="00702A25" w:rsidRDefault="00000000" w:rsidP="00432B2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2048251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2B24" w:rsidRPr="00D824C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432B24" w:rsidRPr="00D824C7">
              <w:rPr>
                <w:rFonts w:ascii="Corbel" w:eastAsia="MS Gothic" w:hAnsi="Corbel"/>
                <w:sz w:val="16"/>
                <w:szCs w:val="16"/>
              </w:rPr>
              <w:t xml:space="preserve"> Nee </w:t>
            </w:r>
            <w:r w:rsidR="00432B24" w:rsidRPr="00D824C7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432B24" w:rsidRPr="00D824C7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520270" w:rsidRPr="001A17B8" w14:paraId="596C7793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7AE5D249" w14:textId="12DF7D56" w:rsidR="00520270" w:rsidRDefault="00B2653B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EE7552">
              <w:rPr>
                <w:rFonts w:ascii="Corbel" w:hAnsi="Corbel"/>
                <w:sz w:val="16"/>
                <w:szCs w:val="16"/>
              </w:rPr>
              <w:t>Hoe was de verdeling van de geleverde producten over de productgroepen uit het kernassortiment van de Aanbestedende dienst?</w:t>
            </w:r>
          </w:p>
        </w:tc>
        <w:tc>
          <w:tcPr>
            <w:tcW w:w="3941" w:type="dxa"/>
            <w:shd w:val="clear" w:color="auto" w:fill="auto"/>
          </w:tcPr>
          <w:p w14:paraId="4456F1AB" w14:textId="1F2AFCE9" w:rsidR="00B2653B" w:rsidRPr="00D824C7" w:rsidRDefault="00000000" w:rsidP="00B2653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586376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653B" w:rsidRPr="00D824C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2653B" w:rsidRPr="00D824C7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B2653B">
              <w:rPr>
                <w:rFonts w:ascii="Corbel" w:eastAsia="MS Gothic" w:hAnsi="Corbel"/>
                <w:sz w:val="16"/>
                <w:szCs w:val="16"/>
              </w:rPr>
              <w:t xml:space="preserve">Elektro, € </w:t>
            </w:r>
            <w:r w:rsidR="00B2653B" w:rsidRPr="00B2653B">
              <w:rPr>
                <w:rFonts w:ascii="Corbel" w:eastAsia="MS Gothic" w:hAnsi="Corbel"/>
                <w:sz w:val="16"/>
                <w:szCs w:val="16"/>
                <w:highlight w:val="lightGray"/>
              </w:rPr>
              <w:t>&lt;….&gt;</w:t>
            </w:r>
          </w:p>
          <w:p w14:paraId="06C91054" w14:textId="7996FAD0" w:rsidR="00520270" w:rsidRDefault="00000000" w:rsidP="00B2653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123894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653B" w:rsidRPr="00D824C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2653B" w:rsidRPr="00D824C7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B2653B">
              <w:rPr>
                <w:rFonts w:ascii="Corbel" w:eastAsia="MS Gothic" w:hAnsi="Corbel"/>
                <w:sz w:val="16"/>
                <w:szCs w:val="16"/>
              </w:rPr>
              <w:t>I</w:t>
            </w:r>
            <w:r w:rsidR="00285946">
              <w:rPr>
                <w:rFonts w:ascii="Corbel" w:eastAsia="MS Gothic" w:hAnsi="Corbel"/>
                <w:sz w:val="16"/>
                <w:szCs w:val="16"/>
              </w:rPr>
              <w:t>J</w:t>
            </w:r>
            <w:r w:rsidR="00B2653B">
              <w:rPr>
                <w:rFonts w:ascii="Corbel" w:eastAsia="MS Gothic" w:hAnsi="Corbel"/>
                <w:sz w:val="16"/>
                <w:szCs w:val="16"/>
              </w:rPr>
              <w:t xml:space="preserve">zerwaren, € </w:t>
            </w:r>
            <w:r w:rsidR="00B2653B" w:rsidRPr="00B2653B">
              <w:rPr>
                <w:rFonts w:ascii="Corbel" w:eastAsia="MS Gothic" w:hAnsi="Corbel"/>
                <w:sz w:val="16"/>
                <w:szCs w:val="16"/>
                <w:highlight w:val="lightGray"/>
              </w:rPr>
              <w:t>&lt;….&gt;</w:t>
            </w:r>
          </w:p>
          <w:p w14:paraId="0208AC9C" w14:textId="7319B75A" w:rsidR="00B2653B" w:rsidRDefault="00000000" w:rsidP="00B2653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720908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653B" w:rsidRPr="00D824C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2653B" w:rsidRPr="00D824C7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B2653B">
              <w:rPr>
                <w:rFonts w:ascii="Corbel" w:eastAsia="MS Gothic" w:hAnsi="Corbel"/>
                <w:sz w:val="16"/>
                <w:szCs w:val="16"/>
              </w:rPr>
              <w:t xml:space="preserve">Elektrische handgereedschappen, € </w:t>
            </w:r>
            <w:r w:rsidR="00B2653B" w:rsidRPr="00B2653B">
              <w:rPr>
                <w:rFonts w:ascii="Corbel" w:eastAsia="MS Gothic" w:hAnsi="Corbel"/>
                <w:sz w:val="16"/>
                <w:szCs w:val="16"/>
                <w:highlight w:val="lightGray"/>
              </w:rPr>
              <w:t>&lt;….&gt;</w:t>
            </w:r>
          </w:p>
          <w:p w14:paraId="5EAAB554" w14:textId="77858239" w:rsidR="00B2653B" w:rsidRDefault="00000000" w:rsidP="00B2653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134839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653B" w:rsidRPr="00D824C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2653B" w:rsidRPr="00D824C7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E73E97">
              <w:rPr>
                <w:rFonts w:ascii="Corbel" w:eastAsia="MS Gothic" w:hAnsi="Corbel"/>
                <w:sz w:val="16"/>
                <w:szCs w:val="16"/>
              </w:rPr>
              <w:t>Mechanische handgereedschappen</w:t>
            </w:r>
            <w:r w:rsidR="00B2653B">
              <w:rPr>
                <w:rFonts w:ascii="Corbel" w:eastAsia="MS Gothic" w:hAnsi="Corbel"/>
                <w:sz w:val="16"/>
                <w:szCs w:val="16"/>
              </w:rPr>
              <w:t xml:space="preserve">, € </w:t>
            </w:r>
            <w:r w:rsidR="00B2653B" w:rsidRPr="00B2653B">
              <w:rPr>
                <w:rFonts w:ascii="Corbel" w:eastAsia="MS Gothic" w:hAnsi="Corbel"/>
                <w:sz w:val="16"/>
                <w:szCs w:val="16"/>
                <w:highlight w:val="lightGray"/>
              </w:rPr>
              <w:t>&lt;….&gt;</w:t>
            </w:r>
          </w:p>
          <w:p w14:paraId="5DC13DCB" w14:textId="2F09C22C" w:rsidR="00B2653B" w:rsidRPr="00520270" w:rsidRDefault="00000000" w:rsidP="00E73E9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409989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653B" w:rsidRPr="00D824C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2653B" w:rsidRPr="00D824C7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E73E97">
              <w:rPr>
                <w:rFonts w:ascii="Corbel" w:eastAsia="MS Gothic" w:hAnsi="Corbel"/>
                <w:sz w:val="16"/>
                <w:szCs w:val="16"/>
              </w:rPr>
              <w:t>Handschoenen</w:t>
            </w:r>
            <w:r w:rsidR="00B2653B">
              <w:rPr>
                <w:rFonts w:ascii="Corbel" w:eastAsia="MS Gothic" w:hAnsi="Corbel"/>
                <w:sz w:val="16"/>
                <w:szCs w:val="16"/>
              </w:rPr>
              <w:t xml:space="preserve">, € </w:t>
            </w:r>
            <w:r w:rsidR="00B2653B" w:rsidRPr="00B2653B">
              <w:rPr>
                <w:rFonts w:ascii="Corbel" w:eastAsia="MS Gothic" w:hAnsi="Corbel"/>
                <w:sz w:val="16"/>
                <w:szCs w:val="16"/>
                <w:highlight w:val="lightGray"/>
              </w:rPr>
              <w:t>&lt;….&gt;</w:t>
            </w:r>
          </w:p>
        </w:tc>
      </w:tr>
      <w:tr w:rsidR="007650B2" w:rsidRPr="001A17B8" w14:paraId="264E988F" w14:textId="77777777" w:rsidTr="001E36FF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313432A5" w14:textId="78A644FA" w:rsidR="00376FA8" w:rsidRPr="001A17B8" w:rsidRDefault="007650B2" w:rsidP="00D82414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De gevraagde kerncompetentie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 is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 tot volle tevredenheid van de referentie</w:t>
            </w:r>
            <w:r w:rsidR="00D82414">
              <w:rPr>
                <w:rFonts w:ascii="Corbel" w:hAnsi="Corbel"/>
                <w:sz w:val="16"/>
                <w:szCs w:val="16"/>
              </w:rPr>
              <w:t>-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organisatie verricht in de periode van </w:t>
            </w:r>
            <w:r w:rsidR="00D82414" w:rsidRPr="009A305E">
              <w:rPr>
                <w:rFonts w:ascii="Corbel" w:hAnsi="Corbel"/>
                <w:sz w:val="16"/>
                <w:szCs w:val="16"/>
              </w:rPr>
              <w:t>36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 maanden voorafgaand aan de sluitingsd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atum voor het indienen van de </w:t>
            </w:r>
            <w:r w:rsidR="00D82414" w:rsidRPr="009A305E">
              <w:rPr>
                <w:rFonts w:ascii="Corbel" w:hAnsi="Corbel"/>
                <w:sz w:val="16"/>
                <w:szCs w:val="16"/>
              </w:rPr>
              <w:t>Inschrijving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. De complete </w:t>
            </w:r>
            <w:r w:rsidR="00D82414">
              <w:rPr>
                <w:rFonts w:ascii="Corbel" w:hAnsi="Corbel"/>
                <w:sz w:val="16"/>
                <w:szCs w:val="16"/>
              </w:rPr>
              <w:t>referentie-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>opdracht hoeft nog niet volledig te zijn afgerond, maar de ond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erdelen waar de kerncompetentie 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betrekking </w:t>
            </w:r>
            <w:r w:rsidR="00D82414">
              <w:rPr>
                <w:rFonts w:ascii="Corbel" w:hAnsi="Corbel"/>
                <w:sz w:val="16"/>
                <w:szCs w:val="16"/>
              </w:rPr>
              <w:t>op heeft moeten</w:t>
            </w:r>
            <w:r w:rsidR="00D82414" w:rsidRPr="00BC7775">
              <w:rPr>
                <w:rFonts w:ascii="Corbel" w:hAnsi="Corbel"/>
                <w:sz w:val="16"/>
                <w:szCs w:val="16"/>
              </w:rPr>
              <w:t xml:space="preserve"> wel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 zijn uitgevoerd en geëvalueerd.</w:t>
            </w:r>
          </w:p>
        </w:tc>
        <w:tc>
          <w:tcPr>
            <w:tcW w:w="3941" w:type="dxa"/>
            <w:shd w:val="clear" w:color="auto" w:fill="auto"/>
          </w:tcPr>
          <w:p w14:paraId="3A87C187" w14:textId="77777777" w:rsidR="00376FA8" w:rsidRPr="00A019E4" w:rsidRDefault="00000000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31586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05182CDE" w14:textId="77777777" w:rsidR="007650B2" w:rsidRPr="00A019E4" w:rsidRDefault="00000000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031104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133F0C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</w:t>
            </w:r>
            <w:r w:rsidR="00CE7F7A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0B7DE571" w14:textId="77777777" w:rsidR="00376FA8" w:rsidRPr="00A019E4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7D7DAA4" w14:textId="77777777" w:rsidR="00376FA8" w:rsidRPr="00A019E4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EEBC76E" w14:textId="77777777" w:rsidR="00376FA8" w:rsidRPr="00376FA8" w:rsidRDefault="00376FA8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3D83114D" w14:textId="77777777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303F785F" w14:textId="77777777" w:rsidR="00D82414" w:rsidRPr="001A17B8" w:rsidRDefault="001E36FF" w:rsidP="00376FA8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0DF9A6DC" w14:textId="77777777" w:rsidR="001E36FF" w:rsidRPr="00376FA8" w:rsidRDefault="001E36FF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650B2" w:rsidRPr="001A17B8" w14:paraId="4EA29F15" w14:textId="77777777" w:rsidTr="001E36FF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683B8678" w14:textId="77777777" w:rsidR="007650B2" w:rsidRPr="001A17B8" w:rsidRDefault="00E76EC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="007650B2"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7650B2" w:rsidRPr="001A17B8" w14:paraId="23EC7723" w14:textId="77777777" w:rsidTr="001E36FF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4FBDBB46" w14:textId="1DB1306B" w:rsidR="007650B2" w:rsidRPr="001A17B8" w:rsidRDefault="007650B2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9A305E">
              <w:rPr>
                <w:rFonts w:ascii="Corbel" w:hAnsi="Corbel"/>
                <w:sz w:val="16"/>
                <w:szCs w:val="16"/>
                <w:lang w:val="nl-NL"/>
              </w:rPr>
              <w:t>Inschrijver</w:t>
            </w:r>
            <w:r w:rsidR="00D82414" w:rsidRPr="009A305E">
              <w:rPr>
                <w:rFonts w:ascii="Corbel" w:hAnsi="Corbel"/>
                <w:sz w:val="16"/>
                <w:szCs w:val="16"/>
                <w:lang w:val="nl-NL"/>
              </w:rPr>
              <w:t xml:space="preserve"> 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verklaart, door het naar volle tevreden</w:t>
            </w:r>
            <w:r w:rsidR="00376FA8">
              <w:rPr>
                <w:rFonts w:ascii="Corbel" w:hAnsi="Corbel"/>
                <w:sz w:val="16"/>
                <w:szCs w:val="16"/>
                <w:lang w:val="nl-NL"/>
              </w:rPr>
              <w:t xml:space="preserve">heid </w:t>
            </w:r>
            <w:r w:rsidR="00D82414">
              <w:rPr>
                <w:rFonts w:ascii="Corbel" w:hAnsi="Corbel"/>
                <w:sz w:val="16"/>
                <w:szCs w:val="16"/>
                <w:lang w:val="nl-NL"/>
              </w:rPr>
              <w:t>uitvoeren van deze referentie-o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pdracht, ervaring te hebben met</w:t>
            </w:r>
            <w:r w:rsidR="00D82414">
              <w:rPr>
                <w:rFonts w:ascii="Corbel" w:hAnsi="Corbel"/>
                <w:sz w:val="16"/>
                <w:szCs w:val="16"/>
                <w:lang w:val="nl-NL"/>
              </w:rPr>
              <w:t xml:space="preserve"> bovengenoemde kerncompetentie. </w:t>
            </w:r>
          </w:p>
          <w:p w14:paraId="3CC653AE" w14:textId="77777777" w:rsidR="007650B2" w:rsidRPr="001A17B8" w:rsidRDefault="007650B2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1F851F97" w14:textId="77777777" w:rsidR="008717DD" w:rsidRPr="00376FA8" w:rsidRDefault="007650B2" w:rsidP="00D82414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 w:rsidR="00D82414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5119B47A" w14:textId="77777777" w:rsidR="00376FA8" w:rsidRPr="00A019E4" w:rsidRDefault="00000000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1306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622D973E" w14:textId="77777777" w:rsidR="007650B2" w:rsidRPr="001A17B8" w:rsidRDefault="00000000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29888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133F0C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</w:t>
            </w:r>
            <w:r w:rsidR="00CE7F7A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0A100715" w14:textId="77777777"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4EC37566" w14:textId="77777777" w:rsidR="004F51A8" w:rsidRDefault="004F51A8" w:rsidP="00770EEF">
      <w:pPr>
        <w:spacing w:line="276" w:lineRule="auto"/>
        <w:rPr>
          <w:color w:val="FF0000"/>
        </w:rPr>
      </w:pPr>
    </w:p>
    <w:p w14:paraId="4C7E0170" w14:textId="2211E686" w:rsidR="0092159F" w:rsidRDefault="004F51A8" w:rsidP="007650B2">
      <w:pPr>
        <w:spacing w:after="200" w:line="276" w:lineRule="auto"/>
        <w:rPr>
          <w:color w:val="FF0000"/>
          <w:sz w:val="16"/>
          <w:szCs w:val="16"/>
        </w:rPr>
      </w:pPr>
      <w:r w:rsidRPr="00770EEF">
        <w:rPr>
          <w:color w:val="FF0000"/>
          <w:sz w:val="16"/>
          <w:szCs w:val="16"/>
        </w:rPr>
        <w:t>L</w:t>
      </w:r>
      <w:r w:rsidR="0092159F" w:rsidRPr="00770EEF">
        <w:rPr>
          <w:color w:val="FF0000"/>
          <w:sz w:val="16"/>
          <w:szCs w:val="16"/>
        </w:rPr>
        <w:t xml:space="preserve">ET OP: </w:t>
      </w:r>
      <w:r w:rsidR="00015084">
        <w:rPr>
          <w:color w:val="FF0000"/>
          <w:sz w:val="16"/>
          <w:szCs w:val="16"/>
        </w:rPr>
        <w:t>I</w:t>
      </w:r>
      <w:r w:rsidR="00015084" w:rsidRPr="00770EEF">
        <w:rPr>
          <w:color w:val="FF0000"/>
          <w:sz w:val="16"/>
          <w:szCs w:val="16"/>
        </w:rPr>
        <w:t>nschrijver</w:t>
      </w:r>
      <w:r w:rsidR="00015084">
        <w:rPr>
          <w:color w:val="FF0000"/>
          <w:sz w:val="16"/>
          <w:szCs w:val="16"/>
        </w:rPr>
        <w:t xml:space="preserve"> mag</w:t>
      </w:r>
      <w:r w:rsidR="00015084" w:rsidRPr="00770EEF">
        <w:rPr>
          <w:color w:val="FF0000"/>
          <w:sz w:val="16"/>
          <w:szCs w:val="16"/>
        </w:rPr>
        <w:t xml:space="preserve"> 1 of 2 referenties aandragen om aan het totaal van € 100.000 op jaarbasis aan leveringen te komen. </w:t>
      </w:r>
      <w:r w:rsidR="00026595">
        <w:rPr>
          <w:color w:val="FF0000"/>
          <w:sz w:val="16"/>
          <w:szCs w:val="16"/>
        </w:rPr>
        <w:t>D</w:t>
      </w:r>
      <w:r w:rsidR="00015084" w:rsidRPr="00770EEF">
        <w:rPr>
          <w:color w:val="FF0000"/>
          <w:sz w:val="16"/>
          <w:szCs w:val="16"/>
        </w:rPr>
        <w:t xml:space="preserve">aarom zijn twee formulieren opgenomen. </w:t>
      </w:r>
      <w:r w:rsidR="00396BC6">
        <w:rPr>
          <w:color w:val="FF0000"/>
          <w:sz w:val="16"/>
          <w:szCs w:val="16"/>
        </w:rPr>
        <w:t>H</w:t>
      </w:r>
      <w:r w:rsidR="00015084" w:rsidRPr="00770EEF">
        <w:rPr>
          <w:color w:val="FF0000"/>
          <w:sz w:val="16"/>
          <w:szCs w:val="16"/>
        </w:rPr>
        <w:t xml:space="preserve">et voegt niets toe om meer referenties op te geven dan benodigd. </w:t>
      </w:r>
      <w:r w:rsidR="007D6B1B">
        <w:rPr>
          <w:color w:val="FF0000"/>
          <w:sz w:val="16"/>
          <w:szCs w:val="16"/>
        </w:rPr>
        <w:t>Indien Inschrijver</w:t>
      </w:r>
      <w:r w:rsidR="0033539C">
        <w:rPr>
          <w:color w:val="FF0000"/>
          <w:sz w:val="16"/>
          <w:szCs w:val="16"/>
        </w:rPr>
        <w:t xml:space="preserve"> 1 referentie aandraagt </w:t>
      </w:r>
      <w:r w:rsidR="005A66C5">
        <w:rPr>
          <w:color w:val="FF0000"/>
          <w:sz w:val="16"/>
          <w:szCs w:val="16"/>
        </w:rPr>
        <w:t xml:space="preserve">dient het extra formulier verwijderd te worden. </w:t>
      </w: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770EEF" w:rsidRPr="00CF3901" w14:paraId="2199D066" w14:textId="77777777" w:rsidTr="00A92A41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08286932" w14:textId="77777777" w:rsidR="00A2211B" w:rsidRPr="00A57DF0" w:rsidRDefault="00A2211B" w:rsidP="00A2211B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lastRenderedPageBreak/>
              <w:t xml:space="preserve">Kerncompetentie </w:t>
            </w:r>
            <w:r w:rsidRPr="009C4AE9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1</w:t>
            </w:r>
            <w:r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:</w:t>
            </w:r>
          </w:p>
          <w:p w14:paraId="1158590A" w14:textId="77777777" w:rsidR="00A2211B" w:rsidRDefault="00A2211B" w:rsidP="00A2211B">
            <w:pPr>
              <w:spacing w:line="276" w:lineRule="auto"/>
              <w:jc w:val="both"/>
              <w:rPr>
                <w:rFonts w:ascii="Corbel" w:hAnsi="Corbel"/>
                <w:sz w:val="16"/>
                <w:szCs w:val="16"/>
              </w:rPr>
            </w:pPr>
            <w:r w:rsidRPr="008A0F62">
              <w:rPr>
                <w:rFonts w:ascii="Corbel" w:hAnsi="Corbel"/>
                <w:sz w:val="16"/>
                <w:szCs w:val="16"/>
              </w:rPr>
              <w:t>Inschrijver heeft</w:t>
            </w:r>
            <w:r>
              <w:rPr>
                <w:rFonts w:ascii="Corbel" w:hAnsi="Corbel"/>
                <w:sz w:val="16"/>
                <w:szCs w:val="16"/>
              </w:rPr>
              <w:t xml:space="preserve"> </w:t>
            </w:r>
            <w:r w:rsidRPr="008A0F62">
              <w:rPr>
                <w:rFonts w:ascii="Corbel" w:hAnsi="Corbel"/>
                <w:sz w:val="16"/>
                <w:szCs w:val="16"/>
              </w:rPr>
              <w:t xml:space="preserve">minimaal voor €100.000 (excl. BTW) op jaarbasis producten geleverd uit het kernassortiment van de Aanbestedende dienst (zie bijlage 12). Inschrijver mag hiervoor </w:t>
            </w:r>
            <w:r>
              <w:rPr>
                <w:rFonts w:ascii="Corbel" w:hAnsi="Corbel"/>
                <w:sz w:val="16"/>
                <w:szCs w:val="16"/>
              </w:rPr>
              <w:t xml:space="preserve">maximaal twee </w:t>
            </w:r>
            <w:r w:rsidRPr="008A0F62">
              <w:rPr>
                <w:rFonts w:ascii="Corbel" w:hAnsi="Corbel"/>
                <w:sz w:val="16"/>
                <w:szCs w:val="16"/>
              </w:rPr>
              <w:t xml:space="preserve">referentie overleggen.  </w:t>
            </w:r>
          </w:p>
          <w:p w14:paraId="55A121C8" w14:textId="77777777" w:rsidR="00770EEF" w:rsidRPr="00E67BC3" w:rsidRDefault="00770EEF" w:rsidP="00A92A41">
            <w:pPr>
              <w:spacing w:line="276" w:lineRule="auto"/>
              <w:jc w:val="both"/>
              <w:rPr>
                <w:rFonts w:ascii="Corbel" w:hAnsi="Corbel"/>
                <w:sz w:val="16"/>
                <w:szCs w:val="16"/>
              </w:rPr>
            </w:pPr>
          </w:p>
        </w:tc>
      </w:tr>
      <w:tr w:rsidR="00770EEF" w:rsidRPr="001A17B8" w14:paraId="498A4383" w14:textId="77777777" w:rsidTr="00A92A41">
        <w:trPr>
          <w:jc w:val="center"/>
        </w:trPr>
        <w:tc>
          <w:tcPr>
            <w:tcW w:w="5076" w:type="dxa"/>
            <w:shd w:val="clear" w:color="auto" w:fill="auto"/>
          </w:tcPr>
          <w:p w14:paraId="24DC8B42" w14:textId="77777777" w:rsidR="00770EEF" w:rsidRPr="001A17B8" w:rsidRDefault="00770EEF" w:rsidP="00A92A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3BD73147" w14:textId="77777777" w:rsidR="00770EEF" w:rsidRPr="001A17B8" w:rsidRDefault="00770EEF" w:rsidP="00A92A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70EEF" w:rsidRPr="001A17B8" w14:paraId="2DD27EE7" w14:textId="77777777" w:rsidTr="00A92A41">
        <w:trPr>
          <w:jc w:val="center"/>
        </w:trPr>
        <w:tc>
          <w:tcPr>
            <w:tcW w:w="5076" w:type="dxa"/>
            <w:shd w:val="clear" w:color="auto" w:fill="auto"/>
          </w:tcPr>
          <w:p w14:paraId="584CE6CF" w14:textId="77777777" w:rsidR="00770EEF" w:rsidRPr="001A17B8" w:rsidRDefault="00770EEF" w:rsidP="00A92A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193F7475" w14:textId="77777777" w:rsidR="00770EEF" w:rsidRPr="001E36FF" w:rsidRDefault="00770EEF" w:rsidP="00A92A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2637D81" w14:textId="77777777" w:rsidR="00770EEF" w:rsidRPr="001A17B8" w:rsidRDefault="00770EEF" w:rsidP="00A92A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770EEF" w:rsidRPr="001A17B8" w14:paraId="62DADD41" w14:textId="77777777" w:rsidTr="00A92A41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7F5B30DE" w14:textId="77777777" w:rsidR="00770EEF" w:rsidRPr="001A17B8" w:rsidRDefault="00770EEF" w:rsidP="00A92A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686EA364" w14:textId="77777777" w:rsidR="00770EEF" w:rsidRDefault="00770EEF" w:rsidP="00A92A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77F1F26" w14:textId="77777777" w:rsidR="00770EEF" w:rsidRPr="001A17B8" w:rsidRDefault="00770EEF" w:rsidP="00A92A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770EEF" w:rsidRPr="001A17B8" w14:paraId="23911826" w14:textId="77777777" w:rsidTr="00A92A41">
        <w:trPr>
          <w:jc w:val="center"/>
        </w:trPr>
        <w:tc>
          <w:tcPr>
            <w:tcW w:w="5076" w:type="dxa"/>
            <w:shd w:val="clear" w:color="auto" w:fill="auto"/>
          </w:tcPr>
          <w:p w14:paraId="0166E88C" w14:textId="77777777" w:rsidR="00770EEF" w:rsidRPr="001A17B8" w:rsidRDefault="00770EEF" w:rsidP="00A92A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63F405D8" w14:textId="77777777" w:rsidR="00770EEF" w:rsidRPr="001A17B8" w:rsidRDefault="00770EEF" w:rsidP="00A92A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70EEF" w:rsidRPr="001A17B8" w14:paraId="2C807390" w14:textId="77777777" w:rsidTr="00A92A41">
        <w:trPr>
          <w:jc w:val="center"/>
        </w:trPr>
        <w:tc>
          <w:tcPr>
            <w:tcW w:w="5076" w:type="dxa"/>
            <w:shd w:val="clear" w:color="auto" w:fill="auto"/>
          </w:tcPr>
          <w:p w14:paraId="10581F3B" w14:textId="77777777" w:rsidR="00770EEF" w:rsidRPr="001A17B8" w:rsidRDefault="00770EEF" w:rsidP="00A92A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1FB2E178" w14:textId="77777777" w:rsidR="00770EEF" w:rsidRPr="001A17B8" w:rsidRDefault="00770EEF" w:rsidP="00A92A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70EEF" w:rsidRPr="001A17B8" w14:paraId="3DC2BC3B" w14:textId="77777777" w:rsidTr="00A92A41">
        <w:trPr>
          <w:jc w:val="center"/>
        </w:trPr>
        <w:tc>
          <w:tcPr>
            <w:tcW w:w="5076" w:type="dxa"/>
            <w:shd w:val="clear" w:color="auto" w:fill="auto"/>
          </w:tcPr>
          <w:p w14:paraId="56DE3347" w14:textId="77777777" w:rsidR="00770EEF" w:rsidRPr="001A17B8" w:rsidRDefault="00770EEF" w:rsidP="00A92A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25620E13" w14:textId="77777777" w:rsidR="00770EEF" w:rsidRPr="001A17B8" w:rsidRDefault="00770EEF" w:rsidP="00A92A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70EEF" w:rsidRPr="001A17B8" w14:paraId="5EF7E4EF" w14:textId="77777777" w:rsidTr="00A92A41">
        <w:trPr>
          <w:jc w:val="center"/>
        </w:trPr>
        <w:tc>
          <w:tcPr>
            <w:tcW w:w="5076" w:type="dxa"/>
            <w:shd w:val="clear" w:color="auto" w:fill="auto"/>
          </w:tcPr>
          <w:p w14:paraId="72BBE84A" w14:textId="77777777" w:rsidR="00770EEF" w:rsidRPr="001A17B8" w:rsidRDefault="00770EEF" w:rsidP="00A92A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Indien de referentie-opdracht is uitgevoerd door een specifieke deelnemer aan Samenwerkingsverband of specifieke Derde waarop door </w:t>
            </w:r>
            <w:r w:rsidRPr="0003238B">
              <w:rPr>
                <w:rFonts w:ascii="Corbel" w:hAnsi="Corbel"/>
                <w:sz w:val="16"/>
                <w:szCs w:val="16"/>
              </w:rPr>
              <w:t>Inschrijver</w:t>
            </w:r>
            <w:r>
              <w:rPr>
                <w:rFonts w:ascii="Corbel" w:hAnsi="Corbel"/>
                <w:sz w:val="16"/>
                <w:szCs w:val="16"/>
              </w:rPr>
              <w:t xml:space="preserve">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2DCB5C50" w14:textId="77777777" w:rsidR="00770EEF" w:rsidRPr="001A17B8" w:rsidRDefault="00770EEF" w:rsidP="00A92A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DA14599" w14:textId="77777777" w:rsidR="00770EEF" w:rsidRPr="001A17B8" w:rsidRDefault="00770EEF" w:rsidP="00A92A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770EEF" w:rsidRPr="001A17B8" w14:paraId="0F7190BC" w14:textId="77777777" w:rsidTr="00A92A41">
        <w:trPr>
          <w:jc w:val="center"/>
        </w:trPr>
        <w:tc>
          <w:tcPr>
            <w:tcW w:w="5076" w:type="dxa"/>
            <w:shd w:val="clear" w:color="auto" w:fill="auto"/>
          </w:tcPr>
          <w:p w14:paraId="67168375" w14:textId="77777777" w:rsidR="00770EEF" w:rsidRDefault="00770EEF" w:rsidP="00A92A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>
              <w:rPr>
                <w:rFonts w:ascii="Corbel" w:hAnsi="Corbel"/>
                <w:sz w:val="16"/>
                <w:szCs w:val="16"/>
              </w:rPr>
              <w:t>vraagde kerncompetentie blijkt:</w:t>
            </w:r>
          </w:p>
          <w:p w14:paraId="65BE0927" w14:textId="77777777" w:rsidR="00770EEF" w:rsidRDefault="00770EEF" w:rsidP="00A92A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671FB5A" w14:textId="77777777" w:rsidR="00770EEF" w:rsidRDefault="00770EEF" w:rsidP="00A92A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DC491E6" w14:textId="77777777" w:rsidR="00770EEF" w:rsidRDefault="00770EEF" w:rsidP="00A92A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91DF51B" w14:textId="77777777" w:rsidR="00770EEF" w:rsidRDefault="00770EEF" w:rsidP="00A92A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  <w:shd w:val="clear" w:color="auto" w:fill="auto"/>
          </w:tcPr>
          <w:p w14:paraId="2D50CA67" w14:textId="77777777" w:rsidR="00770EEF" w:rsidRPr="00376FA8" w:rsidRDefault="00770EEF" w:rsidP="00A92A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70EEF" w:rsidRPr="001A17B8" w14:paraId="06DEDD1C" w14:textId="77777777" w:rsidTr="00A92A41">
        <w:trPr>
          <w:jc w:val="center"/>
        </w:trPr>
        <w:tc>
          <w:tcPr>
            <w:tcW w:w="5076" w:type="dxa"/>
            <w:shd w:val="clear" w:color="auto" w:fill="auto"/>
          </w:tcPr>
          <w:p w14:paraId="12CA426F" w14:textId="6E1E378B" w:rsidR="00770EEF" w:rsidRPr="00702A25" w:rsidRDefault="00AB387E" w:rsidP="00A92A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>
              <w:rPr>
                <w:rFonts w:ascii="Corbel" w:hAnsi="Corbel"/>
                <w:sz w:val="16"/>
                <w:szCs w:val="16"/>
              </w:rPr>
              <w:t>Wat is de waarde van de aan de referentie-organisatie geleverde producten (excl. BTW) op jaarbasis?</w:t>
            </w:r>
          </w:p>
        </w:tc>
        <w:tc>
          <w:tcPr>
            <w:tcW w:w="3941" w:type="dxa"/>
            <w:shd w:val="clear" w:color="auto" w:fill="auto"/>
          </w:tcPr>
          <w:p w14:paraId="21103C1D" w14:textId="36CC6F71" w:rsidR="00770EEF" w:rsidRPr="00133F0C" w:rsidRDefault="00AB387E" w:rsidP="00A92A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</w:t>
            </w:r>
            <w:r>
              <w:rPr>
                <w:rFonts w:ascii="Corbel" w:hAnsi="Corbel"/>
                <w:sz w:val="16"/>
                <w:szCs w:val="16"/>
                <w:highlight w:val="lightGray"/>
              </w:rPr>
              <w:t xml:space="preserve">€ </w:t>
            </w: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…&gt;</w:t>
            </w:r>
            <w:r>
              <w:rPr>
                <w:rFonts w:ascii="Corbel" w:hAnsi="Corbel"/>
                <w:sz w:val="16"/>
                <w:szCs w:val="16"/>
              </w:rPr>
              <w:t xml:space="preserve"> excl. BTW op jaarbasis</w:t>
            </w:r>
            <w:r w:rsidDel="00AB387E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</w:p>
        </w:tc>
      </w:tr>
      <w:tr w:rsidR="00770EEF" w:rsidRPr="001A17B8" w14:paraId="71C5133C" w14:textId="77777777" w:rsidTr="00A92A41">
        <w:trPr>
          <w:jc w:val="center"/>
        </w:trPr>
        <w:tc>
          <w:tcPr>
            <w:tcW w:w="5076" w:type="dxa"/>
            <w:shd w:val="clear" w:color="auto" w:fill="auto"/>
          </w:tcPr>
          <w:p w14:paraId="2ED533F8" w14:textId="77777777" w:rsidR="00770EEF" w:rsidRDefault="00770EEF" w:rsidP="00A92A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432B24">
              <w:rPr>
                <w:rFonts w:ascii="Corbel" w:hAnsi="Corbel"/>
                <w:sz w:val="16"/>
                <w:szCs w:val="16"/>
              </w:rPr>
              <w:t xml:space="preserve">Komen deze geleverde producten overeen met het kernassortiment van de Aanbestedende dienst? </w:t>
            </w:r>
          </w:p>
        </w:tc>
        <w:tc>
          <w:tcPr>
            <w:tcW w:w="3941" w:type="dxa"/>
            <w:shd w:val="clear" w:color="auto" w:fill="auto"/>
          </w:tcPr>
          <w:p w14:paraId="44377ECB" w14:textId="77777777" w:rsidR="00770EEF" w:rsidRPr="00D824C7" w:rsidRDefault="00000000" w:rsidP="00A92A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561866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0EEF" w:rsidRPr="00D824C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770EEF" w:rsidRPr="00D824C7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20081973" w14:textId="77777777" w:rsidR="00770EEF" w:rsidRPr="00702A25" w:rsidRDefault="00000000" w:rsidP="00A92A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540201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0EEF" w:rsidRPr="00D824C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770EEF" w:rsidRPr="00D824C7">
              <w:rPr>
                <w:rFonts w:ascii="Corbel" w:eastAsia="MS Gothic" w:hAnsi="Corbel"/>
                <w:sz w:val="16"/>
                <w:szCs w:val="16"/>
              </w:rPr>
              <w:t xml:space="preserve"> Nee </w:t>
            </w:r>
            <w:r w:rsidR="00770EEF" w:rsidRPr="00D824C7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770EEF" w:rsidRPr="00D824C7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770EEF" w:rsidRPr="001A17B8" w14:paraId="39F5342C" w14:textId="77777777" w:rsidTr="00A92A41">
        <w:trPr>
          <w:jc w:val="center"/>
        </w:trPr>
        <w:tc>
          <w:tcPr>
            <w:tcW w:w="5076" w:type="dxa"/>
            <w:shd w:val="clear" w:color="auto" w:fill="auto"/>
          </w:tcPr>
          <w:p w14:paraId="307FE96C" w14:textId="77777777" w:rsidR="00770EEF" w:rsidRDefault="00770EEF" w:rsidP="00A92A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EE7552">
              <w:rPr>
                <w:rFonts w:ascii="Corbel" w:hAnsi="Corbel"/>
                <w:sz w:val="16"/>
                <w:szCs w:val="16"/>
              </w:rPr>
              <w:t>Hoe was de verdeling van de geleverde producten over de productgroepen uit het kernassortiment van de Aanbestedende dienst?</w:t>
            </w:r>
          </w:p>
        </w:tc>
        <w:tc>
          <w:tcPr>
            <w:tcW w:w="3941" w:type="dxa"/>
            <w:shd w:val="clear" w:color="auto" w:fill="auto"/>
          </w:tcPr>
          <w:p w14:paraId="362A9B31" w14:textId="77777777" w:rsidR="00770EEF" w:rsidRPr="00D824C7" w:rsidRDefault="00000000" w:rsidP="00A92A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212498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0EEF" w:rsidRPr="00D824C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770EEF" w:rsidRPr="00D824C7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770EEF">
              <w:rPr>
                <w:rFonts w:ascii="Corbel" w:eastAsia="MS Gothic" w:hAnsi="Corbel"/>
                <w:sz w:val="16"/>
                <w:szCs w:val="16"/>
              </w:rPr>
              <w:t xml:space="preserve">Elektro, € </w:t>
            </w:r>
            <w:r w:rsidR="00770EEF" w:rsidRPr="00B2653B">
              <w:rPr>
                <w:rFonts w:ascii="Corbel" w:eastAsia="MS Gothic" w:hAnsi="Corbel"/>
                <w:sz w:val="16"/>
                <w:szCs w:val="16"/>
                <w:highlight w:val="lightGray"/>
              </w:rPr>
              <w:t>&lt;….&gt;</w:t>
            </w:r>
          </w:p>
          <w:p w14:paraId="1B90812B" w14:textId="77777777" w:rsidR="00770EEF" w:rsidRDefault="00000000" w:rsidP="00A92A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180493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0EEF" w:rsidRPr="00D824C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770EEF" w:rsidRPr="00D824C7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770EEF">
              <w:rPr>
                <w:rFonts w:ascii="Corbel" w:eastAsia="MS Gothic" w:hAnsi="Corbel"/>
                <w:sz w:val="16"/>
                <w:szCs w:val="16"/>
              </w:rPr>
              <w:t xml:space="preserve">IJzerwaren, € </w:t>
            </w:r>
            <w:r w:rsidR="00770EEF" w:rsidRPr="00B2653B">
              <w:rPr>
                <w:rFonts w:ascii="Corbel" w:eastAsia="MS Gothic" w:hAnsi="Corbel"/>
                <w:sz w:val="16"/>
                <w:szCs w:val="16"/>
                <w:highlight w:val="lightGray"/>
              </w:rPr>
              <w:t>&lt;….&gt;</w:t>
            </w:r>
          </w:p>
          <w:p w14:paraId="11B80459" w14:textId="77777777" w:rsidR="00770EEF" w:rsidRDefault="00000000" w:rsidP="00A92A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666715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0EEF" w:rsidRPr="00D824C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770EEF" w:rsidRPr="00D824C7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770EEF">
              <w:rPr>
                <w:rFonts w:ascii="Corbel" w:eastAsia="MS Gothic" w:hAnsi="Corbel"/>
                <w:sz w:val="16"/>
                <w:szCs w:val="16"/>
              </w:rPr>
              <w:t xml:space="preserve">Elektrische handgereedschappen, € </w:t>
            </w:r>
            <w:r w:rsidR="00770EEF" w:rsidRPr="00B2653B">
              <w:rPr>
                <w:rFonts w:ascii="Corbel" w:eastAsia="MS Gothic" w:hAnsi="Corbel"/>
                <w:sz w:val="16"/>
                <w:szCs w:val="16"/>
                <w:highlight w:val="lightGray"/>
              </w:rPr>
              <w:t>&lt;….&gt;</w:t>
            </w:r>
          </w:p>
          <w:p w14:paraId="5B8B86DF" w14:textId="77777777" w:rsidR="00770EEF" w:rsidRDefault="00000000" w:rsidP="00A92A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392613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0EEF" w:rsidRPr="00D824C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770EEF" w:rsidRPr="00D824C7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770EEF">
              <w:rPr>
                <w:rFonts w:ascii="Corbel" w:eastAsia="MS Gothic" w:hAnsi="Corbel"/>
                <w:sz w:val="16"/>
                <w:szCs w:val="16"/>
              </w:rPr>
              <w:t xml:space="preserve">Mechanische handgereedschappen, € </w:t>
            </w:r>
            <w:r w:rsidR="00770EEF" w:rsidRPr="00B2653B">
              <w:rPr>
                <w:rFonts w:ascii="Corbel" w:eastAsia="MS Gothic" w:hAnsi="Corbel"/>
                <w:sz w:val="16"/>
                <w:szCs w:val="16"/>
                <w:highlight w:val="lightGray"/>
              </w:rPr>
              <w:t>&lt;….&gt;</w:t>
            </w:r>
          </w:p>
          <w:p w14:paraId="12C2103A" w14:textId="77777777" w:rsidR="00770EEF" w:rsidRPr="00520270" w:rsidRDefault="00000000" w:rsidP="00A92A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839646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0EEF" w:rsidRPr="00D824C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770EEF" w:rsidRPr="00D824C7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770EEF">
              <w:rPr>
                <w:rFonts w:ascii="Corbel" w:eastAsia="MS Gothic" w:hAnsi="Corbel"/>
                <w:sz w:val="16"/>
                <w:szCs w:val="16"/>
              </w:rPr>
              <w:t xml:space="preserve">Handschoenen, € </w:t>
            </w:r>
            <w:r w:rsidR="00770EEF" w:rsidRPr="00B2653B">
              <w:rPr>
                <w:rFonts w:ascii="Corbel" w:eastAsia="MS Gothic" w:hAnsi="Corbel"/>
                <w:sz w:val="16"/>
                <w:szCs w:val="16"/>
                <w:highlight w:val="lightGray"/>
              </w:rPr>
              <w:t>&lt;….&gt;</w:t>
            </w:r>
          </w:p>
        </w:tc>
      </w:tr>
      <w:tr w:rsidR="00770EEF" w:rsidRPr="001A17B8" w14:paraId="00F93039" w14:textId="77777777" w:rsidTr="00A92A41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0EDF512E" w14:textId="77777777" w:rsidR="00770EEF" w:rsidRPr="001A17B8" w:rsidRDefault="00770EEF" w:rsidP="00A92A41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De gevraagde kerncompetentie</w:t>
            </w:r>
            <w:r>
              <w:rPr>
                <w:rFonts w:ascii="Corbel" w:hAnsi="Corbel"/>
                <w:sz w:val="16"/>
                <w:szCs w:val="16"/>
              </w:rPr>
              <w:t xml:space="preserve"> is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tot volle tevredenheid van de referentie</w:t>
            </w:r>
            <w:r>
              <w:rPr>
                <w:rFonts w:ascii="Corbel" w:hAnsi="Corbel"/>
                <w:sz w:val="16"/>
                <w:szCs w:val="16"/>
              </w:rPr>
              <w:t>-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organisatie verricht in de periode van </w:t>
            </w:r>
            <w:r w:rsidRPr="009A305E">
              <w:rPr>
                <w:rFonts w:ascii="Corbel" w:hAnsi="Corbel"/>
                <w:sz w:val="16"/>
                <w:szCs w:val="16"/>
              </w:rPr>
              <w:t>36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maanden voorafgaand aan de sluitingsd</w:t>
            </w:r>
            <w:r>
              <w:rPr>
                <w:rFonts w:ascii="Corbel" w:hAnsi="Corbel"/>
                <w:sz w:val="16"/>
                <w:szCs w:val="16"/>
              </w:rPr>
              <w:t xml:space="preserve">atum voor het indienen van de </w:t>
            </w:r>
            <w:r w:rsidRPr="009A305E">
              <w:rPr>
                <w:rFonts w:ascii="Corbel" w:hAnsi="Corbel"/>
                <w:sz w:val="16"/>
                <w:szCs w:val="16"/>
              </w:rPr>
              <w:t>Inschrijving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. De complete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opdracht hoeft nog niet volledig te zijn afgerond, maar de ond</w:t>
            </w:r>
            <w:r>
              <w:rPr>
                <w:rFonts w:ascii="Corbel" w:hAnsi="Corbel"/>
                <w:sz w:val="16"/>
                <w:szCs w:val="16"/>
              </w:rPr>
              <w:t xml:space="preserve">erdelen waar de kerncompetentie 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betrekking </w:t>
            </w:r>
            <w:r>
              <w:rPr>
                <w:rFonts w:ascii="Corbel" w:hAnsi="Corbel"/>
                <w:sz w:val="16"/>
                <w:szCs w:val="16"/>
              </w:rPr>
              <w:t>op heeft moeten</w:t>
            </w:r>
            <w:r w:rsidRPr="00BC7775">
              <w:rPr>
                <w:rFonts w:ascii="Corbel" w:hAnsi="Corbel"/>
                <w:sz w:val="16"/>
                <w:szCs w:val="16"/>
              </w:rPr>
              <w:t xml:space="preserve"> wel</w:t>
            </w:r>
            <w:r>
              <w:rPr>
                <w:rFonts w:ascii="Corbel" w:hAnsi="Corbel"/>
                <w:sz w:val="16"/>
                <w:szCs w:val="16"/>
              </w:rPr>
              <w:t xml:space="preserve"> zijn uitgevoerd en geëvalueerd.</w:t>
            </w:r>
          </w:p>
        </w:tc>
        <w:tc>
          <w:tcPr>
            <w:tcW w:w="3941" w:type="dxa"/>
            <w:shd w:val="clear" w:color="auto" w:fill="auto"/>
          </w:tcPr>
          <w:p w14:paraId="283A1958" w14:textId="77777777" w:rsidR="00770EEF" w:rsidRPr="00A019E4" w:rsidRDefault="00000000" w:rsidP="00A92A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09571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0EEF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770EEF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57EB1152" w14:textId="77777777" w:rsidR="00770EEF" w:rsidRPr="00A019E4" w:rsidRDefault="00000000" w:rsidP="00A92A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473715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0EEF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770EEF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770EEF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770EEF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770EEF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70045426" w14:textId="77777777" w:rsidR="00770EEF" w:rsidRPr="00A019E4" w:rsidRDefault="00770EEF" w:rsidP="00A92A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11D1C14" w14:textId="77777777" w:rsidR="00770EEF" w:rsidRPr="00A019E4" w:rsidRDefault="00770EEF" w:rsidP="00A92A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4CB2939" w14:textId="77777777" w:rsidR="00770EEF" w:rsidRPr="00376FA8" w:rsidRDefault="00770EEF" w:rsidP="00A92A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770EEF" w:rsidRPr="001A17B8" w14:paraId="70233269" w14:textId="77777777" w:rsidTr="00A92A41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72BBBD3E" w14:textId="77777777" w:rsidR="00770EEF" w:rsidRPr="001A17B8" w:rsidRDefault="00770EEF" w:rsidP="00A92A41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2757D8C1" w14:textId="77777777" w:rsidR="00770EEF" w:rsidRPr="00376FA8" w:rsidRDefault="00770EEF" w:rsidP="00A92A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70EEF" w:rsidRPr="001A17B8" w14:paraId="0CEDA24B" w14:textId="77777777" w:rsidTr="00A92A41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1151DF3B" w14:textId="77777777" w:rsidR="00770EEF" w:rsidRPr="001A17B8" w:rsidRDefault="00770EEF" w:rsidP="00A92A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770EEF" w:rsidRPr="001A17B8" w14:paraId="3E5F739B" w14:textId="77777777" w:rsidTr="00A92A41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1377D225" w14:textId="77777777" w:rsidR="00770EEF" w:rsidRPr="001A17B8" w:rsidRDefault="00770EEF" w:rsidP="00A92A41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9A305E">
              <w:rPr>
                <w:rFonts w:ascii="Corbel" w:hAnsi="Corbel"/>
                <w:sz w:val="16"/>
                <w:szCs w:val="16"/>
                <w:lang w:val="nl-NL"/>
              </w:rPr>
              <w:t xml:space="preserve">Inschrijver 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verklaart, door het naar volle tevreden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>heid uitvoeren van deze referentie-o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pdracht, ervaring te hebben met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 bovengenoemde kerncompetentie. </w:t>
            </w:r>
          </w:p>
          <w:p w14:paraId="76C58013" w14:textId="77777777" w:rsidR="00770EEF" w:rsidRPr="001A17B8" w:rsidRDefault="00770EEF" w:rsidP="00A92A41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11CF404E" w14:textId="77777777" w:rsidR="00770EEF" w:rsidRPr="00376FA8" w:rsidRDefault="00770EEF" w:rsidP="00A92A41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56E2BD49" w14:textId="77777777" w:rsidR="00770EEF" w:rsidRPr="00A019E4" w:rsidRDefault="00000000" w:rsidP="00A92A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93136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0EEF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770EEF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53848843" w14:textId="77777777" w:rsidR="00770EEF" w:rsidRPr="001A17B8" w:rsidRDefault="00000000" w:rsidP="00A92A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178620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0EEF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770EEF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770EEF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770EEF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770EEF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1E6C5E04" w14:textId="77777777" w:rsidR="00770EEF" w:rsidRPr="001A17B8" w:rsidRDefault="00770EEF" w:rsidP="00A92A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1BFED124" w14:textId="77777777" w:rsidR="00770EEF" w:rsidRDefault="00770EEF" w:rsidP="007650B2">
      <w:pPr>
        <w:spacing w:after="200" w:line="276" w:lineRule="auto"/>
        <w:rPr>
          <w:color w:val="FF0000"/>
          <w:sz w:val="16"/>
          <w:szCs w:val="16"/>
        </w:rPr>
      </w:pPr>
    </w:p>
    <w:p w14:paraId="554B85A8" w14:textId="45FFF0A1" w:rsidR="00426F56" w:rsidRPr="00770EEF" w:rsidRDefault="005A66C5" w:rsidP="00B2285E">
      <w:pPr>
        <w:spacing w:after="200" w:line="276" w:lineRule="auto"/>
        <w:rPr>
          <w:color w:val="FF0000"/>
          <w:sz w:val="16"/>
          <w:szCs w:val="16"/>
        </w:rPr>
      </w:pPr>
      <w:r w:rsidRPr="00770EEF">
        <w:rPr>
          <w:color w:val="FF0000"/>
          <w:sz w:val="16"/>
          <w:szCs w:val="16"/>
        </w:rPr>
        <w:t xml:space="preserve">LET OP: </w:t>
      </w:r>
      <w:r>
        <w:rPr>
          <w:color w:val="FF0000"/>
          <w:sz w:val="16"/>
          <w:szCs w:val="16"/>
        </w:rPr>
        <w:t>I</w:t>
      </w:r>
      <w:r w:rsidRPr="00770EEF">
        <w:rPr>
          <w:color w:val="FF0000"/>
          <w:sz w:val="16"/>
          <w:szCs w:val="16"/>
        </w:rPr>
        <w:t>nschrijver</w:t>
      </w:r>
      <w:r>
        <w:rPr>
          <w:color w:val="FF0000"/>
          <w:sz w:val="16"/>
          <w:szCs w:val="16"/>
        </w:rPr>
        <w:t xml:space="preserve"> mag</w:t>
      </w:r>
      <w:r w:rsidRPr="00770EEF">
        <w:rPr>
          <w:color w:val="FF0000"/>
          <w:sz w:val="16"/>
          <w:szCs w:val="16"/>
        </w:rPr>
        <w:t xml:space="preserve"> 1 of 2 referenties aandragen om aan het totaal van € 100.000 op jaarbasis aan leveringen te komen. </w:t>
      </w:r>
      <w:r>
        <w:rPr>
          <w:color w:val="FF0000"/>
          <w:sz w:val="16"/>
          <w:szCs w:val="16"/>
        </w:rPr>
        <w:t>D</w:t>
      </w:r>
      <w:r w:rsidRPr="00770EEF">
        <w:rPr>
          <w:color w:val="FF0000"/>
          <w:sz w:val="16"/>
          <w:szCs w:val="16"/>
        </w:rPr>
        <w:t xml:space="preserve">aarom zijn twee formulieren opgenomen. </w:t>
      </w:r>
      <w:r>
        <w:rPr>
          <w:color w:val="FF0000"/>
          <w:sz w:val="16"/>
          <w:szCs w:val="16"/>
        </w:rPr>
        <w:t>H</w:t>
      </w:r>
      <w:r w:rsidRPr="00770EEF">
        <w:rPr>
          <w:color w:val="FF0000"/>
          <w:sz w:val="16"/>
          <w:szCs w:val="16"/>
        </w:rPr>
        <w:t xml:space="preserve">et voegt niets toe om meer referenties op te geven dan benodigd. </w:t>
      </w:r>
      <w:r>
        <w:rPr>
          <w:color w:val="FF0000"/>
          <w:sz w:val="16"/>
          <w:szCs w:val="16"/>
        </w:rPr>
        <w:t xml:space="preserve">Indien Inschrijver 1 referentie aandraagt dient het extra formulier verwijderd te worden. </w:t>
      </w:r>
    </w:p>
    <w:sectPr w:rsidR="00426F56" w:rsidRPr="00770EEF" w:rsidSect="00376FA8">
      <w:footerReference w:type="default" r:id="rId10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8671BA" w14:textId="77777777" w:rsidR="00E84051" w:rsidRDefault="00E84051" w:rsidP="00A57DF0">
      <w:pPr>
        <w:spacing w:line="240" w:lineRule="auto"/>
      </w:pPr>
      <w:r>
        <w:separator/>
      </w:r>
    </w:p>
  </w:endnote>
  <w:endnote w:type="continuationSeparator" w:id="0">
    <w:p w14:paraId="2C40CD8D" w14:textId="77777777" w:rsidR="00E84051" w:rsidRDefault="00E84051" w:rsidP="00A57DF0">
      <w:pPr>
        <w:spacing w:line="240" w:lineRule="auto"/>
      </w:pPr>
      <w:r>
        <w:continuationSeparator/>
      </w:r>
    </w:p>
  </w:endnote>
  <w:endnote w:type="continuationNotice" w:id="1">
    <w:p w14:paraId="0A36E33F" w14:textId="77777777" w:rsidR="00E84051" w:rsidRDefault="00E8405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Corbel" w:hAnsi="Corbel"/>
      </w:rPr>
      <w:id w:val="-277105462"/>
      <w:docPartObj>
        <w:docPartGallery w:val="Page Numbers (Bottom of Page)"/>
        <w:docPartUnique/>
      </w:docPartObj>
    </w:sdtPr>
    <w:sdtContent>
      <w:p w14:paraId="7D0EA234" w14:textId="77777777" w:rsidR="00FF239A" w:rsidRPr="00FF239A" w:rsidRDefault="00FF239A">
        <w:pPr>
          <w:pStyle w:val="Voettekst"/>
          <w:jc w:val="right"/>
          <w:rPr>
            <w:rFonts w:ascii="Corbel" w:hAnsi="Corbel"/>
          </w:rPr>
        </w:pPr>
        <w:r w:rsidRPr="00FF239A">
          <w:rPr>
            <w:rFonts w:ascii="Corbel" w:hAnsi="Corbel"/>
          </w:rPr>
          <w:fldChar w:fldCharType="begin"/>
        </w:r>
        <w:r w:rsidRPr="00FF239A">
          <w:rPr>
            <w:rFonts w:ascii="Corbel" w:hAnsi="Corbel"/>
          </w:rPr>
          <w:instrText>PAGE   \* MERGEFORMAT</w:instrText>
        </w:r>
        <w:r w:rsidRPr="00FF239A">
          <w:rPr>
            <w:rFonts w:ascii="Corbel" w:hAnsi="Corbel"/>
          </w:rPr>
          <w:fldChar w:fldCharType="separate"/>
        </w:r>
        <w:r w:rsidR="00087AF2">
          <w:rPr>
            <w:rFonts w:ascii="Corbel" w:hAnsi="Corbel"/>
            <w:noProof/>
          </w:rPr>
          <w:t>1</w:t>
        </w:r>
        <w:r w:rsidRPr="00FF239A">
          <w:rPr>
            <w:rFonts w:ascii="Corbel" w:hAnsi="Corbel"/>
          </w:rPr>
          <w:fldChar w:fldCharType="end"/>
        </w:r>
      </w:p>
    </w:sdtContent>
  </w:sdt>
  <w:p w14:paraId="3571B068" w14:textId="77777777" w:rsidR="00FF239A" w:rsidRDefault="00FF239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EFF13E" w14:textId="77777777" w:rsidR="00E84051" w:rsidRDefault="00E84051" w:rsidP="00A57DF0">
      <w:pPr>
        <w:spacing w:line="240" w:lineRule="auto"/>
      </w:pPr>
      <w:r>
        <w:separator/>
      </w:r>
    </w:p>
  </w:footnote>
  <w:footnote w:type="continuationSeparator" w:id="0">
    <w:p w14:paraId="66930831" w14:textId="77777777" w:rsidR="00E84051" w:rsidRDefault="00E84051" w:rsidP="00A57DF0">
      <w:pPr>
        <w:spacing w:line="240" w:lineRule="auto"/>
      </w:pPr>
      <w:r>
        <w:continuationSeparator/>
      </w:r>
    </w:p>
  </w:footnote>
  <w:footnote w:type="continuationNotice" w:id="1">
    <w:p w14:paraId="01340212" w14:textId="77777777" w:rsidR="00E84051" w:rsidRDefault="00E84051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081AB4"/>
    <w:multiLevelType w:val="hybridMultilevel"/>
    <w:tmpl w:val="940289A6"/>
    <w:lvl w:ilvl="0" w:tplc="0B5E82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9B1690E"/>
    <w:multiLevelType w:val="hybridMultilevel"/>
    <w:tmpl w:val="B192B2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A66DD3"/>
    <w:multiLevelType w:val="hybridMultilevel"/>
    <w:tmpl w:val="4B5448D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589222">
    <w:abstractNumId w:val="0"/>
  </w:num>
  <w:num w:numId="2" w16cid:durableId="116534161">
    <w:abstractNumId w:val="2"/>
  </w:num>
  <w:num w:numId="3" w16cid:durableId="11870648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E6E"/>
    <w:rsid w:val="00015084"/>
    <w:rsid w:val="00026595"/>
    <w:rsid w:val="0003238B"/>
    <w:rsid w:val="00064E11"/>
    <w:rsid w:val="000807CE"/>
    <w:rsid w:val="00087AF2"/>
    <w:rsid w:val="000A5C56"/>
    <w:rsid w:val="000B2F8D"/>
    <w:rsid w:val="000E525E"/>
    <w:rsid w:val="00100A15"/>
    <w:rsid w:val="00113C54"/>
    <w:rsid w:val="00125F21"/>
    <w:rsid w:val="00133F0C"/>
    <w:rsid w:val="00197752"/>
    <w:rsid w:val="001B6226"/>
    <w:rsid w:val="001D073D"/>
    <w:rsid w:val="001E36FF"/>
    <w:rsid w:val="001F3148"/>
    <w:rsid w:val="002148AC"/>
    <w:rsid w:val="00277FB5"/>
    <w:rsid w:val="00285946"/>
    <w:rsid w:val="00287178"/>
    <w:rsid w:val="002A112B"/>
    <w:rsid w:val="003265BB"/>
    <w:rsid w:val="003346D7"/>
    <w:rsid w:val="0033539C"/>
    <w:rsid w:val="00343570"/>
    <w:rsid w:val="00376002"/>
    <w:rsid w:val="00376FA8"/>
    <w:rsid w:val="00396BC6"/>
    <w:rsid w:val="003A5A13"/>
    <w:rsid w:val="004045F0"/>
    <w:rsid w:val="00426F56"/>
    <w:rsid w:val="00432B24"/>
    <w:rsid w:val="0047548D"/>
    <w:rsid w:val="00493215"/>
    <w:rsid w:val="004F51A8"/>
    <w:rsid w:val="00520270"/>
    <w:rsid w:val="005A66C5"/>
    <w:rsid w:val="005A7864"/>
    <w:rsid w:val="005B0758"/>
    <w:rsid w:val="005E4328"/>
    <w:rsid w:val="006016D1"/>
    <w:rsid w:val="00632837"/>
    <w:rsid w:val="00655489"/>
    <w:rsid w:val="00667CCB"/>
    <w:rsid w:val="006F4508"/>
    <w:rsid w:val="00702A25"/>
    <w:rsid w:val="00713808"/>
    <w:rsid w:val="007576F1"/>
    <w:rsid w:val="007650B2"/>
    <w:rsid w:val="00770EEF"/>
    <w:rsid w:val="00777344"/>
    <w:rsid w:val="007B2A9F"/>
    <w:rsid w:val="007D6B1B"/>
    <w:rsid w:val="008416B9"/>
    <w:rsid w:val="008717DD"/>
    <w:rsid w:val="00897E6E"/>
    <w:rsid w:val="008A0F62"/>
    <w:rsid w:val="008A306B"/>
    <w:rsid w:val="008A5C68"/>
    <w:rsid w:val="008F2A1C"/>
    <w:rsid w:val="008F5C7E"/>
    <w:rsid w:val="00904410"/>
    <w:rsid w:val="0092159F"/>
    <w:rsid w:val="00983599"/>
    <w:rsid w:val="009A305E"/>
    <w:rsid w:val="009A675B"/>
    <w:rsid w:val="009B5A75"/>
    <w:rsid w:val="009C4AE9"/>
    <w:rsid w:val="00A019E4"/>
    <w:rsid w:val="00A2211B"/>
    <w:rsid w:val="00A561C0"/>
    <w:rsid w:val="00A57DF0"/>
    <w:rsid w:val="00A656CF"/>
    <w:rsid w:val="00A848A4"/>
    <w:rsid w:val="00AB387E"/>
    <w:rsid w:val="00AC52BB"/>
    <w:rsid w:val="00B2285E"/>
    <w:rsid w:val="00B2653B"/>
    <w:rsid w:val="00B410B8"/>
    <w:rsid w:val="00B83D46"/>
    <w:rsid w:val="00BA1B7D"/>
    <w:rsid w:val="00BB306E"/>
    <w:rsid w:val="00BC1A97"/>
    <w:rsid w:val="00BC6B42"/>
    <w:rsid w:val="00C12F22"/>
    <w:rsid w:val="00C81F99"/>
    <w:rsid w:val="00CE7F7A"/>
    <w:rsid w:val="00D06D74"/>
    <w:rsid w:val="00D155E8"/>
    <w:rsid w:val="00D82414"/>
    <w:rsid w:val="00D824C7"/>
    <w:rsid w:val="00D93047"/>
    <w:rsid w:val="00DC5CCB"/>
    <w:rsid w:val="00E0073C"/>
    <w:rsid w:val="00E67BC3"/>
    <w:rsid w:val="00E73E97"/>
    <w:rsid w:val="00E76EC8"/>
    <w:rsid w:val="00E84051"/>
    <w:rsid w:val="00E87F16"/>
    <w:rsid w:val="00EE7552"/>
    <w:rsid w:val="00EF147F"/>
    <w:rsid w:val="00F23EDC"/>
    <w:rsid w:val="00F60651"/>
    <w:rsid w:val="00FC1865"/>
    <w:rsid w:val="00FE135A"/>
    <w:rsid w:val="00FE5A8D"/>
    <w:rsid w:val="00FF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00686A"/>
  <w15:docId w15:val="{03A38E72-2D71-46DE-9E06-912BEE05C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50B2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650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7650B2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7650B2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7650B2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7650B2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7650B2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28"/>
      <w:lang w:eastAsia="nl-NL"/>
    </w:rPr>
  </w:style>
  <w:style w:type="paragraph" w:styleId="Lijstalinea">
    <w:name w:val="List Paragraph"/>
    <w:aliases w:val="Kop 1.1,opsomming 1,3 *-,3 * -,Opsomtekens"/>
    <w:basedOn w:val="Standaard"/>
    <w:link w:val="LijstalineaChar"/>
    <w:uiPriority w:val="34"/>
    <w:qFormat/>
    <w:rsid w:val="007B2A9F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Kop 1.1 Char,opsomming 1 Char,3 *- Char,3 * - Char,Opsomtekens Char"/>
    <w:basedOn w:val="Standaardalinea-lettertype"/>
    <w:link w:val="Lijstalinea"/>
    <w:uiPriority w:val="34"/>
    <w:locked/>
    <w:rsid w:val="007B2A9F"/>
    <w:rPr>
      <w:rFonts w:ascii="Calibri" w:eastAsia="Calibri" w:hAnsi="Calibri" w:cs="Times New Roman"/>
      <w:lang w:val="en-US"/>
    </w:rPr>
  </w:style>
  <w:style w:type="table" w:styleId="Tabelraster">
    <w:name w:val="Table Grid"/>
    <w:basedOn w:val="Standaardtabel"/>
    <w:uiPriority w:val="59"/>
    <w:rsid w:val="00D1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2A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2A25"/>
    <w:rPr>
      <w:rFonts w:ascii="Tahoma" w:eastAsia="Times New Roman" w:hAnsi="Tahoma" w:cs="Tahoma"/>
      <w:spacing w:val="5"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A305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A305E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A305E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A305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A305E"/>
    <w:rPr>
      <w:rFonts w:ascii="Verdana" w:eastAsia="Times New Roman" w:hAnsi="Verdana" w:cs="Times New Roman"/>
      <w:b/>
      <w:bCs/>
      <w:spacing w:val="5"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0B2F8D"/>
    <w:pPr>
      <w:spacing w:after="0" w:line="240" w:lineRule="auto"/>
    </w:pPr>
    <w:rPr>
      <w:rFonts w:ascii="Verdana" w:eastAsia="Times New Roman" w:hAnsi="Verdana" w:cs="Times New Roman"/>
      <w:spacing w:val="5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eFafianie\Pro10\Pro10%20-%20Data\Kennisdomeinen\0.%20Aanbestedingstemplates\9.%20Overige%20veel%20voorkomende%20bijlagen\6mei22_Bijlage%20Format%20kerncompetentie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8" ma:contentTypeDescription="Een nieuw document maken." ma:contentTypeScope="" ma:versionID="21727c49b5a3a988d82619d4b80b2d3e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5eaf324144a8dcb0e7766acae17d3185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6EA2C-2CBB-433B-83A0-8ADBBDE7EE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137766-1D0D-4887-8ECA-7BC4F645D14F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customXml/itemProps3.xml><?xml version="1.0" encoding="utf-8"?>
<ds:datastoreItem xmlns:ds="http://schemas.openxmlformats.org/officeDocument/2006/customXml" ds:itemID="{0BF2240F-9FD4-43C8-A87E-3CBF9C6A26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6mei22_Bijlage Format kerncompetenties.dotx</Template>
  <TotalTime>138</TotalTime>
  <Pages>2</Pages>
  <Words>841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Fafianie</dc:creator>
  <cp:lastModifiedBy>Jose Fafianie</cp:lastModifiedBy>
  <cp:revision>38</cp:revision>
  <dcterms:created xsi:type="dcterms:W3CDTF">2024-06-18T13:00:00Z</dcterms:created>
  <dcterms:modified xsi:type="dcterms:W3CDTF">2024-08-29T08:26:00Z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45500</vt:r8>
  </property>
  <property fmtid="{D5CDD505-2E9C-101B-9397-08002B2CF9AE}" pid="4" name="MediaServiceImageTags">
    <vt:lpwstr/>
  </property>
</Properties>
</file>