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400602" w:displacedByCustomXml="next"/>
    <w:sdt>
      <w:sdtPr>
        <w:id w:val="-1368054651"/>
        <w:docPartObj>
          <w:docPartGallery w:val="Cover Pages"/>
          <w:docPartUnique/>
        </w:docPartObj>
      </w:sdtPr>
      <w:sdtEndPr/>
      <w:sdtContent>
        <w:p w14:paraId="1C1AE788" w14:textId="3E0708B3" w:rsidR="00504898" w:rsidRDefault="009A631C">
          <w:r>
            <w:rPr>
              <w:noProof/>
            </w:rPr>
            <mc:AlternateContent>
              <mc:Choice Requires="wpg">
                <w:drawing>
                  <wp:anchor distT="0" distB="0" distL="114300" distR="114300" simplePos="0" relativeHeight="251816703" behindDoc="0" locked="0" layoutInCell="1" allowOverlap="1" wp14:anchorId="64BD91B4" wp14:editId="689E0E4F">
                    <wp:simplePos x="0" y="0"/>
                    <wp:positionH relativeFrom="page">
                      <wp:posOffset>2144110</wp:posOffset>
                    </wp:positionH>
                    <wp:positionV relativeFrom="page">
                      <wp:posOffset>0</wp:posOffset>
                    </wp:positionV>
                    <wp:extent cx="5421555" cy="10724400"/>
                    <wp:effectExtent l="0" t="0" r="8255" b="1270"/>
                    <wp:wrapNone/>
                    <wp:docPr id="4" name="Groep 4"/>
                    <wp:cNvGraphicFramePr/>
                    <a:graphic xmlns:a="http://schemas.openxmlformats.org/drawingml/2006/main">
                      <a:graphicData uri="http://schemas.microsoft.com/office/word/2010/wordprocessingGroup">
                        <wpg:wgp>
                          <wpg:cNvGrpSpPr/>
                          <wpg:grpSpPr>
                            <a:xfrm>
                              <a:off x="0" y="0"/>
                              <a:ext cx="5421555" cy="10724400"/>
                              <a:chOff x="0" y="0"/>
                              <a:chExt cx="5421600" cy="10724400"/>
                            </a:xfrm>
                          </wpg:grpSpPr>
                          <wps:wsp>
                            <wps:cNvPr id="24" name="Rechthoek 24" title="Foto"/>
                            <wps:cNvSpPr/>
                            <wps:spPr>
                              <a:xfrm>
                                <a:off x="0" y="0"/>
                                <a:ext cx="5414645" cy="10723880"/>
                              </a:xfrm>
                              <a:prstGeom prst="rect">
                                <a:avLst/>
                              </a:prstGeom>
                              <a:blipFill>
                                <a:blip r:embed="rId10"/>
                                <a:srcRect/>
                                <a:stretch>
                                  <a:fillRect t="-62" b="-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hoek 1" title="Foto"/>
                            <wps:cNvSpPr/>
                            <wps:spPr>
                              <a:xfrm>
                                <a:off x="0" y="0"/>
                                <a:ext cx="5414400" cy="10724400"/>
                              </a:xfrm>
                              <a:prstGeom prst="rect">
                                <a:avLst/>
                              </a:prstGeom>
                              <a:solidFill>
                                <a:srgbClr val="3F354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kstvak 2"/>
                            <wps:cNvSpPr txBox="1"/>
                            <wps:spPr>
                              <a:xfrm>
                                <a:off x="467833" y="1499191"/>
                                <a:ext cx="4542790" cy="2670810"/>
                              </a:xfrm>
                              <a:prstGeom prst="rect">
                                <a:avLst/>
                              </a:prstGeom>
                              <a:noFill/>
                              <a:ln w="6350">
                                <a:noFill/>
                              </a:ln>
                            </wps:spPr>
                            <wps:txbx>
                              <w:txbxContent>
                                <w:p w14:paraId="0D14699F" w14:textId="22D1EF61" w:rsidR="001F477F" w:rsidRPr="006E307F" w:rsidRDefault="00456E9C" w:rsidP="00EE11A0">
                                  <w:pPr>
                                    <w:pStyle w:val="Titel"/>
                                    <w:rPr>
                                      <w:color w:val="F3DFD7" w:themeColor="accent6"/>
                                      <w:lang w:val="nl-NL"/>
                                    </w:rPr>
                                  </w:pPr>
                                  <w:sdt>
                                    <w:sdtPr>
                                      <w:rPr>
                                        <w:color w:val="F3DFD7" w:themeColor="accent6"/>
                                        <w:lang w:val="nl-NL"/>
                                      </w:rPr>
                                      <w:alias w:val="Titel"/>
                                      <w:tag w:val=""/>
                                      <w:id w:val="-1322424098"/>
                                      <w:dataBinding w:prefixMappings="xmlns:ns0='http://purl.org/dc/elements/1.1/' xmlns:ns1='http://schemas.openxmlformats.org/package/2006/metadata/core-properties' " w:xpath="/ns1:coreProperties[1]/ns0:title[1]" w:storeItemID="{6C3C8BC8-F283-45AE-878A-BAB7291924A1}"/>
                                      <w:text/>
                                    </w:sdtPr>
                                    <w:sdtEndPr/>
                                    <w:sdtContent>
                                      <w:r w:rsidR="000D34EA">
                                        <w:rPr>
                                          <w:color w:val="F3DFD7" w:themeColor="accent6"/>
                                          <w:lang w:val="nl-NL"/>
                                        </w:rPr>
                                        <w:t xml:space="preserve">Levering meubilair  </w:t>
                                      </w:r>
                                      <w:r w:rsidR="006E307F" w:rsidRPr="006E307F">
                                        <w:rPr>
                                          <w:color w:val="F3DFD7" w:themeColor="accent6"/>
                                          <w:lang w:val="nl-NL"/>
                                        </w:rPr>
                                        <w:t>Assink Lyceum</w:t>
                                      </w:r>
                                    </w:sdtContent>
                                  </w:sdt>
                                </w:p>
                                <w:p w14:paraId="6324B501" w14:textId="77777777" w:rsidR="001F477F" w:rsidRPr="006E307F" w:rsidRDefault="001F477F" w:rsidP="00EE11A0">
                                  <w:pPr>
                                    <w:rPr>
                                      <w:color w:val="F3DFD7" w:themeColor="accent6"/>
                                    </w:rPr>
                                  </w:pPr>
                                </w:p>
                                <w:sdt>
                                  <w:sdtPr>
                                    <w:rPr>
                                      <w:color w:val="F3DFD7" w:themeColor="accent6"/>
                                      <w:sz w:val="32"/>
                                      <w:szCs w:val="32"/>
                                    </w:rPr>
                                    <w:id w:val="-415709510"/>
                                    <w:text/>
                                  </w:sdtPr>
                                  <w:sdtEndPr/>
                                  <w:sdtContent>
                                    <w:p w14:paraId="1240C2B4" w14:textId="42F2FC1B" w:rsidR="001F477F" w:rsidRPr="006E307F" w:rsidRDefault="006E307F" w:rsidP="00EE11A0">
                                      <w:pPr>
                                        <w:rPr>
                                          <w:color w:val="F3DFD7" w:themeColor="accent6"/>
                                          <w:sz w:val="32"/>
                                          <w:szCs w:val="32"/>
                                        </w:rPr>
                                      </w:pPr>
                                      <w:r w:rsidRPr="006E307F">
                                        <w:rPr>
                                          <w:color w:val="F3DFD7" w:themeColor="accent6"/>
                                          <w:sz w:val="32"/>
                                          <w:szCs w:val="32"/>
                                        </w:rPr>
                                        <w:t>Leidraad levering meubilair</w:t>
                                      </w:r>
                                      <w:r w:rsidR="000D34EA">
                                        <w:rPr>
                                          <w:color w:val="F3DFD7" w:themeColor="accent6"/>
                                          <w:sz w:val="32"/>
                                          <w:szCs w:val="32"/>
                                        </w:rPr>
                                        <w:t xml:space="preserve"> Assink lyceum Haaksbergen</w:t>
                                      </w:r>
                                    </w:p>
                                  </w:sdtContent>
                                </w:sdt>
                                <w:p w14:paraId="429E7023" w14:textId="64A9245D" w:rsidR="001F477F" w:rsidRPr="00DB279B" w:rsidRDefault="006E307F" w:rsidP="00EE11A0">
                                  <w:pPr>
                                    <w:rPr>
                                      <w:color w:val="F3DFD7" w:themeColor="accent6"/>
                                      <w:sz w:val="32"/>
                                      <w:szCs w:val="32"/>
                                    </w:rPr>
                                  </w:pPr>
                                  <w:r w:rsidRPr="006E307F">
                                    <w:rPr>
                                      <w:color w:val="F3DFD7" w:themeColor="accent6"/>
                                      <w:sz w:val="32"/>
                                      <w:szCs w:val="32"/>
                                    </w:rPr>
                                    <w:t>Openbare Europese aanbestedingsprocedure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kstvak 3"/>
                            <wps:cNvSpPr txBox="1"/>
                            <wps:spPr>
                              <a:xfrm>
                                <a:off x="478465" y="8038214"/>
                                <a:ext cx="4542790" cy="2433320"/>
                              </a:xfrm>
                              <a:prstGeom prst="rect">
                                <a:avLst/>
                              </a:prstGeom>
                              <a:noFill/>
                              <a:ln w="6350">
                                <a:noFill/>
                              </a:ln>
                            </wps:spPr>
                            <wps:txbx>
                              <w:txbxContent>
                                <w:p w14:paraId="409BE884" w14:textId="77777777" w:rsidR="001F477F" w:rsidRPr="00916D1B" w:rsidRDefault="001F477F" w:rsidP="00EE11A0">
                                  <w:pPr>
                                    <w:rPr>
                                      <w:color w:val="F6A873" w:themeColor="background2"/>
                                      <w:sz w:val="32"/>
                                      <w:szCs w:val="32"/>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19"/>
                                  </w:tblGrid>
                                  <w:tr w:rsidR="001F477F" w:rsidRPr="0056614B" w14:paraId="7E863C45" w14:textId="77777777" w:rsidTr="00EE11A0">
                                    <w:trPr>
                                      <w:trHeight w:val="57"/>
                                    </w:trPr>
                                    <w:tc>
                                      <w:tcPr>
                                        <w:tcW w:w="3426" w:type="dxa"/>
                                      </w:tcPr>
                                      <w:p w14:paraId="3833E5AC" w14:textId="49C8FD81" w:rsidR="001F477F" w:rsidRPr="0056614B" w:rsidRDefault="001F477F" w:rsidP="00EE11A0">
                                        <w:pPr>
                                          <w:rPr>
                                            <w:color w:val="F3DFD7" w:themeColor="accent6"/>
                                            <w:szCs w:val="18"/>
                                            <w:lang w:val="en-US"/>
                                          </w:rPr>
                                        </w:pPr>
                                        <w:r>
                                          <w:rPr>
                                            <w:color w:val="F3DFD7" w:themeColor="accent6"/>
                                            <w:szCs w:val="18"/>
                                            <w:lang w:val="en-US"/>
                                          </w:rPr>
                                          <w:t>Aanbestedende Dienst</w:t>
                                        </w:r>
                                      </w:p>
                                    </w:tc>
                                    <w:tc>
                                      <w:tcPr>
                                        <w:tcW w:w="3419" w:type="dxa"/>
                                      </w:tcPr>
                                      <w:p w14:paraId="39FEC988" w14:textId="77777777" w:rsidR="001F477F" w:rsidRPr="0056614B" w:rsidRDefault="001F477F" w:rsidP="00EE11A0">
                                        <w:pPr>
                                          <w:rPr>
                                            <w:color w:val="F3DFD7" w:themeColor="accent6"/>
                                            <w:szCs w:val="18"/>
                                            <w:lang w:val="en-US"/>
                                          </w:rPr>
                                        </w:pPr>
                                        <w:r w:rsidRPr="0056614B">
                                          <w:rPr>
                                            <w:color w:val="F3DFD7" w:themeColor="accent6"/>
                                            <w:szCs w:val="18"/>
                                            <w:lang w:val="en-US"/>
                                          </w:rPr>
                                          <w:t>Datum</w:t>
                                        </w:r>
                                      </w:p>
                                    </w:tc>
                                  </w:tr>
                                  <w:tr w:rsidR="001F477F" w:rsidRPr="0056614B" w14:paraId="6A20FA07" w14:textId="77777777" w:rsidTr="00EE11A0">
                                    <w:trPr>
                                      <w:trHeight w:val="510"/>
                                    </w:trPr>
                                    <w:sdt>
                                      <w:sdtPr>
                                        <w:rPr>
                                          <w:color w:val="F3DFD7" w:themeColor="accent6"/>
                                          <w:szCs w:val="18"/>
                                          <w:lang w:val="en-US"/>
                                        </w:rPr>
                                        <w:id w:val="565763275"/>
                                        <w:dataBinding w:prefixMappings="xmlns:ns0='Extra' " w:xpath="/ns0:Extra[1]/ns0:ClientName[1]" w:storeItemID="{96CCE84C-E527-4265-966D-1606FFA60547}"/>
                                        <w:text/>
                                      </w:sdtPr>
                                      <w:sdtEndPr/>
                                      <w:sdtContent>
                                        <w:tc>
                                          <w:tcPr>
                                            <w:tcW w:w="3426" w:type="dxa"/>
                                          </w:tcPr>
                                          <w:p w14:paraId="7EC32969" w14:textId="2C60716A" w:rsidR="001F477F" w:rsidRPr="0056614B" w:rsidRDefault="006E307F" w:rsidP="00EE11A0">
                                            <w:pPr>
                                              <w:rPr>
                                                <w:color w:val="F3DFD7" w:themeColor="accent6"/>
                                                <w:szCs w:val="18"/>
                                                <w:lang w:val="en-US"/>
                                              </w:rPr>
                                            </w:pPr>
                                            <w:r>
                                              <w:rPr>
                                                <w:color w:val="F3DFD7" w:themeColor="accent6"/>
                                                <w:szCs w:val="18"/>
                                                <w:lang w:val="en-US"/>
                                              </w:rPr>
                                              <w:t>Stichting Portuur</w:t>
                                            </w:r>
                                          </w:p>
                                        </w:tc>
                                      </w:sdtContent>
                                    </w:sdt>
                                    <w:sdt>
                                      <w:sdtPr>
                                        <w:rPr>
                                          <w:color w:val="F3DFD7" w:themeColor="accent6"/>
                                          <w:szCs w:val="18"/>
                                          <w:lang w:val="en-US"/>
                                        </w:rPr>
                                        <w:alias w:val="Publicatiedatum"/>
                                        <w:tag w:val=""/>
                                        <w:id w:val="1368029243"/>
                                        <w:dataBinding w:prefixMappings="xmlns:ns0='http://schemas.microsoft.com/office/2006/coverPageProps' " w:xpath="/ns0:CoverPageProperties[1]/ns0:PublishDate[1]" w:storeItemID="{55AF091B-3C7A-41E3-B477-F2FDAA23CFDA}"/>
                                        <w:date w:fullDate="2025-02-14T00:00:00Z">
                                          <w:dateFormat w:val="d MMMM yyyy"/>
                                          <w:lid w:val="nl-NL"/>
                                          <w:storeMappedDataAs w:val="dateTime"/>
                                          <w:calendar w:val="gregorian"/>
                                        </w:date>
                                      </w:sdtPr>
                                      <w:sdtEndPr/>
                                      <w:sdtContent>
                                        <w:tc>
                                          <w:tcPr>
                                            <w:tcW w:w="3419" w:type="dxa"/>
                                          </w:tcPr>
                                          <w:p w14:paraId="20189536" w14:textId="22912859" w:rsidR="001F477F" w:rsidRPr="0056614B" w:rsidRDefault="00982632" w:rsidP="00EE11A0">
                                            <w:pPr>
                                              <w:rPr>
                                                <w:color w:val="F3DFD7" w:themeColor="accent6"/>
                                                <w:szCs w:val="18"/>
                                                <w:lang w:val="en-US"/>
                                              </w:rPr>
                                            </w:pPr>
                                            <w:r>
                                              <w:rPr>
                                                <w:color w:val="F3DFD7" w:themeColor="accent6"/>
                                                <w:szCs w:val="18"/>
                                                <w:lang w:val="en-US"/>
                                              </w:rPr>
                                              <w:t>14</w:t>
                                            </w:r>
                                            <w:r w:rsidR="00335621">
                                              <w:rPr>
                                                <w:color w:val="F3DFD7" w:themeColor="accent6"/>
                                                <w:szCs w:val="18"/>
                                                <w:lang w:val="en-US"/>
                                              </w:rPr>
                                              <w:t xml:space="preserve"> </w:t>
                                            </w:r>
                                            <w:proofErr w:type="spellStart"/>
                                            <w:r w:rsidR="00335621">
                                              <w:rPr>
                                                <w:color w:val="F3DFD7" w:themeColor="accent6"/>
                                                <w:szCs w:val="18"/>
                                                <w:lang w:val="en-US"/>
                                              </w:rPr>
                                              <w:t>februari</w:t>
                                            </w:r>
                                            <w:proofErr w:type="spellEnd"/>
                                            <w:r w:rsidR="00335621">
                                              <w:rPr>
                                                <w:color w:val="F3DFD7" w:themeColor="accent6"/>
                                                <w:szCs w:val="18"/>
                                                <w:lang w:val="en-US"/>
                                              </w:rPr>
                                              <w:t xml:space="preserve"> </w:t>
                                            </w:r>
                                            <w:r w:rsidR="00152231">
                                              <w:rPr>
                                                <w:color w:val="F3DFD7" w:themeColor="accent6"/>
                                                <w:szCs w:val="18"/>
                                                <w:lang w:val="en-US"/>
                                              </w:rPr>
                                              <w:t>2025</w:t>
                                            </w:r>
                                          </w:p>
                                        </w:tc>
                                      </w:sdtContent>
                                    </w:sdt>
                                  </w:tr>
                                  <w:tr w:rsidR="001F477F" w:rsidRPr="0056614B" w14:paraId="3E7EDDC9" w14:textId="77777777" w:rsidTr="00EE11A0">
                                    <w:tc>
                                      <w:tcPr>
                                        <w:tcW w:w="3426" w:type="dxa"/>
                                      </w:tcPr>
                                      <w:p w14:paraId="0E24CE57" w14:textId="77777777" w:rsidR="001F477F" w:rsidRPr="0056614B" w:rsidRDefault="001F477F" w:rsidP="00EE11A0">
                                        <w:pPr>
                                          <w:rPr>
                                            <w:color w:val="F3DFD7" w:themeColor="accent6"/>
                                            <w:szCs w:val="18"/>
                                            <w:lang w:val="en-US"/>
                                          </w:rPr>
                                        </w:pPr>
                                        <w:r w:rsidRPr="0056614B">
                                          <w:rPr>
                                            <w:color w:val="F3DFD7" w:themeColor="accent6"/>
                                            <w:szCs w:val="18"/>
                                            <w:lang w:val="en-US"/>
                                          </w:rPr>
                                          <w:t>Referentienummer</w:t>
                                        </w:r>
                                      </w:p>
                                    </w:tc>
                                    <w:tc>
                                      <w:tcPr>
                                        <w:tcW w:w="3419" w:type="dxa"/>
                                      </w:tcPr>
                                      <w:p w14:paraId="350C9362" w14:textId="155E8747" w:rsidR="001F477F" w:rsidRPr="0056614B" w:rsidRDefault="001F477F" w:rsidP="00EE11A0">
                                        <w:pPr>
                                          <w:rPr>
                                            <w:color w:val="F3DFD7" w:themeColor="accent6"/>
                                            <w:szCs w:val="18"/>
                                            <w:lang w:val="en-US"/>
                                          </w:rPr>
                                        </w:pPr>
                                        <w:r>
                                          <w:rPr>
                                            <w:color w:val="F3DFD7" w:themeColor="accent6"/>
                                            <w:szCs w:val="18"/>
                                            <w:lang w:val="en-US"/>
                                          </w:rPr>
                                          <w:t>Adviseu</w:t>
                                        </w:r>
                                        <w:r w:rsidRPr="0056614B">
                                          <w:rPr>
                                            <w:color w:val="F3DFD7" w:themeColor="accent6"/>
                                            <w:szCs w:val="18"/>
                                            <w:lang w:val="en-US"/>
                                          </w:rPr>
                                          <w:t>r</w:t>
                                        </w:r>
                                        <w:r>
                                          <w:rPr>
                                            <w:color w:val="F3DFD7" w:themeColor="accent6"/>
                                            <w:szCs w:val="18"/>
                                            <w:lang w:val="en-US"/>
                                          </w:rPr>
                                          <w:t>(s)</w:t>
                                        </w:r>
                                      </w:p>
                                    </w:tc>
                                  </w:tr>
                                  <w:tr w:rsidR="001F477F" w:rsidRPr="0056614B" w14:paraId="7E693351" w14:textId="77777777" w:rsidTr="00EE11A0">
                                    <w:trPr>
                                      <w:trHeight w:val="510"/>
                                    </w:trPr>
                                    <w:sdt>
                                      <w:sdtPr>
                                        <w:rPr>
                                          <w:color w:val="F3DFD7" w:themeColor="accent6"/>
                                          <w:szCs w:val="18"/>
                                          <w:lang w:val="en-US"/>
                                        </w:rPr>
                                        <w:id w:val="15740901"/>
                                        <w:dataBinding w:prefixMappings="xmlns:ns0='Extra' " w:xpath="/ns0:Extra[1]/ns0:Reference[1]" w:storeItemID="{96CCE84C-E527-4265-966D-1606FFA60547}"/>
                                        <w:text/>
                                      </w:sdtPr>
                                      <w:sdtEndPr/>
                                      <w:sdtContent>
                                        <w:tc>
                                          <w:tcPr>
                                            <w:tcW w:w="3426" w:type="dxa"/>
                                          </w:tcPr>
                                          <w:p w14:paraId="240F30ED" w14:textId="5FD6A220" w:rsidR="001F477F" w:rsidRPr="0056614B" w:rsidRDefault="006E307F" w:rsidP="00EE11A0">
                                            <w:pPr>
                                              <w:rPr>
                                                <w:color w:val="F3DFD7" w:themeColor="accent6"/>
                                                <w:szCs w:val="18"/>
                                                <w:lang w:val="en-US"/>
                                              </w:rPr>
                                            </w:pPr>
                                            <w:r>
                                              <w:rPr>
                                                <w:color w:val="F3DFD7" w:themeColor="accent6"/>
                                                <w:szCs w:val="18"/>
                                                <w:lang w:val="en-US"/>
                                              </w:rPr>
                                              <w:t>2240521</w:t>
                                            </w:r>
                                          </w:p>
                                        </w:tc>
                                      </w:sdtContent>
                                    </w:sdt>
                                    <w:sdt>
                                      <w:sdtPr>
                                        <w:rPr>
                                          <w:color w:val="F3DFD7" w:themeColor="accent6"/>
                                          <w:szCs w:val="18"/>
                                          <w:lang w:val="en-US"/>
                                        </w:rPr>
                                        <w:alias w:val="Auteur"/>
                                        <w:tag w:val=""/>
                                        <w:id w:val="646243849"/>
                                        <w:dataBinding w:prefixMappings="xmlns:ns0='http://purl.org/dc/elements/1.1/' xmlns:ns1='http://schemas.openxmlformats.org/package/2006/metadata/core-properties' " w:xpath="/ns1:coreProperties[1]/ns0:creator[1]" w:storeItemID="{6C3C8BC8-F283-45AE-878A-BAB7291924A1}"/>
                                        <w:text w:multiLine="1"/>
                                      </w:sdtPr>
                                      <w:sdtEndPr/>
                                      <w:sdtContent>
                                        <w:tc>
                                          <w:tcPr>
                                            <w:tcW w:w="3419" w:type="dxa"/>
                                          </w:tcPr>
                                          <w:p w14:paraId="75D4C3D2" w14:textId="3B2D8342" w:rsidR="001F477F" w:rsidRPr="0056614B" w:rsidRDefault="006E307F" w:rsidP="00EE11A0">
                                            <w:pPr>
                                              <w:rPr>
                                                <w:color w:val="F3DFD7" w:themeColor="accent6"/>
                                                <w:szCs w:val="18"/>
                                                <w:lang w:val="en-US"/>
                                              </w:rPr>
                                            </w:pPr>
                                            <w:r>
                                              <w:rPr>
                                                <w:color w:val="F3DFD7" w:themeColor="accent6"/>
                                                <w:szCs w:val="18"/>
                                                <w:lang w:val="en-US"/>
                                              </w:rPr>
                                              <w:t>Iko Scheepsma</w:t>
                                            </w:r>
                                          </w:p>
                                        </w:tc>
                                      </w:sdtContent>
                                    </w:sdt>
                                  </w:tr>
                                </w:tbl>
                                <w:p w14:paraId="24E29726" w14:textId="77777777" w:rsidR="001F477F" w:rsidRPr="00916D1B" w:rsidRDefault="001F477F" w:rsidP="00EE11A0">
                                  <w:pPr>
                                    <w:rPr>
                                      <w:color w:val="F6A873" w:themeColor="background2"/>
                                      <w:sz w:val="24"/>
                                      <w:szCs w:val="24"/>
                                      <w:lang w:val="en-US"/>
                                    </w:rPr>
                                  </w:pPr>
                                </w:p>
                                <w:p w14:paraId="23CD55DD" w14:textId="77777777" w:rsidR="001F477F" w:rsidRPr="00916D1B" w:rsidRDefault="001F477F" w:rsidP="00EE11A0">
                                  <w:pPr>
                                    <w:rPr>
                                      <w:color w:val="F6A873" w:themeColor="background2"/>
                                      <w:sz w:val="32"/>
                                      <w:szCs w:val="32"/>
                                      <w:lang w:val="en-US"/>
                                    </w:rPr>
                                  </w:pPr>
                                </w:p>
                                <w:p w14:paraId="1763B696" w14:textId="77777777" w:rsidR="001F477F" w:rsidRPr="00916D1B" w:rsidRDefault="001F477F" w:rsidP="00EE11A0">
                                  <w:pPr>
                                    <w:rPr>
                                      <w:color w:val="F6A873" w:themeColor="background2"/>
                                      <w:sz w:val="24"/>
                                      <w:szCs w:val="24"/>
                                      <w:lang w:val="en-US"/>
                                    </w:rPr>
                                  </w:pPr>
                                </w:p>
                                <w:p w14:paraId="67604DEA" w14:textId="77777777" w:rsidR="001F477F" w:rsidRPr="00EE11A0" w:rsidRDefault="001F477F" w:rsidP="00EE11A0">
                                  <w:pPr>
                                    <w:rPr>
                                      <w:color w:val="FCF9D4" w:themeColor="accent5"/>
                                      <w:sz w:val="32"/>
                                      <w:szCs w:val="32"/>
                                      <w:lang w:val="en-US"/>
                                    </w:rPr>
                                  </w:pPr>
                                </w:p>
                                <w:p w14:paraId="7499F766" w14:textId="77777777" w:rsidR="001F477F" w:rsidRPr="00EE11A0" w:rsidRDefault="001F477F" w:rsidP="00EE11A0">
                                  <w:pPr>
                                    <w:rPr>
                                      <w:lang w:val="en-US"/>
                                    </w:rPr>
                                  </w:pPr>
                                </w:p>
                                <w:p w14:paraId="51B50BC0" w14:textId="77777777" w:rsidR="001F477F" w:rsidRPr="00EE11A0" w:rsidRDefault="001F477F">
                                  <w:pPr>
                                    <w:rPr>
                                      <w:b/>
                                      <w:bCs/>
                                      <w:color w:val="FCF9D4" w:themeColor="accent5"/>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kstvak 67"/>
                            <wps:cNvSpPr txBox="1"/>
                            <wps:spPr>
                              <a:xfrm>
                                <a:off x="0" y="10015870"/>
                                <a:ext cx="5421600" cy="676800"/>
                              </a:xfrm>
                              <a:prstGeom prst="rect">
                                <a:avLst/>
                              </a:prstGeom>
                              <a:noFill/>
                              <a:ln w="6350">
                                <a:noFill/>
                              </a:ln>
                            </wps:spPr>
                            <wps:txbx>
                              <w:txbxContent>
                                <w:p w14:paraId="2BDBDBA2" w14:textId="264C5A0E" w:rsidR="001F477F" w:rsidRPr="00005DFF" w:rsidRDefault="006E307F" w:rsidP="00A43143">
                                  <w:pPr>
                                    <w:tabs>
                                      <w:tab w:val="left" w:pos="142"/>
                                      <w:tab w:val="right" w:pos="9639"/>
                                    </w:tabs>
                                    <w:rPr>
                                      <w:b/>
                                      <w:bCs/>
                                      <w:color w:val="F3DFD7" w:themeColor="accent6"/>
                                      <w:sz w:val="15"/>
                                      <w:szCs w:val="15"/>
                                    </w:rPr>
                                  </w:pPr>
                                  <w:r>
                                    <w:rPr>
                                      <w:color w:val="F3DFD7" w:themeColor="accent6"/>
                                      <w:sz w:val="15"/>
                                      <w:szCs w:val="15"/>
                                    </w:rPr>
                                    <w:tab/>
                                  </w:r>
                                  <w:r w:rsidR="001F477F" w:rsidRPr="00005DFF">
                                    <w:rPr>
                                      <w:color w:val="F3DFD7" w:themeColor="accent6"/>
                                      <w:sz w:val="15"/>
                                      <w:szCs w:val="15"/>
                                    </w:rPr>
                                    <w:tab/>
                                    <w:t xml:space="preserve">   │   Onderdeel van </w:t>
                                  </w:r>
                                  <w:r w:rsidR="001F477F" w:rsidRPr="00005DFF">
                                    <w:rPr>
                                      <w:b/>
                                      <w:bCs/>
                                      <w:color w:val="F3DFD7" w:themeColor="accent6"/>
                                      <w:sz w:val="15"/>
                                      <w:szCs w:val="15"/>
                                    </w:rPr>
                                    <w:t>ICS Ruimteregiegroep BV</w:t>
                                  </w:r>
                                </w:p>
                                <w:p w14:paraId="2C859F0F" w14:textId="77777777" w:rsidR="001F477F" w:rsidRDefault="001F477F" w:rsidP="00A43143"/>
                              </w:txbxContent>
                            </wps:txbx>
                            <wps:bodyPr rot="0" spcFirstLastPara="0" vertOverflow="overflow" horzOverflow="overflow" vert="horz" wrap="square" lIns="720000" tIns="45720" rIns="540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BD91B4" id="Groep 4" o:spid="_x0000_s1026" style="position:absolute;margin-left:168.85pt;margin-top:0;width:426.9pt;height:844.45pt;z-index:251816703;mso-position-horizontal-relative:page;mso-position-vertical-relative:page;mso-width-relative:margin;mso-height-relative:margin" coordsize="54216,107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">
                    <v:rect id="Rechthoek 24" o:spid="_x0000_s1027" style="position:absolute;width:54146;height:107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" stroked="f" strokeweight="1pt">
                      <v:fill r:id="rId11" o:title="" recolor="t" rotate="t" type="frame"/>
                    </v:rect>
                    <v:rect id="Rechthoek 1" o:spid="_x0000_s1028" style="position:absolute;width:54144;height:10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" fillcolor="#3f354a" stroked="f" strokeweight="1pt">
                      <v:fill opacity="52428f"/>
                    </v:rect>
                    <v:shapetype id="_x0000_t202" coordsize="21600,21600" o:spt="202" path="m,l,21600r21600,l21600,xe">
                      <v:stroke joinstyle="miter"/>
                      <v:path gradientshapeok="t" o:connecttype="rect"/>
                    </v:shapetype>
                    <v:shape id="Tekstvak 2" o:spid="_x0000_s1029" type="#_x0000_t202" style="position:absolute;left:4678;top:14991;width:45428;height:26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" filled="f" stroked="f" strokeweight=".5pt">
                      <v:textbox>
                        <w:txbxContent>
                          <w:p w14:paraId="0D14699F" w14:textId="22D1EF61" w:rsidR="001F477F" w:rsidRPr="006E307F" w:rsidRDefault="00456E9C" w:rsidP="00EE11A0">
                            <w:pPr>
                              <w:pStyle w:val="Titel"/>
                              <w:rPr>
                                <w:color w:val="F3DFD7" w:themeColor="accent6"/>
                                <w:lang w:val="nl-NL"/>
                              </w:rPr>
                            </w:pPr>
                            <w:sdt>
                              <w:sdtPr>
                                <w:rPr>
                                  <w:color w:val="F3DFD7" w:themeColor="accent6"/>
                                  <w:lang w:val="nl-NL"/>
                                </w:rPr>
                                <w:alias w:val="Titel"/>
                                <w:tag w:val=""/>
                                <w:id w:val="-1322424098"/>
                                <w:dataBinding w:prefixMappings="xmlns:ns0='http://purl.org/dc/elements/1.1/' xmlns:ns1='http://schemas.openxmlformats.org/package/2006/metadata/core-properties' " w:xpath="/ns1:coreProperties[1]/ns0:title[1]" w:storeItemID="{6C3C8BC8-F283-45AE-878A-BAB7291924A1}"/>
                                <w:text/>
                              </w:sdtPr>
                              <w:sdtEndPr/>
                              <w:sdtContent>
                                <w:r w:rsidR="000D34EA">
                                  <w:rPr>
                                    <w:color w:val="F3DFD7" w:themeColor="accent6"/>
                                    <w:lang w:val="nl-NL"/>
                                  </w:rPr>
                                  <w:t xml:space="preserve">Levering meubilair  </w:t>
                                </w:r>
                                <w:r w:rsidR="006E307F" w:rsidRPr="006E307F">
                                  <w:rPr>
                                    <w:color w:val="F3DFD7" w:themeColor="accent6"/>
                                    <w:lang w:val="nl-NL"/>
                                  </w:rPr>
                                  <w:t>Assink Lyceum</w:t>
                                </w:r>
                              </w:sdtContent>
                            </w:sdt>
                          </w:p>
                          <w:p w14:paraId="6324B501" w14:textId="77777777" w:rsidR="001F477F" w:rsidRPr="006E307F" w:rsidRDefault="001F477F" w:rsidP="00EE11A0">
                            <w:pPr>
                              <w:rPr>
                                <w:color w:val="F3DFD7" w:themeColor="accent6"/>
                              </w:rPr>
                            </w:pPr>
                          </w:p>
                          <w:sdt>
                            <w:sdtPr>
                              <w:rPr>
                                <w:color w:val="F3DFD7" w:themeColor="accent6"/>
                                <w:sz w:val="32"/>
                                <w:szCs w:val="32"/>
                              </w:rPr>
                              <w:id w:val="-415709510"/>
                              <w:text/>
                            </w:sdtPr>
                            <w:sdtEndPr/>
                            <w:sdtContent>
                              <w:p w14:paraId="1240C2B4" w14:textId="42F2FC1B" w:rsidR="001F477F" w:rsidRPr="006E307F" w:rsidRDefault="006E307F" w:rsidP="00EE11A0">
                                <w:pPr>
                                  <w:rPr>
                                    <w:color w:val="F3DFD7" w:themeColor="accent6"/>
                                    <w:sz w:val="32"/>
                                    <w:szCs w:val="32"/>
                                  </w:rPr>
                                </w:pPr>
                                <w:r w:rsidRPr="006E307F">
                                  <w:rPr>
                                    <w:color w:val="F3DFD7" w:themeColor="accent6"/>
                                    <w:sz w:val="32"/>
                                    <w:szCs w:val="32"/>
                                  </w:rPr>
                                  <w:t>Leidraad levering meubilair</w:t>
                                </w:r>
                                <w:r w:rsidR="000D34EA">
                                  <w:rPr>
                                    <w:color w:val="F3DFD7" w:themeColor="accent6"/>
                                    <w:sz w:val="32"/>
                                    <w:szCs w:val="32"/>
                                  </w:rPr>
                                  <w:t xml:space="preserve"> Assink lyceum Haaksbergen</w:t>
                                </w:r>
                              </w:p>
                            </w:sdtContent>
                          </w:sdt>
                          <w:p w14:paraId="429E7023" w14:textId="64A9245D" w:rsidR="001F477F" w:rsidRPr="00DB279B" w:rsidRDefault="006E307F" w:rsidP="00EE11A0">
                            <w:pPr>
                              <w:rPr>
                                <w:color w:val="F3DFD7" w:themeColor="accent6"/>
                                <w:sz w:val="32"/>
                                <w:szCs w:val="32"/>
                              </w:rPr>
                            </w:pPr>
                            <w:r w:rsidRPr="006E307F">
                              <w:rPr>
                                <w:color w:val="F3DFD7" w:themeColor="accent6"/>
                                <w:sz w:val="32"/>
                                <w:szCs w:val="32"/>
                              </w:rPr>
                              <w:t>Openbare Europese aanbestedingsprocedure</w:t>
                            </w:r>
                          </w:p>
                        </w:txbxContent>
                      </v:textbox>
                    </v:shape>
                    <v:shape id="Tekstvak 3" o:spid="_x0000_s1030" type="#_x0000_t202" style="position:absolute;left:4784;top:80382;width:45428;height:2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09BE884" w14:textId="77777777" w:rsidR="001F477F" w:rsidRPr="00916D1B" w:rsidRDefault="001F477F" w:rsidP="00EE11A0">
                            <w:pPr>
                              <w:rPr>
                                <w:color w:val="F6A873" w:themeColor="background2"/>
                                <w:sz w:val="32"/>
                                <w:szCs w:val="32"/>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19"/>
                            </w:tblGrid>
                            <w:tr w:rsidR="001F477F" w:rsidRPr="0056614B" w14:paraId="7E863C45" w14:textId="77777777" w:rsidTr="00EE11A0">
                              <w:trPr>
                                <w:trHeight w:val="57"/>
                              </w:trPr>
                              <w:tc>
                                <w:tcPr>
                                  <w:tcW w:w="3426" w:type="dxa"/>
                                </w:tcPr>
                                <w:p w14:paraId="3833E5AC" w14:textId="49C8FD81" w:rsidR="001F477F" w:rsidRPr="0056614B" w:rsidRDefault="001F477F" w:rsidP="00EE11A0">
                                  <w:pPr>
                                    <w:rPr>
                                      <w:color w:val="F3DFD7" w:themeColor="accent6"/>
                                      <w:szCs w:val="18"/>
                                      <w:lang w:val="en-US"/>
                                    </w:rPr>
                                  </w:pPr>
                                  <w:r>
                                    <w:rPr>
                                      <w:color w:val="F3DFD7" w:themeColor="accent6"/>
                                      <w:szCs w:val="18"/>
                                      <w:lang w:val="en-US"/>
                                    </w:rPr>
                                    <w:t>Aanbestedende Dienst</w:t>
                                  </w:r>
                                </w:p>
                              </w:tc>
                              <w:tc>
                                <w:tcPr>
                                  <w:tcW w:w="3419" w:type="dxa"/>
                                </w:tcPr>
                                <w:p w14:paraId="39FEC988" w14:textId="77777777" w:rsidR="001F477F" w:rsidRPr="0056614B" w:rsidRDefault="001F477F" w:rsidP="00EE11A0">
                                  <w:pPr>
                                    <w:rPr>
                                      <w:color w:val="F3DFD7" w:themeColor="accent6"/>
                                      <w:szCs w:val="18"/>
                                      <w:lang w:val="en-US"/>
                                    </w:rPr>
                                  </w:pPr>
                                  <w:r w:rsidRPr="0056614B">
                                    <w:rPr>
                                      <w:color w:val="F3DFD7" w:themeColor="accent6"/>
                                      <w:szCs w:val="18"/>
                                      <w:lang w:val="en-US"/>
                                    </w:rPr>
                                    <w:t>Datum</w:t>
                                  </w:r>
                                </w:p>
                              </w:tc>
                            </w:tr>
                            <w:tr w:rsidR="001F477F" w:rsidRPr="0056614B" w14:paraId="6A20FA07" w14:textId="77777777" w:rsidTr="00EE11A0">
                              <w:trPr>
                                <w:trHeight w:val="510"/>
                              </w:trPr>
                              <w:sdt>
                                <w:sdtPr>
                                  <w:rPr>
                                    <w:color w:val="F3DFD7" w:themeColor="accent6"/>
                                    <w:szCs w:val="18"/>
                                    <w:lang w:val="en-US"/>
                                  </w:rPr>
                                  <w:id w:val="565763275"/>
                                  <w:dataBinding w:prefixMappings="xmlns:ns0='Extra' " w:xpath="/ns0:Extra[1]/ns0:ClientName[1]" w:storeItemID="{96CCE84C-E527-4265-966D-1606FFA60547}"/>
                                  <w:text/>
                                </w:sdtPr>
                                <w:sdtEndPr/>
                                <w:sdtContent>
                                  <w:tc>
                                    <w:tcPr>
                                      <w:tcW w:w="3426" w:type="dxa"/>
                                    </w:tcPr>
                                    <w:p w14:paraId="7EC32969" w14:textId="2C60716A" w:rsidR="001F477F" w:rsidRPr="0056614B" w:rsidRDefault="006E307F" w:rsidP="00EE11A0">
                                      <w:pPr>
                                        <w:rPr>
                                          <w:color w:val="F3DFD7" w:themeColor="accent6"/>
                                          <w:szCs w:val="18"/>
                                          <w:lang w:val="en-US"/>
                                        </w:rPr>
                                      </w:pPr>
                                      <w:r>
                                        <w:rPr>
                                          <w:color w:val="F3DFD7" w:themeColor="accent6"/>
                                          <w:szCs w:val="18"/>
                                          <w:lang w:val="en-US"/>
                                        </w:rPr>
                                        <w:t>Stichting Portuur</w:t>
                                      </w:r>
                                    </w:p>
                                  </w:tc>
                                </w:sdtContent>
                              </w:sdt>
                              <w:sdt>
                                <w:sdtPr>
                                  <w:rPr>
                                    <w:color w:val="F3DFD7" w:themeColor="accent6"/>
                                    <w:szCs w:val="18"/>
                                    <w:lang w:val="en-US"/>
                                  </w:rPr>
                                  <w:alias w:val="Publicatiedatum"/>
                                  <w:tag w:val=""/>
                                  <w:id w:val="1368029243"/>
                                  <w:dataBinding w:prefixMappings="xmlns:ns0='http://schemas.microsoft.com/office/2006/coverPageProps' " w:xpath="/ns0:CoverPageProperties[1]/ns0:PublishDate[1]" w:storeItemID="{55AF091B-3C7A-41E3-B477-F2FDAA23CFDA}"/>
                                  <w:date w:fullDate="2025-02-14T00:00:00Z">
                                    <w:dateFormat w:val="d MMMM yyyy"/>
                                    <w:lid w:val="nl-NL"/>
                                    <w:storeMappedDataAs w:val="dateTime"/>
                                    <w:calendar w:val="gregorian"/>
                                  </w:date>
                                </w:sdtPr>
                                <w:sdtEndPr/>
                                <w:sdtContent>
                                  <w:tc>
                                    <w:tcPr>
                                      <w:tcW w:w="3419" w:type="dxa"/>
                                    </w:tcPr>
                                    <w:p w14:paraId="20189536" w14:textId="22912859" w:rsidR="001F477F" w:rsidRPr="0056614B" w:rsidRDefault="00982632" w:rsidP="00EE11A0">
                                      <w:pPr>
                                        <w:rPr>
                                          <w:color w:val="F3DFD7" w:themeColor="accent6"/>
                                          <w:szCs w:val="18"/>
                                          <w:lang w:val="en-US"/>
                                        </w:rPr>
                                      </w:pPr>
                                      <w:r>
                                        <w:rPr>
                                          <w:color w:val="F3DFD7" w:themeColor="accent6"/>
                                          <w:szCs w:val="18"/>
                                          <w:lang w:val="en-US"/>
                                        </w:rPr>
                                        <w:t>14</w:t>
                                      </w:r>
                                      <w:r w:rsidR="00335621">
                                        <w:rPr>
                                          <w:color w:val="F3DFD7" w:themeColor="accent6"/>
                                          <w:szCs w:val="18"/>
                                          <w:lang w:val="en-US"/>
                                        </w:rPr>
                                        <w:t xml:space="preserve"> </w:t>
                                      </w:r>
                                      <w:proofErr w:type="spellStart"/>
                                      <w:r w:rsidR="00335621">
                                        <w:rPr>
                                          <w:color w:val="F3DFD7" w:themeColor="accent6"/>
                                          <w:szCs w:val="18"/>
                                          <w:lang w:val="en-US"/>
                                        </w:rPr>
                                        <w:t>februari</w:t>
                                      </w:r>
                                      <w:proofErr w:type="spellEnd"/>
                                      <w:r w:rsidR="00335621">
                                        <w:rPr>
                                          <w:color w:val="F3DFD7" w:themeColor="accent6"/>
                                          <w:szCs w:val="18"/>
                                          <w:lang w:val="en-US"/>
                                        </w:rPr>
                                        <w:t xml:space="preserve"> </w:t>
                                      </w:r>
                                      <w:r w:rsidR="00152231">
                                        <w:rPr>
                                          <w:color w:val="F3DFD7" w:themeColor="accent6"/>
                                          <w:szCs w:val="18"/>
                                          <w:lang w:val="en-US"/>
                                        </w:rPr>
                                        <w:t>2025</w:t>
                                      </w:r>
                                    </w:p>
                                  </w:tc>
                                </w:sdtContent>
                              </w:sdt>
                            </w:tr>
                            <w:tr w:rsidR="001F477F" w:rsidRPr="0056614B" w14:paraId="3E7EDDC9" w14:textId="77777777" w:rsidTr="00EE11A0">
                              <w:tc>
                                <w:tcPr>
                                  <w:tcW w:w="3426" w:type="dxa"/>
                                </w:tcPr>
                                <w:p w14:paraId="0E24CE57" w14:textId="77777777" w:rsidR="001F477F" w:rsidRPr="0056614B" w:rsidRDefault="001F477F" w:rsidP="00EE11A0">
                                  <w:pPr>
                                    <w:rPr>
                                      <w:color w:val="F3DFD7" w:themeColor="accent6"/>
                                      <w:szCs w:val="18"/>
                                      <w:lang w:val="en-US"/>
                                    </w:rPr>
                                  </w:pPr>
                                  <w:r w:rsidRPr="0056614B">
                                    <w:rPr>
                                      <w:color w:val="F3DFD7" w:themeColor="accent6"/>
                                      <w:szCs w:val="18"/>
                                      <w:lang w:val="en-US"/>
                                    </w:rPr>
                                    <w:t>Referentienummer</w:t>
                                  </w:r>
                                </w:p>
                              </w:tc>
                              <w:tc>
                                <w:tcPr>
                                  <w:tcW w:w="3419" w:type="dxa"/>
                                </w:tcPr>
                                <w:p w14:paraId="350C9362" w14:textId="155E8747" w:rsidR="001F477F" w:rsidRPr="0056614B" w:rsidRDefault="001F477F" w:rsidP="00EE11A0">
                                  <w:pPr>
                                    <w:rPr>
                                      <w:color w:val="F3DFD7" w:themeColor="accent6"/>
                                      <w:szCs w:val="18"/>
                                      <w:lang w:val="en-US"/>
                                    </w:rPr>
                                  </w:pPr>
                                  <w:r>
                                    <w:rPr>
                                      <w:color w:val="F3DFD7" w:themeColor="accent6"/>
                                      <w:szCs w:val="18"/>
                                      <w:lang w:val="en-US"/>
                                    </w:rPr>
                                    <w:t>Adviseu</w:t>
                                  </w:r>
                                  <w:r w:rsidRPr="0056614B">
                                    <w:rPr>
                                      <w:color w:val="F3DFD7" w:themeColor="accent6"/>
                                      <w:szCs w:val="18"/>
                                      <w:lang w:val="en-US"/>
                                    </w:rPr>
                                    <w:t>r</w:t>
                                  </w:r>
                                  <w:r>
                                    <w:rPr>
                                      <w:color w:val="F3DFD7" w:themeColor="accent6"/>
                                      <w:szCs w:val="18"/>
                                      <w:lang w:val="en-US"/>
                                    </w:rPr>
                                    <w:t>(s)</w:t>
                                  </w:r>
                                </w:p>
                              </w:tc>
                            </w:tr>
                            <w:tr w:rsidR="001F477F" w:rsidRPr="0056614B" w14:paraId="7E693351" w14:textId="77777777" w:rsidTr="00EE11A0">
                              <w:trPr>
                                <w:trHeight w:val="510"/>
                              </w:trPr>
                              <w:sdt>
                                <w:sdtPr>
                                  <w:rPr>
                                    <w:color w:val="F3DFD7" w:themeColor="accent6"/>
                                    <w:szCs w:val="18"/>
                                    <w:lang w:val="en-US"/>
                                  </w:rPr>
                                  <w:id w:val="15740901"/>
                                  <w:dataBinding w:prefixMappings="xmlns:ns0='Extra' " w:xpath="/ns0:Extra[1]/ns0:Reference[1]" w:storeItemID="{96CCE84C-E527-4265-966D-1606FFA60547}"/>
                                  <w:text/>
                                </w:sdtPr>
                                <w:sdtEndPr/>
                                <w:sdtContent>
                                  <w:tc>
                                    <w:tcPr>
                                      <w:tcW w:w="3426" w:type="dxa"/>
                                    </w:tcPr>
                                    <w:p w14:paraId="240F30ED" w14:textId="5FD6A220" w:rsidR="001F477F" w:rsidRPr="0056614B" w:rsidRDefault="006E307F" w:rsidP="00EE11A0">
                                      <w:pPr>
                                        <w:rPr>
                                          <w:color w:val="F3DFD7" w:themeColor="accent6"/>
                                          <w:szCs w:val="18"/>
                                          <w:lang w:val="en-US"/>
                                        </w:rPr>
                                      </w:pPr>
                                      <w:r>
                                        <w:rPr>
                                          <w:color w:val="F3DFD7" w:themeColor="accent6"/>
                                          <w:szCs w:val="18"/>
                                          <w:lang w:val="en-US"/>
                                        </w:rPr>
                                        <w:t>2240521</w:t>
                                      </w:r>
                                    </w:p>
                                  </w:tc>
                                </w:sdtContent>
                              </w:sdt>
                              <w:sdt>
                                <w:sdtPr>
                                  <w:rPr>
                                    <w:color w:val="F3DFD7" w:themeColor="accent6"/>
                                    <w:szCs w:val="18"/>
                                    <w:lang w:val="en-US"/>
                                  </w:rPr>
                                  <w:alias w:val="Auteur"/>
                                  <w:tag w:val=""/>
                                  <w:id w:val="646243849"/>
                                  <w:dataBinding w:prefixMappings="xmlns:ns0='http://purl.org/dc/elements/1.1/' xmlns:ns1='http://schemas.openxmlformats.org/package/2006/metadata/core-properties' " w:xpath="/ns1:coreProperties[1]/ns0:creator[1]" w:storeItemID="{6C3C8BC8-F283-45AE-878A-BAB7291924A1}"/>
                                  <w:text w:multiLine="1"/>
                                </w:sdtPr>
                                <w:sdtEndPr/>
                                <w:sdtContent>
                                  <w:tc>
                                    <w:tcPr>
                                      <w:tcW w:w="3419" w:type="dxa"/>
                                    </w:tcPr>
                                    <w:p w14:paraId="75D4C3D2" w14:textId="3B2D8342" w:rsidR="001F477F" w:rsidRPr="0056614B" w:rsidRDefault="006E307F" w:rsidP="00EE11A0">
                                      <w:pPr>
                                        <w:rPr>
                                          <w:color w:val="F3DFD7" w:themeColor="accent6"/>
                                          <w:szCs w:val="18"/>
                                          <w:lang w:val="en-US"/>
                                        </w:rPr>
                                      </w:pPr>
                                      <w:r>
                                        <w:rPr>
                                          <w:color w:val="F3DFD7" w:themeColor="accent6"/>
                                          <w:szCs w:val="18"/>
                                          <w:lang w:val="en-US"/>
                                        </w:rPr>
                                        <w:t>Iko Scheepsma</w:t>
                                      </w:r>
                                    </w:p>
                                  </w:tc>
                                </w:sdtContent>
                              </w:sdt>
                            </w:tr>
                          </w:tbl>
                          <w:p w14:paraId="24E29726" w14:textId="77777777" w:rsidR="001F477F" w:rsidRPr="00916D1B" w:rsidRDefault="001F477F" w:rsidP="00EE11A0">
                            <w:pPr>
                              <w:rPr>
                                <w:color w:val="F6A873" w:themeColor="background2"/>
                                <w:sz w:val="24"/>
                                <w:szCs w:val="24"/>
                                <w:lang w:val="en-US"/>
                              </w:rPr>
                            </w:pPr>
                          </w:p>
                          <w:p w14:paraId="23CD55DD" w14:textId="77777777" w:rsidR="001F477F" w:rsidRPr="00916D1B" w:rsidRDefault="001F477F" w:rsidP="00EE11A0">
                            <w:pPr>
                              <w:rPr>
                                <w:color w:val="F6A873" w:themeColor="background2"/>
                                <w:sz w:val="32"/>
                                <w:szCs w:val="32"/>
                                <w:lang w:val="en-US"/>
                              </w:rPr>
                            </w:pPr>
                          </w:p>
                          <w:p w14:paraId="1763B696" w14:textId="77777777" w:rsidR="001F477F" w:rsidRPr="00916D1B" w:rsidRDefault="001F477F" w:rsidP="00EE11A0">
                            <w:pPr>
                              <w:rPr>
                                <w:color w:val="F6A873" w:themeColor="background2"/>
                                <w:sz w:val="24"/>
                                <w:szCs w:val="24"/>
                                <w:lang w:val="en-US"/>
                              </w:rPr>
                            </w:pPr>
                          </w:p>
                          <w:p w14:paraId="67604DEA" w14:textId="77777777" w:rsidR="001F477F" w:rsidRPr="00EE11A0" w:rsidRDefault="001F477F" w:rsidP="00EE11A0">
                            <w:pPr>
                              <w:rPr>
                                <w:color w:val="FCF9D4" w:themeColor="accent5"/>
                                <w:sz w:val="32"/>
                                <w:szCs w:val="32"/>
                                <w:lang w:val="en-US"/>
                              </w:rPr>
                            </w:pPr>
                          </w:p>
                          <w:p w14:paraId="7499F766" w14:textId="77777777" w:rsidR="001F477F" w:rsidRPr="00EE11A0" w:rsidRDefault="001F477F" w:rsidP="00EE11A0">
                            <w:pPr>
                              <w:rPr>
                                <w:lang w:val="en-US"/>
                              </w:rPr>
                            </w:pPr>
                          </w:p>
                          <w:p w14:paraId="51B50BC0" w14:textId="77777777" w:rsidR="001F477F" w:rsidRPr="00EE11A0" w:rsidRDefault="001F477F">
                            <w:pPr>
                              <w:rPr>
                                <w:b/>
                                <w:bCs/>
                                <w:color w:val="FCF9D4" w:themeColor="accent5"/>
                                <w:sz w:val="56"/>
                                <w:szCs w:val="56"/>
                                <w:lang w:val="en-US"/>
                              </w:rPr>
                            </w:pPr>
                          </w:p>
                        </w:txbxContent>
                      </v:textbox>
                    </v:shape>
                    <v:shape id="Tekstvak 67" o:spid="_x0000_s1031" type="#_x0000_t202" style="position:absolute;top:100158;width:54216;height:6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" filled="f" stroked="f" strokeweight=".5pt">
                      <v:textbox inset="20mm,,15mm">
                        <w:txbxContent>
                          <w:p w14:paraId="2BDBDBA2" w14:textId="264C5A0E" w:rsidR="001F477F" w:rsidRPr="00005DFF" w:rsidRDefault="006E307F" w:rsidP="00A43143">
                            <w:pPr>
                              <w:tabs>
                                <w:tab w:val="left" w:pos="142"/>
                                <w:tab w:val="right" w:pos="9639"/>
                              </w:tabs>
                              <w:rPr>
                                <w:b/>
                                <w:bCs/>
                                <w:color w:val="F3DFD7" w:themeColor="accent6"/>
                                <w:sz w:val="15"/>
                                <w:szCs w:val="15"/>
                              </w:rPr>
                            </w:pPr>
                            <w:r>
                              <w:rPr>
                                <w:color w:val="F3DFD7" w:themeColor="accent6"/>
                                <w:sz w:val="15"/>
                                <w:szCs w:val="15"/>
                              </w:rPr>
                              <w:tab/>
                            </w:r>
                            <w:r w:rsidR="001F477F" w:rsidRPr="00005DFF">
                              <w:rPr>
                                <w:color w:val="F3DFD7" w:themeColor="accent6"/>
                                <w:sz w:val="15"/>
                                <w:szCs w:val="15"/>
                              </w:rPr>
                              <w:tab/>
                              <w:t xml:space="preserve">   │   Onderdeel van </w:t>
                            </w:r>
                            <w:r w:rsidR="001F477F" w:rsidRPr="00005DFF">
                              <w:rPr>
                                <w:b/>
                                <w:bCs/>
                                <w:color w:val="F3DFD7" w:themeColor="accent6"/>
                                <w:sz w:val="15"/>
                                <w:szCs w:val="15"/>
                              </w:rPr>
                              <w:t>ICS Ruimteregiegroep BV</w:t>
                            </w:r>
                          </w:p>
                          <w:p w14:paraId="2C859F0F" w14:textId="77777777" w:rsidR="001F477F" w:rsidRDefault="001F477F" w:rsidP="00A43143"/>
                        </w:txbxContent>
                      </v:textbox>
                    </v:shape>
                    <w10:wrap anchorx="page" anchory="page"/>
                  </v:group>
                </w:pict>
              </mc:Fallback>
            </mc:AlternateContent>
          </w:r>
        </w:p>
        <w:p w14:paraId="4F31062D" w14:textId="1315CB50" w:rsidR="00504898" w:rsidRDefault="00504898"/>
        <w:p w14:paraId="26C6C7E9" w14:textId="462576F5" w:rsidR="00504898" w:rsidRDefault="006E307F" w:rsidP="00644926">
          <w:r>
            <w:rPr>
              <w:noProof/>
            </w:rPr>
            <mc:AlternateContent>
              <mc:Choice Requires="wps">
                <w:drawing>
                  <wp:anchor distT="0" distB="0" distL="114300" distR="114300" simplePos="0" relativeHeight="251842560" behindDoc="0" locked="0" layoutInCell="1" allowOverlap="1" wp14:anchorId="455EE80B" wp14:editId="1807FE72">
                    <wp:simplePos x="0" y="0"/>
                    <wp:positionH relativeFrom="page">
                      <wp:posOffset>339090</wp:posOffset>
                    </wp:positionH>
                    <wp:positionV relativeFrom="page">
                      <wp:posOffset>1870710</wp:posOffset>
                    </wp:positionV>
                    <wp:extent cx="1529715" cy="1061720"/>
                    <wp:effectExtent l="0" t="0" r="0" b="0"/>
                    <wp:wrapNone/>
                    <wp:docPr id="5" name="Rechthoek 5" title="Logo"/>
                    <wp:cNvGraphicFramePr/>
                    <a:graphic xmlns:a="http://schemas.openxmlformats.org/drawingml/2006/main">
                      <a:graphicData uri="http://schemas.microsoft.com/office/word/2010/wordprocessingShape">
                        <wps:wsp>
                          <wps:cNvSpPr/>
                          <wps:spPr>
                            <a:xfrm>
                              <a:off x="0" y="0"/>
                              <a:ext cx="1529715" cy="1061720"/>
                            </a:xfrm>
                            <a:prstGeom prst="rect">
                              <a:avLst/>
                            </a:prstGeom>
                            <a:blipFill>
                              <a:blip r:embed="rId12"/>
                              <a:srcRect/>
                              <a:stretch>
                                <a:fillRect t="82" b="8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AFE4F" id="Rechthoek 5" o:spid="_x0000_s1026" alt="Titel: Logo" style="position:absolute;margin-left:26.7pt;margin-top:147.3pt;width:120.45pt;height:83.6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" stroked="f" strokeweight="1pt">
                    <v:fill r:id="rId13" o:title="" recolor="t" rotate="t" type="frame"/>
                    <w10:wrap anchorx="page" anchory="page"/>
                  </v:rect>
                </w:pict>
              </mc:Fallback>
            </mc:AlternateContent>
          </w:r>
        </w:p>
        <w:p w14:paraId="32F00E23" w14:textId="490AE1EF" w:rsidR="00504898" w:rsidRDefault="00504898" w:rsidP="00644926"/>
        <w:bookmarkEnd w:id="0"/>
        <w:p w14:paraId="3E5B1C0C" w14:textId="7A61A340" w:rsidR="00504898" w:rsidRDefault="006E307F">
          <w:r>
            <w:rPr>
              <w:noProof/>
            </w:rPr>
            <w:drawing>
              <wp:anchor distT="0" distB="0" distL="114300" distR="114300" simplePos="0" relativeHeight="251843584" behindDoc="0" locked="0" layoutInCell="1" allowOverlap="1" wp14:anchorId="0EFAF1D0" wp14:editId="6879FA5C">
                <wp:simplePos x="0" y="0"/>
                <wp:positionH relativeFrom="margin">
                  <wp:posOffset>-396240</wp:posOffset>
                </wp:positionH>
                <wp:positionV relativeFrom="margin">
                  <wp:posOffset>2263775</wp:posOffset>
                </wp:positionV>
                <wp:extent cx="1572260" cy="657225"/>
                <wp:effectExtent l="0" t="0" r="8890" b="9525"/>
                <wp:wrapSquare wrapText="bothSides"/>
                <wp:docPr id="1664358825" name="Afbeelding 16" descr="Home - Assink lyc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Assink lyce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226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898">
            <w:br w:type="page"/>
          </w:r>
        </w:p>
      </w:sdtContent>
    </w:sdt>
    <w:p w14:paraId="38CCC55F" w14:textId="23E15E41" w:rsidR="00250E63" w:rsidRDefault="00F94144" w:rsidP="00250E63">
      <w:pPr>
        <w:pStyle w:val="Kop1Ongenummerd"/>
      </w:pPr>
      <w:r w:rsidRPr="00DB4C0D">
        <w:rPr>
          <w:noProof/>
        </w:rPr>
        <w:lastRenderedPageBreak/>
        <mc:AlternateContent>
          <mc:Choice Requires="wps">
            <w:drawing>
              <wp:anchor distT="360045" distB="360045" distL="114300" distR="114300" simplePos="0" relativeHeight="251840512" behindDoc="0" locked="0" layoutInCell="1" allowOverlap="1" wp14:anchorId="640BB213" wp14:editId="0A8580BC">
                <wp:simplePos x="0" y="0"/>
                <wp:positionH relativeFrom="page">
                  <wp:posOffset>0</wp:posOffset>
                </wp:positionH>
                <wp:positionV relativeFrom="page">
                  <wp:posOffset>8982075</wp:posOffset>
                </wp:positionV>
                <wp:extent cx="7543665" cy="1569085"/>
                <wp:effectExtent l="0" t="0" r="0" b="6985"/>
                <wp:wrapTopAndBottom/>
                <wp:docPr id="35" name="Tekstvak 35"/>
                <wp:cNvGraphicFramePr/>
                <a:graphic xmlns:a="http://schemas.openxmlformats.org/drawingml/2006/main">
                  <a:graphicData uri="http://schemas.microsoft.com/office/word/2010/wordprocessingShape">
                    <wps:wsp>
                      <wps:cNvSpPr txBox="1"/>
                      <wps:spPr>
                        <a:xfrm>
                          <a:off x="0" y="0"/>
                          <a:ext cx="7543665" cy="1569085"/>
                        </a:xfrm>
                        <a:prstGeom prst="rect">
                          <a:avLst/>
                        </a:prstGeom>
                        <a:noFill/>
                        <a:ln w="6350">
                          <a:noFill/>
                        </a:ln>
                      </wps:spPr>
                      <wps:txbx>
                        <w:txbxContent>
                          <w:p w14:paraId="6680581E" w14:textId="0B3F4D5E" w:rsidR="001F477F" w:rsidRPr="00DB4C0D" w:rsidRDefault="00005DFF" w:rsidP="00F94144">
                            <w:pPr>
                              <w:rPr>
                                <w:color w:val="4C8488" w:themeColor="accent1"/>
                                <w:sz w:val="14"/>
                                <w:szCs w:val="14"/>
                              </w:rPr>
                            </w:pPr>
                            <w:r w:rsidRPr="00005DFF">
                              <w:rPr>
                                <w:color w:val="4C8488" w:themeColor="accent1"/>
                                <w:sz w:val="14"/>
                                <w:szCs w:val="14"/>
                              </w:rPr>
                              <w:t>De inhoud van deze uitgave is eigendom van ICS adviseurs B.V. te Zwolle. Enkel de opdrachtgever waarmee ICS adviseurs B.V. een overeenkomst is aangegaan, heeft een gebruiksrecht voor deze uitgave. De inhoud en omvang van dat gebruiksrecht zijn vastgelegd in de algemene voorwaarden van ICS adviseurs B.V., gedeponeerd bij de Rechtbank Overijssel onder nummer 9/2021, dan wel in de overeenkomst zoals hiervoor bedoeld. Elk ander gebruik van deze uitgave, door opdrachtgever en of derden is uitgesloten, inhoudende dat niets uit deze uitgave mag worden verveelvoudigd, opgeslagen in een geautomatiseerd gegevensbestand, of openbaar gemaakt, in enige vorm of op enige wijze, hetzij elektronisch, mechanisch, via internet, door fotokopieën, opnamen of enige andere manier, zonder voorafgaande schriftelijke toestemming van ICS adviseurs B.V.</w:t>
                            </w:r>
                          </w:p>
                        </w:txbxContent>
                      </wps:txbx>
                      <wps:bodyPr rot="0" spcFirstLastPara="0" vertOverflow="overflow" horzOverflow="overflow" vert="horz" wrap="square" lIns="72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B213" id="Tekstvak 35" o:spid="_x0000_s1032" type="#_x0000_t202" style="position:absolute;margin-left:0;margin-top:707.25pt;width:594pt;height:123.55pt;z-index:251840512;visibility:visible;mso-wrap-style:square;mso-width-percent:0;mso-height-percent:0;mso-wrap-distance-left:9pt;mso-wrap-distance-top:28.35pt;mso-wrap-distance-right:9pt;mso-wrap-distance-bottom:28.3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" filled="f" stroked="f" strokeweight=".5pt">
                <v:textbox inset="20mm,,10mm">
                  <w:txbxContent>
                    <w:p w14:paraId="6680581E" w14:textId="0B3F4D5E" w:rsidR="001F477F" w:rsidRPr="00DB4C0D" w:rsidRDefault="00005DFF" w:rsidP="00F94144">
                      <w:pPr>
                        <w:rPr>
                          <w:color w:val="4C8488" w:themeColor="accent1"/>
                          <w:sz w:val="14"/>
                          <w:szCs w:val="14"/>
                        </w:rPr>
                      </w:pPr>
                      <w:r w:rsidRPr="00005DFF">
                        <w:rPr>
                          <w:color w:val="4C8488" w:themeColor="accent1"/>
                          <w:sz w:val="14"/>
                          <w:szCs w:val="14"/>
                        </w:rPr>
                        <w:t>De inhoud van deze uitgave is eigendom van ICS adviseurs B.V. te Zwolle. Enkel de opdrachtgever waarmee ICS adviseurs B.V. een overeenkomst is aangegaan, heeft een gebruiksrecht voor deze uitgave. De inhoud en omvang van dat gebruiksrecht zijn vastgelegd in de algemene voorwaarden van ICS adviseurs B.V., gedeponeerd bij de Rechtbank Overijssel onder nummer 9/2021, dan wel in de overeenkomst zoals hiervoor bedoeld. Elk ander gebruik van deze uitgave, door opdrachtgever en of derden is uitgesloten, inhoudende dat niets uit deze uitgave mag worden verveelvoudigd, opgeslagen in een geautomatiseerd gegevensbestand, of openbaar gemaakt, in enige vorm of op enige wijze, hetzij elektronisch, mechanisch, via internet, door fotokopieën, opnamen of enige andere manier, zonder voorafgaande schriftelijke toestemming van ICS adviseurs B.V.</w:t>
                      </w:r>
                    </w:p>
                  </w:txbxContent>
                </v:textbox>
                <w10:wrap type="topAndBottom" anchorx="page" anchory="page"/>
              </v:shape>
            </w:pict>
          </mc:Fallback>
        </mc:AlternateContent>
      </w:r>
      <w:r w:rsidR="00250E63">
        <w:t>Inhoudsopgave</w:t>
      </w:r>
    </w:p>
    <w:p w14:paraId="0858C817" w14:textId="40ACF11D" w:rsidR="00F90037" w:rsidRDefault="00250E63">
      <w:pPr>
        <w:pStyle w:val="Inhopg1"/>
        <w:rPr>
          <w:rFonts w:eastAsiaTheme="minorEastAsia"/>
          <w:b w:val="0"/>
          <w:color w:val="auto"/>
          <w:kern w:val="2"/>
          <w:sz w:val="24"/>
          <w:szCs w:val="24"/>
          <w:lang w:eastAsia="nl-NL"/>
          <w14:ligatures w14:val="standardContextual"/>
        </w:rPr>
      </w:pPr>
      <w:r>
        <w:fldChar w:fldCharType="begin"/>
      </w:r>
      <w:r>
        <w:instrText xml:space="preserve"> TOC \o "1-3" \h \z \u </w:instrText>
      </w:r>
      <w:r>
        <w:fldChar w:fldCharType="separate"/>
      </w:r>
      <w:hyperlink w:anchor="_Toc190427592" w:history="1">
        <w:r w:rsidR="00F90037" w:rsidRPr="005F5713">
          <w:rPr>
            <w:rStyle w:val="Hyperlink"/>
          </w:rPr>
          <w:t>1.</w:t>
        </w:r>
        <w:r w:rsidR="00F90037">
          <w:rPr>
            <w:rFonts w:eastAsiaTheme="minorEastAsia"/>
            <w:b w:val="0"/>
            <w:color w:val="auto"/>
            <w:kern w:val="2"/>
            <w:sz w:val="24"/>
            <w:szCs w:val="24"/>
            <w:lang w:eastAsia="nl-NL"/>
            <w14:ligatures w14:val="standardContextual"/>
          </w:rPr>
          <w:tab/>
        </w:r>
        <w:r w:rsidR="00F90037" w:rsidRPr="005F5713">
          <w:rPr>
            <w:rStyle w:val="Hyperlink"/>
          </w:rPr>
          <w:t>Inleiding</w:t>
        </w:r>
        <w:r w:rsidR="00F90037">
          <w:rPr>
            <w:webHidden/>
          </w:rPr>
          <w:tab/>
        </w:r>
        <w:r w:rsidR="00F90037">
          <w:rPr>
            <w:webHidden/>
          </w:rPr>
          <w:fldChar w:fldCharType="begin"/>
        </w:r>
        <w:r w:rsidR="00F90037">
          <w:rPr>
            <w:webHidden/>
          </w:rPr>
          <w:instrText xml:space="preserve"> PAGEREF _Toc190427592 \h </w:instrText>
        </w:r>
        <w:r w:rsidR="00F90037">
          <w:rPr>
            <w:webHidden/>
          </w:rPr>
        </w:r>
        <w:r w:rsidR="00F90037">
          <w:rPr>
            <w:webHidden/>
          </w:rPr>
          <w:fldChar w:fldCharType="separate"/>
        </w:r>
        <w:r w:rsidR="00F90037">
          <w:rPr>
            <w:webHidden/>
          </w:rPr>
          <w:t>4</w:t>
        </w:r>
        <w:r w:rsidR="00F90037">
          <w:rPr>
            <w:webHidden/>
          </w:rPr>
          <w:fldChar w:fldCharType="end"/>
        </w:r>
      </w:hyperlink>
    </w:p>
    <w:p w14:paraId="5100E150" w14:textId="2ACADC96" w:rsidR="00F90037" w:rsidRDefault="00F90037">
      <w:pPr>
        <w:pStyle w:val="Inhopg1"/>
        <w:rPr>
          <w:rFonts w:eastAsiaTheme="minorEastAsia"/>
          <w:b w:val="0"/>
          <w:color w:val="auto"/>
          <w:kern w:val="2"/>
          <w:sz w:val="24"/>
          <w:szCs w:val="24"/>
          <w:lang w:eastAsia="nl-NL"/>
          <w14:ligatures w14:val="standardContextual"/>
        </w:rPr>
      </w:pPr>
      <w:hyperlink w:anchor="_Toc190427593" w:history="1">
        <w:r w:rsidRPr="005F5713">
          <w:rPr>
            <w:rStyle w:val="Hyperlink"/>
          </w:rPr>
          <w:t>2.</w:t>
        </w:r>
        <w:r>
          <w:rPr>
            <w:rFonts w:eastAsiaTheme="minorEastAsia"/>
            <w:b w:val="0"/>
            <w:color w:val="auto"/>
            <w:kern w:val="2"/>
            <w:sz w:val="24"/>
            <w:szCs w:val="24"/>
            <w:lang w:eastAsia="nl-NL"/>
            <w14:ligatures w14:val="standardContextual"/>
          </w:rPr>
          <w:tab/>
        </w:r>
        <w:r w:rsidRPr="005F5713">
          <w:rPr>
            <w:rStyle w:val="Hyperlink"/>
          </w:rPr>
          <w:t>Projectbeschrijving</w:t>
        </w:r>
        <w:r>
          <w:rPr>
            <w:webHidden/>
          </w:rPr>
          <w:tab/>
        </w:r>
        <w:r>
          <w:rPr>
            <w:webHidden/>
          </w:rPr>
          <w:fldChar w:fldCharType="begin"/>
        </w:r>
        <w:r>
          <w:rPr>
            <w:webHidden/>
          </w:rPr>
          <w:instrText xml:space="preserve"> PAGEREF _Toc190427593 \h </w:instrText>
        </w:r>
        <w:r>
          <w:rPr>
            <w:webHidden/>
          </w:rPr>
        </w:r>
        <w:r>
          <w:rPr>
            <w:webHidden/>
          </w:rPr>
          <w:fldChar w:fldCharType="separate"/>
        </w:r>
        <w:r>
          <w:rPr>
            <w:webHidden/>
          </w:rPr>
          <w:t>5</w:t>
        </w:r>
        <w:r>
          <w:rPr>
            <w:webHidden/>
          </w:rPr>
          <w:fldChar w:fldCharType="end"/>
        </w:r>
      </w:hyperlink>
    </w:p>
    <w:p w14:paraId="29D0946D" w14:textId="27B90633" w:rsidR="00F90037" w:rsidRDefault="00F90037">
      <w:pPr>
        <w:pStyle w:val="Inhopg2"/>
        <w:rPr>
          <w:rFonts w:eastAsiaTheme="minorEastAsia"/>
          <w:kern w:val="2"/>
          <w:sz w:val="24"/>
          <w:szCs w:val="24"/>
          <w:lang w:eastAsia="nl-NL"/>
          <w14:ligatures w14:val="standardContextual"/>
        </w:rPr>
      </w:pPr>
      <w:hyperlink w:anchor="_Toc190427594" w:history="1">
        <w:r w:rsidRPr="005F5713">
          <w:rPr>
            <w:rStyle w:val="Hyperlink"/>
          </w:rPr>
          <w:t>2.1</w:t>
        </w:r>
        <w:r>
          <w:rPr>
            <w:rFonts w:eastAsiaTheme="minorEastAsia"/>
            <w:kern w:val="2"/>
            <w:sz w:val="24"/>
            <w:szCs w:val="24"/>
            <w:lang w:eastAsia="nl-NL"/>
            <w14:ligatures w14:val="standardContextual"/>
          </w:rPr>
          <w:tab/>
        </w:r>
        <w:r w:rsidRPr="005F5713">
          <w:rPr>
            <w:rStyle w:val="Hyperlink"/>
          </w:rPr>
          <w:t>Achtergrondinformatie bij de Opdracht</w:t>
        </w:r>
        <w:r>
          <w:rPr>
            <w:webHidden/>
          </w:rPr>
          <w:tab/>
        </w:r>
        <w:r>
          <w:rPr>
            <w:webHidden/>
          </w:rPr>
          <w:fldChar w:fldCharType="begin"/>
        </w:r>
        <w:r>
          <w:rPr>
            <w:webHidden/>
          </w:rPr>
          <w:instrText xml:space="preserve"> PAGEREF _Toc190427594 \h </w:instrText>
        </w:r>
        <w:r>
          <w:rPr>
            <w:webHidden/>
          </w:rPr>
        </w:r>
        <w:r>
          <w:rPr>
            <w:webHidden/>
          </w:rPr>
          <w:fldChar w:fldCharType="separate"/>
        </w:r>
        <w:r>
          <w:rPr>
            <w:webHidden/>
          </w:rPr>
          <w:t>5</w:t>
        </w:r>
        <w:r>
          <w:rPr>
            <w:webHidden/>
          </w:rPr>
          <w:fldChar w:fldCharType="end"/>
        </w:r>
      </w:hyperlink>
    </w:p>
    <w:p w14:paraId="41DAF5AF" w14:textId="74DBC796" w:rsidR="00F90037" w:rsidRDefault="00F90037">
      <w:pPr>
        <w:pStyle w:val="Inhopg2"/>
        <w:rPr>
          <w:rFonts w:eastAsiaTheme="minorEastAsia"/>
          <w:kern w:val="2"/>
          <w:sz w:val="24"/>
          <w:szCs w:val="24"/>
          <w:lang w:eastAsia="nl-NL"/>
          <w14:ligatures w14:val="standardContextual"/>
        </w:rPr>
      </w:pPr>
      <w:hyperlink w:anchor="_Toc190427595" w:history="1">
        <w:r w:rsidRPr="005F5713">
          <w:rPr>
            <w:rStyle w:val="Hyperlink"/>
          </w:rPr>
          <w:t>2.2</w:t>
        </w:r>
        <w:r>
          <w:rPr>
            <w:rFonts w:eastAsiaTheme="minorEastAsia"/>
            <w:kern w:val="2"/>
            <w:sz w:val="24"/>
            <w:szCs w:val="24"/>
            <w:lang w:eastAsia="nl-NL"/>
            <w14:ligatures w14:val="standardContextual"/>
          </w:rPr>
          <w:tab/>
        </w:r>
        <w:r w:rsidRPr="005F5713">
          <w:rPr>
            <w:rStyle w:val="Hyperlink"/>
          </w:rPr>
          <w:t>Omschrijving werkzaamheden</w:t>
        </w:r>
        <w:r>
          <w:rPr>
            <w:webHidden/>
          </w:rPr>
          <w:tab/>
        </w:r>
        <w:r>
          <w:rPr>
            <w:webHidden/>
          </w:rPr>
          <w:fldChar w:fldCharType="begin"/>
        </w:r>
        <w:r>
          <w:rPr>
            <w:webHidden/>
          </w:rPr>
          <w:instrText xml:space="preserve"> PAGEREF _Toc190427595 \h </w:instrText>
        </w:r>
        <w:r>
          <w:rPr>
            <w:webHidden/>
          </w:rPr>
        </w:r>
        <w:r>
          <w:rPr>
            <w:webHidden/>
          </w:rPr>
          <w:fldChar w:fldCharType="separate"/>
        </w:r>
        <w:r>
          <w:rPr>
            <w:webHidden/>
          </w:rPr>
          <w:t>5</w:t>
        </w:r>
        <w:r>
          <w:rPr>
            <w:webHidden/>
          </w:rPr>
          <w:fldChar w:fldCharType="end"/>
        </w:r>
      </w:hyperlink>
    </w:p>
    <w:p w14:paraId="08101D7C" w14:textId="268D3012" w:rsidR="00F90037" w:rsidRDefault="00F90037">
      <w:pPr>
        <w:pStyle w:val="Inhopg2"/>
        <w:rPr>
          <w:rFonts w:eastAsiaTheme="minorEastAsia"/>
          <w:kern w:val="2"/>
          <w:sz w:val="24"/>
          <w:szCs w:val="24"/>
          <w:lang w:eastAsia="nl-NL"/>
          <w14:ligatures w14:val="standardContextual"/>
        </w:rPr>
      </w:pPr>
      <w:hyperlink w:anchor="_Toc190427596" w:history="1">
        <w:r w:rsidRPr="005F5713">
          <w:rPr>
            <w:rStyle w:val="Hyperlink"/>
          </w:rPr>
          <w:t>2.3</w:t>
        </w:r>
        <w:r>
          <w:rPr>
            <w:rFonts w:eastAsiaTheme="minorEastAsia"/>
            <w:kern w:val="2"/>
            <w:sz w:val="24"/>
            <w:szCs w:val="24"/>
            <w:lang w:eastAsia="nl-NL"/>
            <w14:ligatures w14:val="standardContextual"/>
          </w:rPr>
          <w:tab/>
        </w:r>
        <w:r w:rsidRPr="005F5713">
          <w:rPr>
            <w:rStyle w:val="Hyperlink"/>
          </w:rPr>
          <w:t>Overeenkomst en taakstellend budget</w:t>
        </w:r>
        <w:r>
          <w:rPr>
            <w:webHidden/>
          </w:rPr>
          <w:tab/>
        </w:r>
        <w:r>
          <w:rPr>
            <w:webHidden/>
          </w:rPr>
          <w:fldChar w:fldCharType="begin"/>
        </w:r>
        <w:r>
          <w:rPr>
            <w:webHidden/>
          </w:rPr>
          <w:instrText xml:space="preserve"> PAGEREF _Toc190427596 \h </w:instrText>
        </w:r>
        <w:r>
          <w:rPr>
            <w:webHidden/>
          </w:rPr>
        </w:r>
        <w:r>
          <w:rPr>
            <w:webHidden/>
          </w:rPr>
          <w:fldChar w:fldCharType="separate"/>
        </w:r>
        <w:r>
          <w:rPr>
            <w:webHidden/>
          </w:rPr>
          <w:t>5</w:t>
        </w:r>
        <w:r>
          <w:rPr>
            <w:webHidden/>
          </w:rPr>
          <w:fldChar w:fldCharType="end"/>
        </w:r>
      </w:hyperlink>
    </w:p>
    <w:p w14:paraId="6D47C887" w14:textId="423C4FCD" w:rsidR="00F90037" w:rsidRDefault="00F90037">
      <w:pPr>
        <w:pStyle w:val="Inhopg2"/>
        <w:rPr>
          <w:rFonts w:eastAsiaTheme="minorEastAsia"/>
          <w:kern w:val="2"/>
          <w:sz w:val="24"/>
          <w:szCs w:val="24"/>
          <w:lang w:eastAsia="nl-NL"/>
          <w14:ligatures w14:val="standardContextual"/>
        </w:rPr>
      </w:pPr>
      <w:hyperlink w:anchor="_Toc190427597" w:history="1">
        <w:r w:rsidRPr="005F5713">
          <w:rPr>
            <w:rStyle w:val="Hyperlink"/>
          </w:rPr>
          <w:t>2.4</w:t>
        </w:r>
        <w:r>
          <w:rPr>
            <w:rFonts w:eastAsiaTheme="minorEastAsia"/>
            <w:kern w:val="2"/>
            <w:sz w:val="24"/>
            <w:szCs w:val="24"/>
            <w:lang w:eastAsia="nl-NL"/>
            <w14:ligatures w14:val="standardContextual"/>
          </w:rPr>
          <w:tab/>
        </w:r>
        <w:r w:rsidRPr="005F5713">
          <w:rPr>
            <w:rStyle w:val="Hyperlink"/>
          </w:rPr>
          <w:t>Looptijd Opdracht</w:t>
        </w:r>
        <w:r>
          <w:rPr>
            <w:webHidden/>
          </w:rPr>
          <w:tab/>
        </w:r>
        <w:r>
          <w:rPr>
            <w:webHidden/>
          </w:rPr>
          <w:fldChar w:fldCharType="begin"/>
        </w:r>
        <w:r>
          <w:rPr>
            <w:webHidden/>
          </w:rPr>
          <w:instrText xml:space="preserve"> PAGEREF _Toc190427597 \h </w:instrText>
        </w:r>
        <w:r>
          <w:rPr>
            <w:webHidden/>
          </w:rPr>
        </w:r>
        <w:r>
          <w:rPr>
            <w:webHidden/>
          </w:rPr>
          <w:fldChar w:fldCharType="separate"/>
        </w:r>
        <w:r>
          <w:rPr>
            <w:webHidden/>
          </w:rPr>
          <w:t>5</w:t>
        </w:r>
        <w:r>
          <w:rPr>
            <w:webHidden/>
          </w:rPr>
          <w:fldChar w:fldCharType="end"/>
        </w:r>
      </w:hyperlink>
    </w:p>
    <w:p w14:paraId="75E4E2DE" w14:textId="42F8008C" w:rsidR="00F90037" w:rsidRDefault="00F90037">
      <w:pPr>
        <w:pStyle w:val="Inhopg2"/>
        <w:rPr>
          <w:rFonts w:eastAsiaTheme="minorEastAsia"/>
          <w:kern w:val="2"/>
          <w:sz w:val="24"/>
          <w:szCs w:val="24"/>
          <w:lang w:eastAsia="nl-NL"/>
          <w14:ligatures w14:val="standardContextual"/>
        </w:rPr>
      </w:pPr>
      <w:hyperlink w:anchor="_Toc190427598" w:history="1">
        <w:r w:rsidRPr="005F5713">
          <w:rPr>
            <w:rStyle w:val="Hyperlink"/>
            <w:rFonts w:eastAsia="Times New Roman"/>
          </w:rPr>
          <w:t>2.5</w:t>
        </w:r>
        <w:r>
          <w:rPr>
            <w:rFonts w:eastAsiaTheme="minorEastAsia"/>
            <w:kern w:val="2"/>
            <w:sz w:val="24"/>
            <w:szCs w:val="24"/>
            <w:lang w:eastAsia="nl-NL"/>
            <w14:ligatures w14:val="standardContextual"/>
          </w:rPr>
          <w:tab/>
        </w:r>
        <w:r w:rsidRPr="005F5713">
          <w:rPr>
            <w:rStyle w:val="Hyperlink"/>
          </w:rPr>
          <w:t>Aanbestedende</w:t>
        </w:r>
        <w:r w:rsidRPr="005F5713">
          <w:rPr>
            <w:rStyle w:val="Hyperlink"/>
            <w:rFonts w:eastAsia="Times New Roman"/>
          </w:rPr>
          <w:t xml:space="preserve"> Dienst en betrokken partijen</w:t>
        </w:r>
        <w:r>
          <w:rPr>
            <w:webHidden/>
          </w:rPr>
          <w:tab/>
        </w:r>
        <w:r>
          <w:rPr>
            <w:webHidden/>
          </w:rPr>
          <w:fldChar w:fldCharType="begin"/>
        </w:r>
        <w:r>
          <w:rPr>
            <w:webHidden/>
          </w:rPr>
          <w:instrText xml:space="preserve"> PAGEREF _Toc190427598 \h </w:instrText>
        </w:r>
        <w:r>
          <w:rPr>
            <w:webHidden/>
          </w:rPr>
        </w:r>
        <w:r>
          <w:rPr>
            <w:webHidden/>
          </w:rPr>
          <w:fldChar w:fldCharType="separate"/>
        </w:r>
        <w:r>
          <w:rPr>
            <w:webHidden/>
          </w:rPr>
          <w:t>5</w:t>
        </w:r>
        <w:r>
          <w:rPr>
            <w:webHidden/>
          </w:rPr>
          <w:fldChar w:fldCharType="end"/>
        </w:r>
      </w:hyperlink>
    </w:p>
    <w:p w14:paraId="68E05A5A" w14:textId="7ACE6EA8" w:rsidR="00F90037" w:rsidRDefault="00F90037">
      <w:pPr>
        <w:pStyle w:val="Inhopg1"/>
        <w:rPr>
          <w:rFonts w:eastAsiaTheme="minorEastAsia"/>
          <w:b w:val="0"/>
          <w:color w:val="auto"/>
          <w:kern w:val="2"/>
          <w:sz w:val="24"/>
          <w:szCs w:val="24"/>
          <w:lang w:eastAsia="nl-NL"/>
          <w14:ligatures w14:val="standardContextual"/>
        </w:rPr>
      </w:pPr>
      <w:hyperlink w:anchor="_Toc190427599" w:history="1">
        <w:r w:rsidRPr="005F5713">
          <w:rPr>
            <w:rStyle w:val="Hyperlink"/>
          </w:rPr>
          <w:t>3.</w:t>
        </w:r>
        <w:r>
          <w:rPr>
            <w:rFonts w:eastAsiaTheme="minorEastAsia"/>
            <w:b w:val="0"/>
            <w:color w:val="auto"/>
            <w:kern w:val="2"/>
            <w:sz w:val="24"/>
            <w:szCs w:val="24"/>
            <w:lang w:eastAsia="nl-NL"/>
            <w14:ligatures w14:val="standardContextual"/>
          </w:rPr>
          <w:tab/>
        </w:r>
        <w:r w:rsidRPr="005F5713">
          <w:rPr>
            <w:rStyle w:val="Hyperlink"/>
          </w:rPr>
          <w:t>Algemene eisen</w:t>
        </w:r>
        <w:r>
          <w:rPr>
            <w:webHidden/>
          </w:rPr>
          <w:tab/>
        </w:r>
        <w:r>
          <w:rPr>
            <w:webHidden/>
          </w:rPr>
          <w:fldChar w:fldCharType="begin"/>
        </w:r>
        <w:r>
          <w:rPr>
            <w:webHidden/>
          </w:rPr>
          <w:instrText xml:space="preserve"> PAGEREF _Toc190427599 \h </w:instrText>
        </w:r>
        <w:r>
          <w:rPr>
            <w:webHidden/>
          </w:rPr>
        </w:r>
        <w:r>
          <w:rPr>
            <w:webHidden/>
          </w:rPr>
          <w:fldChar w:fldCharType="separate"/>
        </w:r>
        <w:r>
          <w:rPr>
            <w:webHidden/>
          </w:rPr>
          <w:t>6</w:t>
        </w:r>
        <w:r>
          <w:rPr>
            <w:webHidden/>
          </w:rPr>
          <w:fldChar w:fldCharType="end"/>
        </w:r>
      </w:hyperlink>
    </w:p>
    <w:p w14:paraId="01F72AB5" w14:textId="02E4992E" w:rsidR="00F90037" w:rsidRDefault="00F90037">
      <w:pPr>
        <w:pStyle w:val="Inhopg2"/>
        <w:rPr>
          <w:rFonts w:eastAsiaTheme="minorEastAsia"/>
          <w:kern w:val="2"/>
          <w:sz w:val="24"/>
          <w:szCs w:val="24"/>
          <w:lang w:eastAsia="nl-NL"/>
          <w14:ligatures w14:val="standardContextual"/>
        </w:rPr>
      </w:pPr>
      <w:hyperlink w:anchor="_Toc190427600" w:history="1">
        <w:r w:rsidRPr="005F5713">
          <w:rPr>
            <w:rStyle w:val="Hyperlink"/>
          </w:rPr>
          <w:t>3.1</w:t>
        </w:r>
        <w:r>
          <w:rPr>
            <w:rFonts w:eastAsiaTheme="minorEastAsia"/>
            <w:kern w:val="2"/>
            <w:sz w:val="24"/>
            <w:szCs w:val="24"/>
            <w:lang w:eastAsia="nl-NL"/>
            <w14:ligatures w14:val="standardContextual"/>
          </w:rPr>
          <w:tab/>
        </w:r>
        <w:r w:rsidRPr="005F5713">
          <w:rPr>
            <w:rStyle w:val="Hyperlink"/>
          </w:rPr>
          <w:t>Algemene eisen meubilair</w:t>
        </w:r>
        <w:r>
          <w:rPr>
            <w:webHidden/>
          </w:rPr>
          <w:tab/>
        </w:r>
        <w:r>
          <w:rPr>
            <w:webHidden/>
          </w:rPr>
          <w:fldChar w:fldCharType="begin"/>
        </w:r>
        <w:r>
          <w:rPr>
            <w:webHidden/>
          </w:rPr>
          <w:instrText xml:space="preserve"> PAGEREF _Toc190427600 \h </w:instrText>
        </w:r>
        <w:r>
          <w:rPr>
            <w:webHidden/>
          </w:rPr>
        </w:r>
        <w:r>
          <w:rPr>
            <w:webHidden/>
          </w:rPr>
          <w:fldChar w:fldCharType="separate"/>
        </w:r>
        <w:r>
          <w:rPr>
            <w:webHidden/>
          </w:rPr>
          <w:t>6</w:t>
        </w:r>
        <w:r>
          <w:rPr>
            <w:webHidden/>
          </w:rPr>
          <w:fldChar w:fldCharType="end"/>
        </w:r>
      </w:hyperlink>
    </w:p>
    <w:p w14:paraId="022E0679" w14:textId="45043886" w:rsidR="00F90037" w:rsidRDefault="00F90037">
      <w:pPr>
        <w:pStyle w:val="Inhopg2"/>
        <w:rPr>
          <w:rFonts w:eastAsiaTheme="minorEastAsia"/>
          <w:kern w:val="2"/>
          <w:sz w:val="24"/>
          <w:szCs w:val="24"/>
          <w:lang w:eastAsia="nl-NL"/>
          <w14:ligatures w14:val="standardContextual"/>
        </w:rPr>
      </w:pPr>
      <w:hyperlink w:anchor="_Toc190427601" w:history="1">
        <w:r w:rsidRPr="005F5713">
          <w:rPr>
            <w:rStyle w:val="Hyperlink"/>
          </w:rPr>
          <w:t>3.2</w:t>
        </w:r>
        <w:r>
          <w:rPr>
            <w:rFonts w:eastAsiaTheme="minorEastAsia"/>
            <w:kern w:val="2"/>
            <w:sz w:val="24"/>
            <w:szCs w:val="24"/>
            <w:lang w:eastAsia="nl-NL"/>
            <w14:ligatures w14:val="standardContextual"/>
          </w:rPr>
          <w:tab/>
        </w:r>
        <w:r w:rsidRPr="005F5713">
          <w:rPr>
            <w:rStyle w:val="Hyperlink"/>
          </w:rPr>
          <w:t>Levering</w:t>
        </w:r>
        <w:r>
          <w:rPr>
            <w:webHidden/>
          </w:rPr>
          <w:tab/>
        </w:r>
        <w:r>
          <w:rPr>
            <w:webHidden/>
          </w:rPr>
          <w:fldChar w:fldCharType="begin"/>
        </w:r>
        <w:r>
          <w:rPr>
            <w:webHidden/>
          </w:rPr>
          <w:instrText xml:space="preserve"> PAGEREF _Toc190427601 \h </w:instrText>
        </w:r>
        <w:r>
          <w:rPr>
            <w:webHidden/>
          </w:rPr>
        </w:r>
        <w:r>
          <w:rPr>
            <w:webHidden/>
          </w:rPr>
          <w:fldChar w:fldCharType="separate"/>
        </w:r>
        <w:r>
          <w:rPr>
            <w:webHidden/>
          </w:rPr>
          <w:t>6</w:t>
        </w:r>
        <w:r>
          <w:rPr>
            <w:webHidden/>
          </w:rPr>
          <w:fldChar w:fldCharType="end"/>
        </w:r>
      </w:hyperlink>
    </w:p>
    <w:p w14:paraId="3ABB0396" w14:textId="6B969C53" w:rsidR="00F90037" w:rsidRDefault="00F90037">
      <w:pPr>
        <w:pStyle w:val="Inhopg2"/>
        <w:rPr>
          <w:rFonts w:eastAsiaTheme="minorEastAsia"/>
          <w:kern w:val="2"/>
          <w:sz w:val="24"/>
          <w:szCs w:val="24"/>
          <w:lang w:eastAsia="nl-NL"/>
          <w14:ligatures w14:val="standardContextual"/>
        </w:rPr>
      </w:pPr>
      <w:hyperlink w:anchor="_Toc190427602" w:history="1">
        <w:r w:rsidRPr="005F5713">
          <w:rPr>
            <w:rStyle w:val="Hyperlink"/>
          </w:rPr>
          <w:t>3.3</w:t>
        </w:r>
        <w:r>
          <w:rPr>
            <w:rFonts w:eastAsiaTheme="minorEastAsia"/>
            <w:kern w:val="2"/>
            <w:sz w:val="24"/>
            <w:szCs w:val="24"/>
            <w:lang w:eastAsia="nl-NL"/>
            <w14:ligatures w14:val="standardContextual"/>
          </w:rPr>
          <w:tab/>
        </w:r>
        <w:r w:rsidRPr="005F5713">
          <w:rPr>
            <w:rStyle w:val="Hyperlink"/>
          </w:rPr>
          <w:t>Naleverbaarheid</w:t>
        </w:r>
        <w:r>
          <w:rPr>
            <w:webHidden/>
          </w:rPr>
          <w:tab/>
        </w:r>
        <w:r>
          <w:rPr>
            <w:webHidden/>
          </w:rPr>
          <w:fldChar w:fldCharType="begin"/>
        </w:r>
        <w:r>
          <w:rPr>
            <w:webHidden/>
          </w:rPr>
          <w:instrText xml:space="preserve"> PAGEREF _Toc190427602 \h </w:instrText>
        </w:r>
        <w:r>
          <w:rPr>
            <w:webHidden/>
          </w:rPr>
        </w:r>
        <w:r>
          <w:rPr>
            <w:webHidden/>
          </w:rPr>
          <w:fldChar w:fldCharType="separate"/>
        </w:r>
        <w:r>
          <w:rPr>
            <w:webHidden/>
          </w:rPr>
          <w:t>7</w:t>
        </w:r>
        <w:r>
          <w:rPr>
            <w:webHidden/>
          </w:rPr>
          <w:fldChar w:fldCharType="end"/>
        </w:r>
      </w:hyperlink>
    </w:p>
    <w:p w14:paraId="338561BD" w14:textId="22AA7430" w:rsidR="00F90037" w:rsidRDefault="00F90037">
      <w:pPr>
        <w:pStyle w:val="Inhopg2"/>
        <w:rPr>
          <w:rFonts w:eastAsiaTheme="minorEastAsia"/>
          <w:kern w:val="2"/>
          <w:sz w:val="24"/>
          <w:szCs w:val="24"/>
          <w:lang w:eastAsia="nl-NL"/>
          <w14:ligatures w14:val="standardContextual"/>
        </w:rPr>
      </w:pPr>
      <w:hyperlink w:anchor="_Toc190427603" w:history="1">
        <w:r w:rsidRPr="005F5713">
          <w:rPr>
            <w:rStyle w:val="Hyperlink"/>
          </w:rPr>
          <w:t>3.4</w:t>
        </w:r>
        <w:r>
          <w:rPr>
            <w:rFonts w:eastAsiaTheme="minorEastAsia"/>
            <w:kern w:val="2"/>
            <w:sz w:val="24"/>
            <w:szCs w:val="24"/>
            <w:lang w:eastAsia="nl-NL"/>
            <w14:ligatures w14:val="standardContextual"/>
          </w:rPr>
          <w:tab/>
        </w:r>
        <w:r w:rsidRPr="005F5713">
          <w:rPr>
            <w:rStyle w:val="Hyperlink"/>
          </w:rPr>
          <w:t>Garantie en levensduur</w:t>
        </w:r>
        <w:r>
          <w:rPr>
            <w:webHidden/>
          </w:rPr>
          <w:tab/>
        </w:r>
        <w:r>
          <w:rPr>
            <w:webHidden/>
          </w:rPr>
          <w:fldChar w:fldCharType="begin"/>
        </w:r>
        <w:r>
          <w:rPr>
            <w:webHidden/>
          </w:rPr>
          <w:instrText xml:space="preserve"> PAGEREF _Toc190427603 \h </w:instrText>
        </w:r>
        <w:r>
          <w:rPr>
            <w:webHidden/>
          </w:rPr>
        </w:r>
        <w:r>
          <w:rPr>
            <w:webHidden/>
          </w:rPr>
          <w:fldChar w:fldCharType="separate"/>
        </w:r>
        <w:r>
          <w:rPr>
            <w:webHidden/>
          </w:rPr>
          <w:t>7</w:t>
        </w:r>
        <w:r>
          <w:rPr>
            <w:webHidden/>
          </w:rPr>
          <w:fldChar w:fldCharType="end"/>
        </w:r>
      </w:hyperlink>
    </w:p>
    <w:p w14:paraId="1F03501A" w14:textId="41A9B296" w:rsidR="00F90037" w:rsidRDefault="00F90037">
      <w:pPr>
        <w:pStyle w:val="Inhopg2"/>
        <w:rPr>
          <w:rFonts w:eastAsiaTheme="minorEastAsia"/>
          <w:kern w:val="2"/>
          <w:sz w:val="24"/>
          <w:szCs w:val="24"/>
          <w:lang w:eastAsia="nl-NL"/>
          <w14:ligatures w14:val="standardContextual"/>
        </w:rPr>
      </w:pPr>
      <w:hyperlink w:anchor="_Toc190427604" w:history="1">
        <w:r w:rsidRPr="005F5713">
          <w:rPr>
            <w:rStyle w:val="Hyperlink"/>
          </w:rPr>
          <w:t>3.5</w:t>
        </w:r>
        <w:r>
          <w:rPr>
            <w:rFonts w:eastAsiaTheme="minorEastAsia"/>
            <w:kern w:val="2"/>
            <w:sz w:val="24"/>
            <w:szCs w:val="24"/>
            <w:lang w:eastAsia="nl-NL"/>
            <w14:ligatures w14:val="standardContextual"/>
          </w:rPr>
          <w:tab/>
        </w:r>
        <w:r w:rsidRPr="005F5713">
          <w:rPr>
            <w:rStyle w:val="Hyperlink"/>
          </w:rPr>
          <w:t>Leveringsvoorwaarden</w:t>
        </w:r>
        <w:r>
          <w:rPr>
            <w:webHidden/>
          </w:rPr>
          <w:tab/>
        </w:r>
        <w:r>
          <w:rPr>
            <w:webHidden/>
          </w:rPr>
          <w:fldChar w:fldCharType="begin"/>
        </w:r>
        <w:r>
          <w:rPr>
            <w:webHidden/>
          </w:rPr>
          <w:instrText xml:space="preserve"> PAGEREF _Toc190427604 \h </w:instrText>
        </w:r>
        <w:r>
          <w:rPr>
            <w:webHidden/>
          </w:rPr>
        </w:r>
        <w:r>
          <w:rPr>
            <w:webHidden/>
          </w:rPr>
          <w:fldChar w:fldCharType="separate"/>
        </w:r>
        <w:r>
          <w:rPr>
            <w:webHidden/>
          </w:rPr>
          <w:t>7</w:t>
        </w:r>
        <w:r>
          <w:rPr>
            <w:webHidden/>
          </w:rPr>
          <w:fldChar w:fldCharType="end"/>
        </w:r>
      </w:hyperlink>
    </w:p>
    <w:p w14:paraId="5D24B103" w14:textId="532B2E7D" w:rsidR="00F90037" w:rsidRDefault="00F90037">
      <w:pPr>
        <w:pStyle w:val="Inhopg2"/>
        <w:rPr>
          <w:rFonts w:eastAsiaTheme="minorEastAsia"/>
          <w:kern w:val="2"/>
          <w:sz w:val="24"/>
          <w:szCs w:val="24"/>
          <w:lang w:eastAsia="nl-NL"/>
          <w14:ligatures w14:val="standardContextual"/>
        </w:rPr>
      </w:pPr>
      <w:hyperlink w:anchor="_Toc190427605" w:history="1">
        <w:r w:rsidRPr="005F5713">
          <w:rPr>
            <w:rStyle w:val="Hyperlink"/>
          </w:rPr>
          <w:t>3.6</w:t>
        </w:r>
        <w:r>
          <w:rPr>
            <w:rFonts w:eastAsiaTheme="minorEastAsia"/>
            <w:kern w:val="2"/>
            <w:sz w:val="24"/>
            <w:szCs w:val="24"/>
            <w:lang w:eastAsia="nl-NL"/>
            <w14:ligatures w14:val="standardContextual"/>
          </w:rPr>
          <w:tab/>
        </w:r>
        <w:r w:rsidRPr="005F5713">
          <w:rPr>
            <w:rStyle w:val="Hyperlink"/>
          </w:rPr>
          <w:t>Aanvullende diensten</w:t>
        </w:r>
        <w:r>
          <w:rPr>
            <w:webHidden/>
          </w:rPr>
          <w:tab/>
        </w:r>
        <w:r>
          <w:rPr>
            <w:webHidden/>
          </w:rPr>
          <w:fldChar w:fldCharType="begin"/>
        </w:r>
        <w:r>
          <w:rPr>
            <w:webHidden/>
          </w:rPr>
          <w:instrText xml:space="preserve"> PAGEREF _Toc190427605 \h </w:instrText>
        </w:r>
        <w:r>
          <w:rPr>
            <w:webHidden/>
          </w:rPr>
        </w:r>
        <w:r>
          <w:rPr>
            <w:webHidden/>
          </w:rPr>
          <w:fldChar w:fldCharType="separate"/>
        </w:r>
        <w:r>
          <w:rPr>
            <w:webHidden/>
          </w:rPr>
          <w:t>7</w:t>
        </w:r>
        <w:r>
          <w:rPr>
            <w:webHidden/>
          </w:rPr>
          <w:fldChar w:fldCharType="end"/>
        </w:r>
      </w:hyperlink>
    </w:p>
    <w:p w14:paraId="63A7A970" w14:textId="3EFDB94F" w:rsidR="00F90037" w:rsidRDefault="00F90037">
      <w:pPr>
        <w:pStyle w:val="Inhopg2"/>
        <w:rPr>
          <w:rFonts w:eastAsiaTheme="minorEastAsia"/>
          <w:kern w:val="2"/>
          <w:sz w:val="24"/>
          <w:szCs w:val="24"/>
          <w:lang w:eastAsia="nl-NL"/>
          <w14:ligatures w14:val="standardContextual"/>
        </w:rPr>
      </w:pPr>
      <w:hyperlink w:anchor="_Toc190427606" w:history="1">
        <w:r w:rsidRPr="005F5713">
          <w:rPr>
            <w:rStyle w:val="Hyperlink"/>
          </w:rPr>
          <w:t>3.7</w:t>
        </w:r>
        <w:r>
          <w:rPr>
            <w:rFonts w:eastAsiaTheme="minorEastAsia"/>
            <w:kern w:val="2"/>
            <w:sz w:val="24"/>
            <w:szCs w:val="24"/>
            <w:lang w:eastAsia="nl-NL"/>
            <w14:ligatures w14:val="standardContextual"/>
          </w:rPr>
          <w:tab/>
        </w:r>
        <w:r w:rsidRPr="005F5713">
          <w:rPr>
            <w:rStyle w:val="Hyperlink"/>
          </w:rPr>
          <w:t>Personeel</w:t>
        </w:r>
        <w:r>
          <w:rPr>
            <w:webHidden/>
          </w:rPr>
          <w:tab/>
        </w:r>
        <w:r>
          <w:rPr>
            <w:webHidden/>
          </w:rPr>
          <w:fldChar w:fldCharType="begin"/>
        </w:r>
        <w:r>
          <w:rPr>
            <w:webHidden/>
          </w:rPr>
          <w:instrText xml:space="preserve"> PAGEREF _Toc190427606 \h </w:instrText>
        </w:r>
        <w:r>
          <w:rPr>
            <w:webHidden/>
          </w:rPr>
        </w:r>
        <w:r>
          <w:rPr>
            <w:webHidden/>
          </w:rPr>
          <w:fldChar w:fldCharType="separate"/>
        </w:r>
        <w:r>
          <w:rPr>
            <w:webHidden/>
          </w:rPr>
          <w:t>7</w:t>
        </w:r>
        <w:r>
          <w:rPr>
            <w:webHidden/>
          </w:rPr>
          <w:fldChar w:fldCharType="end"/>
        </w:r>
      </w:hyperlink>
    </w:p>
    <w:p w14:paraId="321C165D" w14:textId="5D1A670A" w:rsidR="00F90037" w:rsidRDefault="00F90037">
      <w:pPr>
        <w:pStyle w:val="Inhopg2"/>
        <w:rPr>
          <w:rFonts w:eastAsiaTheme="minorEastAsia"/>
          <w:kern w:val="2"/>
          <w:sz w:val="24"/>
          <w:szCs w:val="24"/>
          <w:lang w:eastAsia="nl-NL"/>
          <w14:ligatures w14:val="standardContextual"/>
        </w:rPr>
      </w:pPr>
      <w:hyperlink w:anchor="_Toc190427607" w:history="1">
        <w:r w:rsidRPr="005F5713">
          <w:rPr>
            <w:rStyle w:val="Hyperlink"/>
          </w:rPr>
          <w:t>3.8</w:t>
        </w:r>
        <w:r>
          <w:rPr>
            <w:rFonts w:eastAsiaTheme="minorEastAsia"/>
            <w:kern w:val="2"/>
            <w:sz w:val="24"/>
            <w:szCs w:val="24"/>
            <w:lang w:eastAsia="nl-NL"/>
            <w14:ligatures w14:val="standardContextual"/>
          </w:rPr>
          <w:tab/>
        </w:r>
        <w:r w:rsidRPr="005F5713">
          <w:rPr>
            <w:rStyle w:val="Hyperlink"/>
          </w:rPr>
          <w:t>Vast aanspreekpunt</w:t>
        </w:r>
        <w:r>
          <w:rPr>
            <w:webHidden/>
          </w:rPr>
          <w:tab/>
        </w:r>
        <w:r>
          <w:rPr>
            <w:webHidden/>
          </w:rPr>
          <w:fldChar w:fldCharType="begin"/>
        </w:r>
        <w:r>
          <w:rPr>
            <w:webHidden/>
          </w:rPr>
          <w:instrText xml:space="preserve"> PAGEREF _Toc190427607 \h </w:instrText>
        </w:r>
        <w:r>
          <w:rPr>
            <w:webHidden/>
          </w:rPr>
        </w:r>
        <w:r>
          <w:rPr>
            <w:webHidden/>
          </w:rPr>
          <w:fldChar w:fldCharType="separate"/>
        </w:r>
        <w:r>
          <w:rPr>
            <w:webHidden/>
          </w:rPr>
          <w:t>8</w:t>
        </w:r>
        <w:r>
          <w:rPr>
            <w:webHidden/>
          </w:rPr>
          <w:fldChar w:fldCharType="end"/>
        </w:r>
      </w:hyperlink>
    </w:p>
    <w:p w14:paraId="7A92BE1B" w14:textId="36942BCC" w:rsidR="00F90037" w:rsidRDefault="00F90037">
      <w:pPr>
        <w:pStyle w:val="Inhopg2"/>
        <w:rPr>
          <w:rFonts w:eastAsiaTheme="minorEastAsia"/>
          <w:kern w:val="2"/>
          <w:sz w:val="24"/>
          <w:szCs w:val="24"/>
          <w:lang w:eastAsia="nl-NL"/>
          <w14:ligatures w14:val="standardContextual"/>
        </w:rPr>
      </w:pPr>
      <w:hyperlink w:anchor="_Toc190427608" w:history="1">
        <w:r w:rsidRPr="005F5713">
          <w:rPr>
            <w:rStyle w:val="Hyperlink"/>
          </w:rPr>
          <w:t>3.9</w:t>
        </w:r>
        <w:r>
          <w:rPr>
            <w:rFonts w:eastAsiaTheme="minorEastAsia"/>
            <w:kern w:val="2"/>
            <w:sz w:val="24"/>
            <w:szCs w:val="24"/>
            <w:lang w:eastAsia="nl-NL"/>
            <w14:ligatures w14:val="standardContextual"/>
          </w:rPr>
          <w:tab/>
        </w:r>
        <w:r w:rsidRPr="005F5713">
          <w:rPr>
            <w:rStyle w:val="Hyperlink"/>
          </w:rPr>
          <w:t>Kwaliteit en veiligheid</w:t>
        </w:r>
        <w:r>
          <w:rPr>
            <w:webHidden/>
          </w:rPr>
          <w:tab/>
        </w:r>
        <w:r>
          <w:rPr>
            <w:webHidden/>
          </w:rPr>
          <w:fldChar w:fldCharType="begin"/>
        </w:r>
        <w:r>
          <w:rPr>
            <w:webHidden/>
          </w:rPr>
          <w:instrText xml:space="preserve"> PAGEREF _Toc190427608 \h </w:instrText>
        </w:r>
        <w:r>
          <w:rPr>
            <w:webHidden/>
          </w:rPr>
        </w:r>
        <w:r>
          <w:rPr>
            <w:webHidden/>
          </w:rPr>
          <w:fldChar w:fldCharType="separate"/>
        </w:r>
        <w:r>
          <w:rPr>
            <w:webHidden/>
          </w:rPr>
          <w:t>8</w:t>
        </w:r>
        <w:r>
          <w:rPr>
            <w:webHidden/>
          </w:rPr>
          <w:fldChar w:fldCharType="end"/>
        </w:r>
      </w:hyperlink>
    </w:p>
    <w:p w14:paraId="6A940738" w14:textId="451D3A36" w:rsidR="00F90037" w:rsidRDefault="00F90037">
      <w:pPr>
        <w:pStyle w:val="Inhopg2"/>
        <w:rPr>
          <w:rFonts w:eastAsiaTheme="minorEastAsia"/>
          <w:kern w:val="2"/>
          <w:sz w:val="24"/>
          <w:szCs w:val="24"/>
          <w:lang w:eastAsia="nl-NL"/>
          <w14:ligatures w14:val="standardContextual"/>
        </w:rPr>
      </w:pPr>
      <w:hyperlink w:anchor="_Toc190427609" w:history="1">
        <w:r w:rsidRPr="005F5713">
          <w:rPr>
            <w:rStyle w:val="Hyperlink"/>
          </w:rPr>
          <w:t>3.10</w:t>
        </w:r>
        <w:r>
          <w:rPr>
            <w:rFonts w:eastAsiaTheme="minorEastAsia"/>
            <w:kern w:val="2"/>
            <w:sz w:val="24"/>
            <w:szCs w:val="24"/>
            <w:lang w:eastAsia="nl-NL"/>
            <w14:ligatures w14:val="standardContextual"/>
          </w:rPr>
          <w:tab/>
        </w:r>
        <w:r w:rsidRPr="005F5713">
          <w:rPr>
            <w:rStyle w:val="Hyperlink"/>
          </w:rPr>
          <w:t>Milieu</w:t>
        </w:r>
        <w:r>
          <w:rPr>
            <w:webHidden/>
          </w:rPr>
          <w:tab/>
        </w:r>
        <w:r>
          <w:rPr>
            <w:webHidden/>
          </w:rPr>
          <w:fldChar w:fldCharType="begin"/>
        </w:r>
        <w:r>
          <w:rPr>
            <w:webHidden/>
          </w:rPr>
          <w:instrText xml:space="preserve"> PAGEREF _Toc190427609 \h </w:instrText>
        </w:r>
        <w:r>
          <w:rPr>
            <w:webHidden/>
          </w:rPr>
        </w:r>
        <w:r>
          <w:rPr>
            <w:webHidden/>
          </w:rPr>
          <w:fldChar w:fldCharType="separate"/>
        </w:r>
        <w:r>
          <w:rPr>
            <w:webHidden/>
          </w:rPr>
          <w:t>8</w:t>
        </w:r>
        <w:r>
          <w:rPr>
            <w:webHidden/>
          </w:rPr>
          <w:fldChar w:fldCharType="end"/>
        </w:r>
      </w:hyperlink>
    </w:p>
    <w:p w14:paraId="4BE5E176" w14:textId="737F82F2" w:rsidR="00F90037" w:rsidRDefault="00F90037">
      <w:pPr>
        <w:pStyle w:val="Inhopg2"/>
        <w:rPr>
          <w:rFonts w:eastAsiaTheme="minorEastAsia"/>
          <w:kern w:val="2"/>
          <w:sz w:val="24"/>
          <w:szCs w:val="24"/>
          <w:lang w:eastAsia="nl-NL"/>
          <w14:ligatures w14:val="standardContextual"/>
        </w:rPr>
      </w:pPr>
      <w:hyperlink w:anchor="_Toc190427610" w:history="1">
        <w:r w:rsidRPr="005F5713">
          <w:rPr>
            <w:rStyle w:val="Hyperlink"/>
          </w:rPr>
          <w:t>3.11</w:t>
        </w:r>
        <w:r>
          <w:rPr>
            <w:rFonts w:eastAsiaTheme="minorEastAsia"/>
            <w:kern w:val="2"/>
            <w:sz w:val="24"/>
            <w:szCs w:val="24"/>
            <w:lang w:eastAsia="nl-NL"/>
            <w14:ligatures w14:val="standardContextual"/>
          </w:rPr>
          <w:tab/>
        </w:r>
        <w:r w:rsidRPr="005F5713">
          <w:rPr>
            <w:rStyle w:val="Hyperlink"/>
          </w:rPr>
          <w:t>Technische eisen meubilair</w:t>
        </w:r>
        <w:r>
          <w:rPr>
            <w:webHidden/>
          </w:rPr>
          <w:tab/>
        </w:r>
        <w:r>
          <w:rPr>
            <w:webHidden/>
          </w:rPr>
          <w:fldChar w:fldCharType="begin"/>
        </w:r>
        <w:r>
          <w:rPr>
            <w:webHidden/>
          </w:rPr>
          <w:instrText xml:space="preserve"> PAGEREF _Toc190427610 \h </w:instrText>
        </w:r>
        <w:r>
          <w:rPr>
            <w:webHidden/>
          </w:rPr>
        </w:r>
        <w:r>
          <w:rPr>
            <w:webHidden/>
          </w:rPr>
          <w:fldChar w:fldCharType="separate"/>
        </w:r>
        <w:r>
          <w:rPr>
            <w:webHidden/>
          </w:rPr>
          <w:t>8</w:t>
        </w:r>
        <w:r>
          <w:rPr>
            <w:webHidden/>
          </w:rPr>
          <w:fldChar w:fldCharType="end"/>
        </w:r>
      </w:hyperlink>
    </w:p>
    <w:p w14:paraId="4D0737D8" w14:textId="74E24254" w:rsidR="00F90037" w:rsidRDefault="00F90037">
      <w:pPr>
        <w:pStyle w:val="Inhopg2"/>
        <w:rPr>
          <w:rFonts w:eastAsiaTheme="minorEastAsia"/>
          <w:kern w:val="2"/>
          <w:sz w:val="24"/>
          <w:szCs w:val="24"/>
          <w:lang w:eastAsia="nl-NL"/>
          <w14:ligatures w14:val="standardContextual"/>
        </w:rPr>
      </w:pPr>
      <w:hyperlink w:anchor="_Toc190427611" w:history="1">
        <w:r w:rsidRPr="005F5713">
          <w:rPr>
            <w:rStyle w:val="Hyperlink"/>
          </w:rPr>
          <w:t>3.12</w:t>
        </w:r>
        <w:r>
          <w:rPr>
            <w:rFonts w:eastAsiaTheme="minorEastAsia"/>
            <w:kern w:val="2"/>
            <w:sz w:val="24"/>
            <w:szCs w:val="24"/>
            <w:lang w:eastAsia="nl-NL"/>
            <w14:ligatures w14:val="standardContextual"/>
          </w:rPr>
          <w:tab/>
        </w:r>
        <w:r w:rsidRPr="005F5713">
          <w:rPr>
            <w:rStyle w:val="Hyperlink"/>
          </w:rPr>
          <w:t>Reparatie</w:t>
        </w:r>
        <w:r>
          <w:rPr>
            <w:webHidden/>
          </w:rPr>
          <w:tab/>
        </w:r>
        <w:r>
          <w:rPr>
            <w:webHidden/>
          </w:rPr>
          <w:fldChar w:fldCharType="begin"/>
        </w:r>
        <w:r>
          <w:rPr>
            <w:webHidden/>
          </w:rPr>
          <w:instrText xml:space="preserve"> PAGEREF _Toc190427611 \h </w:instrText>
        </w:r>
        <w:r>
          <w:rPr>
            <w:webHidden/>
          </w:rPr>
        </w:r>
        <w:r>
          <w:rPr>
            <w:webHidden/>
          </w:rPr>
          <w:fldChar w:fldCharType="separate"/>
        </w:r>
        <w:r>
          <w:rPr>
            <w:webHidden/>
          </w:rPr>
          <w:t>9</w:t>
        </w:r>
        <w:r>
          <w:rPr>
            <w:webHidden/>
          </w:rPr>
          <w:fldChar w:fldCharType="end"/>
        </w:r>
      </w:hyperlink>
    </w:p>
    <w:p w14:paraId="28F63A5A" w14:textId="19EF49FD" w:rsidR="00F90037" w:rsidRDefault="00F90037">
      <w:pPr>
        <w:pStyle w:val="Inhopg2"/>
        <w:rPr>
          <w:rFonts w:eastAsiaTheme="minorEastAsia"/>
          <w:kern w:val="2"/>
          <w:sz w:val="24"/>
          <w:szCs w:val="24"/>
          <w:lang w:eastAsia="nl-NL"/>
          <w14:ligatures w14:val="standardContextual"/>
        </w:rPr>
      </w:pPr>
      <w:hyperlink w:anchor="_Toc190427612" w:history="1">
        <w:r w:rsidRPr="005F5713">
          <w:rPr>
            <w:rStyle w:val="Hyperlink"/>
          </w:rPr>
          <w:t>3.13</w:t>
        </w:r>
        <w:r>
          <w:rPr>
            <w:rFonts w:eastAsiaTheme="minorEastAsia"/>
            <w:kern w:val="2"/>
            <w:sz w:val="24"/>
            <w:szCs w:val="24"/>
            <w:lang w:eastAsia="nl-NL"/>
            <w14:ligatures w14:val="standardContextual"/>
          </w:rPr>
          <w:tab/>
        </w:r>
        <w:r w:rsidRPr="005F5713">
          <w:rPr>
            <w:rStyle w:val="Hyperlink"/>
          </w:rPr>
          <w:t>Bescherming gebouw opdrachtgever</w:t>
        </w:r>
        <w:r>
          <w:rPr>
            <w:webHidden/>
          </w:rPr>
          <w:tab/>
        </w:r>
        <w:r>
          <w:rPr>
            <w:webHidden/>
          </w:rPr>
          <w:fldChar w:fldCharType="begin"/>
        </w:r>
        <w:r>
          <w:rPr>
            <w:webHidden/>
          </w:rPr>
          <w:instrText xml:space="preserve"> PAGEREF _Toc190427612 \h </w:instrText>
        </w:r>
        <w:r>
          <w:rPr>
            <w:webHidden/>
          </w:rPr>
        </w:r>
        <w:r>
          <w:rPr>
            <w:webHidden/>
          </w:rPr>
          <w:fldChar w:fldCharType="separate"/>
        </w:r>
        <w:r>
          <w:rPr>
            <w:webHidden/>
          </w:rPr>
          <w:t>9</w:t>
        </w:r>
        <w:r>
          <w:rPr>
            <w:webHidden/>
          </w:rPr>
          <w:fldChar w:fldCharType="end"/>
        </w:r>
      </w:hyperlink>
    </w:p>
    <w:p w14:paraId="09296338" w14:textId="4D16DDC3" w:rsidR="00F90037" w:rsidRDefault="00F90037">
      <w:pPr>
        <w:pStyle w:val="Inhopg2"/>
        <w:rPr>
          <w:rFonts w:eastAsiaTheme="minorEastAsia"/>
          <w:kern w:val="2"/>
          <w:sz w:val="24"/>
          <w:szCs w:val="24"/>
          <w:lang w:eastAsia="nl-NL"/>
          <w14:ligatures w14:val="standardContextual"/>
        </w:rPr>
      </w:pPr>
      <w:hyperlink w:anchor="_Toc190427613" w:history="1">
        <w:r w:rsidRPr="005F5713">
          <w:rPr>
            <w:rStyle w:val="Hyperlink"/>
          </w:rPr>
          <w:t>3.14</w:t>
        </w:r>
        <w:r>
          <w:rPr>
            <w:rFonts w:eastAsiaTheme="minorEastAsia"/>
            <w:kern w:val="2"/>
            <w:sz w:val="24"/>
            <w:szCs w:val="24"/>
            <w:lang w:eastAsia="nl-NL"/>
            <w14:ligatures w14:val="standardContextual"/>
          </w:rPr>
          <w:tab/>
        </w:r>
        <w:r w:rsidRPr="005F5713">
          <w:rPr>
            <w:rStyle w:val="Hyperlink"/>
          </w:rPr>
          <w:t>Montage en demontage</w:t>
        </w:r>
        <w:r>
          <w:rPr>
            <w:webHidden/>
          </w:rPr>
          <w:tab/>
        </w:r>
        <w:r>
          <w:rPr>
            <w:webHidden/>
          </w:rPr>
          <w:fldChar w:fldCharType="begin"/>
        </w:r>
        <w:r>
          <w:rPr>
            <w:webHidden/>
          </w:rPr>
          <w:instrText xml:space="preserve"> PAGEREF _Toc190427613 \h </w:instrText>
        </w:r>
        <w:r>
          <w:rPr>
            <w:webHidden/>
          </w:rPr>
        </w:r>
        <w:r>
          <w:rPr>
            <w:webHidden/>
          </w:rPr>
          <w:fldChar w:fldCharType="separate"/>
        </w:r>
        <w:r>
          <w:rPr>
            <w:webHidden/>
          </w:rPr>
          <w:t>9</w:t>
        </w:r>
        <w:r>
          <w:rPr>
            <w:webHidden/>
          </w:rPr>
          <w:fldChar w:fldCharType="end"/>
        </w:r>
      </w:hyperlink>
    </w:p>
    <w:p w14:paraId="13D00AA0" w14:textId="15FE6E22" w:rsidR="00F90037" w:rsidRDefault="00F90037">
      <w:pPr>
        <w:pStyle w:val="Inhopg2"/>
        <w:rPr>
          <w:rFonts w:eastAsiaTheme="minorEastAsia"/>
          <w:kern w:val="2"/>
          <w:sz w:val="24"/>
          <w:szCs w:val="24"/>
          <w:lang w:eastAsia="nl-NL"/>
          <w14:ligatures w14:val="standardContextual"/>
        </w:rPr>
      </w:pPr>
      <w:hyperlink w:anchor="_Toc190427614" w:history="1">
        <w:r w:rsidRPr="005F5713">
          <w:rPr>
            <w:rStyle w:val="Hyperlink"/>
          </w:rPr>
          <w:t>3.15</w:t>
        </w:r>
        <w:r>
          <w:rPr>
            <w:rFonts w:eastAsiaTheme="minorEastAsia"/>
            <w:kern w:val="2"/>
            <w:sz w:val="24"/>
            <w:szCs w:val="24"/>
            <w:lang w:eastAsia="nl-NL"/>
            <w14:ligatures w14:val="standardContextual"/>
          </w:rPr>
          <w:tab/>
        </w:r>
        <w:r w:rsidRPr="005F5713">
          <w:rPr>
            <w:rStyle w:val="Hyperlink"/>
          </w:rPr>
          <w:t>Mechanieken</w:t>
        </w:r>
        <w:r>
          <w:rPr>
            <w:webHidden/>
          </w:rPr>
          <w:tab/>
        </w:r>
        <w:r>
          <w:rPr>
            <w:webHidden/>
          </w:rPr>
          <w:fldChar w:fldCharType="begin"/>
        </w:r>
        <w:r>
          <w:rPr>
            <w:webHidden/>
          </w:rPr>
          <w:instrText xml:space="preserve"> PAGEREF _Toc190427614 \h </w:instrText>
        </w:r>
        <w:r>
          <w:rPr>
            <w:webHidden/>
          </w:rPr>
        </w:r>
        <w:r>
          <w:rPr>
            <w:webHidden/>
          </w:rPr>
          <w:fldChar w:fldCharType="separate"/>
        </w:r>
        <w:r>
          <w:rPr>
            <w:webHidden/>
          </w:rPr>
          <w:t>9</w:t>
        </w:r>
        <w:r>
          <w:rPr>
            <w:webHidden/>
          </w:rPr>
          <w:fldChar w:fldCharType="end"/>
        </w:r>
      </w:hyperlink>
    </w:p>
    <w:p w14:paraId="2F346734" w14:textId="03A83F03" w:rsidR="00F90037" w:rsidRDefault="00F90037">
      <w:pPr>
        <w:pStyle w:val="Inhopg2"/>
        <w:rPr>
          <w:rFonts w:eastAsiaTheme="minorEastAsia"/>
          <w:kern w:val="2"/>
          <w:sz w:val="24"/>
          <w:szCs w:val="24"/>
          <w:lang w:eastAsia="nl-NL"/>
          <w14:ligatures w14:val="standardContextual"/>
        </w:rPr>
      </w:pPr>
      <w:hyperlink w:anchor="_Toc190427615" w:history="1">
        <w:r w:rsidRPr="005F5713">
          <w:rPr>
            <w:rStyle w:val="Hyperlink"/>
          </w:rPr>
          <w:t>3.16</w:t>
        </w:r>
        <w:r>
          <w:rPr>
            <w:rFonts w:eastAsiaTheme="minorEastAsia"/>
            <w:kern w:val="2"/>
            <w:sz w:val="24"/>
            <w:szCs w:val="24"/>
            <w:lang w:eastAsia="nl-NL"/>
            <w14:ligatures w14:val="standardContextual"/>
          </w:rPr>
          <w:tab/>
        </w:r>
        <w:r w:rsidRPr="005F5713">
          <w:rPr>
            <w:rStyle w:val="Hyperlink"/>
          </w:rPr>
          <w:t>Specificaties</w:t>
        </w:r>
        <w:r>
          <w:rPr>
            <w:webHidden/>
          </w:rPr>
          <w:tab/>
        </w:r>
        <w:r>
          <w:rPr>
            <w:webHidden/>
          </w:rPr>
          <w:fldChar w:fldCharType="begin"/>
        </w:r>
        <w:r>
          <w:rPr>
            <w:webHidden/>
          </w:rPr>
          <w:instrText xml:space="preserve"> PAGEREF _Toc190427615 \h </w:instrText>
        </w:r>
        <w:r>
          <w:rPr>
            <w:webHidden/>
          </w:rPr>
        </w:r>
        <w:r>
          <w:rPr>
            <w:webHidden/>
          </w:rPr>
          <w:fldChar w:fldCharType="separate"/>
        </w:r>
        <w:r>
          <w:rPr>
            <w:webHidden/>
          </w:rPr>
          <w:t>9</w:t>
        </w:r>
        <w:r>
          <w:rPr>
            <w:webHidden/>
          </w:rPr>
          <w:fldChar w:fldCharType="end"/>
        </w:r>
      </w:hyperlink>
    </w:p>
    <w:p w14:paraId="08680FE2" w14:textId="1B94CC7B" w:rsidR="00F90037" w:rsidRDefault="00F90037">
      <w:pPr>
        <w:pStyle w:val="Inhopg2"/>
        <w:rPr>
          <w:rFonts w:eastAsiaTheme="minorEastAsia"/>
          <w:kern w:val="2"/>
          <w:sz w:val="24"/>
          <w:szCs w:val="24"/>
          <w:lang w:eastAsia="nl-NL"/>
          <w14:ligatures w14:val="standardContextual"/>
        </w:rPr>
      </w:pPr>
      <w:hyperlink w:anchor="_Toc190427616" w:history="1">
        <w:r w:rsidRPr="005F5713">
          <w:rPr>
            <w:rStyle w:val="Hyperlink"/>
          </w:rPr>
          <w:t>3.17</w:t>
        </w:r>
        <w:r>
          <w:rPr>
            <w:rFonts w:eastAsiaTheme="minorEastAsia"/>
            <w:kern w:val="2"/>
            <w:sz w:val="24"/>
            <w:szCs w:val="24"/>
            <w:lang w:eastAsia="nl-NL"/>
            <w14:ligatures w14:val="standardContextual"/>
          </w:rPr>
          <w:tab/>
        </w:r>
        <w:r w:rsidRPr="005F5713">
          <w:rPr>
            <w:rStyle w:val="Hyperlink"/>
          </w:rPr>
          <w:t>Commerciële eisen</w:t>
        </w:r>
        <w:r>
          <w:rPr>
            <w:webHidden/>
          </w:rPr>
          <w:tab/>
        </w:r>
        <w:r>
          <w:rPr>
            <w:webHidden/>
          </w:rPr>
          <w:fldChar w:fldCharType="begin"/>
        </w:r>
        <w:r>
          <w:rPr>
            <w:webHidden/>
          </w:rPr>
          <w:instrText xml:space="preserve"> PAGEREF _Toc190427616 \h </w:instrText>
        </w:r>
        <w:r>
          <w:rPr>
            <w:webHidden/>
          </w:rPr>
        </w:r>
        <w:r>
          <w:rPr>
            <w:webHidden/>
          </w:rPr>
          <w:fldChar w:fldCharType="separate"/>
        </w:r>
        <w:r>
          <w:rPr>
            <w:webHidden/>
          </w:rPr>
          <w:t>9</w:t>
        </w:r>
        <w:r>
          <w:rPr>
            <w:webHidden/>
          </w:rPr>
          <w:fldChar w:fldCharType="end"/>
        </w:r>
      </w:hyperlink>
    </w:p>
    <w:p w14:paraId="1B360A59" w14:textId="77161DA4" w:rsidR="00F90037" w:rsidRDefault="00F90037">
      <w:pPr>
        <w:pStyle w:val="Inhopg2"/>
        <w:rPr>
          <w:rFonts w:eastAsiaTheme="minorEastAsia"/>
          <w:kern w:val="2"/>
          <w:sz w:val="24"/>
          <w:szCs w:val="24"/>
          <w:lang w:eastAsia="nl-NL"/>
          <w14:ligatures w14:val="standardContextual"/>
        </w:rPr>
      </w:pPr>
      <w:hyperlink w:anchor="_Toc190427617" w:history="1">
        <w:r w:rsidRPr="005F5713">
          <w:rPr>
            <w:rStyle w:val="Hyperlink"/>
          </w:rPr>
          <w:t>3.18</w:t>
        </w:r>
        <w:r>
          <w:rPr>
            <w:rFonts w:eastAsiaTheme="minorEastAsia"/>
            <w:kern w:val="2"/>
            <w:sz w:val="24"/>
            <w:szCs w:val="24"/>
            <w:lang w:eastAsia="nl-NL"/>
            <w14:ligatures w14:val="standardContextual"/>
          </w:rPr>
          <w:tab/>
        </w:r>
        <w:r w:rsidRPr="005F5713">
          <w:rPr>
            <w:rStyle w:val="Hyperlink"/>
          </w:rPr>
          <w:t>Look &amp; feel meubilair</w:t>
        </w:r>
        <w:r>
          <w:rPr>
            <w:webHidden/>
          </w:rPr>
          <w:tab/>
        </w:r>
        <w:r>
          <w:rPr>
            <w:webHidden/>
          </w:rPr>
          <w:fldChar w:fldCharType="begin"/>
        </w:r>
        <w:r>
          <w:rPr>
            <w:webHidden/>
          </w:rPr>
          <w:instrText xml:space="preserve"> PAGEREF _Toc190427617 \h </w:instrText>
        </w:r>
        <w:r>
          <w:rPr>
            <w:webHidden/>
          </w:rPr>
        </w:r>
        <w:r>
          <w:rPr>
            <w:webHidden/>
          </w:rPr>
          <w:fldChar w:fldCharType="separate"/>
        </w:r>
        <w:r>
          <w:rPr>
            <w:webHidden/>
          </w:rPr>
          <w:t>10</w:t>
        </w:r>
        <w:r>
          <w:rPr>
            <w:webHidden/>
          </w:rPr>
          <w:fldChar w:fldCharType="end"/>
        </w:r>
      </w:hyperlink>
    </w:p>
    <w:p w14:paraId="0337C97C" w14:textId="456804A9" w:rsidR="00F90037" w:rsidRDefault="00F90037">
      <w:pPr>
        <w:pStyle w:val="Inhopg2"/>
        <w:rPr>
          <w:rFonts w:eastAsiaTheme="minorEastAsia"/>
          <w:kern w:val="2"/>
          <w:sz w:val="24"/>
          <w:szCs w:val="24"/>
          <w:lang w:eastAsia="nl-NL"/>
          <w14:ligatures w14:val="standardContextual"/>
        </w:rPr>
      </w:pPr>
      <w:hyperlink w:anchor="_Toc190427618" w:history="1">
        <w:r w:rsidRPr="005F5713">
          <w:rPr>
            <w:rStyle w:val="Hyperlink"/>
          </w:rPr>
          <w:t>3.19</w:t>
        </w:r>
        <w:r>
          <w:rPr>
            <w:rFonts w:eastAsiaTheme="minorEastAsia"/>
            <w:kern w:val="2"/>
            <w:sz w:val="24"/>
            <w:szCs w:val="24"/>
            <w:lang w:eastAsia="nl-NL"/>
            <w14:ligatures w14:val="standardContextual"/>
          </w:rPr>
          <w:tab/>
        </w:r>
        <w:r w:rsidRPr="005F5713">
          <w:rPr>
            <w:rStyle w:val="Hyperlink"/>
          </w:rPr>
          <w:t>Eindoplevering</w:t>
        </w:r>
        <w:r>
          <w:rPr>
            <w:webHidden/>
          </w:rPr>
          <w:tab/>
        </w:r>
        <w:r>
          <w:rPr>
            <w:webHidden/>
          </w:rPr>
          <w:fldChar w:fldCharType="begin"/>
        </w:r>
        <w:r>
          <w:rPr>
            <w:webHidden/>
          </w:rPr>
          <w:instrText xml:space="preserve"> PAGEREF _Toc190427618 \h </w:instrText>
        </w:r>
        <w:r>
          <w:rPr>
            <w:webHidden/>
          </w:rPr>
        </w:r>
        <w:r>
          <w:rPr>
            <w:webHidden/>
          </w:rPr>
          <w:fldChar w:fldCharType="separate"/>
        </w:r>
        <w:r>
          <w:rPr>
            <w:webHidden/>
          </w:rPr>
          <w:t>10</w:t>
        </w:r>
        <w:r>
          <w:rPr>
            <w:webHidden/>
          </w:rPr>
          <w:fldChar w:fldCharType="end"/>
        </w:r>
      </w:hyperlink>
    </w:p>
    <w:p w14:paraId="0E3942A9" w14:textId="76D3918C" w:rsidR="00F90037" w:rsidRDefault="00F90037">
      <w:pPr>
        <w:pStyle w:val="Inhopg1"/>
        <w:rPr>
          <w:rFonts w:eastAsiaTheme="minorEastAsia"/>
          <w:b w:val="0"/>
          <w:color w:val="auto"/>
          <w:kern w:val="2"/>
          <w:sz w:val="24"/>
          <w:szCs w:val="24"/>
          <w:lang w:eastAsia="nl-NL"/>
          <w14:ligatures w14:val="standardContextual"/>
        </w:rPr>
      </w:pPr>
      <w:hyperlink w:anchor="_Toc190427619" w:history="1">
        <w:r w:rsidRPr="005F5713">
          <w:rPr>
            <w:rStyle w:val="Hyperlink"/>
          </w:rPr>
          <w:t>4.</w:t>
        </w:r>
        <w:r>
          <w:rPr>
            <w:rFonts w:eastAsiaTheme="minorEastAsia"/>
            <w:b w:val="0"/>
            <w:color w:val="auto"/>
            <w:kern w:val="2"/>
            <w:sz w:val="24"/>
            <w:szCs w:val="24"/>
            <w:lang w:eastAsia="nl-NL"/>
            <w14:ligatures w14:val="standardContextual"/>
          </w:rPr>
          <w:tab/>
        </w:r>
        <w:r w:rsidRPr="005F5713">
          <w:rPr>
            <w:rStyle w:val="Hyperlink"/>
          </w:rPr>
          <w:t>Minimumeisen en gunningscriteria</w:t>
        </w:r>
        <w:r>
          <w:rPr>
            <w:webHidden/>
          </w:rPr>
          <w:tab/>
        </w:r>
        <w:r>
          <w:rPr>
            <w:webHidden/>
          </w:rPr>
          <w:fldChar w:fldCharType="begin"/>
        </w:r>
        <w:r>
          <w:rPr>
            <w:webHidden/>
          </w:rPr>
          <w:instrText xml:space="preserve"> PAGEREF _Toc190427619 \h </w:instrText>
        </w:r>
        <w:r>
          <w:rPr>
            <w:webHidden/>
          </w:rPr>
        </w:r>
        <w:r>
          <w:rPr>
            <w:webHidden/>
          </w:rPr>
          <w:fldChar w:fldCharType="separate"/>
        </w:r>
        <w:r>
          <w:rPr>
            <w:webHidden/>
          </w:rPr>
          <w:t>11</w:t>
        </w:r>
        <w:r>
          <w:rPr>
            <w:webHidden/>
          </w:rPr>
          <w:fldChar w:fldCharType="end"/>
        </w:r>
      </w:hyperlink>
    </w:p>
    <w:p w14:paraId="45BF121B" w14:textId="1D460F31" w:rsidR="00F90037" w:rsidRDefault="00F90037">
      <w:pPr>
        <w:pStyle w:val="Inhopg2"/>
        <w:rPr>
          <w:rFonts w:eastAsiaTheme="minorEastAsia"/>
          <w:kern w:val="2"/>
          <w:sz w:val="24"/>
          <w:szCs w:val="24"/>
          <w:lang w:eastAsia="nl-NL"/>
          <w14:ligatures w14:val="standardContextual"/>
        </w:rPr>
      </w:pPr>
      <w:hyperlink w:anchor="_Toc190427620" w:history="1">
        <w:r w:rsidRPr="005F5713">
          <w:rPr>
            <w:rStyle w:val="Hyperlink"/>
          </w:rPr>
          <w:t>4.1</w:t>
        </w:r>
        <w:r>
          <w:rPr>
            <w:rFonts w:eastAsiaTheme="minorEastAsia"/>
            <w:kern w:val="2"/>
            <w:sz w:val="24"/>
            <w:szCs w:val="24"/>
            <w:lang w:eastAsia="nl-NL"/>
            <w14:ligatures w14:val="standardContextual"/>
          </w:rPr>
          <w:tab/>
        </w:r>
        <w:r w:rsidRPr="005F5713">
          <w:rPr>
            <w:rStyle w:val="Hyperlink"/>
          </w:rPr>
          <w:t>Minimumeisen</w:t>
        </w:r>
        <w:r>
          <w:rPr>
            <w:webHidden/>
          </w:rPr>
          <w:tab/>
        </w:r>
        <w:r>
          <w:rPr>
            <w:webHidden/>
          </w:rPr>
          <w:fldChar w:fldCharType="begin"/>
        </w:r>
        <w:r>
          <w:rPr>
            <w:webHidden/>
          </w:rPr>
          <w:instrText xml:space="preserve"> PAGEREF _Toc190427620 \h </w:instrText>
        </w:r>
        <w:r>
          <w:rPr>
            <w:webHidden/>
          </w:rPr>
        </w:r>
        <w:r>
          <w:rPr>
            <w:webHidden/>
          </w:rPr>
          <w:fldChar w:fldCharType="separate"/>
        </w:r>
        <w:r>
          <w:rPr>
            <w:webHidden/>
          </w:rPr>
          <w:t>11</w:t>
        </w:r>
        <w:r>
          <w:rPr>
            <w:webHidden/>
          </w:rPr>
          <w:fldChar w:fldCharType="end"/>
        </w:r>
      </w:hyperlink>
    </w:p>
    <w:p w14:paraId="4E2675F1" w14:textId="7FEAD568"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21" w:history="1">
        <w:r w:rsidRPr="005F5713">
          <w:rPr>
            <w:rStyle w:val="Hyperlink"/>
            <w:noProof/>
          </w:rPr>
          <w:t>4.1.1</w:t>
        </w:r>
        <w:r>
          <w:rPr>
            <w:rFonts w:eastAsiaTheme="minorEastAsia"/>
            <w:noProof/>
            <w:kern w:val="2"/>
            <w:sz w:val="24"/>
            <w:szCs w:val="24"/>
            <w:lang w:eastAsia="nl-NL"/>
            <w14:ligatures w14:val="standardContextual"/>
          </w:rPr>
          <w:tab/>
        </w:r>
        <w:r w:rsidRPr="005F5713">
          <w:rPr>
            <w:rStyle w:val="Hyperlink"/>
            <w:noProof/>
          </w:rPr>
          <w:t>Vorm van de Inschrijving</w:t>
        </w:r>
        <w:r>
          <w:rPr>
            <w:noProof/>
            <w:webHidden/>
          </w:rPr>
          <w:tab/>
        </w:r>
        <w:r>
          <w:rPr>
            <w:noProof/>
            <w:webHidden/>
          </w:rPr>
          <w:fldChar w:fldCharType="begin"/>
        </w:r>
        <w:r>
          <w:rPr>
            <w:noProof/>
            <w:webHidden/>
          </w:rPr>
          <w:instrText xml:space="preserve"> PAGEREF _Toc190427621 \h </w:instrText>
        </w:r>
        <w:r>
          <w:rPr>
            <w:noProof/>
            <w:webHidden/>
          </w:rPr>
        </w:r>
        <w:r>
          <w:rPr>
            <w:noProof/>
            <w:webHidden/>
          </w:rPr>
          <w:fldChar w:fldCharType="separate"/>
        </w:r>
        <w:r>
          <w:rPr>
            <w:noProof/>
            <w:webHidden/>
          </w:rPr>
          <w:t>11</w:t>
        </w:r>
        <w:r>
          <w:rPr>
            <w:noProof/>
            <w:webHidden/>
          </w:rPr>
          <w:fldChar w:fldCharType="end"/>
        </w:r>
      </w:hyperlink>
    </w:p>
    <w:p w14:paraId="34877A1D" w14:textId="62912E69"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22" w:history="1">
        <w:r w:rsidRPr="005F5713">
          <w:rPr>
            <w:rStyle w:val="Hyperlink"/>
            <w:noProof/>
          </w:rPr>
          <w:t>4.1.2</w:t>
        </w:r>
        <w:r>
          <w:rPr>
            <w:rFonts w:eastAsiaTheme="minorEastAsia"/>
            <w:noProof/>
            <w:kern w:val="2"/>
            <w:sz w:val="24"/>
            <w:szCs w:val="24"/>
            <w:lang w:eastAsia="nl-NL"/>
            <w14:ligatures w14:val="standardContextual"/>
          </w:rPr>
          <w:tab/>
        </w:r>
        <w:r w:rsidRPr="005F5713">
          <w:rPr>
            <w:rStyle w:val="Hyperlink"/>
            <w:noProof/>
          </w:rPr>
          <w:t>Wijze van ondertekenen</w:t>
        </w:r>
        <w:r>
          <w:rPr>
            <w:noProof/>
            <w:webHidden/>
          </w:rPr>
          <w:tab/>
        </w:r>
        <w:r>
          <w:rPr>
            <w:noProof/>
            <w:webHidden/>
          </w:rPr>
          <w:fldChar w:fldCharType="begin"/>
        </w:r>
        <w:r>
          <w:rPr>
            <w:noProof/>
            <w:webHidden/>
          </w:rPr>
          <w:instrText xml:space="preserve"> PAGEREF _Toc190427622 \h </w:instrText>
        </w:r>
        <w:r>
          <w:rPr>
            <w:noProof/>
            <w:webHidden/>
          </w:rPr>
        </w:r>
        <w:r>
          <w:rPr>
            <w:noProof/>
            <w:webHidden/>
          </w:rPr>
          <w:fldChar w:fldCharType="separate"/>
        </w:r>
        <w:r>
          <w:rPr>
            <w:noProof/>
            <w:webHidden/>
          </w:rPr>
          <w:t>11</w:t>
        </w:r>
        <w:r>
          <w:rPr>
            <w:noProof/>
            <w:webHidden/>
          </w:rPr>
          <w:fldChar w:fldCharType="end"/>
        </w:r>
      </w:hyperlink>
    </w:p>
    <w:p w14:paraId="4C648306" w14:textId="396A17E6"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23" w:history="1">
        <w:r w:rsidRPr="005F5713">
          <w:rPr>
            <w:rStyle w:val="Hyperlink"/>
            <w:noProof/>
          </w:rPr>
          <w:t>4.1.3</w:t>
        </w:r>
        <w:r>
          <w:rPr>
            <w:rFonts w:eastAsiaTheme="minorEastAsia"/>
            <w:noProof/>
            <w:kern w:val="2"/>
            <w:sz w:val="24"/>
            <w:szCs w:val="24"/>
            <w:lang w:eastAsia="nl-NL"/>
            <w14:ligatures w14:val="standardContextual"/>
          </w:rPr>
          <w:tab/>
        </w:r>
        <w:r w:rsidRPr="005F5713">
          <w:rPr>
            <w:rStyle w:val="Hyperlink"/>
            <w:noProof/>
          </w:rPr>
          <w:t>Procedureverklaring</w:t>
        </w:r>
        <w:r>
          <w:rPr>
            <w:noProof/>
            <w:webHidden/>
          </w:rPr>
          <w:tab/>
        </w:r>
        <w:r>
          <w:rPr>
            <w:noProof/>
            <w:webHidden/>
          </w:rPr>
          <w:fldChar w:fldCharType="begin"/>
        </w:r>
        <w:r>
          <w:rPr>
            <w:noProof/>
            <w:webHidden/>
          </w:rPr>
          <w:instrText xml:space="preserve"> PAGEREF _Toc190427623 \h </w:instrText>
        </w:r>
        <w:r>
          <w:rPr>
            <w:noProof/>
            <w:webHidden/>
          </w:rPr>
        </w:r>
        <w:r>
          <w:rPr>
            <w:noProof/>
            <w:webHidden/>
          </w:rPr>
          <w:fldChar w:fldCharType="separate"/>
        </w:r>
        <w:r>
          <w:rPr>
            <w:noProof/>
            <w:webHidden/>
          </w:rPr>
          <w:t>11</w:t>
        </w:r>
        <w:r>
          <w:rPr>
            <w:noProof/>
            <w:webHidden/>
          </w:rPr>
          <w:fldChar w:fldCharType="end"/>
        </w:r>
      </w:hyperlink>
    </w:p>
    <w:p w14:paraId="47036AE0" w14:textId="7DCA59C7"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24" w:history="1">
        <w:r w:rsidRPr="005F5713">
          <w:rPr>
            <w:rStyle w:val="Hyperlink"/>
            <w:rFonts w:eastAsia="Times New Roman"/>
            <w:noProof/>
          </w:rPr>
          <w:t>4.1.4</w:t>
        </w:r>
        <w:r>
          <w:rPr>
            <w:rFonts w:eastAsiaTheme="minorEastAsia"/>
            <w:noProof/>
            <w:kern w:val="2"/>
            <w:sz w:val="24"/>
            <w:szCs w:val="24"/>
            <w:lang w:eastAsia="nl-NL"/>
            <w14:ligatures w14:val="standardContextual"/>
          </w:rPr>
          <w:tab/>
        </w:r>
        <w:r w:rsidRPr="005F5713">
          <w:rPr>
            <w:rStyle w:val="Hyperlink"/>
            <w:rFonts w:eastAsia="Times New Roman"/>
            <w:noProof/>
          </w:rPr>
          <w:t>Uitsluitingsgronden</w:t>
        </w:r>
        <w:r>
          <w:rPr>
            <w:noProof/>
            <w:webHidden/>
          </w:rPr>
          <w:tab/>
        </w:r>
        <w:r>
          <w:rPr>
            <w:noProof/>
            <w:webHidden/>
          </w:rPr>
          <w:fldChar w:fldCharType="begin"/>
        </w:r>
        <w:r>
          <w:rPr>
            <w:noProof/>
            <w:webHidden/>
          </w:rPr>
          <w:instrText xml:space="preserve"> PAGEREF _Toc190427624 \h </w:instrText>
        </w:r>
        <w:r>
          <w:rPr>
            <w:noProof/>
            <w:webHidden/>
          </w:rPr>
        </w:r>
        <w:r>
          <w:rPr>
            <w:noProof/>
            <w:webHidden/>
          </w:rPr>
          <w:fldChar w:fldCharType="separate"/>
        </w:r>
        <w:r>
          <w:rPr>
            <w:noProof/>
            <w:webHidden/>
          </w:rPr>
          <w:t>11</w:t>
        </w:r>
        <w:r>
          <w:rPr>
            <w:noProof/>
            <w:webHidden/>
          </w:rPr>
          <w:fldChar w:fldCharType="end"/>
        </w:r>
      </w:hyperlink>
    </w:p>
    <w:p w14:paraId="6927EA37" w14:textId="11E64075" w:rsidR="00F90037" w:rsidRDefault="00F90037">
      <w:pPr>
        <w:pStyle w:val="Inhopg2"/>
        <w:rPr>
          <w:rFonts w:eastAsiaTheme="minorEastAsia"/>
          <w:kern w:val="2"/>
          <w:sz w:val="24"/>
          <w:szCs w:val="24"/>
          <w:lang w:eastAsia="nl-NL"/>
          <w14:ligatures w14:val="standardContextual"/>
        </w:rPr>
      </w:pPr>
      <w:hyperlink w:anchor="_Toc190427625" w:history="1">
        <w:r w:rsidRPr="005F5713">
          <w:rPr>
            <w:rStyle w:val="Hyperlink"/>
          </w:rPr>
          <w:t>4.2</w:t>
        </w:r>
        <w:r>
          <w:rPr>
            <w:rFonts w:eastAsiaTheme="minorEastAsia"/>
            <w:kern w:val="2"/>
            <w:sz w:val="24"/>
            <w:szCs w:val="24"/>
            <w:lang w:eastAsia="nl-NL"/>
            <w14:ligatures w14:val="standardContextual"/>
          </w:rPr>
          <w:tab/>
        </w:r>
        <w:r w:rsidRPr="005F5713">
          <w:rPr>
            <w:rStyle w:val="Hyperlink"/>
          </w:rPr>
          <w:t>Gunningscriterium en subgunningscriteria</w:t>
        </w:r>
        <w:r>
          <w:rPr>
            <w:webHidden/>
          </w:rPr>
          <w:tab/>
        </w:r>
        <w:r>
          <w:rPr>
            <w:webHidden/>
          </w:rPr>
          <w:fldChar w:fldCharType="begin"/>
        </w:r>
        <w:r>
          <w:rPr>
            <w:webHidden/>
          </w:rPr>
          <w:instrText xml:space="preserve"> PAGEREF _Toc190427625 \h </w:instrText>
        </w:r>
        <w:r>
          <w:rPr>
            <w:webHidden/>
          </w:rPr>
        </w:r>
        <w:r>
          <w:rPr>
            <w:webHidden/>
          </w:rPr>
          <w:fldChar w:fldCharType="separate"/>
        </w:r>
        <w:r>
          <w:rPr>
            <w:webHidden/>
          </w:rPr>
          <w:t>12</w:t>
        </w:r>
        <w:r>
          <w:rPr>
            <w:webHidden/>
          </w:rPr>
          <w:fldChar w:fldCharType="end"/>
        </w:r>
      </w:hyperlink>
    </w:p>
    <w:p w14:paraId="3B512DD3" w14:textId="097A2CED"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26" w:history="1">
        <w:r w:rsidRPr="005F5713">
          <w:rPr>
            <w:rStyle w:val="Hyperlink"/>
            <w:noProof/>
          </w:rPr>
          <w:t>4.2.1</w:t>
        </w:r>
        <w:r>
          <w:rPr>
            <w:rFonts w:eastAsiaTheme="minorEastAsia"/>
            <w:noProof/>
            <w:kern w:val="2"/>
            <w:sz w:val="24"/>
            <w:szCs w:val="24"/>
            <w:lang w:eastAsia="nl-NL"/>
            <w14:ligatures w14:val="standardContextual"/>
          </w:rPr>
          <w:tab/>
        </w:r>
        <w:r w:rsidRPr="005F5713">
          <w:rPr>
            <w:rStyle w:val="Hyperlink"/>
            <w:noProof/>
          </w:rPr>
          <w:t>Openbegroting</w:t>
        </w:r>
        <w:r>
          <w:rPr>
            <w:noProof/>
            <w:webHidden/>
          </w:rPr>
          <w:tab/>
        </w:r>
        <w:r>
          <w:rPr>
            <w:noProof/>
            <w:webHidden/>
          </w:rPr>
          <w:fldChar w:fldCharType="begin"/>
        </w:r>
        <w:r>
          <w:rPr>
            <w:noProof/>
            <w:webHidden/>
          </w:rPr>
          <w:instrText xml:space="preserve"> PAGEREF _Toc190427626 \h </w:instrText>
        </w:r>
        <w:r>
          <w:rPr>
            <w:noProof/>
            <w:webHidden/>
          </w:rPr>
        </w:r>
        <w:r>
          <w:rPr>
            <w:noProof/>
            <w:webHidden/>
          </w:rPr>
          <w:fldChar w:fldCharType="separate"/>
        </w:r>
        <w:r>
          <w:rPr>
            <w:noProof/>
            <w:webHidden/>
          </w:rPr>
          <w:t>12</w:t>
        </w:r>
        <w:r>
          <w:rPr>
            <w:noProof/>
            <w:webHidden/>
          </w:rPr>
          <w:fldChar w:fldCharType="end"/>
        </w:r>
      </w:hyperlink>
    </w:p>
    <w:p w14:paraId="3457DC6F" w14:textId="74FD8A18"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27" w:history="1">
        <w:r w:rsidRPr="005F5713">
          <w:rPr>
            <w:rStyle w:val="Hyperlink"/>
            <w:noProof/>
          </w:rPr>
          <w:t>4.2.2</w:t>
        </w:r>
        <w:r>
          <w:rPr>
            <w:rFonts w:eastAsiaTheme="minorEastAsia"/>
            <w:noProof/>
            <w:kern w:val="2"/>
            <w:sz w:val="24"/>
            <w:szCs w:val="24"/>
            <w:lang w:eastAsia="nl-NL"/>
            <w14:ligatures w14:val="standardContextual"/>
          </w:rPr>
          <w:tab/>
        </w:r>
        <w:r w:rsidRPr="005F5713">
          <w:rPr>
            <w:rStyle w:val="Hyperlink"/>
            <w:noProof/>
          </w:rPr>
          <w:t>Proefopstelling “look and feel”</w:t>
        </w:r>
        <w:r>
          <w:rPr>
            <w:noProof/>
            <w:webHidden/>
          </w:rPr>
          <w:tab/>
        </w:r>
        <w:r>
          <w:rPr>
            <w:noProof/>
            <w:webHidden/>
          </w:rPr>
          <w:fldChar w:fldCharType="begin"/>
        </w:r>
        <w:r>
          <w:rPr>
            <w:noProof/>
            <w:webHidden/>
          </w:rPr>
          <w:instrText xml:space="preserve"> PAGEREF _Toc190427627 \h </w:instrText>
        </w:r>
        <w:r>
          <w:rPr>
            <w:noProof/>
            <w:webHidden/>
          </w:rPr>
        </w:r>
        <w:r>
          <w:rPr>
            <w:noProof/>
            <w:webHidden/>
          </w:rPr>
          <w:fldChar w:fldCharType="separate"/>
        </w:r>
        <w:r>
          <w:rPr>
            <w:noProof/>
            <w:webHidden/>
          </w:rPr>
          <w:t>12</w:t>
        </w:r>
        <w:r>
          <w:rPr>
            <w:noProof/>
            <w:webHidden/>
          </w:rPr>
          <w:fldChar w:fldCharType="end"/>
        </w:r>
      </w:hyperlink>
    </w:p>
    <w:p w14:paraId="29B04D91" w14:textId="008195FA" w:rsidR="00F90037" w:rsidRDefault="00F90037">
      <w:pPr>
        <w:pStyle w:val="Inhopg1"/>
        <w:rPr>
          <w:rFonts w:eastAsiaTheme="minorEastAsia"/>
          <w:b w:val="0"/>
          <w:color w:val="auto"/>
          <w:kern w:val="2"/>
          <w:sz w:val="24"/>
          <w:szCs w:val="24"/>
          <w:lang w:eastAsia="nl-NL"/>
          <w14:ligatures w14:val="standardContextual"/>
        </w:rPr>
      </w:pPr>
      <w:hyperlink w:anchor="_Toc190427628" w:history="1">
        <w:r w:rsidRPr="005F5713">
          <w:rPr>
            <w:rStyle w:val="Hyperlink"/>
          </w:rPr>
          <w:t>5.</w:t>
        </w:r>
        <w:r>
          <w:rPr>
            <w:rFonts w:eastAsiaTheme="minorEastAsia"/>
            <w:b w:val="0"/>
            <w:color w:val="auto"/>
            <w:kern w:val="2"/>
            <w:sz w:val="24"/>
            <w:szCs w:val="24"/>
            <w:lang w:eastAsia="nl-NL"/>
            <w14:ligatures w14:val="standardContextual"/>
          </w:rPr>
          <w:tab/>
        </w:r>
        <w:r w:rsidRPr="005F5713">
          <w:rPr>
            <w:rStyle w:val="Hyperlink"/>
          </w:rPr>
          <w:t>Procedure</w:t>
        </w:r>
        <w:r>
          <w:rPr>
            <w:webHidden/>
          </w:rPr>
          <w:tab/>
        </w:r>
        <w:r>
          <w:rPr>
            <w:webHidden/>
          </w:rPr>
          <w:fldChar w:fldCharType="begin"/>
        </w:r>
        <w:r>
          <w:rPr>
            <w:webHidden/>
          </w:rPr>
          <w:instrText xml:space="preserve"> PAGEREF _Toc190427628 \h </w:instrText>
        </w:r>
        <w:r>
          <w:rPr>
            <w:webHidden/>
          </w:rPr>
        </w:r>
        <w:r>
          <w:rPr>
            <w:webHidden/>
          </w:rPr>
          <w:fldChar w:fldCharType="separate"/>
        </w:r>
        <w:r>
          <w:rPr>
            <w:webHidden/>
          </w:rPr>
          <w:t>14</w:t>
        </w:r>
        <w:r>
          <w:rPr>
            <w:webHidden/>
          </w:rPr>
          <w:fldChar w:fldCharType="end"/>
        </w:r>
      </w:hyperlink>
    </w:p>
    <w:p w14:paraId="6B9C72D7" w14:textId="3C6F57B3" w:rsidR="00F90037" w:rsidRDefault="00F90037">
      <w:pPr>
        <w:pStyle w:val="Inhopg2"/>
        <w:rPr>
          <w:rFonts w:eastAsiaTheme="minorEastAsia"/>
          <w:kern w:val="2"/>
          <w:sz w:val="24"/>
          <w:szCs w:val="24"/>
          <w:lang w:eastAsia="nl-NL"/>
          <w14:ligatures w14:val="standardContextual"/>
        </w:rPr>
      </w:pPr>
      <w:hyperlink w:anchor="_Toc190427629" w:history="1">
        <w:r w:rsidRPr="005F5713">
          <w:rPr>
            <w:rStyle w:val="Hyperlink"/>
          </w:rPr>
          <w:t>5.1</w:t>
        </w:r>
        <w:r>
          <w:rPr>
            <w:rFonts w:eastAsiaTheme="minorEastAsia"/>
            <w:kern w:val="2"/>
            <w:sz w:val="24"/>
            <w:szCs w:val="24"/>
            <w:lang w:eastAsia="nl-NL"/>
            <w14:ligatures w14:val="standardContextual"/>
          </w:rPr>
          <w:tab/>
        </w:r>
        <w:r w:rsidRPr="005F5713">
          <w:rPr>
            <w:rStyle w:val="Hyperlink"/>
          </w:rPr>
          <w:t>Meldplicht en proactieve houding Inschrijving</w:t>
        </w:r>
        <w:r>
          <w:rPr>
            <w:webHidden/>
          </w:rPr>
          <w:tab/>
        </w:r>
        <w:r>
          <w:rPr>
            <w:webHidden/>
          </w:rPr>
          <w:fldChar w:fldCharType="begin"/>
        </w:r>
        <w:r>
          <w:rPr>
            <w:webHidden/>
          </w:rPr>
          <w:instrText xml:space="preserve"> PAGEREF _Toc190427629 \h </w:instrText>
        </w:r>
        <w:r>
          <w:rPr>
            <w:webHidden/>
          </w:rPr>
        </w:r>
        <w:r>
          <w:rPr>
            <w:webHidden/>
          </w:rPr>
          <w:fldChar w:fldCharType="separate"/>
        </w:r>
        <w:r>
          <w:rPr>
            <w:webHidden/>
          </w:rPr>
          <w:t>14</w:t>
        </w:r>
        <w:r>
          <w:rPr>
            <w:webHidden/>
          </w:rPr>
          <w:fldChar w:fldCharType="end"/>
        </w:r>
      </w:hyperlink>
    </w:p>
    <w:p w14:paraId="6BEE80AA" w14:textId="37359740" w:rsidR="00F90037" w:rsidRDefault="00F90037">
      <w:pPr>
        <w:pStyle w:val="Inhopg2"/>
        <w:rPr>
          <w:rFonts w:eastAsiaTheme="minorEastAsia"/>
          <w:kern w:val="2"/>
          <w:sz w:val="24"/>
          <w:szCs w:val="24"/>
          <w:lang w:eastAsia="nl-NL"/>
          <w14:ligatures w14:val="standardContextual"/>
        </w:rPr>
      </w:pPr>
      <w:hyperlink w:anchor="_Toc190427630" w:history="1">
        <w:r w:rsidRPr="005F5713">
          <w:rPr>
            <w:rStyle w:val="Hyperlink"/>
          </w:rPr>
          <w:t>5.2</w:t>
        </w:r>
        <w:r>
          <w:rPr>
            <w:rFonts w:eastAsiaTheme="minorEastAsia"/>
            <w:kern w:val="2"/>
            <w:sz w:val="24"/>
            <w:szCs w:val="24"/>
            <w:lang w:eastAsia="nl-NL"/>
            <w14:ligatures w14:val="standardContextual"/>
          </w:rPr>
          <w:tab/>
        </w:r>
        <w:r w:rsidRPr="005F5713">
          <w:rPr>
            <w:rStyle w:val="Hyperlink"/>
          </w:rPr>
          <w:t>Tijdschema</w:t>
        </w:r>
        <w:r>
          <w:rPr>
            <w:webHidden/>
          </w:rPr>
          <w:tab/>
        </w:r>
        <w:r>
          <w:rPr>
            <w:webHidden/>
          </w:rPr>
          <w:fldChar w:fldCharType="begin"/>
        </w:r>
        <w:r>
          <w:rPr>
            <w:webHidden/>
          </w:rPr>
          <w:instrText xml:space="preserve"> PAGEREF _Toc190427630 \h </w:instrText>
        </w:r>
        <w:r>
          <w:rPr>
            <w:webHidden/>
          </w:rPr>
        </w:r>
        <w:r>
          <w:rPr>
            <w:webHidden/>
          </w:rPr>
          <w:fldChar w:fldCharType="separate"/>
        </w:r>
        <w:r>
          <w:rPr>
            <w:webHidden/>
          </w:rPr>
          <w:t>14</w:t>
        </w:r>
        <w:r>
          <w:rPr>
            <w:webHidden/>
          </w:rPr>
          <w:fldChar w:fldCharType="end"/>
        </w:r>
      </w:hyperlink>
    </w:p>
    <w:p w14:paraId="37CADC97" w14:textId="2DA02FE8" w:rsidR="00F90037" w:rsidRDefault="00F90037">
      <w:pPr>
        <w:pStyle w:val="Inhopg2"/>
        <w:rPr>
          <w:rFonts w:eastAsiaTheme="minorEastAsia"/>
          <w:kern w:val="2"/>
          <w:sz w:val="24"/>
          <w:szCs w:val="24"/>
          <w:lang w:eastAsia="nl-NL"/>
          <w14:ligatures w14:val="standardContextual"/>
        </w:rPr>
      </w:pPr>
      <w:hyperlink w:anchor="_Toc190427631" w:history="1">
        <w:r w:rsidRPr="005F5713">
          <w:rPr>
            <w:rStyle w:val="Hyperlink"/>
          </w:rPr>
          <w:t>5.3</w:t>
        </w:r>
        <w:r>
          <w:rPr>
            <w:rFonts w:eastAsiaTheme="minorEastAsia"/>
            <w:kern w:val="2"/>
            <w:sz w:val="24"/>
            <w:szCs w:val="24"/>
            <w:lang w:eastAsia="nl-NL"/>
            <w14:ligatures w14:val="standardContextual"/>
          </w:rPr>
          <w:tab/>
        </w:r>
        <w:r w:rsidRPr="005F5713">
          <w:rPr>
            <w:rStyle w:val="Hyperlink"/>
          </w:rPr>
          <w:t>Kenbaar maken niet-Inschrijving</w:t>
        </w:r>
        <w:r>
          <w:rPr>
            <w:webHidden/>
          </w:rPr>
          <w:tab/>
        </w:r>
        <w:r>
          <w:rPr>
            <w:webHidden/>
          </w:rPr>
          <w:fldChar w:fldCharType="begin"/>
        </w:r>
        <w:r>
          <w:rPr>
            <w:webHidden/>
          </w:rPr>
          <w:instrText xml:space="preserve"> PAGEREF _Toc190427631 \h </w:instrText>
        </w:r>
        <w:r>
          <w:rPr>
            <w:webHidden/>
          </w:rPr>
        </w:r>
        <w:r>
          <w:rPr>
            <w:webHidden/>
          </w:rPr>
          <w:fldChar w:fldCharType="separate"/>
        </w:r>
        <w:r>
          <w:rPr>
            <w:webHidden/>
          </w:rPr>
          <w:t>15</w:t>
        </w:r>
        <w:r>
          <w:rPr>
            <w:webHidden/>
          </w:rPr>
          <w:fldChar w:fldCharType="end"/>
        </w:r>
      </w:hyperlink>
    </w:p>
    <w:p w14:paraId="7C7D56CE" w14:textId="77514E3A" w:rsidR="00F90037" w:rsidRDefault="00F90037">
      <w:pPr>
        <w:pStyle w:val="Inhopg2"/>
        <w:rPr>
          <w:rFonts w:eastAsiaTheme="minorEastAsia"/>
          <w:kern w:val="2"/>
          <w:sz w:val="24"/>
          <w:szCs w:val="24"/>
          <w:lang w:eastAsia="nl-NL"/>
          <w14:ligatures w14:val="standardContextual"/>
        </w:rPr>
      </w:pPr>
      <w:hyperlink w:anchor="_Toc190427632" w:history="1">
        <w:r w:rsidRPr="005F5713">
          <w:rPr>
            <w:rStyle w:val="Hyperlink"/>
          </w:rPr>
          <w:t>5.4</w:t>
        </w:r>
        <w:r>
          <w:rPr>
            <w:rFonts w:eastAsiaTheme="minorEastAsia"/>
            <w:kern w:val="2"/>
            <w:sz w:val="24"/>
            <w:szCs w:val="24"/>
            <w:lang w:eastAsia="nl-NL"/>
            <w14:ligatures w14:val="standardContextual"/>
          </w:rPr>
          <w:tab/>
        </w:r>
        <w:r w:rsidRPr="005F5713">
          <w:rPr>
            <w:rStyle w:val="Hyperlink"/>
          </w:rPr>
          <w:t>Inlichtingen</w:t>
        </w:r>
        <w:r>
          <w:rPr>
            <w:webHidden/>
          </w:rPr>
          <w:tab/>
        </w:r>
        <w:r>
          <w:rPr>
            <w:webHidden/>
          </w:rPr>
          <w:fldChar w:fldCharType="begin"/>
        </w:r>
        <w:r>
          <w:rPr>
            <w:webHidden/>
          </w:rPr>
          <w:instrText xml:space="preserve"> PAGEREF _Toc190427632 \h </w:instrText>
        </w:r>
        <w:r>
          <w:rPr>
            <w:webHidden/>
          </w:rPr>
        </w:r>
        <w:r>
          <w:rPr>
            <w:webHidden/>
          </w:rPr>
          <w:fldChar w:fldCharType="separate"/>
        </w:r>
        <w:r>
          <w:rPr>
            <w:webHidden/>
          </w:rPr>
          <w:t>15</w:t>
        </w:r>
        <w:r>
          <w:rPr>
            <w:webHidden/>
          </w:rPr>
          <w:fldChar w:fldCharType="end"/>
        </w:r>
      </w:hyperlink>
    </w:p>
    <w:p w14:paraId="6F7827C0" w14:textId="3BA0138D" w:rsidR="00F90037" w:rsidRDefault="00F90037">
      <w:pPr>
        <w:pStyle w:val="Inhopg2"/>
        <w:rPr>
          <w:rFonts w:eastAsiaTheme="minorEastAsia"/>
          <w:kern w:val="2"/>
          <w:sz w:val="24"/>
          <w:szCs w:val="24"/>
          <w:lang w:eastAsia="nl-NL"/>
          <w14:ligatures w14:val="standardContextual"/>
        </w:rPr>
      </w:pPr>
      <w:hyperlink w:anchor="_Toc190427633" w:history="1">
        <w:r w:rsidRPr="005F5713">
          <w:rPr>
            <w:rStyle w:val="Hyperlink"/>
          </w:rPr>
          <w:t>5.5</w:t>
        </w:r>
        <w:r>
          <w:rPr>
            <w:rFonts w:eastAsiaTheme="minorEastAsia"/>
            <w:kern w:val="2"/>
            <w:sz w:val="24"/>
            <w:szCs w:val="24"/>
            <w:lang w:eastAsia="nl-NL"/>
            <w14:ligatures w14:val="standardContextual"/>
          </w:rPr>
          <w:tab/>
        </w:r>
        <w:r w:rsidRPr="005F5713">
          <w:rPr>
            <w:rStyle w:val="Hyperlink"/>
          </w:rPr>
          <w:t>Wijze van Inschrijving</w:t>
        </w:r>
        <w:r>
          <w:rPr>
            <w:webHidden/>
          </w:rPr>
          <w:tab/>
        </w:r>
        <w:r>
          <w:rPr>
            <w:webHidden/>
          </w:rPr>
          <w:fldChar w:fldCharType="begin"/>
        </w:r>
        <w:r>
          <w:rPr>
            <w:webHidden/>
          </w:rPr>
          <w:instrText xml:space="preserve"> PAGEREF _Toc190427633 \h </w:instrText>
        </w:r>
        <w:r>
          <w:rPr>
            <w:webHidden/>
          </w:rPr>
        </w:r>
        <w:r>
          <w:rPr>
            <w:webHidden/>
          </w:rPr>
          <w:fldChar w:fldCharType="separate"/>
        </w:r>
        <w:r>
          <w:rPr>
            <w:webHidden/>
          </w:rPr>
          <w:t>16</w:t>
        </w:r>
        <w:r>
          <w:rPr>
            <w:webHidden/>
          </w:rPr>
          <w:fldChar w:fldCharType="end"/>
        </w:r>
      </w:hyperlink>
    </w:p>
    <w:p w14:paraId="6F99E7F5" w14:textId="79EB8556" w:rsidR="00F90037" w:rsidRDefault="00F90037">
      <w:pPr>
        <w:pStyle w:val="Inhopg2"/>
        <w:rPr>
          <w:rFonts w:eastAsiaTheme="minorEastAsia"/>
          <w:kern w:val="2"/>
          <w:sz w:val="24"/>
          <w:szCs w:val="24"/>
          <w:lang w:eastAsia="nl-NL"/>
          <w14:ligatures w14:val="standardContextual"/>
        </w:rPr>
      </w:pPr>
      <w:hyperlink w:anchor="_Toc190427634" w:history="1">
        <w:r w:rsidRPr="005F5713">
          <w:rPr>
            <w:rStyle w:val="Hyperlink"/>
          </w:rPr>
          <w:t>5.6</w:t>
        </w:r>
        <w:r>
          <w:rPr>
            <w:rFonts w:eastAsiaTheme="minorEastAsia"/>
            <w:kern w:val="2"/>
            <w:sz w:val="24"/>
            <w:szCs w:val="24"/>
            <w:lang w:eastAsia="nl-NL"/>
            <w14:ligatures w14:val="standardContextual"/>
          </w:rPr>
          <w:tab/>
        </w:r>
        <w:r w:rsidRPr="005F5713">
          <w:rPr>
            <w:rStyle w:val="Hyperlink"/>
          </w:rPr>
          <w:t>Beoordelingsmethodiek Inschrijvingen</w:t>
        </w:r>
        <w:r>
          <w:rPr>
            <w:webHidden/>
          </w:rPr>
          <w:tab/>
        </w:r>
        <w:r>
          <w:rPr>
            <w:webHidden/>
          </w:rPr>
          <w:fldChar w:fldCharType="begin"/>
        </w:r>
        <w:r>
          <w:rPr>
            <w:webHidden/>
          </w:rPr>
          <w:instrText xml:space="preserve"> PAGEREF _Toc190427634 \h </w:instrText>
        </w:r>
        <w:r>
          <w:rPr>
            <w:webHidden/>
          </w:rPr>
        </w:r>
        <w:r>
          <w:rPr>
            <w:webHidden/>
          </w:rPr>
          <w:fldChar w:fldCharType="separate"/>
        </w:r>
        <w:r>
          <w:rPr>
            <w:webHidden/>
          </w:rPr>
          <w:t>16</w:t>
        </w:r>
        <w:r>
          <w:rPr>
            <w:webHidden/>
          </w:rPr>
          <w:fldChar w:fldCharType="end"/>
        </w:r>
      </w:hyperlink>
    </w:p>
    <w:p w14:paraId="7E64A1E7" w14:textId="2096A09D"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35" w:history="1">
        <w:r w:rsidRPr="005F5713">
          <w:rPr>
            <w:rStyle w:val="Hyperlink"/>
            <w:noProof/>
          </w:rPr>
          <w:t>5.6.1</w:t>
        </w:r>
        <w:r>
          <w:rPr>
            <w:rFonts w:eastAsiaTheme="minorEastAsia"/>
            <w:noProof/>
            <w:kern w:val="2"/>
            <w:sz w:val="24"/>
            <w:szCs w:val="24"/>
            <w:lang w:eastAsia="nl-NL"/>
            <w14:ligatures w14:val="standardContextual"/>
          </w:rPr>
          <w:tab/>
        </w:r>
        <w:r w:rsidRPr="005F5713">
          <w:rPr>
            <w:rStyle w:val="Hyperlink"/>
            <w:noProof/>
          </w:rPr>
          <w:t>Controle Inschrijving</w:t>
        </w:r>
        <w:r>
          <w:rPr>
            <w:noProof/>
            <w:webHidden/>
          </w:rPr>
          <w:tab/>
        </w:r>
        <w:r>
          <w:rPr>
            <w:noProof/>
            <w:webHidden/>
          </w:rPr>
          <w:fldChar w:fldCharType="begin"/>
        </w:r>
        <w:r>
          <w:rPr>
            <w:noProof/>
            <w:webHidden/>
          </w:rPr>
          <w:instrText xml:space="preserve"> PAGEREF _Toc190427635 \h </w:instrText>
        </w:r>
        <w:r>
          <w:rPr>
            <w:noProof/>
            <w:webHidden/>
          </w:rPr>
        </w:r>
        <w:r>
          <w:rPr>
            <w:noProof/>
            <w:webHidden/>
          </w:rPr>
          <w:fldChar w:fldCharType="separate"/>
        </w:r>
        <w:r>
          <w:rPr>
            <w:noProof/>
            <w:webHidden/>
          </w:rPr>
          <w:t>16</w:t>
        </w:r>
        <w:r>
          <w:rPr>
            <w:noProof/>
            <w:webHidden/>
          </w:rPr>
          <w:fldChar w:fldCharType="end"/>
        </w:r>
      </w:hyperlink>
    </w:p>
    <w:p w14:paraId="75A41D84" w14:textId="05E9A625"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36" w:history="1">
        <w:r w:rsidRPr="005F5713">
          <w:rPr>
            <w:rStyle w:val="Hyperlink"/>
            <w:noProof/>
          </w:rPr>
          <w:t>5.6.2</w:t>
        </w:r>
        <w:r>
          <w:rPr>
            <w:rFonts w:eastAsiaTheme="minorEastAsia"/>
            <w:noProof/>
            <w:kern w:val="2"/>
            <w:sz w:val="24"/>
            <w:szCs w:val="24"/>
            <w:lang w:eastAsia="nl-NL"/>
            <w14:ligatures w14:val="standardContextual"/>
          </w:rPr>
          <w:tab/>
        </w:r>
        <w:r w:rsidRPr="005F5713">
          <w:rPr>
            <w:rStyle w:val="Hyperlink"/>
            <w:noProof/>
          </w:rPr>
          <w:t>Beoordeling</w:t>
        </w:r>
        <w:r>
          <w:rPr>
            <w:noProof/>
            <w:webHidden/>
          </w:rPr>
          <w:tab/>
        </w:r>
        <w:r>
          <w:rPr>
            <w:noProof/>
            <w:webHidden/>
          </w:rPr>
          <w:fldChar w:fldCharType="begin"/>
        </w:r>
        <w:r>
          <w:rPr>
            <w:noProof/>
            <w:webHidden/>
          </w:rPr>
          <w:instrText xml:space="preserve"> PAGEREF _Toc190427636 \h </w:instrText>
        </w:r>
        <w:r>
          <w:rPr>
            <w:noProof/>
            <w:webHidden/>
          </w:rPr>
        </w:r>
        <w:r>
          <w:rPr>
            <w:noProof/>
            <w:webHidden/>
          </w:rPr>
          <w:fldChar w:fldCharType="separate"/>
        </w:r>
        <w:r>
          <w:rPr>
            <w:noProof/>
            <w:webHidden/>
          </w:rPr>
          <w:t>16</w:t>
        </w:r>
        <w:r>
          <w:rPr>
            <w:noProof/>
            <w:webHidden/>
          </w:rPr>
          <w:fldChar w:fldCharType="end"/>
        </w:r>
      </w:hyperlink>
    </w:p>
    <w:p w14:paraId="340D41DF" w14:textId="65866273" w:rsidR="00F90037" w:rsidRDefault="00F90037">
      <w:pPr>
        <w:pStyle w:val="Inhopg3"/>
        <w:tabs>
          <w:tab w:val="left" w:pos="1200"/>
          <w:tab w:val="right" w:pos="9629"/>
        </w:tabs>
        <w:rPr>
          <w:rFonts w:eastAsiaTheme="minorEastAsia"/>
          <w:noProof/>
          <w:kern w:val="2"/>
          <w:sz w:val="24"/>
          <w:szCs w:val="24"/>
          <w:lang w:eastAsia="nl-NL"/>
          <w14:ligatures w14:val="standardContextual"/>
        </w:rPr>
      </w:pPr>
      <w:hyperlink w:anchor="_Toc190427637" w:history="1">
        <w:r w:rsidRPr="005F5713">
          <w:rPr>
            <w:rStyle w:val="Hyperlink"/>
            <w:noProof/>
          </w:rPr>
          <w:t>5.6.3</w:t>
        </w:r>
        <w:r>
          <w:rPr>
            <w:rFonts w:eastAsiaTheme="minorEastAsia"/>
            <w:noProof/>
            <w:kern w:val="2"/>
            <w:sz w:val="24"/>
            <w:szCs w:val="24"/>
            <w:lang w:eastAsia="nl-NL"/>
            <w14:ligatures w14:val="standardContextual"/>
          </w:rPr>
          <w:tab/>
        </w:r>
        <w:r w:rsidRPr="005F5713">
          <w:rPr>
            <w:rStyle w:val="Hyperlink"/>
            <w:noProof/>
          </w:rPr>
          <w:t>Openbegroting</w:t>
        </w:r>
        <w:r>
          <w:rPr>
            <w:noProof/>
            <w:webHidden/>
          </w:rPr>
          <w:tab/>
        </w:r>
        <w:r>
          <w:rPr>
            <w:noProof/>
            <w:webHidden/>
          </w:rPr>
          <w:fldChar w:fldCharType="begin"/>
        </w:r>
        <w:r>
          <w:rPr>
            <w:noProof/>
            <w:webHidden/>
          </w:rPr>
          <w:instrText xml:space="preserve"> PAGEREF _Toc190427637 \h </w:instrText>
        </w:r>
        <w:r>
          <w:rPr>
            <w:noProof/>
            <w:webHidden/>
          </w:rPr>
        </w:r>
        <w:r>
          <w:rPr>
            <w:noProof/>
            <w:webHidden/>
          </w:rPr>
          <w:fldChar w:fldCharType="separate"/>
        </w:r>
        <w:r>
          <w:rPr>
            <w:noProof/>
            <w:webHidden/>
          </w:rPr>
          <w:t>18</w:t>
        </w:r>
        <w:r>
          <w:rPr>
            <w:noProof/>
            <w:webHidden/>
          </w:rPr>
          <w:fldChar w:fldCharType="end"/>
        </w:r>
      </w:hyperlink>
    </w:p>
    <w:p w14:paraId="7BA4D7A8" w14:textId="2F4622B9" w:rsidR="00F90037" w:rsidRDefault="00F90037">
      <w:pPr>
        <w:pStyle w:val="Inhopg2"/>
        <w:rPr>
          <w:rFonts w:eastAsiaTheme="minorEastAsia"/>
          <w:kern w:val="2"/>
          <w:sz w:val="24"/>
          <w:szCs w:val="24"/>
          <w:lang w:eastAsia="nl-NL"/>
          <w14:ligatures w14:val="standardContextual"/>
        </w:rPr>
      </w:pPr>
      <w:hyperlink w:anchor="_Toc190427638" w:history="1">
        <w:r w:rsidRPr="005F5713">
          <w:rPr>
            <w:rStyle w:val="Hyperlink"/>
          </w:rPr>
          <w:t>5.7</w:t>
        </w:r>
        <w:r>
          <w:rPr>
            <w:rFonts w:eastAsiaTheme="minorEastAsia"/>
            <w:kern w:val="2"/>
            <w:sz w:val="24"/>
            <w:szCs w:val="24"/>
            <w:lang w:eastAsia="nl-NL"/>
            <w14:ligatures w14:val="standardContextual"/>
          </w:rPr>
          <w:tab/>
        </w:r>
        <w:r w:rsidRPr="005F5713">
          <w:rPr>
            <w:rStyle w:val="Hyperlink"/>
          </w:rPr>
          <w:t>Formele besluitvorming</w:t>
        </w:r>
        <w:r>
          <w:rPr>
            <w:webHidden/>
          </w:rPr>
          <w:tab/>
        </w:r>
        <w:r>
          <w:rPr>
            <w:webHidden/>
          </w:rPr>
          <w:fldChar w:fldCharType="begin"/>
        </w:r>
        <w:r>
          <w:rPr>
            <w:webHidden/>
          </w:rPr>
          <w:instrText xml:space="preserve"> PAGEREF _Toc190427638 \h </w:instrText>
        </w:r>
        <w:r>
          <w:rPr>
            <w:webHidden/>
          </w:rPr>
        </w:r>
        <w:r>
          <w:rPr>
            <w:webHidden/>
          </w:rPr>
          <w:fldChar w:fldCharType="separate"/>
        </w:r>
        <w:r>
          <w:rPr>
            <w:webHidden/>
          </w:rPr>
          <w:t>18</w:t>
        </w:r>
        <w:r>
          <w:rPr>
            <w:webHidden/>
          </w:rPr>
          <w:fldChar w:fldCharType="end"/>
        </w:r>
      </w:hyperlink>
    </w:p>
    <w:p w14:paraId="7DF24B74" w14:textId="45036B78" w:rsidR="00F90037" w:rsidRDefault="00F90037">
      <w:pPr>
        <w:pStyle w:val="Inhopg2"/>
        <w:rPr>
          <w:rFonts w:eastAsiaTheme="minorEastAsia"/>
          <w:kern w:val="2"/>
          <w:sz w:val="24"/>
          <w:szCs w:val="24"/>
          <w:lang w:eastAsia="nl-NL"/>
          <w14:ligatures w14:val="standardContextual"/>
        </w:rPr>
      </w:pPr>
      <w:hyperlink w:anchor="_Toc190427639" w:history="1">
        <w:r w:rsidRPr="005F5713">
          <w:rPr>
            <w:rStyle w:val="Hyperlink"/>
          </w:rPr>
          <w:t>5.8</w:t>
        </w:r>
        <w:r>
          <w:rPr>
            <w:rFonts w:eastAsiaTheme="minorEastAsia"/>
            <w:kern w:val="2"/>
            <w:sz w:val="24"/>
            <w:szCs w:val="24"/>
            <w:lang w:eastAsia="nl-NL"/>
            <w14:ligatures w14:val="standardContextual"/>
          </w:rPr>
          <w:tab/>
        </w:r>
        <w:r w:rsidRPr="005F5713">
          <w:rPr>
            <w:rStyle w:val="Hyperlink"/>
          </w:rPr>
          <w:t>Bekendmaken van resultaten</w:t>
        </w:r>
        <w:r>
          <w:rPr>
            <w:webHidden/>
          </w:rPr>
          <w:tab/>
        </w:r>
        <w:r>
          <w:rPr>
            <w:webHidden/>
          </w:rPr>
          <w:fldChar w:fldCharType="begin"/>
        </w:r>
        <w:r>
          <w:rPr>
            <w:webHidden/>
          </w:rPr>
          <w:instrText xml:space="preserve"> PAGEREF _Toc190427639 \h </w:instrText>
        </w:r>
        <w:r>
          <w:rPr>
            <w:webHidden/>
          </w:rPr>
        </w:r>
        <w:r>
          <w:rPr>
            <w:webHidden/>
          </w:rPr>
          <w:fldChar w:fldCharType="separate"/>
        </w:r>
        <w:r>
          <w:rPr>
            <w:webHidden/>
          </w:rPr>
          <w:t>18</w:t>
        </w:r>
        <w:r>
          <w:rPr>
            <w:webHidden/>
          </w:rPr>
          <w:fldChar w:fldCharType="end"/>
        </w:r>
      </w:hyperlink>
    </w:p>
    <w:p w14:paraId="5345920F" w14:textId="4E28A2E9" w:rsidR="00F90037" w:rsidRDefault="00F90037">
      <w:pPr>
        <w:pStyle w:val="Inhopg2"/>
        <w:rPr>
          <w:rFonts w:eastAsiaTheme="minorEastAsia"/>
          <w:kern w:val="2"/>
          <w:sz w:val="24"/>
          <w:szCs w:val="24"/>
          <w:lang w:eastAsia="nl-NL"/>
          <w14:ligatures w14:val="standardContextual"/>
        </w:rPr>
      </w:pPr>
      <w:hyperlink w:anchor="_Toc190427640" w:history="1">
        <w:r w:rsidRPr="005F5713">
          <w:rPr>
            <w:rStyle w:val="Hyperlink"/>
          </w:rPr>
          <w:t>5.9</w:t>
        </w:r>
        <w:r>
          <w:rPr>
            <w:rFonts w:eastAsiaTheme="minorEastAsia"/>
            <w:kern w:val="2"/>
            <w:sz w:val="24"/>
            <w:szCs w:val="24"/>
            <w:lang w:eastAsia="nl-NL"/>
            <w14:ligatures w14:val="standardContextual"/>
          </w:rPr>
          <w:tab/>
        </w:r>
        <w:r w:rsidRPr="005F5713">
          <w:rPr>
            <w:rStyle w:val="Hyperlink"/>
          </w:rPr>
          <w:t>Procesverloop na gunningsmededeling</w:t>
        </w:r>
        <w:r>
          <w:rPr>
            <w:webHidden/>
          </w:rPr>
          <w:tab/>
        </w:r>
        <w:r>
          <w:rPr>
            <w:webHidden/>
          </w:rPr>
          <w:fldChar w:fldCharType="begin"/>
        </w:r>
        <w:r>
          <w:rPr>
            <w:webHidden/>
          </w:rPr>
          <w:instrText xml:space="preserve"> PAGEREF _Toc190427640 \h </w:instrText>
        </w:r>
        <w:r>
          <w:rPr>
            <w:webHidden/>
          </w:rPr>
        </w:r>
        <w:r>
          <w:rPr>
            <w:webHidden/>
          </w:rPr>
          <w:fldChar w:fldCharType="separate"/>
        </w:r>
        <w:r>
          <w:rPr>
            <w:webHidden/>
          </w:rPr>
          <w:t>19</w:t>
        </w:r>
        <w:r>
          <w:rPr>
            <w:webHidden/>
          </w:rPr>
          <w:fldChar w:fldCharType="end"/>
        </w:r>
      </w:hyperlink>
    </w:p>
    <w:p w14:paraId="2F011919" w14:textId="0EA152A7" w:rsidR="00F90037" w:rsidRDefault="00F90037">
      <w:pPr>
        <w:pStyle w:val="Inhopg2"/>
        <w:rPr>
          <w:rFonts w:eastAsiaTheme="minorEastAsia"/>
          <w:kern w:val="2"/>
          <w:sz w:val="24"/>
          <w:szCs w:val="24"/>
          <w:lang w:eastAsia="nl-NL"/>
          <w14:ligatures w14:val="standardContextual"/>
        </w:rPr>
      </w:pPr>
      <w:hyperlink w:anchor="_Toc190427641" w:history="1">
        <w:r w:rsidRPr="005F5713">
          <w:rPr>
            <w:rStyle w:val="Hyperlink"/>
          </w:rPr>
          <w:t>5.10</w:t>
        </w:r>
        <w:r>
          <w:rPr>
            <w:rFonts w:eastAsiaTheme="minorEastAsia"/>
            <w:kern w:val="2"/>
            <w:sz w:val="24"/>
            <w:szCs w:val="24"/>
            <w:lang w:eastAsia="nl-NL"/>
            <w14:ligatures w14:val="standardContextual"/>
          </w:rPr>
          <w:tab/>
        </w:r>
        <w:r w:rsidRPr="005F5713">
          <w:rPr>
            <w:rStyle w:val="Hyperlink"/>
          </w:rPr>
          <w:t>Vergoeding van kosten</w:t>
        </w:r>
        <w:r>
          <w:rPr>
            <w:webHidden/>
          </w:rPr>
          <w:tab/>
        </w:r>
        <w:r>
          <w:rPr>
            <w:webHidden/>
          </w:rPr>
          <w:fldChar w:fldCharType="begin"/>
        </w:r>
        <w:r>
          <w:rPr>
            <w:webHidden/>
          </w:rPr>
          <w:instrText xml:space="preserve"> PAGEREF _Toc190427641 \h </w:instrText>
        </w:r>
        <w:r>
          <w:rPr>
            <w:webHidden/>
          </w:rPr>
        </w:r>
        <w:r>
          <w:rPr>
            <w:webHidden/>
          </w:rPr>
          <w:fldChar w:fldCharType="separate"/>
        </w:r>
        <w:r>
          <w:rPr>
            <w:webHidden/>
          </w:rPr>
          <w:t>19</w:t>
        </w:r>
        <w:r>
          <w:rPr>
            <w:webHidden/>
          </w:rPr>
          <w:fldChar w:fldCharType="end"/>
        </w:r>
      </w:hyperlink>
    </w:p>
    <w:p w14:paraId="582CB124" w14:textId="2238E5E9" w:rsidR="00F90037" w:rsidRDefault="00F90037">
      <w:pPr>
        <w:pStyle w:val="Inhopg1"/>
        <w:rPr>
          <w:rFonts w:eastAsiaTheme="minorEastAsia"/>
          <w:b w:val="0"/>
          <w:color w:val="auto"/>
          <w:kern w:val="2"/>
          <w:sz w:val="24"/>
          <w:szCs w:val="24"/>
          <w:lang w:eastAsia="nl-NL"/>
          <w14:ligatures w14:val="standardContextual"/>
        </w:rPr>
      </w:pPr>
      <w:hyperlink w:anchor="_Toc190427642" w:history="1">
        <w:r w:rsidRPr="005F5713">
          <w:rPr>
            <w:rStyle w:val="Hyperlink"/>
          </w:rPr>
          <w:t>Bijlagen</w:t>
        </w:r>
        <w:r>
          <w:rPr>
            <w:webHidden/>
          </w:rPr>
          <w:tab/>
        </w:r>
        <w:r>
          <w:rPr>
            <w:webHidden/>
          </w:rPr>
          <w:fldChar w:fldCharType="begin"/>
        </w:r>
        <w:r>
          <w:rPr>
            <w:webHidden/>
          </w:rPr>
          <w:instrText xml:space="preserve"> PAGEREF _Toc190427642 \h </w:instrText>
        </w:r>
        <w:r>
          <w:rPr>
            <w:webHidden/>
          </w:rPr>
        </w:r>
        <w:r>
          <w:rPr>
            <w:webHidden/>
          </w:rPr>
          <w:fldChar w:fldCharType="separate"/>
        </w:r>
        <w:r>
          <w:rPr>
            <w:webHidden/>
          </w:rPr>
          <w:t>20</w:t>
        </w:r>
        <w:r>
          <w:rPr>
            <w:webHidden/>
          </w:rPr>
          <w:fldChar w:fldCharType="end"/>
        </w:r>
      </w:hyperlink>
    </w:p>
    <w:p w14:paraId="4594A2D8" w14:textId="2CEB1D40" w:rsidR="00F90037" w:rsidRDefault="00F90037">
      <w:pPr>
        <w:pStyle w:val="Inhopg1"/>
        <w:tabs>
          <w:tab w:val="left" w:pos="1200"/>
        </w:tabs>
        <w:rPr>
          <w:rFonts w:eastAsiaTheme="minorEastAsia"/>
          <w:b w:val="0"/>
          <w:color w:val="auto"/>
          <w:kern w:val="2"/>
          <w:sz w:val="24"/>
          <w:szCs w:val="24"/>
          <w:lang w:eastAsia="nl-NL"/>
          <w14:ligatures w14:val="standardContextual"/>
        </w:rPr>
      </w:pPr>
      <w:hyperlink w:anchor="_Toc190427643" w:history="1">
        <w:r w:rsidRPr="005F5713">
          <w:rPr>
            <w:rStyle w:val="Hyperlink"/>
          </w:rPr>
          <w:t xml:space="preserve">Bijlage 1 </w:t>
        </w:r>
        <w:r>
          <w:rPr>
            <w:rFonts w:eastAsiaTheme="minorEastAsia"/>
            <w:b w:val="0"/>
            <w:color w:val="auto"/>
            <w:kern w:val="2"/>
            <w:sz w:val="24"/>
            <w:szCs w:val="24"/>
            <w:lang w:eastAsia="nl-NL"/>
            <w14:ligatures w14:val="standardContextual"/>
          </w:rPr>
          <w:tab/>
        </w:r>
        <w:r w:rsidRPr="005F5713">
          <w:rPr>
            <w:rStyle w:val="Hyperlink"/>
          </w:rPr>
          <w:t>Checklist Inschrijving</w:t>
        </w:r>
        <w:r>
          <w:rPr>
            <w:webHidden/>
          </w:rPr>
          <w:tab/>
        </w:r>
        <w:r>
          <w:rPr>
            <w:webHidden/>
          </w:rPr>
          <w:fldChar w:fldCharType="begin"/>
        </w:r>
        <w:r>
          <w:rPr>
            <w:webHidden/>
          </w:rPr>
          <w:instrText xml:space="preserve"> PAGEREF _Toc190427643 \h </w:instrText>
        </w:r>
        <w:r>
          <w:rPr>
            <w:webHidden/>
          </w:rPr>
        </w:r>
        <w:r>
          <w:rPr>
            <w:webHidden/>
          </w:rPr>
          <w:fldChar w:fldCharType="separate"/>
        </w:r>
        <w:r>
          <w:rPr>
            <w:webHidden/>
          </w:rPr>
          <w:t>21</w:t>
        </w:r>
        <w:r>
          <w:rPr>
            <w:webHidden/>
          </w:rPr>
          <w:fldChar w:fldCharType="end"/>
        </w:r>
      </w:hyperlink>
    </w:p>
    <w:p w14:paraId="72382077" w14:textId="267AA3EC" w:rsidR="00F90037" w:rsidRDefault="00F90037">
      <w:pPr>
        <w:pStyle w:val="Inhopg1"/>
        <w:tabs>
          <w:tab w:val="left" w:pos="1200"/>
        </w:tabs>
        <w:rPr>
          <w:rFonts w:eastAsiaTheme="minorEastAsia"/>
          <w:b w:val="0"/>
          <w:color w:val="auto"/>
          <w:kern w:val="2"/>
          <w:sz w:val="24"/>
          <w:szCs w:val="24"/>
          <w:lang w:eastAsia="nl-NL"/>
          <w14:ligatures w14:val="standardContextual"/>
        </w:rPr>
      </w:pPr>
      <w:hyperlink w:anchor="_Toc190427644" w:history="1">
        <w:r w:rsidRPr="005F5713">
          <w:rPr>
            <w:rStyle w:val="Hyperlink"/>
          </w:rPr>
          <w:t xml:space="preserve">Bijlage 2 </w:t>
        </w:r>
        <w:r>
          <w:rPr>
            <w:rFonts w:eastAsiaTheme="minorEastAsia"/>
            <w:b w:val="0"/>
            <w:color w:val="auto"/>
            <w:kern w:val="2"/>
            <w:sz w:val="24"/>
            <w:szCs w:val="24"/>
            <w:lang w:eastAsia="nl-NL"/>
            <w14:ligatures w14:val="standardContextual"/>
          </w:rPr>
          <w:tab/>
        </w:r>
        <w:r w:rsidRPr="005F5713">
          <w:rPr>
            <w:rStyle w:val="Hyperlink"/>
          </w:rPr>
          <w:t>Checklist Inschrijving</w:t>
        </w:r>
        <w:r>
          <w:rPr>
            <w:webHidden/>
          </w:rPr>
          <w:tab/>
        </w:r>
        <w:r>
          <w:rPr>
            <w:webHidden/>
          </w:rPr>
          <w:fldChar w:fldCharType="begin"/>
        </w:r>
        <w:r>
          <w:rPr>
            <w:webHidden/>
          </w:rPr>
          <w:instrText xml:space="preserve"> PAGEREF _Toc190427644 \h </w:instrText>
        </w:r>
        <w:r>
          <w:rPr>
            <w:webHidden/>
          </w:rPr>
        </w:r>
        <w:r>
          <w:rPr>
            <w:webHidden/>
          </w:rPr>
          <w:fldChar w:fldCharType="separate"/>
        </w:r>
        <w:r>
          <w:rPr>
            <w:webHidden/>
          </w:rPr>
          <w:t>22</w:t>
        </w:r>
        <w:r>
          <w:rPr>
            <w:webHidden/>
          </w:rPr>
          <w:fldChar w:fldCharType="end"/>
        </w:r>
      </w:hyperlink>
    </w:p>
    <w:p w14:paraId="6E4279ED" w14:textId="2A4FC027" w:rsidR="00F90037" w:rsidRDefault="00F90037">
      <w:pPr>
        <w:pStyle w:val="Inhopg1"/>
        <w:tabs>
          <w:tab w:val="left" w:pos="1200"/>
        </w:tabs>
        <w:rPr>
          <w:rFonts w:eastAsiaTheme="minorEastAsia"/>
          <w:b w:val="0"/>
          <w:color w:val="auto"/>
          <w:kern w:val="2"/>
          <w:sz w:val="24"/>
          <w:szCs w:val="24"/>
          <w:lang w:eastAsia="nl-NL"/>
          <w14:ligatures w14:val="standardContextual"/>
        </w:rPr>
      </w:pPr>
      <w:hyperlink w:anchor="_Toc190427645" w:history="1">
        <w:r w:rsidRPr="005F5713">
          <w:rPr>
            <w:rStyle w:val="Hyperlink"/>
          </w:rPr>
          <w:t>Bijlage 3</w:t>
        </w:r>
        <w:r>
          <w:rPr>
            <w:rFonts w:eastAsiaTheme="minorEastAsia"/>
            <w:b w:val="0"/>
            <w:color w:val="auto"/>
            <w:kern w:val="2"/>
            <w:sz w:val="24"/>
            <w:szCs w:val="24"/>
            <w:lang w:eastAsia="nl-NL"/>
            <w14:ligatures w14:val="standardContextual"/>
          </w:rPr>
          <w:tab/>
        </w:r>
        <w:r w:rsidRPr="005F5713">
          <w:rPr>
            <w:rStyle w:val="Hyperlink"/>
          </w:rPr>
          <w:t>Inschrijfformulier</w:t>
        </w:r>
        <w:r>
          <w:rPr>
            <w:webHidden/>
          </w:rPr>
          <w:tab/>
        </w:r>
        <w:r>
          <w:rPr>
            <w:webHidden/>
          </w:rPr>
          <w:fldChar w:fldCharType="begin"/>
        </w:r>
        <w:r>
          <w:rPr>
            <w:webHidden/>
          </w:rPr>
          <w:instrText xml:space="preserve"> PAGEREF _Toc190427645 \h </w:instrText>
        </w:r>
        <w:r>
          <w:rPr>
            <w:webHidden/>
          </w:rPr>
        </w:r>
        <w:r>
          <w:rPr>
            <w:webHidden/>
          </w:rPr>
          <w:fldChar w:fldCharType="separate"/>
        </w:r>
        <w:r>
          <w:rPr>
            <w:webHidden/>
          </w:rPr>
          <w:t>23</w:t>
        </w:r>
        <w:r>
          <w:rPr>
            <w:webHidden/>
          </w:rPr>
          <w:fldChar w:fldCharType="end"/>
        </w:r>
      </w:hyperlink>
    </w:p>
    <w:p w14:paraId="074C6D51" w14:textId="31D33DA9" w:rsidR="00F90037" w:rsidRDefault="00F90037">
      <w:pPr>
        <w:pStyle w:val="Inhopg1"/>
        <w:tabs>
          <w:tab w:val="left" w:pos="1200"/>
        </w:tabs>
        <w:rPr>
          <w:rFonts w:eastAsiaTheme="minorEastAsia"/>
          <w:b w:val="0"/>
          <w:color w:val="auto"/>
          <w:kern w:val="2"/>
          <w:sz w:val="24"/>
          <w:szCs w:val="24"/>
          <w:lang w:eastAsia="nl-NL"/>
          <w14:ligatures w14:val="standardContextual"/>
        </w:rPr>
      </w:pPr>
      <w:hyperlink w:anchor="_Toc190427646" w:history="1">
        <w:r w:rsidRPr="005F5713">
          <w:rPr>
            <w:rStyle w:val="Hyperlink"/>
          </w:rPr>
          <w:t>Bijlage 4</w:t>
        </w:r>
        <w:r>
          <w:rPr>
            <w:rFonts w:eastAsiaTheme="minorEastAsia"/>
            <w:b w:val="0"/>
            <w:color w:val="auto"/>
            <w:kern w:val="2"/>
            <w:sz w:val="24"/>
            <w:szCs w:val="24"/>
            <w:lang w:eastAsia="nl-NL"/>
            <w14:ligatures w14:val="standardContextual"/>
          </w:rPr>
          <w:tab/>
        </w:r>
        <w:r w:rsidRPr="005F5713">
          <w:rPr>
            <w:rStyle w:val="Hyperlink"/>
          </w:rPr>
          <w:t>Procedureverklaring</w:t>
        </w:r>
        <w:r>
          <w:rPr>
            <w:webHidden/>
          </w:rPr>
          <w:tab/>
        </w:r>
        <w:r>
          <w:rPr>
            <w:webHidden/>
          </w:rPr>
          <w:fldChar w:fldCharType="begin"/>
        </w:r>
        <w:r>
          <w:rPr>
            <w:webHidden/>
          </w:rPr>
          <w:instrText xml:space="preserve"> PAGEREF _Toc190427646 \h </w:instrText>
        </w:r>
        <w:r>
          <w:rPr>
            <w:webHidden/>
          </w:rPr>
        </w:r>
        <w:r>
          <w:rPr>
            <w:webHidden/>
          </w:rPr>
          <w:fldChar w:fldCharType="separate"/>
        </w:r>
        <w:r>
          <w:rPr>
            <w:webHidden/>
          </w:rPr>
          <w:t>25</w:t>
        </w:r>
        <w:r>
          <w:rPr>
            <w:webHidden/>
          </w:rPr>
          <w:fldChar w:fldCharType="end"/>
        </w:r>
      </w:hyperlink>
    </w:p>
    <w:p w14:paraId="1A0A656A" w14:textId="2B2CB908" w:rsidR="00F90037" w:rsidRDefault="00F90037">
      <w:pPr>
        <w:pStyle w:val="Inhopg1"/>
        <w:tabs>
          <w:tab w:val="left" w:pos="1200"/>
        </w:tabs>
        <w:rPr>
          <w:rFonts w:eastAsiaTheme="minorEastAsia"/>
          <w:b w:val="0"/>
          <w:color w:val="auto"/>
          <w:kern w:val="2"/>
          <w:sz w:val="24"/>
          <w:szCs w:val="24"/>
          <w:lang w:eastAsia="nl-NL"/>
          <w14:ligatures w14:val="standardContextual"/>
        </w:rPr>
      </w:pPr>
      <w:hyperlink w:anchor="_Toc190427647" w:history="1">
        <w:r w:rsidRPr="005F5713">
          <w:rPr>
            <w:rStyle w:val="Hyperlink"/>
          </w:rPr>
          <w:t xml:space="preserve">Bijlage 5 </w:t>
        </w:r>
        <w:r>
          <w:rPr>
            <w:rFonts w:eastAsiaTheme="minorEastAsia"/>
            <w:b w:val="0"/>
            <w:color w:val="auto"/>
            <w:kern w:val="2"/>
            <w:sz w:val="24"/>
            <w:szCs w:val="24"/>
            <w:lang w:eastAsia="nl-NL"/>
            <w14:ligatures w14:val="standardContextual"/>
          </w:rPr>
          <w:tab/>
        </w:r>
        <w:r w:rsidRPr="005F5713">
          <w:rPr>
            <w:rStyle w:val="Hyperlink"/>
          </w:rPr>
          <w:t>Aanbestedingsdocumenten</w:t>
        </w:r>
        <w:r>
          <w:rPr>
            <w:webHidden/>
          </w:rPr>
          <w:tab/>
        </w:r>
        <w:r>
          <w:rPr>
            <w:webHidden/>
          </w:rPr>
          <w:fldChar w:fldCharType="begin"/>
        </w:r>
        <w:r>
          <w:rPr>
            <w:webHidden/>
          </w:rPr>
          <w:instrText xml:space="preserve"> PAGEREF _Toc190427647 \h </w:instrText>
        </w:r>
        <w:r>
          <w:rPr>
            <w:webHidden/>
          </w:rPr>
        </w:r>
        <w:r>
          <w:rPr>
            <w:webHidden/>
          </w:rPr>
          <w:fldChar w:fldCharType="separate"/>
        </w:r>
        <w:r>
          <w:rPr>
            <w:webHidden/>
          </w:rPr>
          <w:t>26</w:t>
        </w:r>
        <w:r>
          <w:rPr>
            <w:webHidden/>
          </w:rPr>
          <w:fldChar w:fldCharType="end"/>
        </w:r>
      </w:hyperlink>
    </w:p>
    <w:p w14:paraId="1BE154B3" w14:textId="56ADE92D" w:rsidR="00F90037" w:rsidRDefault="00F90037">
      <w:pPr>
        <w:pStyle w:val="Inhopg1"/>
        <w:tabs>
          <w:tab w:val="left" w:pos="1200"/>
        </w:tabs>
        <w:rPr>
          <w:rFonts w:eastAsiaTheme="minorEastAsia"/>
          <w:b w:val="0"/>
          <w:color w:val="auto"/>
          <w:kern w:val="2"/>
          <w:sz w:val="24"/>
          <w:szCs w:val="24"/>
          <w:lang w:eastAsia="nl-NL"/>
          <w14:ligatures w14:val="standardContextual"/>
        </w:rPr>
      </w:pPr>
      <w:hyperlink w:anchor="_Toc190427648" w:history="1">
        <w:r w:rsidRPr="005F5713">
          <w:rPr>
            <w:rStyle w:val="Hyperlink"/>
          </w:rPr>
          <w:t xml:space="preserve">Bijlage 6 </w:t>
        </w:r>
        <w:r>
          <w:rPr>
            <w:rFonts w:eastAsiaTheme="minorEastAsia"/>
            <w:b w:val="0"/>
            <w:color w:val="auto"/>
            <w:kern w:val="2"/>
            <w:sz w:val="24"/>
            <w:szCs w:val="24"/>
            <w:lang w:eastAsia="nl-NL"/>
            <w14:ligatures w14:val="standardContextual"/>
          </w:rPr>
          <w:tab/>
        </w:r>
        <w:r w:rsidRPr="005F5713">
          <w:rPr>
            <w:rStyle w:val="Hyperlink"/>
          </w:rPr>
          <w:t>Uniform Europees Aanbestedingsdocument (UEA)</w:t>
        </w:r>
        <w:r>
          <w:rPr>
            <w:webHidden/>
          </w:rPr>
          <w:tab/>
        </w:r>
        <w:r>
          <w:rPr>
            <w:webHidden/>
          </w:rPr>
          <w:fldChar w:fldCharType="begin"/>
        </w:r>
        <w:r>
          <w:rPr>
            <w:webHidden/>
          </w:rPr>
          <w:instrText xml:space="preserve"> PAGEREF _Toc190427648 \h </w:instrText>
        </w:r>
        <w:r>
          <w:rPr>
            <w:webHidden/>
          </w:rPr>
        </w:r>
        <w:r>
          <w:rPr>
            <w:webHidden/>
          </w:rPr>
          <w:fldChar w:fldCharType="separate"/>
        </w:r>
        <w:r>
          <w:rPr>
            <w:webHidden/>
          </w:rPr>
          <w:t>27</w:t>
        </w:r>
        <w:r>
          <w:rPr>
            <w:webHidden/>
          </w:rPr>
          <w:fldChar w:fldCharType="end"/>
        </w:r>
      </w:hyperlink>
    </w:p>
    <w:p w14:paraId="2E7B0B8E" w14:textId="5B1BE6FF" w:rsidR="00F90037" w:rsidRDefault="00F90037">
      <w:pPr>
        <w:pStyle w:val="Inhopg1"/>
        <w:tabs>
          <w:tab w:val="left" w:pos="1200"/>
        </w:tabs>
        <w:rPr>
          <w:rFonts w:eastAsiaTheme="minorEastAsia"/>
          <w:b w:val="0"/>
          <w:color w:val="auto"/>
          <w:kern w:val="2"/>
          <w:sz w:val="24"/>
          <w:szCs w:val="24"/>
          <w:lang w:eastAsia="nl-NL"/>
          <w14:ligatures w14:val="standardContextual"/>
        </w:rPr>
      </w:pPr>
      <w:hyperlink w:anchor="_Toc190427649" w:history="1">
        <w:r w:rsidRPr="005F5713">
          <w:rPr>
            <w:rStyle w:val="Hyperlink"/>
          </w:rPr>
          <w:t>Bijlage 7</w:t>
        </w:r>
        <w:r>
          <w:rPr>
            <w:rFonts w:eastAsiaTheme="minorEastAsia"/>
            <w:b w:val="0"/>
            <w:color w:val="auto"/>
            <w:kern w:val="2"/>
            <w:sz w:val="24"/>
            <w:szCs w:val="24"/>
            <w:lang w:eastAsia="nl-NL"/>
            <w14:ligatures w14:val="standardContextual"/>
          </w:rPr>
          <w:tab/>
        </w:r>
        <w:r w:rsidRPr="005F5713">
          <w:rPr>
            <w:rStyle w:val="Hyperlink"/>
          </w:rPr>
          <w:t>Model Nota van Inlichtingen</w:t>
        </w:r>
        <w:r>
          <w:rPr>
            <w:webHidden/>
          </w:rPr>
          <w:tab/>
        </w:r>
        <w:r>
          <w:rPr>
            <w:webHidden/>
          </w:rPr>
          <w:fldChar w:fldCharType="begin"/>
        </w:r>
        <w:r>
          <w:rPr>
            <w:webHidden/>
          </w:rPr>
          <w:instrText xml:space="preserve"> PAGEREF _Toc190427649 \h </w:instrText>
        </w:r>
        <w:r>
          <w:rPr>
            <w:webHidden/>
          </w:rPr>
        </w:r>
        <w:r>
          <w:rPr>
            <w:webHidden/>
          </w:rPr>
          <w:fldChar w:fldCharType="separate"/>
        </w:r>
        <w:r>
          <w:rPr>
            <w:webHidden/>
          </w:rPr>
          <w:t>28</w:t>
        </w:r>
        <w:r>
          <w:rPr>
            <w:webHidden/>
          </w:rPr>
          <w:fldChar w:fldCharType="end"/>
        </w:r>
      </w:hyperlink>
    </w:p>
    <w:p w14:paraId="3C10A67C" w14:textId="417706BA" w:rsidR="00250E63" w:rsidRPr="00250E63" w:rsidRDefault="00250E63" w:rsidP="00250E63">
      <w:r>
        <w:fldChar w:fldCharType="end"/>
      </w:r>
    </w:p>
    <w:p w14:paraId="65CFC893" w14:textId="77777777" w:rsidR="006B0B2F" w:rsidRDefault="006B0B2F" w:rsidP="0018026E"/>
    <w:p w14:paraId="6F4E8DF6" w14:textId="77777777" w:rsidR="006B0B2F" w:rsidRDefault="006B0B2F" w:rsidP="0018026E"/>
    <w:p w14:paraId="33A8F90D" w14:textId="77777777" w:rsidR="006B0B2F" w:rsidRDefault="006B0B2F" w:rsidP="0018026E">
      <w:pPr>
        <w:sectPr w:rsidR="006B0B2F" w:rsidSect="004B2FD6">
          <w:headerReference w:type="default" r:id="rId15"/>
          <w:footerReference w:type="default" r:id="rId16"/>
          <w:headerReference w:type="first" r:id="rId17"/>
          <w:pgSz w:w="11907" w:h="16840" w:code="9"/>
          <w:pgMar w:top="1985" w:right="1134" w:bottom="1985" w:left="1134" w:header="709" w:footer="680" w:gutter="0"/>
          <w:cols w:space="567"/>
          <w:titlePg/>
          <w:docGrid w:linePitch="360"/>
        </w:sectPr>
      </w:pPr>
    </w:p>
    <w:bookmarkStart w:id="1" w:name="_Toc190427592"/>
    <w:p w14:paraId="746723BD" w14:textId="3BBBB17A" w:rsidR="0063342B" w:rsidRDefault="007145A3" w:rsidP="00250E63">
      <w:pPr>
        <w:pStyle w:val="Kop1"/>
      </w:pPr>
      <w:r>
        <w:rPr>
          <w:noProof/>
        </w:rPr>
        <w:lastRenderedPageBreak/>
        <mc:AlternateContent>
          <mc:Choice Requires="wps">
            <w:drawing>
              <wp:anchor distT="0" distB="0" distL="114300" distR="114300" simplePos="0" relativeHeight="251836416" behindDoc="0" locked="0" layoutInCell="1" allowOverlap="1" wp14:anchorId="4A5FE7E2" wp14:editId="0BC1DC80">
                <wp:simplePos x="0" y="0"/>
                <wp:positionH relativeFrom="page">
                  <wp:posOffset>615950</wp:posOffset>
                </wp:positionH>
                <wp:positionV relativeFrom="page">
                  <wp:posOffset>0</wp:posOffset>
                </wp:positionV>
                <wp:extent cx="626400" cy="648000"/>
                <wp:effectExtent l="0" t="0" r="2540" b="0"/>
                <wp:wrapNone/>
                <wp:docPr id="19" name="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6400" cy="648000"/>
                        </a:xfrm>
                        <a:prstGeom prst="rect">
                          <a:avLst/>
                        </a:prstGeom>
                        <a:blipFill dpi="0" rotWithShape="1">
                          <a:blip r:embed="rId18"/>
                          <a:srcRect/>
                          <a:stretch>
                            <a:fillRect b="-64545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4D0CC" id="Image" o:spid="_x0000_s1026" style="position:absolute;margin-left:48.5pt;margin-top:0;width:49.3pt;height:51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ITgBwBQCMEPAKAQgh8AQCEEPwCAQgh+AACFEPwAAAoh+AEAFELw&#10;AwAohOAHAFAIwQ8AoBCCHwBAIQQ/AIBCCH4AAIUQ/AAACiH4AQAUQvADACiE4AcAUAjBDwCgEIIf&#10;AEAhBD8AgEIIfgAAhR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" stroked="f" strokeweight="1pt">
                <v:fill r:id="rId19" o:title="" recolor="t" rotate="t" type="frame"/>
                <o:lock v:ext="edit" aspectratio="t"/>
                <w10:wrap anchorx="page" anchory="page"/>
              </v:rect>
            </w:pict>
          </mc:Fallback>
        </mc:AlternateContent>
      </w:r>
      <w:r w:rsidR="00A43143">
        <w:t>Inleiding</w:t>
      </w:r>
      <w:bookmarkEnd w:id="1"/>
    </w:p>
    <w:p w14:paraId="0D49DF93" w14:textId="0D316BE8" w:rsidR="006E307F" w:rsidRPr="009D652C" w:rsidRDefault="006E307F" w:rsidP="006E307F">
      <w:pPr>
        <w:spacing w:line="260" w:lineRule="atLeast"/>
        <w:rPr>
          <w:spacing w:val="-2"/>
        </w:rPr>
      </w:pPr>
      <w:r>
        <w:rPr>
          <w:spacing w:val="-2"/>
        </w:rPr>
        <w:t xml:space="preserve">Voor </w:t>
      </w:r>
      <w:r w:rsidRPr="00BB35BA">
        <w:rPr>
          <w:spacing w:val="-2"/>
        </w:rPr>
        <w:t xml:space="preserve">de </w:t>
      </w:r>
      <w:r>
        <w:rPr>
          <w:spacing w:val="-2"/>
        </w:rPr>
        <w:t>levering van meubilair</w:t>
      </w:r>
      <w:r w:rsidRPr="00BB35BA">
        <w:rPr>
          <w:spacing w:val="-2"/>
        </w:rPr>
        <w:t xml:space="preserve"> </w:t>
      </w:r>
      <w:r>
        <w:rPr>
          <w:spacing w:val="-2"/>
        </w:rPr>
        <w:t>t.b.v.</w:t>
      </w:r>
      <w:r w:rsidRPr="00BB35BA">
        <w:rPr>
          <w:spacing w:val="-2"/>
        </w:rPr>
        <w:t xml:space="preserve"> </w:t>
      </w:r>
      <w:r>
        <w:rPr>
          <w:spacing w:val="-2"/>
        </w:rPr>
        <w:t xml:space="preserve">de renovatie van het Assink Lyceum van de </w:t>
      </w:r>
      <w:r w:rsidRPr="009D652C">
        <w:rPr>
          <w:spacing w:val="-2"/>
        </w:rPr>
        <w:t xml:space="preserve">Stichting </w:t>
      </w:r>
      <w:r>
        <w:rPr>
          <w:spacing w:val="-2"/>
        </w:rPr>
        <w:t>Portuur</w:t>
      </w:r>
      <w:r w:rsidRPr="009D652C">
        <w:rPr>
          <w:spacing w:val="-2"/>
        </w:rPr>
        <w:t xml:space="preserve"> (</w:t>
      </w:r>
      <w:r>
        <w:rPr>
          <w:spacing w:val="-2"/>
        </w:rPr>
        <w:t>hierna te noemen Portuur</w:t>
      </w:r>
      <w:r w:rsidRPr="009D652C">
        <w:rPr>
          <w:spacing w:val="-2"/>
        </w:rPr>
        <w:t>)</w:t>
      </w:r>
      <w:r>
        <w:rPr>
          <w:spacing w:val="-2"/>
        </w:rPr>
        <w:t xml:space="preserve"> is een </w:t>
      </w:r>
      <w:r w:rsidRPr="00BB35BA">
        <w:rPr>
          <w:spacing w:val="-2"/>
        </w:rPr>
        <w:t xml:space="preserve">Europese </w:t>
      </w:r>
      <w:r>
        <w:rPr>
          <w:spacing w:val="-2"/>
        </w:rPr>
        <w:t>openbare a</w:t>
      </w:r>
      <w:r w:rsidRPr="00BB35BA">
        <w:rPr>
          <w:spacing w:val="-2"/>
        </w:rPr>
        <w:t>anbestedingsprocedure</w:t>
      </w:r>
      <w:r>
        <w:rPr>
          <w:spacing w:val="-2"/>
        </w:rPr>
        <w:t xml:space="preserve"> uitgeschreven. </w:t>
      </w:r>
      <w:r w:rsidRPr="006351E8">
        <w:t xml:space="preserve">U bent één van de partijen welke, naar aanleiding van de aankondiging van een opdracht </w:t>
      </w:r>
      <w:r>
        <w:t xml:space="preserve">op TenderNed, </w:t>
      </w:r>
      <w:r w:rsidRPr="00BB35BA">
        <w:t>d</w:t>
      </w:r>
      <w:r w:rsidRPr="006351E8">
        <w:t xml:space="preserve">e </w:t>
      </w:r>
      <w:r>
        <w:t>leidraad</w:t>
      </w:r>
      <w:r w:rsidRPr="006351E8">
        <w:t xml:space="preserve"> heeft gedownload voor het </w:t>
      </w:r>
      <w:r w:rsidRPr="004935EF">
        <w:t xml:space="preserve">project </w:t>
      </w:r>
      <w:r>
        <w:t>‘levering meubilair Assinklyceum te Haaksbergen’</w:t>
      </w:r>
      <w:r w:rsidRPr="004935EF">
        <w:t>.</w:t>
      </w:r>
    </w:p>
    <w:p w14:paraId="7DB51A65" w14:textId="3AF6E54D" w:rsidR="00A43143" w:rsidRPr="006E307F" w:rsidRDefault="006E307F" w:rsidP="006E307F">
      <w:pPr>
        <w:spacing w:line="260" w:lineRule="atLeast"/>
        <w:rPr>
          <w:rFonts w:cs="Myriad Roman"/>
        </w:rPr>
      </w:pPr>
      <w:r w:rsidRPr="00FC6CA3">
        <w:t xml:space="preserve">De aanbesteding vindt plaats volgens een </w:t>
      </w:r>
      <w:r w:rsidRPr="00BB35BA">
        <w:t>Europese</w:t>
      </w:r>
      <w:r>
        <w:t xml:space="preserve"> </w:t>
      </w:r>
      <w:r w:rsidRPr="00FC6CA3">
        <w:t xml:space="preserve">openbare procedure onder toepasselijkheid van de </w:t>
      </w:r>
      <w:r w:rsidRPr="00BB35BA">
        <w:t>Aanbestedingswet</w:t>
      </w:r>
      <w:r>
        <w:t xml:space="preserve"> </w:t>
      </w:r>
      <w:r w:rsidRPr="00BB35BA">
        <w:t>2012.</w:t>
      </w:r>
      <w:r>
        <w:t xml:space="preserve"> De aanbestedingsprocedure heeft als doel te komen tot gunning van de Opdracht aan één marktpartij</w:t>
      </w:r>
      <w:r w:rsidR="006472AE">
        <w:t xml:space="preserve"> per perceel</w:t>
      </w:r>
      <w:r>
        <w:t>.</w:t>
      </w:r>
    </w:p>
    <w:p w14:paraId="27C2987E" w14:textId="77777777" w:rsidR="00A43143" w:rsidRPr="00950CFC" w:rsidRDefault="00A43143" w:rsidP="00A43143">
      <w:r w:rsidRPr="00950CFC">
        <w:t>De doelstelling van deze leidraad is vierledig:</w:t>
      </w:r>
    </w:p>
    <w:p w14:paraId="6F60E0BA" w14:textId="77777777" w:rsidR="00A43143" w:rsidRPr="00950CFC" w:rsidRDefault="00A43143" w:rsidP="00384A37">
      <w:pPr>
        <w:pStyle w:val="Lijstalinea"/>
        <w:numPr>
          <w:ilvl w:val="0"/>
          <w:numId w:val="7"/>
        </w:numPr>
      </w:pPr>
      <w:r>
        <w:t>De I</w:t>
      </w:r>
      <w:r w:rsidRPr="00950CFC">
        <w:t>nschrijver een helder beeld te geven van de opgave.</w:t>
      </w:r>
    </w:p>
    <w:p w14:paraId="729A404B" w14:textId="77777777" w:rsidR="00A43143" w:rsidRPr="00950CFC" w:rsidRDefault="00A43143" w:rsidP="00384A37">
      <w:pPr>
        <w:pStyle w:val="Lijstalinea"/>
        <w:numPr>
          <w:ilvl w:val="0"/>
          <w:numId w:val="7"/>
        </w:numPr>
      </w:pPr>
      <w:r w:rsidRPr="00950CFC">
        <w:t>Het bepalen en eenduidig vastleggen van de uitgangspunten en de randvoorwaarden van deze gunningsfase.</w:t>
      </w:r>
    </w:p>
    <w:p w14:paraId="22A17FD9" w14:textId="77777777" w:rsidR="00A43143" w:rsidRPr="00950CFC" w:rsidRDefault="00A43143" w:rsidP="00384A37">
      <w:pPr>
        <w:pStyle w:val="Lijstalinea"/>
        <w:numPr>
          <w:ilvl w:val="0"/>
          <w:numId w:val="7"/>
        </w:numPr>
      </w:pPr>
      <w:r w:rsidRPr="00950CFC">
        <w:t>Dui</w:t>
      </w:r>
      <w:r>
        <w:t>delijk te maken op welke wijze Inschrijver zich kan inschrijven</w:t>
      </w:r>
      <w:r w:rsidRPr="00950CFC">
        <w:t xml:space="preserve"> en wanneer welke gegevens dienen te worden verstrekt.</w:t>
      </w:r>
    </w:p>
    <w:p w14:paraId="28B27263" w14:textId="3F1DD95E" w:rsidR="00A43143" w:rsidRDefault="00A43143" w:rsidP="00384A37">
      <w:pPr>
        <w:pStyle w:val="Lijstalinea"/>
        <w:numPr>
          <w:ilvl w:val="0"/>
          <w:numId w:val="7"/>
        </w:numPr>
      </w:pPr>
      <w:r w:rsidRPr="00950CFC">
        <w:t>Inzicht te bieden in de criteria en de beoordelingssystematiek waarop een voornemen tot gunning plaatsvindt.</w:t>
      </w:r>
    </w:p>
    <w:p w14:paraId="76679279" w14:textId="2687F0F3" w:rsidR="00F633A3" w:rsidRDefault="00F633A3" w:rsidP="00F633A3">
      <w:pPr>
        <w:spacing w:line="260" w:lineRule="atLeast"/>
      </w:pPr>
      <w:bookmarkStart w:id="2" w:name="_Hlk46820088"/>
      <w:r w:rsidRPr="00C56664">
        <w:t xml:space="preserve">In deze </w:t>
      </w:r>
      <w:r>
        <w:t xml:space="preserve">Leidraad </w:t>
      </w:r>
      <w:r w:rsidRPr="00C56664">
        <w:t xml:space="preserve">worden enkele termen met een hoofdletter </w:t>
      </w:r>
      <w:r>
        <w:t>ge</w:t>
      </w:r>
      <w:r w:rsidRPr="00C56664">
        <w:t xml:space="preserve">schreven. De definities van deze termen zijn in </w:t>
      </w:r>
      <w:r w:rsidRPr="00F633A3">
        <w:rPr>
          <w:b/>
        </w:rPr>
        <w:t>bijlage 1</w:t>
      </w:r>
      <w:r w:rsidRPr="00E64B23">
        <w:t xml:space="preserve"> omschreven.</w:t>
      </w:r>
      <w:bookmarkEnd w:id="2"/>
    </w:p>
    <w:p w14:paraId="631C33A8" w14:textId="4AD03495" w:rsidR="00A43143" w:rsidRDefault="00A43143" w:rsidP="00A43143">
      <w:r>
        <w:t>De Aanbestedende Dienst</w:t>
      </w:r>
      <w:r w:rsidR="006E307F">
        <w:t xml:space="preserve"> bedankt</w:t>
      </w:r>
      <w:r>
        <w:t xml:space="preserve"> u bij voorbaat voor de genomen moeite tot deelname aan deze gunningsfase. Zij wensen u veel succes met het samenstellen van uw Inschrijving en ziet deze graag tegemoet.</w:t>
      </w:r>
    </w:p>
    <w:p w14:paraId="4FC3F21E" w14:textId="77777777" w:rsidR="00A43143" w:rsidRDefault="00A43143" w:rsidP="00A43143">
      <w:pPr>
        <w:pStyle w:val="Kop1"/>
      </w:pPr>
      <w:bookmarkStart w:id="3" w:name="_Toc46831893"/>
      <w:bookmarkStart w:id="4" w:name="_Toc190427593"/>
      <w:r>
        <w:lastRenderedPageBreak/>
        <w:t>Projectbeschrijving</w:t>
      </w:r>
      <w:bookmarkEnd w:id="3"/>
      <w:bookmarkEnd w:id="4"/>
      <w:r>
        <w:t xml:space="preserve"> </w:t>
      </w:r>
    </w:p>
    <w:p w14:paraId="51E7378B" w14:textId="77777777" w:rsidR="00E53030" w:rsidRPr="004E399D" w:rsidRDefault="00E53030" w:rsidP="00E53030">
      <w:pPr>
        <w:pStyle w:val="Kop2"/>
      </w:pPr>
      <w:bookmarkStart w:id="5" w:name="_Toc128512898"/>
      <w:bookmarkStart w:id="6" w:name="_Toc190427594"/>
      <w:r w:rsidRPr="004E399D">
        <w:t>Achtergrondinformatie bij de Opdracht</w:t>
      </w:r>
      <w:bookmarkEnd w:id="5"/>
      <w:bookmarkEnd w:id="6"/>
    </w:p>
    <w:p w14:paraId="72D7B83B" w14:textId="57E0D8DC" w:rsidR="00B73774" w:rsidRDefault="00B73774" w:rsidP="00F0731D">
      <w:pPr>
        <w:pStyle w:val="Normaalweb"/>
        <w:rPr>
          <w:rFonts w:asciiTheme="minorHAnsi" w:eastAsiaTheme="minorHAnsi" w:hAnsiTheme="minorHAnsi" w:cstheme="minorBidi"/>
          <w:sz w:val="18"/>
          <w:szCs w:val="22"/>
          <w:lang w:eastAsia="en-US"/>
        </w:rPr>
      </w:pPr>
      <w:r w:rsidRPr="00B73774">
        <w:rPr>
          <w:rFonts w:asciiTheme="minorHAnsi" w:eastAsiaTheme="minorHAnsi" w:hAnsiTheme="minorHAnsi" w:cstheme="minorBidi"/>
          <w:sz w:val="18"/>
          <w:szCs w:val="22"/>
          <w:lang w:eastAsia="en-US"/>
        </w:rPr>
        <w:t>Na de verhuizing van de lessen van de Br</w:t>
      </w:r>
      <w:r w:rsidR="00C86A13">
        <w:rPr>
          <w:rFonts w:asciiTheme="minorHAnsi" w:eastAsiaTheme="minorHAnsi" w:hAnsiTheme="minorHAnsi" w:cstheme="minorBidi"/>
          <w:sz w:val="18"/>
          <w:szCs w:val="22"/>
          <w:lang w:eastAsia="en-US"/>
        </w:rPr>
        <w:t>akel</w:t>
      </w:r>
      <w:r w:rsidRPr="00B73774">
        <w:rPr>
          <w:rFonts w:asciiTheme="minorHAnsi" w:eastAsiaTheme="minorHAnsi" w:hAnsiTheme="minorHAnsi" w:cstheme="minorBidi"/>
          <w:sz w:val="18"/>
          <w:szCs w:val="22"/>
          <w:lang w:eastAsia="en-US"/>
        </w:rPr>
        <w:t xml:space="preserve">straat naar de Bouwmeester, wordt de volledige bezetting van Het Assink Lyceum op één locatie samengebracht. Door de veranderde situatie en de ongeschiktheid van de huidige indeling, zal het gebouw beperkt worden aangepast. Daarnaast zal er nieuw meubilair worden </w:t>
      </w:r>
      <w:r>
        <w:rPr>
          <w:rFonts w:asciiTheme="minorHAnsi" w:eastAsiaTheme="minorHAnsi" w:hAnsiTheme="minorHAnsi" w:cstheme="minorBidi"/>
          <w:sz w:val="18"/>
          <w:szCs w:val="22"/>
          <w:lang w:eastAsia="en-US"/>
        </w:rPr>
        <w:t>a</w:t>
      </w:r>
      <w:r w:rsidRPr="00B73774">
        <w:rPr>
          <w:rFonts w:asciiTheme="minorHAnsi" w:eastAsiaTheme="minorHAnsi" w:hAnsiTheme="minorHAnsi" w:cstheme="minorBidi"/>
          <w:sz w:val="18"/>
          <w:szCs w:val="22"/>
          <w:lang w:eastAsia="en-US"/>
        </w:rPr>
        <w:t xml:space="preserve">angeschaft voor zowel leerlingen </w:t>
      </w:r>
      <w:r w:rsidR="00C86A13">
        <w:rPr>
          <w:rFonts w:asciiTheme="minorHAnsi" w:eastAsiaTheme="minorHAnsi" w:hAnsiTheme="minorHAnsi" w:cstheme="minorBidi"/>
          <w:sz w:val="18"/>
          <w:szCs w:val="22"/>
          <w:lang w:eastAsia="en-US"/>
        </w:rPr>
        <w:t>als leerkrachten.</w:t>
      </w:r>
    </w:p>
    <w:p w14:paraId="36FE1223" w14:textId="33700D0F" w:rsidR="00B73774" w:rsidRPr="00F0731D" w:rsidRDefault="00B73774" w:rsidP="00F0731D">
      <w:pPr>
        <w:pStyle w:val="Normaalweb"/>
        <w:rPr>
          <w:rFonts w:asciiTheme="minorHAnsi" w:eastAsiaTheme="minorHAnsi" w:hAnsiTheme="minorHAnsi" w:cstheme="minorBidi"/>
          <w:sz w:val="18"/>
          <w:szCs w:val="22"/>
          <w:lang w:eastAsia="en-US"/>
        </w:rPr>
      </w:pPr>
      <w:r w:rsidRPr="00B73774">
        <w:rPr>
          <w:rFonts w:asciiTheme="minorHAnsi" w:eastAsiaTheme="minorHAnsi" w:hAnsiTheme="minorHAnsi" w:cstheme="minorBidi"/>
          <w:sz w:val="18"/>
          <w:szCs w:val="22"/>
          <w:lang w:eastAsia="en-US"/>
        </w:rPr>
        <w:t xml:space="preserve">Dit meubilair moet qua uitstraling geschikt zijn voor de huidige locatie en eventueel voor een toekomstige verhuizing naar </w:t>
      </w:r>
      <w:r w:rsidR="00C86A13">
        <w:rPr>
          <w:rFonts w:asciiTheme="minorHAnsi" w:eastAsiaTheme="minorHAnsi" w:hAnsiTheme="minorHAnsi" w:cstheme="minorBidi"/>
          <w:sz w:val="18"/>
          <w:szCs w:val="22"/>
          <w:lang w:eastAsia="en-US"/>
        </w:rPr>
        <w:t>nieuwbouw.</w:t>
      </w:r>
    </w:p>
    <w:p w14:paraId="5533F4B8" w14:textId="2033EA1E" w:rsidR="00E53030" w:rsidRDefault="00E53030" w:rsidP="00E53030">
      <w:pPr>
        <w:pStyle w:val="Kop2"/>
      </w:pPr>
      <w:bookmarkStart w:id="7" w:name="_Toc128512899"/>
      <w:bookmarkStart w:id="8" w:name="_Toc190427595"/>
      <w:r w:rsidRPr="004E399D">
        <w:t>Omschrijving werkzaamheden</w:t>
      </w:r>
      <w:bookmarkEnd w:id="7"/>
      <w:bookmarkEnd w:id="8"/>
    </w:p>
    <w:p w14:paraId="78FD0EAA" w14:textId="3A343027" w:rsidR="00566672" w:rsidRPr="00B73774" w:rsidRDefault="00E53030" w:rsidP="00E53030">
      <w:r w:rsidRPr="003733E7">
        <w:t xml:space="preserve">De </w:t>
      </w:r>
      <w:r>
        <w:t>O</w:t>
      </w:r>
      <w:r w:rsidRPr="003733E7">
        <w:t xml:space="preserve">pdracht betreft </w:t>
      </w:r>
      <w:r w:rsidR="00982632">
        <w:t xml:space="preserve">een </w:t>
      </w:r>
      <w:r w:rsidRPr="003733E7">
        <w:t xml:space="preserve">levering </w:t>
      </w:r>
      <w:r w:rsidR="00982632">
        <w:t xml:space="preserve">van </w:t>
      </w:r>
      <w:r w:rsidR="00D4357B">
        <w:t>meubilair voor het Assink Lyceum</w:t>
      </w:r>
      <w:r>
        <w:t xml:space="preserve">. </w:t>
      </w:r>
      <w:r w:rsidR="00D4357B" w:rsidRPr="003733E7">
        <w:t>De levering dient</w:t>
      </w:r>
      <w:r w:rsidR="00D4357B">
        <w:t xml:space="preserve"> vóór de zomervakantie 2025 te zijn afgerond.</w:t>
      </w:r>
      <w:r w:rsidR="00982632" w:rsidRPr="00982632">
        <w:t xml:space="preserve"> </w:t>
      </w:r>
      <w:r w:rsidR="00982632">
        <w:t>Het leveren van</w:t>
      </w:r>
      <w:r w:rsidR="00982632" w:rsidRPr="00D4357B">
        <w:t xml:space="preserve"> het meubilair betreft tafels en stoelen voor leerlingen en </w:t>
      </w:r>
      <w:r w:rsidR="009D3E31">
        <w:t xml:space="preserve">tafels voor </w:t>
      </w:r>
      <w:r w:rsidR="00C86A13">
        <w:t>leerkrachten</w:t>
      </w:r>
      <w:r w:rsidR="00982632">
        <w:t>.</w:t>
      </w:r>
      <w:r w:rsidR="00B73774">
        <w:t xml:space="preserve"> </w:t>
      </w:r>
      <w:r w:rsidR="00566672">
        <w:t>Gegadigde</w:t>
      </w:r>
      <w:r w:rsidR="00566672" w:rsidRPr="003733E7">
        <w:t xml:space="preserve"> dient de Opdracht uit te</w:t>
      </w:r>
      <w:r w:rsidR="00982632">
        <w:t xml:space="preserve"> </w:t>
      </w:r>
      <w:r w:rsidR="00566672" w:rsidRPr="003733E7">
        <w:t xml:space="preserve">voeren conform deze </w:t>
      </w:r>
      <w:r w:rsidR="00566672" w:rsidRPr="002E2672">
        <w:t>Leidraad</w:t>
      </w:r>
      <w:r w:rsidR="0032198F">
        <w:t>.</w:t>
      </w:r>
    </w:p>
    <w:p w14:paraId="01274D02" w14:textId="1A0DCA7A" w:rsidR="00E53030" w:rsidRPr="004E399D" w:rsidRDefault="00E53030" w:rsidP="00E53030">
      <w:pPr>
        <w:pStyle w:val="Kop2"/>
      </w:pPr>
      <w:bookmarkStart w:id="9" w:name="_Toc128512900"/>
      <w:bookmarkStart w:id="10" w:name="_Toc190427596"/>
      <w:r w:rsidRPr="004E399D">
        <w:t>Overeenkomst</w:t>
      </w:r>
      <w:bookmarkEnd w:id="9"/>
      <w:r w:rsidR="00982632">
        <w:t xml:space="preserve"> en taakstellend budget</w:t>
      </w:r>
      <w:bookmarkEnd w:id="10"/>
    </w:p>
    <w:p w14:paraId="3C011358" w14:textId="7A7F5A9C" w:rsidR="00591102" w:rsidRDefault="009B5EF2" w:rsidP="00E53030">
      <w:pPr>
        <w:rPr>
          <w:szCs w:val="18"/>
        </w:rPr>
      </w:pPr>
      <w:r>
        <w:rPr>
          <w:szCs w:val="18"/>
        </w:rPr>
        <w:t xml:space="preserve">De Aanbestedende Dienst wenst </w:t>
      </w:r>
      <w:r w:rsidRPr="00597C8D">
        <w:rPr>
          <w:szCs w:val="18"/>
        </w:rPr>
        <w:t>een overeenkomst</w:t>
      </w:r>
      <w:r>
        <w:rPr>
          <w:szCs w:val="18"/>
        </w:rPr>
        <w:t xml:space="preserve"> te sluiten met één leverancier</w:t>
      </w:r>
      <w:r w:rsidR="00152231">
        <w:rPr>
          <w:szCs w:val="18"/>
        </w:rPr>
        <w:t>.</w:t>
      </w:r>
    </w:p>
    <w:p w14:paraId="2CCF2FFA" w14:textId="1AD514EE" w:rsidR="00E53030" w:rsidRDefault="00933CCF" w:rsidP="00E53030">
      <w:r w:rsidRPr="007E4E69">
        <w:rPr>
          <w:b/>
          <w:bCs/>
        </w:rPr>
        <w:t xml:space="preserve">Aanbestedende Dienst stelt maximaal € </w:t>
      </w:r>
      <w:r w:rsidR="00A6578E" w:rsidRPr="007E4E69">
        <w:rPr>
          <w:b/>
          <w:bCs/>
        </w:rPr>
        <w:t>2</w:t>
      </w:r>
      <w:r w:rsidR="003941C7">
        <w:rPr>
          <w:b/>
          <w:bCs/>
        </w:rPr>
        <w:t>3</w:t>
      </w:r>
      <w:r w:rsidRPr="007E4E69">
        <w:rPr>
          <w:b/>
          <w:bCs/>
        </w:rPr>
        <w:t xml:space="preserve">0.000,- </w:t>
      </w:r>
      <w:r w:rsidR="003941C7">
        <w:rPr>
          <w:b/>
          <w:bCs/>
        </w:rPr>
        <w:t>ex</w:t>
      </w:r>
      <w:r w:rsidR="005E6B68" w:rsidRPr="007E4E69">
        <w:rPr>
          <w:b/>
          <w:bCs/>
        </w:rPr>
        <w:t>cl. btw</w:t>
      </w:r>
      <w:r w:rsidRPr="007E4E69">
        <w:rPr>
          <w:b/>
          <w:bCs/>
        </w:rPr>
        <w:t xml:space="preserve"> beschikbaar</w:t>
      </w:r>
      <w:r w:rsidR="005E6B68">
        <w:t>.</w:t>
      </w:r>
    </w:p>
    <w:p w14:paraId="05FAF7F0" w14:textId="77777777" w:rsidR="00E53030" w:rsidRPr="0045023D" w:rsidRDefault="00E53030" w:rsidP="00E53030">
      <w:pPr>
        <w:pStyle w:val="Kop2"/>
      </w:pPr>
      <w:bookmarkStart w:id="11" w:name="_Toc47335665"/>
      <w:bookmarkStart w:id="12" w:name="_Toc67056790"/>
      <w:bookmarkStart w:id="13" w:name="_Toc128512902"/>
      <w:bookmarkStart w:id="14" w:name="_Toc190427597"/>
      <w:r w:rsidRPr="0045023D">
        <w:t>Looptijd Opdracht</w:t>
      </w:r>
      <w:bookmarkEnd w:id="11"/>
      <w:bookmarkEnd w:id="12"/>
      <w:bookmarkEnd w:id="13"/>
      <w:bookmarkEnd w:id="14"/>
    </w:p>
    <w:p w14:paraId="797F5345" w14:textId="77777777" w:rsidR="00E53030" w:rsidRDefault="00E53030" w:rsidP="00E53030">
      <w:r>
        <w:t>Onderstaand is de planning in hoofdlijnen weergegeven:</w:t>
      </w:r>
    </w:p>
    <w:tbl>
      <w:tblPr>
        <w:tblStyle w:val="Rastertabel5donker-Accent1"/>
        <w:tblW w:w="9067" w:type="dxa"/>
        <w:tblLook w:val="04A0" w:firstRow="1" w:lastRow="0" w:firstColumn="1" w:lastColumn="0" w:noHBand="0" w:noVBand="1"/>
      </w:tblPr>
      <w:tblGrid>
        <w:gridCol w:w="4531"/>
        <w:gridCol w:w="2127"/>
        <w:gridCol w:w="2409"/>
      </w:tblGrid>
      <w:tr w:rsidR="00E53030" w:rsidRPr="00563662" w14:paraId="28C8E4AA" w14:textId="77777777" w:rsidTr="00057E2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14:paraId="24AA7BF3" w14:textId="77777777" w:rsidR="00E53030" w:rsidRPr="00F810DF" w:rsidRDefault="00E53030" w:rsidP="00057E2C">
            <w:pPr>
              <w:spacing w:line="260" w:lineRule="atLeast"/>
              <w:rPr>
                <w:b w:val="0"/>
                <w:bCs w:val="0"/>
                <w:sz w:val="20"/>
                <w:szCs w:val="24"/>
              </w:rPr>
            </w:pPr>
            <w:r w:rsidRPr="00F810DF">
              <w:rPr>
                <w:b w:val="0"/>
                <w:bCs w:val="0"/>
                <w:sz w:val="20"/>
                <w:szCs w:val="24"/>
              </w:rPr>
              <w:t>Fase</w:t>
            </w:r>
          </w:p>
        </w:tc>
        <w:tc>
          <w:tcPr>
            <w:tcW w:w="2127" w:type="dxa"/>
            <w:vAlign w:val="center"/>
            <w:hideMark/>
          </w:tcPr>
          <w:p w14:paraId="3B61D2BF" w14:textId="77777777" w:rsidR="00E53030" w:rsidRPr="00F810DF" w:rsidRDefault="00E53030" w:rsidP="00057E2C">
            <w:pPr>
              <w:spacing w:line="260" w:lineRule="atLeast"/>
              <w:cnfStyle w:val="100000000000" w:firstRow="1" w:lastRow="0" w:firstColumn="0" w:lastColumn="0" w:oddVBand="0" w:evenVBand="0" w:oddHBand="0" w:evenHBand="0" w:firstRowFirstColumn="0" w:firstRowLastColumn="0" w:lastRowFirstColumn="0" w:lastRowLastColumn="0"/>
              <w:rPr>
                <w:b w:val="0"/>
                <w:bCs w:val="0"/>
                <w:sz w:val="20"/>
                <w:szCs w:val="24"/>
              </w:rPr>
            </w:pPr>
            <w:r w:rsidRPr="00F810DF">
              <w:rPr>
                <w:b w:val="0"/>
                <w:bCs w:val="0"/>
                <w:sz w:val="20"/>
                <w:szCs w:val="24"/>
              </w:rPr>
              <w:t xml:space="preserve">Van </w:t>
            </w:r>
          </w:p>
        </w:tc>
        <w:tc>
          <w:tcPr>
            <w:tcW w:w="2409" w:type="dxa"/>
            <w:vAlign w:val="center"/>
            <w:hideMark/>
          </w:tcPr>
          <w:p w14:paraId="32DECF71" w14:textId="77777777" w:rsidR="00E53030" w:rsidRPr="00F810DF" w:rsidRDefault="00E53030" w:rsidP="00057E2C">
            <w:pPr>
              <w:spacing w:line="260" w:lineRule="atLeast"/>
              <w:cnfStyle w:val="100000000000" w:firstRow="1" w:lastRow="0" w:firstColumn="0" w:lastColumn="0" w:oddVBand="0" w:evenVBand="0" w:oddHBand="0" w:evenHBand="0" w:firstRowFirstColumn="0" w:firstRowLastColumn="0" w:lastRowFirstColumn="0" w:lastRowLastColumn="0"/>
              <w:rPr>
                <w:b w:val="0"/>
                <w:bCs w:val="0"/>
                <w:sz w:val="20"/>
                <w:szCs w:val="24"/>
              </w:rPr>
            </w:pPr>
            <w:r w:rsidRPr="00F810DF">
              <w:rPr>
                <w:b w:val="0"/>
                <w:bCs w:val="0"/>
                <w:sz w:val="20"/>
                <w:szCs w:val="24"/>
              </w:rPr>
              <w:t>Tot</w:t>
            </w:r>
          </w:p>
        </w:tc>
      </w:tr>
      <w:tr w:rsidR="00E53030" w:rsidRPr="00563662" w14:paraId="117DE374" w14:textId="77777777" w:rsidTr="00057E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14:paraId="3DF91397" w14:textId="77777777" w:rsidR="00E53030" w:rsidRPr="00F810DF" w:rsidRDefault="00E53030" w:rsidP="00057E2C">
            <w:pPr>
              <w:spacing w:line="260" w:lineRule="atLeast"/>
              <w:rPr>
                <w:b w:val="0"/>
                <w:bCs w:val="0"/>
              </w:rPr>
            </w:pPr>
            <w:r>
              <w:rPr>
                <w:b w:val="0"/>
                <w:bCs w:val="0"/>
              </w:rPr>
              <w:t>Aanbestedingsprocedure Meubilair</w:t>
            </w:r>
          </w:p>
        </w:tc>
        <w:tc>
          <w:tcPr>
            <w:tcW w:w="2127" w:type="dxa"/>
            <w:vAlign w:val="center"/>
          </w:tcPr>
          <w:p w14:paraId="17716CC9" w14:textId="63FEC9F7" w:rsidR="00E53030" w:rsidRPr="00F810DF" w:rsidRDefault="00982632" w:rsidP="00057E2C">
            <w:pPr>
              <w:spacing w:line="260" w:lineRule="atLeast"/>
              <w:cnfStyle w:val="000000100000" w:firstRow="0" w:lastRow="0" w:firstColumn="0" w:lastColumn="0" w:oddVBand="0" w:evenVBand="0" w:oddHBand="1" w:evenHBand="0" w:firstRowFirstColumn="0" w:firstRowLastColumn="0" w:lastRowFirstColumn="0" w:lastRowLastColumn="0"/>
            </w:pPr>
            <w:r>
              <w:t>Februari</w:t>
            </w:r>
            <w:r w:rsidR="00E53030">
              <w:t xml:space="preserve"> 2024</w:t>
            </w:r>
          </w:p>
        </w:tc>
        <w:tc>
          <w:tcPr>
            <w:tcW w:w="2409" w:type="dxa"/>
            <w:vAlign w:val="center"/>
            <w:hideMark/>
          </w:tcPr>
          <w:p w14:paraId="75672831" w14:textId="136A1592" w:rsidR="00E53030" w:rsidRPr="00F810DF" w:rsidRDefault="00152231" w:rsidP="00057E2C">
            <w:pPr>
              <w:spacing w:line="260" w:lineRule="atLeast"/>
              <w:cnfStyle w:val="000000100000" w:firstRow="0" w:lastRow="0" w:firstColumn="0" w:lastColumn="0" w:oddVBand="0" w:evenVBand="0" w:oddHBand="1" w:evenHBand="0" w:firstRowFirstColumn="0" w:firstRowLastColumn="0" w:lastRowFirstColumn="0" w:lastRowLastColumn="0"/>
            </w:pPr>
            <w:r>
              <w:t>April</w:t>
            </w:r>
            <w:r w:rsidR="00E53030">
              <w:t xml:space="preserve"> 2025</w:t>
            </w:r>
          </w:p>
        </w:tc>
      </w:tr>
      <w:tr w:rsidR="00E53030" w:rsidRPr="00563662" w14:paraId="54F04C0B" w14:textId="77777777" w:rsidTr="00057E2C">
        <w:trPr>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hideMark/>
          </w:tcPr>
          <w:p w14:paraId="0A16CEDF" w14:textId="09313793" w:rsidR="00E53030" w:rsidRPr="00F810DF" w:rsidRDefault="00E53030" w:rsidP="00057E2C">
            <w:pPr>
              <w:spacing w:line="260" w:lineRule="atLeast"/>
              <w:rPr>
                <w:b w:val="0"/>
                <w:bCs w:val="0"/>
              </w:rPr>
            </w:pPr>
            <w:r>
              <w:rPr>
                <w:b w:val="0"/>
                <w:bCs w:val="0"/>
              </w:rPr>
              <w:t>Leveren</w:t>
            </w:r>
            <w:r w:rsidR="00152231">
              <w:rPr>
                <w:b w:val="0"/>
                <w:bCs w:val="0"/>
              </w:rPr>
              <w:t>/</w:t>
            </w:r>
            <w:r>
              <w:rPr>
                <w:b w:val="0"/>
                <w:bCs w:val="0"/>
              </w:rPr>
              <w:t xml:space="preserve">plaatsen </w:t>
            </w:r>
            <w:r w:rsidR="00152231">
              <w:rPr>
                <w:b w:val="0"/>
                <w:bCs w:val="0"/>
              </w:rPr>
              <w:t>meubilair</w:t>
            </w:r>
          </w:p>
        </w:tc>
        <w:tc>
          <w:tcPr>
            <w:tcW w:w="2127" w:type="dxa"/>
            <w:vAlign w:val="center"/>
          </w:tcPr>
          <w:p w14:paraId="280AEC3F" w14:textId="5D3872E9" w:rsidR="00E53030" w:rsidRPr="00F810DF" w:rsidRDefault="00950533" w:rsidP="00057E2C">
            <w:pPr>
              <w:spacing w:line="260" w:lineRule="atLeast"/>
              <w:cnfStyle w:val="000000000000" w:firstRow="0" w:lastRow="0" w:firstColumn="0" w:lastColumn="0" w:oddVBand="0" w:evenVBand="0" w:oddHBand="0" w:evenHBand="0" w:firstRowFirstColumn="0" w:firstRowLastColumn="0" w:lastRowFirstColumn="0" w:lastRowLastColumn="0"/>
            </w:pPr>
            <w:r>
              <w:t>Week 28</w:t>
            </w:r>
            <w:r w:rsidR="00982632">
              <w:t xml:space="preserve"> en 29</w:t>
            </w:r>
          </w:p>
        </w:tc>
        <w:tc>
          <w:tcPr>
            <w:tcW w:w="2409" w:type="dxa"/>
            <w:vAlign w:val="center"/>
          </w:tcPr>
          <w:p w14:paraId="4615FF4F" w14:textId="599D4496" w:rsidR="00E53030" w:rsidRPr="00F810DF" w:rsidRDefault="00E53030" w:rsidP="00057E2C">
            <w:pPr>
              <w:spacing w:line="260" w:lineRule="atLeast"/>
              <w:cnfStyle w:val="000000000000" w:firstRow="0" w:lastRow="0" w:firstColumn="0" w:lastColumn="0" w:oddVBand="0" w:evenVBand="0" w:oddHBand="0" w:evenHBand="0" w:firstRowFirstColumn="0" w:firstRowLastColumn="0" w:lastRowFirstColumn="0" w:lastRowLastColumn="0"/>
            </w:pPr>
          </w:p>
        </w:tc>
      </w:tr>
    </w:tbl>
    <w:p w14:paraId="07416DBC" w14:textId="77777777" w:rsidR="00E53030" w:rsidRDefault="00E53030" w:rsidP="00E53030"/>
    <w:p w14:paraId="142C843C" w14:textId="14C44265" w:rsidR="00E53030" w:rsidRPr="00363AF7" w:rsidRDefault="00E53030" w:rsidP="00E53030">
      <w:pPr>
        <w:pStyle w:val="Kop2"/>
        <w:rPr>
          <w:rFonts w:eastAsia="Times New Roman"/>
        </w:rPr>
      </w:pPr>
      <w:bookmarkStart w:id="15" w:name="_Toc405994643"/>
      <w:bookmarkStart w:id="16" w:name="_Toc409000294"/>
      <w:bookmarkStart w:id="17" w:name="_Toc8197903"/>
      <w:bookmarkStart w:id="18" w:name="_Toc47335667"/>
      <w:bookmarkStart w:id="19" w:name="_Toc67056792"/>
      <w:bookmarkStart w:id="20" w:name="_Toc128512903"/>
      <w:bookmarkStart w:id="21" w:name="_Toc190427598"/>
      <w:r w:rsidRPr="00F810DF">
        <w:t>Aanbestedende</w:t>
      </w:r>
      <w:r w:rsidRPr="00363AF7">
        <w:rPr>
          <w:rFonts w:eastAsia="Times New Roman"/>
        </w:rPr>
        <w:t xml:space="preserve"> Dienst en betrokken partijen</w:t>
      </w:r>
      <w:bookmarkEnd w:id="15"/>
      <w:bookmarkEnd w:id="16"/>
      <w:bookmarkEnd w:id="17"/>
      <w:bookmarkEnd w:id="18"/>
      <w:bookmarkEnd w:id="19"/>
      <w:bookmarkEnd w:id="20"/>
      <w:bookmarkEnd w:id="21"/>
    </w:p>
    <w:p w14:paraId="48B9EE12" w14:textId="77777777" w:rsidR="0034420A" w:rsidRDefault="0034420A" w:rsidP="0034420A">
      <w:r>
        <w:t>De Aanbestedende Dienst is degene die voornemens is de Opdracht op te dragen. In deze opgave is dit:</w:t>
      </w:r>
    </w:p>
    <w:p w14:paraId="2D582AA3" w14:textId="0227D813" w:rsidR="0034420A" w:rsidRDefault="0034420A" w:rsidP="0034420A">
      <w:r>
        <w:t>Stichting Portuur</w:t>
      </w:r>
      <w:r w:rsidRPr="00123DBE">
        <w:rPr>
          <w:u w:val="single"/>
        </w:rPr>
        <w:br/>
      </w:r>
      <w:r w:rsidR="00507030">
        <w:t>Zutphenseweg 108</w:t>
      </w:r>
      <w:r>
        <w:br/>
      </w:r>
      <w:r w:rsidR="00507030">
        <w:t>7241 SE Lochem</w:t>
      </w:r>
    </w:p>
    <w:p w14:paraId="2A688A67" w14:textId="77777777" w:rsidR="0034420A" w:rsidRDefault="0034420A" w:rsidP="0034420A">
      <w:pPr>
        <w:tabs>
          <w:tab w:val="left" w:pos="3686"/>
        </w:tabs>
      </w:pPr>
      <w:r>
        <w:t xml:space="preserve">De school waarvoor de Opdracht wordt uitgevoerd betreft: </w:t>
      </w:r>
    </w:p>
    <w:p w14:paraId="3393EDBD" w14:textId="12B7530B" w:rsidR="0034420A" w:rsidRDefault="0034420A" w:rsidP="00E70266">
      <w:pPr>
        <w:tabs>
          <w:tab w:val="left" w:pos="3686"/>
        </w:tabs>
      </w:pPr>
      <w:r>
        <w:t>Assink Lyceum te Haaksbergen</w:t>
      </w:r>
    </w:p>
    <w:p w14:paraId="5D5332AB" w14:textId="77777777" w:rsidR="0034420A" w:rsidRDefault="0034420A" w:rsidP="0034420A">
      <w:r>
        <w:t>De aanbestedingsprocedure wordt begeleid door een externe partij, zijnde:</w:t>
      </w:r>
    </w:p>
    <w:p w14:paraId="5BCBC394" w14:textId="5520B9AF" w:rsidR="0034420A" w:rsidRDefault="0034420A" w:rsidP="0034420A">
      <w:pPr>
        <w:tabs>
          <w:tab w:val="left" w:pos="3686"/>
        </w:tabs>
        <w:spacing w:after="0"/>
      </w:pPr>
      <w:r>
        <w:t>ICS Adviseurs B.V.</w:t>
      </w:r>
      <w:r w:rsidR="00982632">
        <w:t xml:space="preserve"> Zwolle</w:t>
      </w:r>
    </w:p>
    <w:p w14:paraId="2B6174E2" w14:textId="453B99C9" w:rsidR="0034420A" w:rsidRDefault="0034420A" w:rsidP="0034420A">
      <w:r>
        <w:t>Contactpersoon: Iko Scheepsma</w:t>
      </w:r>
    </w:p>
    <w:p w14:paraId="0F31492B" w14:textId="7F409386" w:rsidR="00A97038" w:rsidRDefault="0034420A" w:rsidP="0034420A">
      <w:r w:rsidRPr="003F04F6">
        <w:t>Alle communicatie aangaande deze aanbestedingsprocedure dient uitsl</w:t>
      </w:r>
      <w:r w:rsidRPr="0064392A">
        <w:t xml:space="preserve">uitend per </w:t>
      </w:r>
      <w:proofErr w:type="spellStart"/>
      <w:r w:rsidRPr="0064392A">
        <w:t>Tender</w:t>
      </w:r>
      <w:r>
        <w:t>N</w:t>
      </w:r>
      <w:r w:rsidRPr="0064392A">
        <w:t>ed</w:t>
      </w:r>
      <w:proofErr w:type="spellEnd"/>
      <w:r w:rsidRPr="0064392A">
        <w:t xml:space="preserve"> te verlopen</w:t>
      </w:r>
      <w:r>
        <w:t>.</w:t>
      </w:r>
    </w:p>
    <w:p w14:paraId="749C3900" w14:textId="512F82CA" w:rsidR="00A97038" w:rsidRDefault="00A97038" w:rsidP="00A97038">
      <w:pPr>
        <w:pStyle w:val="Kop1"/>
      </w:pPr>
      <w:bookmarkStart w:id="22" w:name="_Toc185345167"/>
      <w:bookmarkStart w:id="23" w:name="_Toc190427599"/>
      <w:r>
        <w:lastRenderedPageBreak/>
        <w:t>Algemene eisen</w:t>
      </w:r>
      <w:bookmarkEnd w:id="22"/>
      <w:bookmarkEnd w:id="23"/>
    </w:p>
    <w:p w14:paraId="320215F7" w14:textId="4CCFAA39" w:rsidR="00A97038" w:rsidRPr="00A97038" w:rsidRDefault="00A97038" w:rsidP="00A97038">
      <w:r>
        <w:t>De algemene eisen zijn opgesteld voor al het meubilair voor stichting het Portuur.</w:t>
      </w:r>
    </w:p>
    <w:p w14:paraId="2843ABFD" w14:textId="77777777" w:rsidR="00A97038" w:rsidRDefault="00A97038" w:rsidP="00A97038">
      <w:pPr>
        <w:pStyle w:val="Kop2"/>
      </w:pPr>
      <w:bookmarkStart w:id="24" w:name="_Toc185345168"/>
      <w:bookmarkStart w:id="25" w:name="_Toc190427600"/>
      <w:bookmarkStart w:id="26" w:name="_Toc58497232"/>
      <w:r>
        <w:t>Algemene eisen meubilair</w:t>
      </w:r>
      <w:bookmarkEnd w:id="24"/>
      <w:bookmarkEnd w:id="25"/>
    </w:p>
    <w:p w14:paraId="4729CD78" w14:textId="77777777" w:rsidR="00A97038" w:rsidRDefault="00A97038" w:rsidP="00A97038">
      <w:r>
        <w:t>De volgende algemene eisen worden gehanteerd ten aanzien van het te leveren meubilair:</w:t>
      </w:r>
    </w:p>
    <w:p w14:paraId="29BC5627" w14:textId="77777777" w:rsidR="00A97038" w:rsidRDefault="00A97038" w:rsidP="00A97038">
      <w:pPr>
        <w:pStyle w:val="Lijstalinea"/>
        <w:numPr>
          <w:ilvl w:val="0"/>
          <w:numId w:val="17"/>
        </w:numPr>
      </w:pPr>
      <w:r>
        <w:t>Vanwege de toepassing in een onderwijsomgeving met alle bijkomende consequenties zoals vandalisme, graffiti, baldadigheid, is het van belang dat er gebruik gemaakt wordt van doelgroep bestendige duurzame afwerkingen en materialen, die bewezen geschikt zijn voor onderwijsdoeleinden;</w:t>
      </w:r>
    </w:p>
    <w:p w14:paraId="3941DCAD" w14:textId="77777777" w:rsidR="00A97038" w:rsidRPr="006E070A" w:rsidRDefault="00A97038" w:rsidP="00A97038">
      <w:pPr>
        <w:pStyle w:val="Lijstalinea"/>
        <w:numPr>
          <w:ilvl w:val="0"/>
          <w:numId w:val="17"/>
        </w:numPr>
      </w:pPr>
      <w:r w:rsidRPr="006E070A">
        <w:t>Alle constructies, materialen en verstelbare onderdelen zijn, naar oordeel van Opdrachtgever, stabiel, stevig, veilig, betrouwbaar en duurzaam;</w:t>
      </w:r>
    </w:p>
    <w:p w14:paraId="2EBBAFC4" w14:textId="77777777" w:rsidR="00A97038" w:rsidRPr="006E070A" w:rsidRDefault="00A97038" w:rsidP="00A97038">
      <w:pPr>
        <w:pStyle w:val="Lijstalinea"/>
        <w:numPr>
          <w:ilvl w:val="0"/>
          <w:numId w:val="17"/>
        </w:numPr>
      </w:pPr>
      <w:r w:rsidRPr="006E070A">
        <w:t>Alle materialen, inclusief eventuele stoffen bekleding, dienen eenvoudig schoon gehouden te kunnen worden met gangbare middelen. Er dienen geen, voor schoonmaak, slecht bereikbare plekken in en om het meubilair aanwezig te zijn;</w:t>
      </w:r>
    </w:p>
    <w:p w14:paraId="7152C0A6" w14:textId="77777777" w:rsidR="00A97038" w:rsidRPr="006E070A" w:rsidRDefault="00A97038" w:rsidP="00A97038">
      <w:pPr>
        <w:pStyle w:val="Lijstalinea"/>
        <w:numPr>
          <w:ilvl w:val="0"/>
          <w:numId w:val="17"/>
        </w:numPr>
      </w:pPr>
      <w:r w:rsidRPr="006E070A">
        <w:t>Met het ontwerp van het meubilair dient rekening gehouden te worden met de schoonmaak van het meubilair maar ook van de ruimte om het meubilair heen. Geen naden, enkel stof op goed doordachte plaatsen en bewezen goed schoon te maken;</w:t>
      </w:r>
    </w:p>
    <w:p w14:paraId="77FAF0BC" w14:textId="77777777" w:rsidR="00A97038" w:rsidRPr="006E070A" w:rsidRDefault="00A97038" w:rsidP="00A97038">
      <w:pPr>
        <w:pStyle w:val="Lijstalinea"/>
        <w:numPr>
          <w:ilvl w:val="0"/>
          <w:numId w:val="17"/>
        </w:numPr>
      </w:pPr>
      <w:r w:rsidRPr="006E070A">
        <w:t>Opslag in het gebouw door opdrachtnemer is niet mogelijk;</w:t>
      </w:r>
    </w:p>
    <w:p w14:paraId="70F2445F" w14:textId="77777777" w:rsidR="00A97038" w:rsidRPr="006E070A" w:rsidRDefault="00A97038" w:rsidP="00A97038">
      <w:pPr>
        <w:pStyle w:val="Lijstalinea"/>
        <w:numPr>
          <w:ilvl w:val="0"/>
          <w:numId w:val="17"/>
        </w:numPr>
      </w:pPr>
      <w:r w:rsidRPr="006E070A">
        <w:t>Handleidingen/instructies, gebruiks- en onderhoudsvoorschriften worden kosteloos (digitaal) beschikbaar gesteld in de Nederlandse of Engelse taal;</w:t>
      </w:r>
    </w:p>
    <w:p w14:paraId="1935D5E4" w14:textId="77777777" w:rsidR="00A97038" w:rsidRDefault="00A97038" w:rsidP="00A97038">
      <w:pPr>
        <w:pStyle w:val="Lijstalinea"/>
        <w:numPr>
          <w:ilvl w:val="0"/>
          <w:numId w:val="17"/>
        </w:numPr>
      </w:pPr>
      <w:r>
        <w:t>De meubels moeten geleverd en geplaatst worden conform de inrichtingsplattegronden van de leverancier. Voor die ruimten waar geen inrichtingsplattegronden van zijn, zal de levering en plaatsing van het nieuwe meubilair na gunning door de opdrachtgever bepaald worden;</w:t>
      </w:r>
    </w:p>
    <w:p w14:paraId="415B5C87" w14:textId="77777777" w:rsidR="00A97038" w:rsidRDefault="00A97038" w:rsidP="00A97038">
      <w:pPr>
        <w:pStyle w:val="Lijstalinea"/>
        <w:numPr>
          <w:ilvl w:val="0"/>
          <w:numId w:val="17"/>
        </w:numPr>
      </w:pPr>
      <w:r>
        <w:t>Leverancier dient de gebruikte verpakkingen kosteloos af te voeren;</w:t>
      </w:r>
    </w:p>
    <w:p w14:paraId="68F97292" w14:textId="35E04172" w:rsidR="00A97038" w:rsidRDefault="00A97038" w:rsidP="00A97038">
      <w:pPr>
        <w:pStyle w:val="Lijstalinea"/>
        <w:numPr>
          <w:ilvl w:val="0"/>
          <w:numId w:val="17"/>
        </w:numPr>
      </w:pPr>
      <w:r>
        <w:t>Bij levering van het meubilair voldoet Opdrachtnemer aan de volgende vereisten:</w:t>
      </w:r>
    </w:p>
    <w:p w14:paraId="44AD287A" w14:textId="4A48D9E4" w:rsidR="00A97038" w:rsidRDefault="00A97038" w:rsidP="00A97038">
      <w:pPr>
        <w:pStyle w:val="Lijstalinea"/>
        <w:numPr>
          <w:ilvl w:val="1"/>
          <w:numId w:val="17"/>
        </w:numPr>
      </w:pPr>
      <w:r>
        <w:t>Het meubilair wordt volledig afgeleverd en geplaatst;</w:t>
      </w:r>
    </w:p>
    <w:p w14:paraId="41F69734" w14:textId="094F825D" w:rsidR="00A97038" w:rsidRDefault="00A97038" w:rsidP="00A97038">
      <w:pPr>
        <w:pStyle w:val="Lijstalinea"/>
        <w:numPr>
          <w:ilvl w:val="1"/>
          <w:numId w:val="17"/>
        </w:numPr>
      </w:pPr>
      <w:r>
        <w:t>Het meubilair wordt gebruiksklaar gemonteerd;</w:t>
      </w:r>
    </w:p>
    <w:p w14:paraId="2C13794A" w14:textId="7CCB2069" w:rsidR="00A97038" w:rsidRDefault="00A97038" w:rsidP="00A97038">
      <w:pPr>
        <w:pStyle w:val="Lijstalinea"/>
        <w:numPr>
          <w:ilvl w:val="1"/>
          <w:numId w:val="17"/>
        </w:numPr>
      </w:pPr>
      <w:r>
        <w:t>Het meubilair wordt afgesteld;</w:t>
      </w:r>
    </w:p>
    <w:p w14:paraId="0220C5BB" w14:textId="67DBCAD4" w:rsidR="00A97038" w:rsidRDefault="00A97038" w:rsidP="00A97038">
      <w:pPr>
        <w:pStyle w:val="Lijstalinea"/>
        <w:numPr>
          <w:ilvl w:val="1"/>
          <w:numId w:val="17"/>
        </w:numPr>
      </w:pPr>
      <w:r>
        <w:t>Het meubilair wordt volgens afspraak/tekening geplaatst. Het vrijgekomen verpakkingsmateriaal wordt door opdrachtnemer afgevoerd en mee terug genomen;</w:t>
      </w:r>
    </w:p>
    <w:p w14:paraId="3E4E531A" w14:textId="77777777" w:rsidR="00A97038" w:rsidRDefault="00A97038" w:rsidP="00A97038">
      <w:pPr>
        <w:pStyle w:val="Lijstalinea"/>
        <w:numPr>
          <w:ilvl w:val="1"/>
          <w:numId w:val="17"/>
        </w:numPr>
      </w:pPr>
      <w:r>
        <w:t>De voor montage gebruikte ruimten worden opgeruimd en bezem schoon achtergelaten.</w:t>
      </w:r>
    </w:p>
    <w:p w14:paraId="5DD6E0D1" w14:textId="77777777" w:rsidR="00A97038" w:rsidRPr="00AE3BC3" w:rsidRDefault="00A97038" w:rsidP="00A97038">
      <w:pPr>
        <w:pStyle w:val="Lijstalinea"/>
        <w:numPr>
          <w:ilvl w:val="0"/>
          <w:numId w:val="17"/>
        </w:numPr>
      </w:pPr>
      <w:r w:rsidRPr="00AB779E">
        <w:t xml:space="preserve">Het meubilair is voorzien van doppen of andere vormen van bescherming t.b.v. de vloeren </w:t>
      </w:r>
      <w:r w:rsidRPr="00AE3BC3">
        <w:t>en dienen door Opdrachtgever zelf eenvoudig vervangen te kunnen worden;</w:t>
      </w:r>
    </w:p>
    <w:p w14:paraId="177B90A3" w14:textId="77777777" w:rsidR="00A97038" w:rsidRDefault="00A97038" w:rsidP="00A97038">
      <w:pPr>
        <w:pStyle w:val="Lijstalinea"/>
        <w:numPr>
          <w:ilvl w:val="0"/>
          <w:numId w:val="17"/>
        </w:numPr>
      </w:pPr>
      <w:r>
        <w:rPr>
          <w:szCs w:val="18"/>
        </w:rPr>
        <w:t>Doppen, strips, randen, stelknoppen en overige onderdelen zijn zonder gereedschap niet van het product te verwijderen;</w:t>
      </w:r>
    </w:p>
    <w:p w14:paraId="7A688777" w14:textId="77777777" w:rsidR="00A97038" w:rsidRPr="006E070A" w:rsidRDefault="00A97038" w:rsidP="00A97038">
      <w:pPr>
        <w:pStyle w:val="Lijstalinea"/>
        <w:numPr>
          <w:ilvl w:val="0"/>
          <w:numId w:val="17"/>
        </w:numPr>
      </w:pPr>
      <w:r>
        <w:t xml:space="preserve">Opdrachtnemer is tijdens het plaatsen van het te leveren meubilair verantwoordelijk voor het aanbrengen van </w:t>
      </w:r>
      <w:r w:rsidRPr="006E070A">
        <w:t>deugdelijke beschermingsmateriaal aan liften, trappen, kozijnen en dergelijke. Opdrachtnemer stemt er expliciet mee in dat beschadigingen aan of in een gebouw van opdrachtgever door of namens opdrachtnemer ten laste komen van opdrachtnemer;</w:t>
      </w:r>
    </w:p>
    <w:p w14:paraId="1721E0A9" w14:textId="77777777" w:rsidR="00A97038" w:rsidRPr="006E070A" w:rsidRDefault="00A97038" w:rsidP="00A97038">
      <w:pPr>
        <w:pStyle w:val="Lijstalinea"/>
        <w:numPr>
          <w:ilvl w:val="0"/>
          <w:numId w:val="17"/>
        </w:numPr>
      </w:pPr>
      <w:r w:rsidRPr="006E070A">
        <w:t xml:space="preserve">Aflevering door Opdrachtnemer vindt plaats gedurende de openingstijden van de school, tenzij anders wordt overeengekomen. De initiële levering kan hierop een uitzondering zijn. </w:t>
      </w:r>
    </w:p>
    <w:p w14:paraId="09B473C3" w14:textId="5D4C1252" w:rsidR="00A97038" w:rsidRDefault="00A97038" w:rsidP="00A97038">
      <w:pPr>
        <w:pStyle w:val="Lijstalinea"/>
        <w:numPr>
          <w:ilvl w:val="0"/>
          <w:numId w:val="17"/>
        </w:numPr>
      </w:pPr>
      <w:r>
        <w:t>Meubilair moet waar dat kan uitwisselbaar zijn;</w:t>
      </w:r>
    </w:p>
    <w:p w14:paraId="571C1A28" w14:textId="77777777" w:rsidR="00A97038" w:rsidRDefault="00A97038" w:rsidP="00A97038">
      <w:pPr>
        <w:pStyle w:val="Kop2"/>
      </w:pPr>
      <w:bookmarkStart w:id="27" w:name="_Toc185345169"/>
      <w:bookmarkStart w:id="28" w:name="_Toc190427601"/>
      <w:r>
        <w:t>Levering</w:t>
      </w:r>
      <w:bookmarkEnd w:id="27"/>
      <w:bookmarkEnd w:id="28"/>
      <w:r>
        <w:t xml:space="preserve"> </w:t>
      </w:r>
    </w:p>
    <w:p w14:paraId="6C2458E7" w14:textId="710EB368" w:rsidR="00A97038" w:rsidRPr="00B76D3C" w:rsidRDefault="00A97038" w:rsidP="00A97038">
      <w:pPr>
        <w:rPr>
          <w:szCs w:val="18"/>
        </w:rPr>
      </w:pPr>
      <w:r w:rsidRPr="000536C8">
        <w:rPr>
          <w:szCs w:val="18"/>
        </w:rPr>
        <w:t>Inschrijver levert en plaatst het bestelde standaard- en maatwerkmeubilair op de locatie</w:t>
      </w:r>
      <w:r>
        <w:rPr>
          <w:szCs w:val="18"/>
        </w:rPr>
        <w:t xml:space="preserve"> </w:t>
      </w:r>
      <w:r w:rsidR="00FF420B">
        <w:rPr>
          <w:szCs w:val="18"/>
        </w:rPr>
        <w:t xml:space="preserve">Haaksbergen, </w:t>
      </w:r>
      <w:r>
        <w:rPr>
          <w:szCs w:val="18"/>
        </w:rPr>
        <w:t>Bouwmeester 10. I</w:t>
      </w:r>
      <w:r w:rsidRPr="000536C8">
        <w:rPr>
          <w:szCs w:val="18"/>
        </w:rPr>
        <w:t>ndien Inschrijver niet tijdig of niet op het met Opdrachtgever overeengekomen moment levert, vergoedt Inschrijver de eventuele kosten die Opdrachtgever moet maken. Onder kosten kunnen in ieder geval vallen, kosten voor het plaatsen van tijdelijk meubilair.</w:t>
      </w:r>
    </w:p>
    <w:p w14:paraId="49739718" w14:textId="77777777" w:rsidR="00A97038" w:rsidRDefault="00A97038" w:rsidP="00A97038">
      <w:pPr>
        <w:pStyle w:val="Kop2"/>
      </w:pPr>
      <w:bookmarkStart w:id="29" w:name="_Toc185345170"/>
      <w:bookmarkStart w:id="30" w:name="_Toc190427602"/>
      <w:proofErr w:type="spellStart"/>
      <w:r>
        <w:lastRenderedPageBreak/>
        <w:t>Naleverbaarheid</w:t>
      </w:r>
      <w:bookmarkEnd w:id="29"/>
      <w:bookmarkEnd w:id="30"/>
      <w:proofErr w:type="spellEnd"/>
    </w:p>
    <w:p w14:paraId="72785340" w14:textId="77777777" w:rsidR="00A97038" w:rsidRPr="00B76D3C" w:rsidRDefault="00A97038" w:rsidP="00A97038">
      <w:r>
        <w:t xml:space="preserve">De aangeboden artikelen, evenals reserveonderdelen, dienen tot minimaal 10 jaren na laatste levering </w:t>
      </w:r>
      <w:proofErr w:type="spellStart"/>
      <w:r>
        <w:t>naleverbaar</w:t>
      </w:r>
      <w:proofErr w:type="spellEnd"/>
      <w:r>
        <w:t xml:space="preserve"> te zijn. Ook in kleine of enkele hoeveelheden tegen gangbare tarieven.</w:t>
      </w:r>
    </w:p>
    <w:p w14:paraId="0D1EAECC" w14:textId="77777777" w:rsidR="00A97038" w:rsidRPr="006E070A" w:rsidRDefault="00A97038" w:rsidP="00A97038">
      <w:pPr>
        <w:pStyle w:val="Kop2"/>
      </w:pPr>
      <w:bookmarkStart w:id="31" w:name="_Toc185345171"/>
      <w:bookmarkStart w:id="32" w:name="_Toc190427603"/>
      <w:r w:rsidRPr="006E070A">
        <w:t>Garantie en levensduur</w:t>
      </w:r>
      <w:bookmarkEnd w:id="31"/>
      <w:bookmarkEnd w:id="32"/>
    </w:p>
    <w:p w14:paraId="6D2474FD" w14:textId="4A67BF03" w:rsidR="00A97038" w:rsidRPr="006E070A" w:rsidRDefault="00A97038" w:rsidP="00A97038">
      <w:pPr>
        <w:pStyle w:val="Lijstalinea"/>
        <w:numPr>
          <w:ilvl w:val="0"/>
          <w:numId w:val="18"/>
        </w:numPr>
      </w:pPr>
      <w:r w:rsidRPr="006E070A">
        <w:t>Inschrijver dient een garantie ten aanzien van de aangeboden artikelen te verlenen van minimaal 24 maanden</w:t>
      </w:r>
      <w:r>
        <w:t xml:space="preserve"> vanaf moment van levering</w:t>
      </w:r>
      <w:r w:rsidRPr="006E070A">
        <w:t>;</w:t>
      </w:r>
    </w:p>
    <w:p w14:paraId="2AA9068C" w14:textId="6362C10A" w:rsidR="00A97038" w:rsidRPr="006E070A" w:rsidRDefault="00A97038" w:rsidP="00A97038">
      <w:pPr>
        <w:pStyle w:val="Lijstalinea"/>
        <w:numPr>
          <w:ilvl w:val="0"/>
          <w:numId w:val="18"/>
        </w:numPr>
      </w:pPr>
      <w:r w:rsidRPr="006E070A">
        <w:t xml:space="preserve">Het meubilair dient een technische levensduur van </w:t>
      </w:r>
      <w:r w:rsidRPr="00E6367B">
        <w:t>minimaal 10 jaren te</w:t>
      </w:r>
      <w:r w:rsidRPr="006E070A">
        <w:t xml:space="preserve"> hebben</w:t>
      </w:r>
      <w:r>
        <w:t xml:space="preserve"> voor de betreffende doelgroep (leerling</w:t>
      </w:r>
      <w:r w:rsidR="00EB20BC">
        <w:t>en</w:t>
      </w:r>
      <w:r>
        <w:t>sets hebben een CPL afwerking of gelijkwaardig)</w:t>
      </w:r>
      <w:r w:rsidRPr="006E070A">
        <w:t>;</w:t>
      </w:r>
    </w:p>
    <w:p w14:paraId="316CED6C" w14:textId="77777777" w:rsidR="00A97038" w:rsidRPr="006E070A" w:rsidRDefault="00A97038" w:rsidP="00A97038">
      <w:pPr>
        <w:pStyle w:val="Lijstalinea"/>
        <w:numPr>
          <w:ilvl w:val="0"/>
          <w:numId w:val="18"/>
        </w:numPr>
      </w:pPr>
      <w:r w:rsidRPr="006E070A">
        <w:t xml:space="preserve">Inschrijver garandeert dat de door Inschrijver geleverde producten gedurende een periode van </w:t>
      </w:r>
      <w:r w:rsidRPr="00E6367B">
        <w:t>10 jaar</w:t>
      </w:r>
      <w:r w:rsidRPr="006E070A">
        <w:t xml:space="preserve"> van onveranderde, goede kwaliteit, kleur, vorm zijn en blijven en dat producten in alle opzichten voldoen aan de gebruikelijke eisen van deugdelijkheid, doelmatigheid, geschiktheid van taak, specificaties, overheidsvoorschriften, normen en milieubepalingen;</w:t>
      </w:r>
    </w:p>
    <w:p w14:paraId="3ADD036E" w14:textId="77777777" w:rsidR="00A97038" w:rsidRPr="006E070A" w:rsidRDefault="00A97038" w:rsidP="00A97038">
      <w:pPr>
        <w:pStyle w:val="Lijstalinea"/>
        <w:numPr>
          <w:ilvl w:val="0"/>
          <w:numId w:val="18"/>
        </w:numPr>
      </w:pPr>
      <w:r w:rsidRPr="006E070A">
        <w:t>Tijdens de garantietermijn wordt het meubilair wanneer het defect is vervangen, dan wel tot volle tevredenheid van Opdrachtgever gerepareerd binnen een termijn van 6 weken. Indien Opdrachtgever dat wenst plaatst Opdrachtnemer kosteloos vervangend meubilair voor de overbruggingsperiode;</w:t>
      </w:r>
    </w:p>
    <w:p w14:paraId="4BD95978" w14:textId="77777777" w:rsidR="00A97038" w:rsidRPr="006E070A" w:rsidRDefault="00A97038" w:rsidP="00A97038">
      <w:pPr>
        <w:pStyle w:val="Lijstalinea"/>
        <w:numPr>
          <w:ilvl w:val="0"/>
          <w:numId w:val="18"/>
        </w:numPr>
      </w:pPr>
      <w:r w:rsidRPr="006E070A">
        <w:t xml:space="preserve">Opdrachtnemer draagt bij toekomstige bestellingen voor projecten zorg voor het opstellen van een planning voor de voorbereiding, uitvoering en nazorg van de levering in overleg met Opdrachtgever </w:t>
      </w:r>
    </w:p>
    <w:p w14:paraId="73DA9B09" w14:textId="27845684" w:rsidR="00A97038" w:rsidRPr="006E070A" w:rsidRDefault="00A97038" w:rsidP="00A97038">
      <w:pPr>
        <w:pStyle w:val="Lijstalinea"/>
        <w:numPr>
          <w:ilvl w:val="0"/>
          <w:numId w:val="18"/>
        </w:numPr>
      </w:pPr>
      <w:r>
        <w:t xml:space="preserve">Ontvangst van het meubilair geldt niet als acceptatie. Acceptatie vindt plaats bij ondertekening van de </w:t>
      </w:r>
      <w:proofErr w:type="spellStart"/>
      <w:r w:rsidRPr="006E070A">
        <w:t>afleverbon</w:t>
      </w:r>
      <w:proofErr w:type="spellEnd"/>
      <w:r w:rsidR="00FF420B">
        <w:t>;</w:t>
      </w:r>
    </w:p>
    <w:p w14:paraId="391C16B1" w14:textId="77777777" w:rsidR="00A97038" w:rsidRDefault="00A97038" w:rsidP="00A97038">
      <w:pPr>
        <w:pStyle w:val="Kop2"/>
      </w:pPr>
      <w:bookmarkStart w:id="33" w:name="_Toc185345172"/>
      <w:bookmarkStart w:id="34" w:name="_Toc190427604"/>
      <w:r>
        <w:t>Leveringsvoorwaarden</w:t>
      </w:r>
      <w:bookmarkEnd w:id="33"/>
      <w:bookmarkEnd w:id="34"/>
      <w:r>
        <w:t xml:space="preserve"> </w:t>
      </w:r>
    </w:p>
    <w:p w14:paraId="059F4A83" w14:textId="514F88BF" w:rsidR="00A97038" w:rsidRDefault="00A97038" w:rsidP="00A97038">
      <w:r>
        <w:t xml:space="preserve">Prijzen dienen te worden opgegeven DDP (conform de </w:t>
      </w:r>
      <w:proofErr w:type="spellStart"/>
      <w:r>
        <w:t>incoterms</w:t>
      </w:r>
      <w:proofErr w:type="spellEnd"/>
      <w:r>
        <w:t xml:space="preserve"> 2000). Bij de prijs is inbegrepen dat Inschrijver zorgdraagt voor de bedrijfsklare oplevering, op de met Opdrachtgever afgesproken locaties, verdieping en ruimte(n). Onder bedrijfsklare oplevering wordt hier verstaan: het inhuizen en monteren zodat het standaard- en maatwerkmeubilair gebruikt kan worden. Voor de bedrijfsklare oplevering gelden de volgende voorwaarden:</w:t>
      </w:r>
    </w:p>
    <w:p w14:paraId="4AFA3EA2" w14:textId="77777777" w:rsidR="00A97038" w:rsidRDefault="00A97038" w:rsidP="00A97038">
      <w:pPr>
        <w:pStyle w:val="Lijstalinea"/>
        <w:numPr>
          <w:ilvl w:val="0"/>
          <w:numId w:val="23"/>
        </w:numPr>
      </w:pPr>
      <w:r>
        <w:t xml:space="preserve">Tijdens de bedrijfsklare oplevering wordt gebruik gemaakt van de voorschriften en de richtlijnen die de fabrikant stelt; </w:t>
      </w:r>
    </w:p>
    <w:p w14:paraId="7D41ABC8" w14:textId="77777777" w:rsidR="00A97038" w:rsidRDefault="00A97038" w:rsidP="00A97038">
      <w:pPr>
        <w:pStyle w:val="Lijstalinea"/>
        <w:numPr>
          <w:ilvl w:val="0"/>
          <w:numId w:val="23"/>
        </w:numPr>
      </w:pPr>
      <w:r>
        <w:t xml:space="preserve">Het meubilair is schoon, vrij van stickers en/of stickerresten (productiestickers zijn toegestaan mits bij normaal gebruik niet zichtbaar) geheel zonder verpakkings- en transportmateriaal; </w:t>
      </w:r>
    </w:p>
    <w:p w14:paraId="5B681D2D" w14:textId="77777777" w:rsidR="00A97038" w:rsidRDefault="00A97038" w:rsidP="00A97038">
      <w:pPr>
        <w:pStyle w:val="Lijstalinea"/>
        <w:numPr>
          <w:ilvl w:val="0"/>
          <w:numId w:val="23"/>
        </w:numPr>
      </w:pPr>
      <w:r>
        <w:t xml:space="preserve">Het geleverde moet gebruiksklaar volgens tekening geplaatst zijn; </w:t>
      </w:r>
    </w:p>
    <w:p w14:paraId="44343B90" w14:textId="77777777" w:rsidR="00A97038" w:rsidRDefault="00A97038" w:rsidP="00A97038">
      <w:pPr>
        <w:pStyle w:val="Lijstalinea"/>
        <w:numPr>
          <w:ilvl w:val="0"/>
          <w:numId w:val="23"/>
        </w:numPr>
      </w:pPr>
      <w:r>
        <w:t xml:space="preserve">De vrijgekomen emballage dient door Inschrijver kosteloos te worden afgevoerd. </w:t>
      </w:r>
    </w:p>
    <w:p w14:paraId="22DDD297" w14:textId="77777777" w:rsidR="00A97038" w:rsidRDefault="00A97038" w:rsidP="00A97038">
      <w:pPr>
        <w:pStyle w:val="Kop2"/>
      </w:pPr>
      <w:bookmarkStart w:id="35" w:name="_Toc127794619"/>
      <w:bookmarkStart w:id="36" w:name="_Toc127872622"/>
      <w:bookmarkStart w:id="37" w:name="_Toc127943897"/>
      <w:bookmarkStart w:id="38" w:name="_Toc128512107"/>
      <w:bookmarkStart w:id="39" w:name="_Toc128512423"/>
      <w:bookmarkStart w:id="40" w:name="_Toc128512510"/>
      <w:bookmarkStart w:id="41" w:name="_Toc127794620"/>
      <w:bookmarkStart w:id="42" w:name="_Toc127872623"/>
      <w:bookmarkStart w:id="43" w:name="_Toc127943898"/>
      <w:bookmarkStart w:id="44" w:name="_Toc128512108"/>
      <w:bookmarkStart w:id="45" w:name="_Toc128512424"/>
      <w:bookmarkStart w:id="46" w:name="_Toc128512511"/>
      <w:bookmarkStart w:id="47" w:name="_Toc185345173"/>
      <w:bookmarkStart w:id="48" w:name="_Toc190427605"/>
      <w:bookmarkEnd w:id="35"/>
      <w:bookmarkEnd w:id="36"/>
      <w:bookmarkEnd w:id="37"/>
      <w:bookmarkEnd w:id="38"/>
      <w:bookmarkEnd w:id="39"/>
      <w:bookmarkEnd w:id="40"/>
      <w:bookmarkEnd w:id="41"/>
      <w:bookmarkEnd w:id="42"/>
      <w:bookmarkEnd w:id="43"/>
      <w:bookmarkEnd w:id="44"/>
      <w:bookmarkEnd w:id="45"/>
      <w:bookmarkEnd w:id="46"/>
      <w:r>
        <w:t>Aanvullende diensten</w:t>
      </w:r>
      <w:bookmarkEnd w:id="47"/>
      <w:bookmarkEnd w:id="48"/>
      <w:r>
        <w:t xml:space="preserve"> </w:t>
      </w:r>
    </w:p>
    <w:p w14:paraId="32E4A513" w14:textId="77777777" w:rsidR="00A97038" w:rsidRDefault="00A97038" w:rsidP="00A97038">
      <w:r>
        <w:t>Inschrijver verplicht zich tot het verrichten van de volgende diensten welke in de prijs zijn inbegrepen:</w:t>
      </w:r>
    </w:p>
    <w:p w14:paraId="089DA8EA" w14:textId="77777777" w:rsidR="00A97038" w:rsidRPr="00AE3BC3" w:rsidRDefault="00A97038" w:rsidP="00A97038">
      <w:pPr>
        <w:pStyle w:val="Lijstalinea"/>
        <w:numPr>
          <w:ilvl w:val="0"/>
          <w:numId w:val="19"/>
        </w:numPr>
      </w:pPr>
      <w:r w:rsidRPr="00AE3BC3">
        <w:t>Het adviseren over en afstemmen van de definitieve bestelling van het meubilair;</w:t>
      </w:r>
    </w:p>
    <w:p w14:paraId="2365D8C6" w14:textId="77777777" w:rsidR="00A97038" w:rsidRPr="00FA1D65" w:rsidRDefault="00A97038" w:rsidP="00A97038">
      <w:pPr>
        <w:pStyle w:val="Lijstalinea"/>
        <w:numPr>
          <w:ilvl w:val="0"/>
          <w:numId w:val="19"/>
        </w:numPr>
      </w:pPr>
      <w:r w:rsidRPr="00FA1D65">
        <w:t>Het leveren van een plan voor de voorbereiding, levering, plaatsing en nazorg van het geleverde;</w:t>
      </w:r>
    </w:p>
    <w:p w14:paraId="1539ED83" w14:textId="77777777" w:rsidR="00A97038" w:rsidRDefault="00A97038" w:rsidP="00A97038">
      <w:pPr>
        <w:pStyle w:val="Lijstalinea"/>
        <w:numPr>
          <w:ilvl w:val="0"/>
          <w:numId w:val="19"/>
        </w:numPr>
      </w:pPr>
      <w:r>
        <w:t>Het op verzoek geven van technische instructie aan de technische medewerkers over montage, demontage en eenvoudige reparaties enz.;</w:t>
      </w:r>
    </w:p>
    <w:p w14:paraId="6A597C4D" w14:textId="77777777" w:rsidR="00A97038" w:rsidRDefault="00A97038" w:rsidP="00A97038">
      <w:pPr>
        <w:pStyle w:val="Lijstalinea"/>
        <w:numPr>
          <w:ilvl w:val="0"/>
          <w:numId w:val="19"/>
        </w:numPr>
      </w:pPr>
      <w:r>
        <w:t xml:space="preserve">Het geven van een gebruikersinstructie aan de beheerders van het geleverde; </w:t>
      </w:r>
    </w:p>
    <w:p w14:paraId="06027B48" w14:textId="77777777" w:rsidR="00A97038" w:rsidRDefault="00A97038" w:rsidP="00A97038">
      <w:pPr>
        <w:pStyle w:val="Lijstalinea"/>
        <w:numPr>
          <w:ilvl w:val="0"/>
          <w:numId w:val="19"/>
        </w:numPr>
      </w:pPr>
      <w:r>
        <w:t xml:space="preserve">Het verlenen van nazorg direct na de </w:t>
      </w:r>
      <w:proofErr w:type="spellStart"/>
      <w:r>
        <w:t>inhuizing</w:t>
      </w:r>
      <w:proofErr w:type="spellEnd"/>
      <w:r>
        <w:t xml:space="preserve"> aan de beheerders en gedurende de garantieperiode.</w:t>
      </w:r>
    </w:p>
    <w:p w14:paraId="28401C73" w14:textId="77777777" w:rsidR="00A97038" w:rsidRDefault="00A97038" w:rsidP="00A97038">
      <w:pPr>
        <w:pStyle w:val="Kop2"/>
      </w:pPr>
      <w:bookmarkStart w:id="49" w:name="_Toc185345174"/>
      <w:bookmarkStart w:id="50" w:name="_Toc190427606"/>
      <w:r>
        <w:t>Personeel</w:t>
      </w:r>
      <w:bookmarkEnd w:id="49"/>
      <w:bookmarkEnd w:id="50"/>
    </w:p>
    <w:p w14:paraId="3E903075" w14:textId="77777777" w:rsidR="00A97038" w:rsidRPr="00883634" w:rsidRDefault="00A97038" w:rsidP="00A97038">
      <w:pPr>
        <w:rPr>
          <w:szCs w:val="18"/>
        </w:rPr>
      </w:pPr>
      <w:r w:rsidRPr="00883634">
        <w:rPr>
          <w:szCs w:val="18"/>
        </w:rPr>
        <w:t xml:space="preserve">Het door Inschrijver in te zetten personeel (of onderaannemers) dient: </w:t>
      </w:r>
    </w:p>
    <w:p w14:paraId="3C9FD9B0" w14:textId="733DEB30" w:rsidR="00A97038" w:rsidRDefault="00A97038" w:rsidP="00A97038">
      <w:pPr>
        <w:pStyle w:val="Lijstalinea"/>
        <w:numPr>
          <w:ilvl w:val="0"/>
          <w:numId w:val="20"/>
        </w:numPr>
        <w:rPr>
          <w:szCs w:val="18"/>
        </w:rPr>
      </w:pPr>
      <w:r w:rsidRPr="00883634">
        <w:rPr>
          <w:szCs w:val="18"/>
        </w:rPr>
        <w:lastRenderedPageBreak/>
        <w:t>De Nederlandse taal te beheersen;</w:t>
      </w:r>
    </w:p>
    <w:p w14:paraId="5B6EFEF7" w14:textId="29748E8B" w:rsidR="00A97038" w:rsidRDefault="00A97038" w:rsidP="00A97038">
      <w:pPr>
        <w:pStyle w:val="Lijstalinea"/>
        <w:numPr>
          <w:ilvl w:val="0"/>
          <w:numId w:val="20"/>
        </w:numPr>
        <w:rPr>
          <w:szCs w:val="18"/>
        </w:rPr>
      </w:pPr>
      <w:r>
        <w:rPr>
          <w:szCs w:val="18"/>
        </w:rPr>
        <w:t>De geldende huisregels van Opdrachtgever, in acht te nemen.</w:t>
      </w:r>
    </w:p>
    <w:p w14:paraId="4C383541" w14:textId="77777777" w:rsidR="00A97038" w:rsidRDefault="00A97038" w:rsidP="00A97038">
      <w:pPr>
        <w:pStyle w:val="Kop2"/>
      </w:pPr>
      <w:bookmarkStart w:id="51" w:name="_Toc185345175"/>
      <w:bookmarkStart w:id="52" w:name="_Toc190427607"/>
      <w:r>
        <w:t>Vast aanspreekpunt</w:t>
      </w:r>
      <w:bookmarkEnd w:id="51"/>
      <w:bookmarkEnd w:id="52"/>
    </w:p>
    <w:p w14:paraId="235FCB31" w14:textId="77777777" w:rsidR="00A97038" w:rsidRDefault="00A97038" w:rsidP="00A97038">
      <w:r w:rsidRPr="009347F5">
        <w:t>Inschrijver stelt een vast aanspreekpunt aan. Deze persoon is projectverantwoordelijk voor eventuele</w:t>
      </w:r>
      <w:r w:rsidRPr="009347F5">
        <w:cr/>
        <w:t>onderaannemers en communiceert met Opdrachtgever. Tevens dient de projectverantwoordelijke op verzoek de</w:t>
      </w:r>
      <w:r>
        <w:t xml:space="preserve"> </w:t>
      </w:r>
      <w:r w:rsidRPr="009347F5">
        <w:t xml:space="preserve">interne vergaderingen van Opdrachtgever bij te wonen die worden ingepland en </w:t>
      </w:r>
      <w:r>
        <w:t>v</w:t>
      </w:r>
      <w:r w:rsidRPr="009347F5">
        <w:t>erantwoordelijk te zijn voor de</w:t>
      </w:r>
      <w:r>
        <w:t xml:space="preserve"> c</w:t>
      </w:r>
      <w:r w:rsidRPr="009347F5">
        <w:t>oördinatie van de uitlevering.</w:t>
      </w:r>
    </w:p>
    <w:p w14:paraId="77FFA1F9" w14:textId="77777777" w:rsidR="00A97038" w:rsidRDefault="00A97038" w:rsidP="00A97038">
      <w:pPr>
        <w:pStyle w:val="Kop2"/>
      </w:pPr>
      <w:bookmarkStart w:id="53" w:name="_Toc127794625"/>
      <w:bookmarkStart w:id="54" w:name="_Toc127872628"/>
      <w:bookmarkStart w:id="55" w:name="_Toc127943903"/>
      <w:bookmarkStart w:id="56" w:name="_Toc128512113"/>
      <w:bookmarkStart w:id="57" w:name="_Toc128512429"/>
      <w:bookmarkStart w:id="58" w:name="_Toc128512516"/>
      <w:bookmarkStart w:id="59" w:name="_Toc127794626"/>
      <w:bookmarkStart w:id="60" w:name="_Toc127872629"/>
      <w:bookmarkStart w:id="61" w:name="_Toc127943904"/>
      <w:bookmarkStart w:id="62" w:name="_Toc128512114"/>
      <w:bookmarkStart w:id="63" w:name="_Toc128512430"/>
      <w:bookmarkStart w:id="64" w:name="_Toc128512517"/>
      <w:bookmarkStart w:id="65" w:name="_Toc127794627"/>
      <w:bookmarkStart w:id="66" w:name="_Toc127872630"/>
      <w:bookmarkStart w:id="67" w:name="_Toc127943905"/>
      <w:bookmarkStart w:id="68" w:name="_Toc128512115"/>
      <w:bookmarkStart w:id="69" w:name="_Toc128512431"/>
      <w:bookmarkStart w:id="70" w:name="_Toc128512518"/>
      <w:bookmarkStart w:id="71" w:name="_Toc127794628"/>
      <w:bookmarkStart w:id="72" w:name="_Toc127872631"/>
      <w:bookmarkStart w:id="73" w:name="_Toc127943906"/>
      <w:bookmarkStart w:id="74" w:name="_Toc128512116"/>
      <w:bookmarkStart w:id="75" w:name="_Toc128512432"/>
      <w:bookmarkStart w:id="76" w:name="_Toc128512519"/>
      <w:bookmarkStart w:id="77" w:name="_Toc127794629"/>
      <w:bookmarkStart w:id="78" w:name="_Toc127872632"/>
      <w:bookmarkStart w:id="79" w:name="_Toc127943907"/>
      <w:bookmarkStart w:id="80" w:name="_Toc128512117"/>
      <w:bookmarkStart w:id="81" w:name="_Toc128512433"/>
      <w:bookmarkStart w:id="82" w:name="_Toc128512520"/>
      <w:bookmarkStart w:id="83" w:name="_Toc127794630"/>
      <w:bookmarkStart w:id="84" w:name="_Toc127872633"/>
      <w:bookmarkStart w:id="85" w:name="_Toc127943908"/>
      <w:bookmarkStart w:id="86" w:name="_Toc128512118"/>
      <w:bookmarkStart w:id="87" w:name="_Toc128512434"/>
      <w:bookmarkStart w:id="88" w:name="_Toc128512521"/>
      <w:bookmarkStart w:id="89" w:name="_Toc185345177"/>
      <w:bookmarkStart w:id="90" w:name="_Toc19042760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t>Kwaliteit en veiligheid</w:t>
      </w:r>
      <w:bookmarkEnd w:id="26"/>
      <w:bookmarkEnd w:id="89"/>
      <w:bookmarkEnd w:id="90"/>
    </w:p>
    <w:p w14:paraId="24F5C917" w14:textId="77777777" w:rsidR="00A97038" w:rsidRDefault="00A97038" w:rsidP="00A97038">
      <w:pPr>
        <w:pStyle w:val="Lijstalinea"/>
        <w:numPr>
          <w:ilvl w:val="0"/>
          <w:numId w:val="21"/>
        </w:numPr>
      </w:pPr>
      <w:r>
        <w:t xml:space="preserve">De door Inschrijver aan te bieden producten voldoen aan de geldende kwaliteits- en milieunormen. Daarnaast voldoen de producten en diensten aan de Nederlandse </w:t>
      </w:r>
      <w:proofErr w:type="spellStart"/>
      <w:r>
        <w:t>Arbo-wet</w:t>
      </w:r>
      <w:proofErr w:type="spellEnd"/>
      <w:r>
        <w:t>- en regelgeving, Nederlandse Milieuwet- en regelgeving, de wet- en regelgeving op het gebied van brandveiligheid en de relevante actuele aanvulling op deze wet- en regelgevingen. Het meubilair dient tevens te voldoen aan:</w:t>
      </w:r>
    </w:p>
    <w:p w14:paraId="0430461C" w14:textId="77777777" w:rsidR="00A97038" w:rsidRDefault="00A97038" w:rsidP="00A97038">
      <w:pPr>
        <w:pStyle w:val="Lijstalinea"/>
        <w:numPr>
          <w:ilvl w:val="1"/>
          <w:numId w:val="21"/>
        </w:numPr>
      </w:pPr>
      <w:r>
        <w:t xml:space="preserve">De op het moment van inschrijving geldende </w:t>
      </w:r>
      <w:proofErr w:type="spellStart"/>
      <w:r>
        <w:t>NEN-normen</w:t>
      </w:r>
      <w:proofErr w:type="spellEnd"/>
      <w:r>
        <w:t>;</w:t>
      </w:r>
    </w:p>
    <w:p w14:paraId="4AFE4FFA" w14:textId="77777777" w:rsidR="00A97038" w:rsidRDefault="00A97038" w:rsidP="00A97038">
      <w:pPr>
        <w:pStyle w:val="Lijstalinea"/>
        <w:numPr>
          <w:ilvl w:val="1"/>
          <w:numId w:val="22"/>
        </w:numPr>
      </w:pPr>
      <w:r>
        <w:t>Algemene kwaliteitseisen (geen fabricagefouten, goed product e.d.);</w:t>
      </w:r>
    </w:p>
    <w:p w14:paraId="194EFF51" w14:textId="77777777" w:rsidR="00A97038" w:rsidRDefault="00A97038" w:rsidP="00A97038">
      <w:pPr>
        <w:pStyle w:val="Lijstalinea"/>
        <w:numPr>
          <w:ilvl w:val="1"/>
          <w:numId w:val="22"/>
        </w:numPr>
      </w:pPr>
      <w:r>
        <w:t>Algemene veiligheidseisen; deze houden onder andere in dat het meubilair de veiligheid van de gebruiker dient te waarborgen, zodanig dat:</w:t>
      </w:r>
    </w:p>
    <w:p w14:paraId="06A58392" w14:textId="77777777" w:rsidR="00A97038" w:rsidRDefault="00A97038" w:rsidP="00A97038">
      <w:pPr>
        <w:pStyle w:val="Lijstalinea"/>
        <w:numPr>
          <w:ilvl w:val="1"/>
          <w:numId w:val="22"/>
        </w:numPr>
      </w:pPr>
      <w:r>
        <w:t>Bij brand geen toxische of corrosieve dampen ontstaan en er bij normaal gebruik geen allergische reacties ontstaan;</w:t>
      </w:r>
    </w:p>
    <w:p w14:paraId="16B533E9" w14:textId="77777777" w:rsidR="00A97038" w:rsidRDefault="00A97038" w:rsidP="00A97038">
      <w:pPr>
        <w:pStyle w:val="Lijstalinea"/>
        <w:numPr>
          <w:ilvl w:val="1"/>
          <w:numId w:val="22"/>
        </w:numPr>
      </w:pPr>
      <w:r>
        <w:t>Bij normaal gebruik een minimale kans op verwondingen bestaat.</w:t>
      </w:r>
    </w:p>
    <w:p w14:paraId="40952A24" w14:textId="77777777" w:rsidR="00A97038" w:rsidRDefault="00A97038" w:rsidP="00A97038">
      <w:pPr>
        <w:pStyle w:val="Lijstalinea"/>
        <w:numPr>
          <w:ilvl w:val="0"/>
          <w:numId w:val="22"/>
        </w:numPr>
      </w:pPr>
      <w:r>
        <w:t>Het meubilair is zo ontworpen dat het veilig is voor leerlingen, personeel en bezoekers. Hieronder wordt verstaan dat personen zich niet kunnen verwonden aan het meubilair en/of kleding kunnen openhalen aan het meubilair.</w:t>
      </w:r>
    </w:p>
    <w:p w14:paraId="357E7F45" w14:textId="778D38F1" w:rsidR="00A97038" w:rsidRPr="002815D2" w:rsidRDefault="00A97038" w:rsidP="00A97038">
      <w:pPr>
        <w:pStyle w:val="Lijstalinea"/>
        <w:numPr>
          <w:ilvl w:val="0"/>
          <w:numId w:val="22"/>
        </w:numPr>
        <w:rPr>
          <w:szCs w:val="18"/>
        </w:rPr>
      </w:pPr>
      <w:r w:rsidRPr="002815D2">
        <w:rPr>
          <w:szCs w:val="18"/>
        </w:rPr>
        <w:t>Het meubilair dient kras-, stoot- en slijtvast, lichtecht en vochtongevoelig (tegen kromtrekken) te zijn afgewerkt</w:t>
      </w:r>
      <w:r>
        <w:rPr>
          <w:szCs w:val="18"/>
        </w:rPr>
        <w:t xml:space="preserve"> en niet gevoelig te zijn voor vette vingerafdrukken</w:t>
      </w:r>
      <w:r w:rsidR="00FF420B">
        <w:rPr>
          <w:szCs w:val="18"/>
        </w:rPr>
        <w:t>.</w:t>
      </w:r>
    </w:p>
    <w:p w14:paraId="50E54BE3" w14:textId="77777777" w:rsidR="00A97038" w:rsidRDefault="00A97038" w:rsidP="00A97038">
      <w:pPr>
        <w:pStyle w:val="Kop2"/>
      </w:pPr>
      <w:bookmarkStart w:id="91" w:name="_Toc58497234"/>
      <w:bookmarkStart w:id="92" w:name="_Toc185345178"/>
      <w:bookmarkStart w:id="93" w:name="_Toc190427609"/>
      <w:r>
        <w:t>Milieu</w:t>
      </w:r>
      <w:bookmarkEnd w:id="91"/>
      <w:bookmarkEnd w:id="92"/>
      <w:bookmarkEnd w:id="93"/>
    </w:p>
    <w:p w14:paraId="337F73BB" w14:textId="77777777" w:rsidR="00A97038" w:rsidRPr="00EB6D82" w:rsidRDefault="00A97038" w:rsidP="00A97038">
      <w:pPr>
        <w:pStyle w:val="Lijstalinea"/>
        <w:numPr>
          <w:ilvl w:val="0"/>
          <w:numId w:val="17"/>
        </w:numPr>
      </w:pPr>
      <w:r>
        <w:t xml:space="preserve">Inschrijver dient alle producten, indien van toepassing, in milieuvriendelijke materialen verpakt aan te </w:t>
      </w:r>
      <w:r w:rsidRPr="00752F85">
        <w:t>leveren. Dat wil zeggen: dat er zo min mogelijk gebruik is gemaakt van schadelijke stoffen, zware metalen en fossiele brandstoffen, bij voorkeur bestaand uit gerecycled materiaal;</w:t>
      </w:r>
    </w:p>
    <w:p w14:paraId="3B879970" w14:textId="77777777" w:rsidR="00A97038" w:rsidRDefault="00A97038" w:rsidP="00A97038">
      <w:pPr>
        <w:pStyle w:val="Lijstalinea"/>
        <w:numPr>
          <w:ilvl w:val="0"/>
          <w:numId w:val="17"/>
        </w:numPr>
      </w:pPr>
      <w:r>
        <w:t>Inschrijver zoekt actief naar duurzame oplossingen en geeft de Opdrachtgever daar gevraagd en ongevraagd advies over;</w:t>
      </w:r>
    </w:p>
    <w:p w14:paraId="5C16229F" w14:textId="77777777" w:rsidR="00A97038" w:rsidRDefault="00A97038" w:rsidP="00A97038">
      <w:pPr>
        <w:pStyle w:val="Lijstalinea"/>
        <w:numPr>
          <w:ilvl w:val="0"/>
          <w:numId w:val="17"/>
        </w:numPr>
      </w:pPr>
      <w:r>
        <w:t xml:space="preserve">Het gebruik van duurzame, recyclebare en minder milieubelastende materialen dient te voldoen aan de ‘Nederlandse Emissie Richtlijnen’ (NER) en aan de </w:t>
      </w:r>
      <w:proofErr w:type="spellStart"/>
      <w:r>
        <w:t>Eural</w:t>
      </w:r>
      <w:proofErr w:type="spellEnd"/>
      <w:r>
        <w:t xml:space="preserve"> (Europese Afvalstoffenlijst);</w:t>
      </w:r>
    </w:p>
    <w:p w14:paraId="583B0BCC" w14:textId="77777777" w:rsidR="00A97038" w:rsidRDefault="00A97038" w:rsidP="00A97038">
      <w:pPr>
        <w:pStyle w:val="Lijstalinea"/>
        <w:numPr>
          <w:ilvl w:val="0"/>
          <w:numId w:val="17"/>
        </w:numPr>
      </w:pPr>
      <w:r>
        <w:t>Inschrijver garandeert dat hout gebruikt voor de vervaardiging van zijn producten afkomstig is uit verantwoord beheerde bossen. (Beheer van) Bossen waarvan het hout afkomstig is dienen hiertoe te voldoen aan de tien principes van goed bosbeheer van de Stichting FSC.</w:t>
      </w:r>
    </w:p>
    <w:p w14:paraId="6C40695F" w14:textId="77777777" w:rsidR="00A97038" w:rsidRPr="000577BE" w:rsidRDefault="00A97038" w:rsidP="00A97038">
      <w:pPr>
        <w:pStyle w:val="Kop2"/>
      </w:pPr>
      <w:bookmarkStart w:id="94" w:name="_Toc58497235"/>
      <w:bookmarkStart w:id="95" w:name="_Toc185345179"/>
      <w:bookmarkStart w:id="96" w:name="_Toc190427610"/>
      <w:r>
        <w:t>Technische eisen meubilair</w:t>
      </w:r>
      <w:bookmarkEnd w:id="94"/>
      <w:bookmarkEnd w:id="95"/>
      <w:bookmarkEnd w:id="96"/>
    </w:p>
    <w:p w14:paraId="7E1760A9" w14:textId="77777777" w:rsidR="00A97038" w:rsidRDefault="00A97038" w:rsidP="00A97038">
      <w:pPr>
        <w:rPr>
          <w:szCs w:val="18"/>
        </w:rPr>
      </w:pPr>
      <w:r w:rsidRPr="001D193B">
        <w:rPr>
          <w:szCs w:val="18"/>
        </w:rPr>
        <w:t>Er is voor gekozen om geen of beperkte technische specificaties op te nemen voor de specifieke verschillende meubels om zodoende maximale vrijheid te geven aan de Inschrijvers en de kwaliteit in relatie tot de prijs te kunnen vergelijken tussen de verschillende Inschrijvers. De meubels in de ruimte dienen uit dezelfde serie of meubellijn afkomstig te zijn en/of dienen esthetisch dezelfde uitstraling te hebben.</w:t>
      </w:r>
    </w:p>
    <w:p w14:paraId="61E43D09" w14:textId="77777777" w:rsidR="00A97038" w:rsidRDefault="00A97038" w:rsidP="00A97038">
      <w:pPr>
        <w:pStyle w:val="Kop2"/>
      </w:pPr>
      <w:bookmarkStart w:id="97" w:name="_Toc185345180"/>
      <w:bookmarkStart w:id="98" w:name="_Toc190427611"/>
      <w:r>
        <w:lastRenderedPageBreak/>
        <w:t>Reparatie</w:t>
      </w:r>
      <w:bookmarkEnd w:id="97"/>
      <w:bookmarkEnd w:id="98"/>
    </w:p>
    <w:p w14:paraId="0C06760A" w14:textId="655EF86C" w:rsidR="00A97038" w:rsidRPr="00D975FE" w:rsidRDefault="00A97038" w:rsidP="00A97038">
      <w:r w:rsidRPr="00D975FE">
        <w:t>Tijdens de garantietermijn worden defecte producten en/of onderdelen vervangen, dan wel tot volle tevredenheid</w:t>
      </w:r>
      <w:r>
        <w:t xml:space="preserve"> </w:t>
      </w:r>
      <w:r w:rsidRPr="00D975FE">
        <w:t>van Opdrachtgever gerepareerd</w:t>
      </w:r>
      <w:r>
        <w:t>.</w:t>
      </w:r>
    </w:p>
    <w:p w14:paraId="6EEB0318" w14:textId="77777777" w:rsidR="00A97038" w:rsidRDefault="00A97038" w:rsidP="00A97038">
      <w:pPr>
        <w:pStyle w:val="Kop2"/>
      </w:pPr>
      <w:bookmarkStart w:id="99" w:name="_Toc185345181"/>
      <w:bookmarkStart w:id="100" w:name="_Toc190427612"/>
      <w:r>
        <w:t>Bescherming gebouw opdrachtgever</w:t>
      </w:r>
      <w:bookmarkEnd w:id="99"/>
      <w:bookmarkEnd w:id="100"/>
    </w:p>
    <w:p w14:paraId="48E2A907" w14:textId="77777777" w:rsidR="00A97038" w:rsidRPr="00D975FE" w:rsidRDefault="00A97038" w:rsidP="00A97038">
      <w:r w:rsidRPr="00D975FE">
        <w:t>Inschrijver is verantwoordelijk voor het aanbrengen van deugdelijk beschermingsmateriaal aan liften, kozijnen,</w:t>
      </w:r>
      <w:r w:rsidRPr="00D975FE">
        <w:cr/>
        <w:t>deuren en dergelijke. Beschadigingen aan het gebouw van Opdrachtgever veroorzaakt door Inschrijver, worden ten</w:t>
      </w:r>
      <w:r>
        <w:t xml:space="preserve"> </w:t>
      </w:r>
      <w:r w:rsidRPr="00D975FE">
        <w:t>laste van Inschrijver gelegd.</w:t>
      </w:r>
    </w:p>
    <w:p w14:paraId="3A7B4E61" w14:textId="77777777" w:rsidR="00A97038" w:rsidRDefault="00A97038" w:rsidP="00A97038">
      <w:pPr>
        <w:pStyle w:val="Kop2"/>
        <w:rPr>
          <w:rStyle w:val="Kop2Char"/>
        </w:rPr>
      </w:pPr>
      <w:bookmarkStart w:id="101" w:name="_Toc185345182"/>
      <w:bookmarkStart w:id="102" w:name="_Toc190427613"/>
      <w:bookmarkStart w:id="103" w:name="_Toc58497237"/>
      <w:r>
        <w:rPr>
          <w:rStyle w:val="Kop2Char"/>
        </w:rPr>
        <w:t>Montage en demontage</w:t>
      </w:r>
      <w:bookmarkEnd w:id="101"/>
      <w:bookmarkEnd w:id="102"/>
      <w:r>
        <w:rPr>
          <w:rStyle w:val="Kop2Char"/>
        </w:rPr>
        <w:t xml:space="preserve"> </w:t>
      </w:r>
    </w:p>
    <w:p w14:paraId="277ABB1A" w14:textId="77777777" w:rsidR="00A97038" w:rsidRPr="00AE3BC3" w:rsidRDefault="00A97038" w:rsidP="00A97038">
      <w:r>
        <w:t>Montage en demontage van het door Inschrijver geleverde alsmede het verrichten van eenvoudige reparaties dient in eigen beheer mogelijk te zijn zonder gebruik van speciaal gereedschap.</w:t>
      </w:r>
    </w:p>
    <w:p w14:paraId="2A68A273" w14:textId="77777777" w:rsidR="00A97038" w:rsidRDefault="00A97038" w:rsidP="00A97038">
      <w:pPr>
        <w:pStyle w:val="Kop2"/>
        <w:rPr>
          <w:rStyle w:val="Kop2Char"/>
        </w:rPr>
      </w:pPr>
      <w:bookmarkStart w:id="104" w:name="_Toc185345183"/>
      <w:bookmarkStart w:id="105" w:name="_Toc190427614"/>
      <w:r>
        <w:rPr>
          <w:rStyle w:val="Kop2Char"/>
        </w:rPr>
        <w:t>Mechanieken</w:t>
      </w:r>
      <w:bookmarkEnd w:id="104"/>
      <w:bookmarkEnd w:id="105"/>
    </w:p>
    <w:p w14:paraId="0B2CCCA1" w14:textId="77777777" w:rsidR="00A97038" w:rsidRPr="00AE3BC3" w:rsidRDefault="00A97038" w:rsidP="00A97038">
      <w:r>
        <w:t>Er mogen geen te smeren mechanieken worden toegepast.</w:t>
      </w:r>
    </w:p>
    <w:p w14:paraId="50B2EE77" w14:textId="77777777" w:rsidR="00A97038" w:rsidRDefault="00A97038" w:rsidP="00A97038">
      <w:pPr>
        <w:pStyle w:val="Kop2"/>
        <w:rPr>
          <w:rStyle w:val="Kop2Char"/>
        </w:rPr>
      </w:pPr>
      <w:bookmarkStart w:id="106" w:name="_Toc185345184"/>
      <w:bookmarkStart w:id="107" w:name="_Toc190427615"/>
      <w:r>
        <w:rPr>
          <w:rStyle w:val="Kop2Char"/>
        </w:rPr>
        <w:t>Specificaties</w:t>
      </w:r>
      <w:bookmarkEnd w:id="106"/>
      <w:bookmarkEnd w:id="107"/>
    </w:p>
    <w:p w14:paraId="7B732AFC" w14:textId="77777777" w:rsidR="00A97038" w:rsidRPr="00AE3BC3" w:rsidRDefault="00A97038" w:rsidP="00A97038">
      <w:r>
        <w:t>Inschrijver levert voor het standaardmeubilair de specificaties inclusief een foto van het product, waaruit blijkt dat het product voldoet aan de gestelde specificaties, aan. Deze informatie dient u toe te voegen aan uw inschrijving.</w:t>
      </w:r>
    </w:p>
    <w:p w14:paraId="0C450AFF" w14:textId="77777777" w:rsidR="00A97038" w:rsidRDefault="00A97038" w:rsidP="00A97038">
      <w:pPr>
        <w:pStyle w:val="Kop2"/>
      </w:pPr>
      <w:bookmarkStart w:id="108" w:name="_Toc185345185"/>
      <w:bookmarkStart w:id="109" w:name="_Toc190427616"/>
      <w:r w:rsidRPr="00883634">
        <w:rPr>
          <w:rStyle w:val="Kop2Char"/>
        </w:rPr>
        <w:t>Commerciële</w:t>
      </w:r>
      <w:r>
        <w:t xml:space="preserve"> eisen</w:t>
      </w:r>
      <w:bookmarkEnd w:id="103"/>
      <w:bookmarkEnd w:id="108"/>
      <w:bookmarkEnd w:id="109"/>
    </w:p>
    <w:p w14:paraId="4FC39F71" w14:textId="77777777" w:rsidR="00A97038" w:rsidRPr="00EB6D82" w:rsidRDefault="00A97038" w:rsidP="00A97038">
      <w:pPr>
        <w:pStyle w:val="Lijstalinea"/>
        <w:numPr>
          <w:ilvl w:val="0"/>
          <w:numId w:val="17"/>
        </w:numPr>
      </w:pPr>
      <w:r w:rsidRPr="00EB6D82">
        <w:t>Uw inschrijving is in de Nederlandse taal gesteld en de gehanteerde tarieven zijn in euro’s, excl. BTW;</w:t>
      </w:r>
    </w:p>
    <w:p w14:paraId="1EC8A4D8" w14:textId="77777777" w:rsidR="00A97038" w:rsidRPr="00EB6D82" w:rsidRDefault="00A97038" w:rsidP="00A97038">
      <w:pPr>
        <w:pStyle w:val="Lijstalinea"/>
        <w:numPr>
          <w:ilvl w:val="0"/>
          <w:numId w:val="17"/>
        </w:numPr>
      </w:pPr>
      <w:r w:rsidRPr="00EB6D82">
        <w:t xml:space="preserve">Opdrachtnemer vermeldt haar all-in prijzen in </w:t>
      </w:r>
      <w:r w:rsidRPr="00D435E1">
        <w:t>het “Prijzenblad”. U</w:t>
      </w:r>
      <w:r w:rsidRPr="00EB6D82">
        <w:t xml:space="preserve"> wijzigt de opmaak van het prijzenblad niet;</w:t>
      </w:r>
    </w:p>
    <w:p w14:paraId="1268B070" w14:textId="77777777" w:rsidR="00A97038" w:rsidRPr="003319BE" w:rsidRDefault="00A97038" w:rsidP="00A97038">
      <w:pPr>
        <w:pStyle w:val="Lijstalinea"/>
        <w:numPr>
          <w:ilvl w:val="0"/>
          <w:numId w:val="17"/>
        </w:numPr>
      </w:pPr>
      <w:r>
        <w:t xml:space="preserve">De bedragen en tarieven van uw inschrijving zijn vast gedurende looptijd raamovereenkomst en inclusief alle kosten, zoals en voor zover van toepassing, maar niet uitputtend: uitvoering, nazorg, transportkosten, verwerkingskosten, </w:t>
      </w:r>
      <w:r w:rsidRPr="003319BE">
        <w:t>retourkosten, handlingkosten, administratieve kosten;</w:t>
      </w:r>
    </w:p>
    <w:p w14:paraId="5545747B" w14:textId="77777777" w:rsidR="00A97038" w:rsidRPr="003319BE" w:rsidRDefault="00A97038" w:rsidP="00A97038">
      <w:pPr>
        <w:pStyle w:val="Lijstalinea"/>
        <w:numPr>
          <w:ilvl w:val="0"/>
          <w:numId w:val="17"/>
        </w:numPr>
      </w:pPr>
      <w:r w:rsidRPr="003319BE">
        <w:t xml:space="preserve">Met ingang van 1 </w:t>
      </w:r>
      <w:r w:rsidRPr="00AE3BC3">
        <w:t>juli</w:t>
      </w:r>
      <w:r w:rsidRPr="003319BE">
        <w:t xml:space="preserve"> 202</w:t>
      </w:r>
      <w:r w:rsidRPr="00AE3BC3">
        <w:t>4</w:t>
      </w:r>
      <w:r w:rsidRPr="003319BE">
        <w:t xml:space="preserve"> zal Opdrachtgever eenmaal per jaar, op 1 </w:t>
      </w:r>
      <w:r w:rsidRPr="00AE3BC3">
        <w:t>juli</w:t>
      </w:r>
      <w:r w:rsidRPr="003319BE">
        <w:t xml:space="preserve"> een prijsindexering toestaan op basis van CBS 3101 van de CBS categorie meubelindustrie;</w:t>
      </w:r>
    </w:p>
    <w:p w14:paraId="64926A93" w14:textId="77777777" w:rsidR="00A97038" w:rsidRPr="00EB6D82" w:rsidRDefault="00A97038" w:rsidP="00A97038">
      <w:pPr>
        <w:pStyle w:val="Lijstalinea"/>
        <w:numPr>
          <w:ilvl w:val="0"/>
          <w:numId w:val="17"/>
        </w:numPr>
      </w:pPr>
      <w:r>
        <w:t xml:space="preserve">U gaat ermee akkoord dat betaling door Assink Lyceum plaatsvindt </w:t>
      </w:r>
      <w:r w:rsidRPr="00EB6D82">
        <w:t>binnen 30 kalenderdagen na</w:t>
      </w:r>
      <w:r>
        <w:t xml:space="preserve"> ontvangst van </w:t>
      </w:r>
      <w:r w:rsidRPr="00EB6D82">
        <w:t>een juiste en op het juiste moment ingediende factuur;</w:t>
      </w:r>
    </w:p>
    <w:p w14:paraId="600F65B6" w14:textId="77777777" w:rsidR="00A97038" w:rsidRPr="00EB6D82" w:rsidRDefault="00A97038" w:rsidP="00A97038">
      <w:pPr>
        <w:pStyle w:val="Lijstalinea"/>
        <w:numPr>
          <w:ilvl w:val="0"/>
          <w:numId w:val="17"/>
        </w:numPr>
      </w:pPr>
      <w:r w:rsidRPr="00EB6D82">
        <w:t xml:space="preserve">Op de factuur vermeldt de Opdrachtnemer in ieder geval (voor zover van toepassing) de volgende zaken: - Factuuradres  - Naam locatie - Naam besteller - Beschrijving van geleverde artikelen </w:t>
      </w:r>
    </w:p>
    <w:p w14:paraId="49BDEEED" w14:textId="77777777" w:rsidR="00A97038" w:rsidRDefault="00A97038" w:rsidP="00A97038">
      <w:pPr>
        <w:pStyle w:val="Lijstalinea"/>
        <w:numPr>
          <w:ilvl w:val="0"/>
          <w:numId w:val="17"/>
        </w:numPr>
      </w:pPr>
      <w:r w:rsidRPr="00EB6D82">
        <w:t xml:space="preserve">Afzonderlijke bedragen, alsmede het totaalbedrag - Het BTW percentage - Het BTW bedrag - </w:t>
      </w:r>
      <w:proofErr w:type="spellStart"/>
      <w:r w:rsidRPr="00EB6D82">
        <w:t>BTW-nummer</w:t>
      </w:r>
      <w:proofErr w:type="spellEnd"/>
      <w:r w:rsidRPr="00EB6D82">
        <w:t>;</w:t>
      </w:r>
    </w:p>
    <w:p w14:paraId="1683E4F3" w14:textId="77777777" w:rsidR="00A97038" w:rsidRPr="00EB6D82" w:rsidRDefault="00A97038" w:rsidP="00A97038">
      <w:pPr>
        <w:pStyle w:val="Lijstalinea"/>
        <w:numPr>
          <w:ilvl w:val="0"/>
          <w:numId w:val="17"/>
        </w:numPr>
      </w:pPr>
      <w:r>
        <w:t>Facturering vindt digitaal plaats;</w:t>
      </w:r>
    </w:p>
    <w:p w14:paraId="5CF2F280" w14:textId="77777777" w:rsidR="00A97038" w:rsidRDefault="00A97038" w:rsidP="00A97038">
      <w:pPr>
        <w:pStyle w:val="Lijstalinea"/>
        <w:numPr>
          <w:ilvl w:val="0"/>
          <w:numId w:val="17"/>
        </w:numPr>
      </w:pPr>
      <w:r w:rsidRPr="00EB6D82">
        <w:t xml:space="preserve">Het voorstel tot indexering dient schriftelijk onderbouwd, voor 1 </w:t>
      </w:r>
      <w:r>
        <w:t>juni</w:t>
      </w:r>
      <w:r w:rsidRPr="00EB6D82">
        <w:t xml:space="preserve"> voorafgaand aan de datum</w:t>
      </w:r>
      <w:r>
        <w:t xml:space="preserve"> van ingang van de prijsaanpassing, door de Opdrachtnemer kenbaar gemaakt te worden. Na akkoord door de Opdrachtgever worden de tarieven uit de Overeenkomst met het overeengekomen percentage aangepast;</w:t>
      </w:r>
    </w:p>
    <w:p w14:paraId="6F4E097D" w14:textId="77777777" w:rsidR="00A97038" w:rsidRDefault="00A97038" w:rsidP="00A97038">
      <w:pPr>
        <w:pStyle w:val="Lijstalinea"/>
        <w:numPr>
          <w:ilvl w:val="0"/>
          <w:numId w:val="17"/>
        </w:numPr>
      </w:pPr>
      <w:r>
        <w:t>Indien een voorstel als bedoeld in bovenstaande eis niet binnen de gestelde termijn is gedaan, blijven de vigerende prijzen en tarieven ongewijzigd;</w:t>
      </w:r>
    </w:p>
    <w:p w14:paraId="1FCEFD51" w14:textId="77777777" w:rsidR="00A97038" w:rsidRDefault="00A97038" w:rsidP="00A97038">
      <w:pPr>
        <w:pStyle w:val="Lijstalinea"/>
        <w:numPr>
          <w:ilvl w:val="0"/>
          <w:numId w:val="17"/>
        </w:numPr>
      </w:pPr>
      <w:r>
        <w:t>Opdrachtnemer is bereid en in staat om binnen 8 weken toekomstige leveringen na definitieve bestelling te leveren, monteren en in te richten;</w:t>
      </w:r>
    </w:p>
    <w:p w14:paraId="62D8DE78" w14:textId="77777777" w:rsidR="00A97038" w:rsidRPr="006E070A" w:rsidRDefault="00A97038" w:rsidP="00A97038">
      <w:pPr>
        <w:pStyle w:val="Lijstalinea"/>
        <w:numPr>
          <w:ilvl w:val="0"/>
          <w:numId w:val="17"/>
        </w:numPr>
      </w:pPr>
      <w:r>
        <w:lastRenderedPageBreak/>
        <w:t xml:space="preserve">Bij manco's, foutieve of </w:t>
      </w:r>
      <w:r w:rsidRPr="006E070A">
        <w:t xml:space="preserve">vertraagde leveringen of reparaties dient Opdrachtnemer, op verzoek van </w:t>
      </w:r>
      <w:r>
        <w:t>het Assink Lyceum</w:t>
      </w:r>
      <w:r w:rsidRPr="006E070A">
        <w:t>, kosteloos geschikt leenmeubilair ter beschikking te stellen;</w:t>
      </w:r>
    </w:p>
    <w:p w14:paraId="34DB9DD3" w14:textId="77777777" w:rsidR="00A97038" w:rsidRPr="006E070A" w:rsidRDefault="00A97038" w:rsidP="00A97038">
      <w:pPr>
        <w:pStyle w:val="Lijstalinea"/>
        <w:numPr>
          <w:ilvl w:val="0"/>
          <w:numId w:val="17"/>
        </w:numPr>
      </w:pPr>
      <w:r w:rsidRPr="006E070A">
        <w:t>De opdrachtnemer verklaart geen minimum bestelhoeveelheid en/of minimum orderbedrag te hanteren.</w:t>
      </w:r>
    </w:p>
    <w:p w14:paraId="684287A2" w14:textId="77777777" w:rsidR="00A97038" w:rsidRPr="006E070A" w:rsidRDefault="00A97038" w:rsidP="00A97038">
      <w:pPr>
        <w:pStyle w:val="Lijstalinea"/>
        <w:numPr>
          <w:ilvl w:val="0"/>
          <w:numId w:val="17"/>
        </w:numPr>
      </w:pPr>
      <w:r w:rsidRPr="006E070A">
        <w:t>Alle aangeboden producten en onderdelen door Opdrachtnemer geoffreerd, zijn gedurende de contractperiode en optionele verlengingsperiode leverbaar;</w:t>
      </w:r>
    </w:p>
    <w:p w14:paraId="5B5A45D7" w14:textId="2FDA1936" w:rsidR="00A97038" w:rsidRPr="006E070A" w:rsidRDefault="00A97038" w:rsidP="00A97038">
      <w:pPr>
        <w:pStyle w:val="Lijstalinea"/>
        <w:numPr>
          <w:ilvl w:val="0"/>
          <w:numId w:val="17"/>
        </w:numPr>
      </w:pPr>
      <w:r w:rsidRPr="006E070A">
        <w:t xml:space="preserve">De aangeboden artikelen, evenals reserveonderdelen, dienen tot minimaal </w:t>
      </w:r>
      <w:r w:rsidR="00EB20BC">
        <w:t>10</w:t>
      </w:r>
      <w:r w:rsidRPr="006E070A">
        <w:t xml:space="preserve"> jaren na laatste levering </w:t>
      </w:r>
      <w:proofErr w:type="spellStart"/>
      <w:r w:rsidRPr="006E070A">
        <w:t>naleverbaar</w:t>
      </w:r>
      <w:proofErr w:type="spellEnd"/>
      <w:r w:rsidRPr="006E070A">
        <w:t xml:space="preserve"> te zijn. Ook in kleine of enkele hoeveelheden tegen gangbare tarieven. Als er door toedoen van Opdrachtnemer een product niet meer kan worden ingezet door ontbreken van reserveonderdelen zal Opdrachtgever de kosten van een vervangend item verhalen op de Opdrachtnemer.</w:t>
      </w:r>
    </w:p>
    <w:p w14:paraId="313629D7" w14:textId="77777777" w:rsidR="00A97038" w:rsidRDefault="00A97038" w:rsidP="00A97038">
      <w:pPr>
        <w:pStyle w:val="Kop2"/>
      </w:pPr>
      <w:bookmarkStart w:id="110" w:name="_Toc185345186"/>
      <w:bookmarkStart w:id="111" w:name="_Toc190427617"/>
      <w:r>
        <w:t>Look &amp; feel meubilair</w:t>
      </w:r>
      <w:bookmarkEnd w:id="110"/>
      <w:bookmarkEnd w:id="111"/>
    </w:p>
    <w:p w14:paraId="05EFE3B1" w14:textId="042D1AA2" w:rsidR="00A97038" w:rsidRDefault="00A97038" w:rsidP="00A97038">
      <w:r>
        <w:t xml:space="preserve">De voorstellen voor het losse meubilair dienen, naast de in dit document beschreven wensen en eisen, tevens te passen </w:t>
      </w:r>
      <w:r w:rsidR="00FF420B">
        <w:t>bij de school.</w:t>
      </w:r>
    </w:p>
    <w:p w14:paraId="6C6BCCFB" w14:textId="77777777" w:rsidR="00A97038" w:rsidRDefault="00A97038" w:rsidP="00A97038">
      <w:pPr>
        <w:pStyle w:val="Kop2"/>
      </w:pPr>
      <w:bookmarkStart w:id="112" w:name="_Toc185345187"/>
      <w:bookmarkStart w:id="113" w:name="_Toc190427618"/>
      <w:r>
        <w:rPr>
          <w:rStyle w:val="Kop2Char"/>
        </w:rPr>
        <w:t>Eindoplevering</w:t>
      </w:r>
      <w:bookmarkEnd w:id="112"/>
      <w:bookmarkEnd w:id="113"/>
    </w:p>
    <w:p w14:paraId="7EA39A36" w14:textId="77777777" w:rsidR="00A97038" w:rsidRPr="00F77D92" w:rsidRDefault="00A97038" w:rsidP="00A97038">
      <w:r>
        <w:t>Bij de eindoplevering wordt vastgesteld of het standaard- en maatwerkmeubilair voldoet. Van deze oplevering wordt een proces-verbaal opgesteld. Eventuele tekortkomingen worden door Inschrijver binnen een week opgelost.</w:t>
      </w:r>
    </w:p>
    <w:p w14:paraId="50FC2820" w14:textId="77777777" w:rsidR="00A97038" w:rsidRDefault="00A97038" w:rsidP="0034420A"/>
    <w:p w14:paraId="0ABF6E4E" w14:textId="77777777" w:rsidR="0034420A" w:rsidRPr="00E53030" w:rsidRDefault="0034420A" w:rsidP="00E53030"/>
    <w:p w14:paraId="5E9B60B7" w14:textId="77777777" w:rsidR="00A43143" w:rsidRDefault="00A43143" w:rsidP="00A43143">
      <w:pPr>
        <w:pStyle w:val="Kop1"/>
      </w:pPr>
      <w:bookmarkStart w:id="114" w:name="_Toc46831894"/>
      <w:bookmarkStart w:id="115" w:name="_Toc190427619"/>
      <w:r w:rsidRPr="007B3582">
        <w:lastRenderedPageBreak/>
        <w:t>Minimumeisen en gunningscriteria</w:t>
      </w:r>
      <w:bookmarkEnd w:id="114"/>
      <w:bookmarkEnd w:id="115"/>
    </w:p>
    <w:p w14:paraId="1338EFBA" w14:textId="1C959ECD" w:rsidR="00A43143" w:rsidRDefault="00A43143" w:rsidP="00A43143">
      <w:r>
        <w:t xml:space="preserve">Gunning van deze Opdracht geschiedt op basis van het </w:t>
      </w:r>
      <w:r w:rsidRPr="00E53030">
        <w:t xml:space="preserve">gunningscriterium </w:t>
      </w:r>
      <w:bookmarkStart w:id="116" w:name="_Hlk1391483"/>
      <w:r w:rsidRPr="00E53030">
        <w:t xml:space="preserve">Beste Prijs-Kwaliteitverhouding. </w:t>
      </w:r>
      <w:bookmarkEnd w:id="116"/>
      <w:r w:rsidRPr="00E53030">
        <w:t>Daarnaast stelt de Aanbestedende Dienst minimumeisen aan de Inschrijving.</w:t>
      </w:r>
      <w:r>
        <w:t xml:space="preserve"> </w:t>
      </w:r>
      <w:r>
        <w:br/>
      </w:r>
      <w:r>
        <w:br/>
        <w:t>In dit hoofdstuk wordt een overzicht gegeven van, en een toelichting gegeven op de minimumeisen, uitsluitingsgronden en de beoordelingscriteria die de Aanbestedende Dienst bij de beoordeling van de Inschrijving hanteert.</w:t>
      </w:r>
    </w:p>
    <w:p w14:paraId="0A517D81" w14:textId="77777777" w:rsidR="00A43143" w:rsidRPr="00FB12C1" w:rsidRDefault="00A43143" w:rsidP="00FB12C1">
      <w:pPr>
        <w:pStyle w:val="Kop2"/>
      </w:pPr>
      <w:bookmarkStart w:id="117" w:name="_Toc508800075"/>
      <w:bookmarkStart w:id="118" w:name="_Toc46831895"/>
      <w:bookmarkStart w:id="119" w:name="_Toc190427620"/>
      <w:r w:rsidRPr="00FB12C1">
        <w:t>Minimumeisen</w:t>
      </w:r>
      <w:bookmarkEnd w:id="117"/>
      <w:bookmarkEnd w:id="118"/>
      <w:bookmarkEnd w:id="119"/>
    </w:p>
    <w:p w14:paraId="7348638D" w14:textId="77777777" w:rsidR="00A43143" w:rsidRDefault="00A43143" w:rsidP="00A43143">
      <w:pPr>
        <w:pStyle w:val="Kop3"/>
      </w:pPr>
      <w:bookmarkStart w:id="120" w:name="_Toc46831896"/>
      <w:bookmarkStart w:id="121" w:name="_Toc190427621"/>
      <w:r>
        <w:t>Vorm van de Inschrijving</w:t>
      </w:r>
      <w:bookmarkEnd w:id="120"/>
      <w:bookmarkEnd w:id="121"/>
    </w:p>
    <w:p w14:paraId="55AFA973" w14:textId="7B90A54E" w:rsidR="00A43143" w:rsidRDefault="00A43143" w:rsidP="00A43143">
      <w:bookmarkStart w:id="122" w:name="_Hlk46919570"/>
      <w:r>
        <w:t>De Aanbestedende Dienst of de organisator beoordeelt of de Inschrijving compleet is en is opgesteld conform de geldende voorschriften zoals omschreven in deze Gunningsleidraad. Indien een Inschrijving van een Inschrijver of de daarbij behorende documenten en bewijsstukken niet of niet volledig zijn ingevuld, incompleet zijn, onjuiste gegevens bevatten, te laat is ingediend en/of afwijkt van de voorgeschreven vorm, of anderszins niet voldoet aan de voorschriften zoals omschreven in deze Gunningsleidraad, kan dit een aanleiding zijn de Inschrijver uit te sluiten van verdere deelname.</w:t>
      </w:r>
      <w:bookmarkEnd w:id="122"/>
    </w:p>
    <w:p w14:paraId="4F0484BB" w14:textId="77777777" w:rsidR="00A43143" w:rsidRPr="00FB12C1" w:rsidRDefault="00A43143" w:rsidP="00FB12C1">
      <w:pPr>
        <w:pStyle w:val="Kop3"/>
      </w:pPr>
      <w:bookmarkStart w:id="123" w:name="_Toc190427622"/>
      <w:r w:rsidRPr="00FB12C1">
        <w:t>Wijze van ondertekenen</w:t>
      </w:r>
      <w:bookmarkEnd w:id="123"/>
    </w:p>
    <w:p w14:paraId="67E3502A" w14:textId="7722A009" w:rsidR="00A43143" w:rsidRDefault="00A43143" w:rsidP="00A43143">
      <w:bookmarkStart w:id="124" w:name="_Hlk46919587"/>
      <w:r>
        <w:t>Indien in de Gunningsleidraad is vermeld dat een document dient te zijn ondertekend door één of meer daartoe bevoegde vertegenwoordiger(s), dan houdt dat in dat de persoon of de personen die het document ondertekenen in het handelsregister moeten zijn ingeschreven als vertegenwoordigingsbevoegde persoon of personen van de onderneming. Dat zijn in ieder geval de bestuurders. Wanneer in het handelsregister is opgenomen dat twee of meer personen slechts gezamenlijk vertegenwoordigingsbevoegd zijn, zal het document ook door die personen gezamenlijk ondertekend moeten worden. Gevolmachtigden mogen het document ook ondertekenen, als de volmacht is ingeschreven in het handelsregister of als de volmacht is bijgesloten bij de Aanmelding en Inschrijving. Deze volmacht moet bij de Inschrijving bijgesloten zijn, welke ook door de daartoe bevoegde functionaris(sen) zijn ondertekend. Denk daarbij aan eventuele beperkingen (bijvoorbeeld beperking uitgedrukt in geld of in gezamenlijke bevoegdheid) ten aanzien van de bevoegdheid van de functionaris(sen) zoals geregeld in de statuten van de onderneming</w:t>
      </w:r>
      <w:bookmarkEnd w:id="124"/>
      <w:r>
        <w:t>.</w:t>
      </w:r>
      <w:r w:rsidRPr="003C5915">
        <w:t xml:space="preserve"> De Aanbestedende Dienst controleert of de persoon of de personen welke de volmacht ondertekenen heeft, opgenomen staat/staan als tekeningsbevoegd persoon/personen in het uittreksel van de Kamer van Koophandel. Indien de ondertekening afwijkend is ten opzichte van de ondertekening van de stukken van de selectiefase, dient Inschrijver de uittreksels van de Kamer van Koophandel opnieuw aan te leveren.</w:t>
      </w:r>
    </w:p>
    <w:p w14:paraId="16875C10" w14:textId="77777777" w:rsidR="00A43143" w:rsidRPr="00FB12C1" w:rsidRDefault="00A43143" w:rsidP="00FB12C1">
      <w:pPr>
        <w:pStyle w:val="Kop3"/>
      </w:pPr>
      <w:bookmarkStart w:id="125" w:name="_Toc46831897"/>
      <w:bookmarkStart w:id="126" w:name="_Toc190427623"/>
      <w:r w:rsidRPr="00FB12C1">
        <w:t>Procedureverklaring</w:t>
      </w:r>
      <w:bookmarkEnd w:id="125"/>
      <w:bookmarkEnd w:id="126"/>
    </w:p>
    <w:p w14:paraId="61E38E81" w14:textId="0D1820DC" w:rsidR="00A43143" w:rsidRDefault="00A43143" w:rsidP="00A43143">
      <w:r>
        <w:t xml:space="preserve">De Inschrijver dient de Procedureverklaring zoals bijgevoegd in </w:t>
      </w:r>
      <w:r w:rsidRPr="00CC2FDF">
        <w:rPr>
          <w:b/>
          <w:bCs/>
        </w:rPr>
        <w:t xml:space="preserve">bijlage </w:t>
      </w:r>
      <w:r w:rsidR="00C77D7B">
        <w:rPr>
          <w:b/>
          <w:bCs/>
        </w:rPr>
        <w:t>4</w:t>
      </w:r>
      <w:r>
        <w:t xml:space="preserve"> volledig ingevuld, rechtsgeldig geparafeerd en ondertekend bij Inschrijving in te dienen. </w:t>
      </w:r>
      <w:r w:rsidRPr="003075E2">
        <w:rPr>
          <w:iCs/>
        </w:rPr>
        <w:t xml:space="preserve">Met het </w:t>
      </w:r>
      <w:r>
        <w:rPr>
          <w:iCs/>
        </w:rPr>
        <w:t xml:space="preserve">ondertekenen van de procedureverklaring </w:t>
      </w:r>
      <w:r w:rsidRPr="003075E2">
        <w:rPr>
          <w:iCs/>
        </w:rPr>
        <w:t xml:space="preserve">conformeert </w:t>
      </w:r>
      <w:r>
        <w:rPr>
          <w:iCs/>
        </w:rPr>
        <w:t xml:space="preserve">Inschrijver zich aan de procedure en alle bijbehorende documenten (waaronder de conceptovereenkomst). </w:t>
      </w:r>
      <w:r>
        <w:t>Wanneer ingeschreven wordt in Combinatie, verstrekt de Inschrijver een Procedureverklaring ondertekend door een daartoe bevoegd persoon van iedere combinant.</w:t>
      </w:r>
    </w:p>
    <w:p w14:paraId="57513994" w14:textId="06C4EAE5" w:rsidR="00591102" w:rsidRPr="007344A4" w:rsidRDefault="00A43143" w:rsidP="00591102">
      <w:pPr>
        <w:rPr>
          <w:iCs/>
        </w:rPr>
      </w:pPr>
      <w:r>
        <w:rPr>
          <w:iCs/>
        </w:rPr>
        <w:t>Het is voorts niet toegestaan i</w:t>
      </w:r>
      <w:r w:rsidRPr="003075E2">
        <w:rPr>
          <w:iCs/>
        </w:rPr>
        <w:t xml:space="preserve">n </w:t>
      </w:r>
      <w:r>
        <w:rPr>
          <w:iCs/>
        </w:rPr>
        <w:t>de</w:t>
      </w:r>
      <w:r w:rsidRPr="003075E2">
        <w:rPr>
          <w:iCs/>
        </w:rPr>
        <w:t xml:space="preserve"> </w:t>
      </w:r>
      <w:r>
        <w:rPr>
          <w:iCs/>
        </w:rPr>
        <w:t>I</w:t>
      </w:r>
      <w:r w:rsidRPr="003075E2">
        <w:rPr>
          <w:iCs/>
        </w:rPr>
        <w:t xml:space="preserve">nschrijving </w:t>
      </w:r>
      <w:r>
        <w:rPr>
          <w:iCs/>
        </w:rPr>
        <w:t>te</w:t>
      </w:r>
      <w:r w:rsidRPr="003075E2">
        <w:rPr>
          <w:iCs/>
        </w:rPr>
        <w:t xml:space="preserve"> </w:t>
      </w:r>
      <w:r>
        <w:rPr>
          <w:iCs/>
        </w:rPr>
        <w:t>verwijzen</w:t>
      </w:r>
      <w:r w:rsidRPr="003075E2">
        <w:rPr>
          <w:iCs/>
        </w:rPr>
        <w:t xml:space="preserve"> naar andere juridische voorwaarden, ook niet als deze niet in strijd zijn met hetgeen gesteld in de conceptovereenkomst.</w:t>
      </w:r>
      <w:r>
        <w:rPr>
          <w:iCs/>
        </w:rPr>
        <w:t xml:space="preserve"> In geval van een voorwaardelijke Inschrijving zal de Aanbestedende Dienst moeten besluiten Inschrijver te doen uitsluiten. </w:t>
      </w:r>
    </w:p>
    <w:p w14:paraId="621AB64F" w14:textId="77777777" w:rsidR="00591102" w:rsidRPr="00921613" w:rsidRDefault="00591102" w:rsidP="00591102">
      <w:pPr>
        <w:pStyle w:val="Kop3"/>
        <w:rPr>
          <w:rFonts w:eastAsia="Times New Roman"/>
        </w:rPr>
      </w:pPr>
      <w:bookmarkStart w:id="127" w:name="_Toc488151539"/>
      <w:bookmarkStart w:id="128" w:name="_Toc499816476"/>
      <w:bookmarkStart w:id="129" w:name="_Toc1742160"/>
      <w:bookmarkStart w:id="130" w:name="_Toc47434743"/>
      <w:bookmarkStart w:id="131" w:name="_Toc67060895"/>
      <w:bookmarkStart w:id="132" w:name="_Toc128512909"/>
      <w:bookmarkStart w:id="133" w:name="_Toc190427624"/>
      <w:r w:rsidRPr="00921613">
        <w:rPr>
          <w:rFonts w:eastAsia="Times New Roman"/>
        </w:rPr>
        <w:t>Uitsluitingsgronden</w:t>
      </w:r>
      <w:bookmarkEnd w:id="127"/>
      <w:bookmarkEnd w:id="128"/>
      <w:bookmarkEnd w:id="129"/>
      <w:bookmarkEnd w:id="130"/>
      <w:bookmarkEnd w:id="131"/>
      <w:bookmarkEnd w:id="132"/>
      <w:bookmarkEnd w:id="133"/>
    </w:p>
    <w:p w14:paraId="35D0E2D8" w14:textId="390FF9FB" w:rsidR="00591102" w:rsidRPr="0005526A" w:rsidRDefault="00591102" w:rsidP="00591102">
      <w:r w:rsidRPr="0005526A">
        <w:t xml:space="preserve">De Aanbestedende Dienst stelt de in het Uniform Europees Aanbestedingsdocument (UEA) genoemde uitsluitingsgronden: </w:t>
      </w:r>
    </w:p>
    <w:p w14:paraId="299B52C2" w14:textId="046A348F" w:rsidR="00591102" w:rsidRDefault="00591102" w:rsidP="00384A37">
      <w:pPr>
        <w:pStyle w:val="Lijstalinea"/>
        <w:numPr>
          <w:ilvl w:val="0"/>
          <w:numId w:val="13"/>
        </w:numPr>
      </w:pPr>
      <w:bookmarkStart w:id="134" w:name="_Hlk111103695"/>
      <w:r>
        <w:t>De gronden die verband houden met strafrechtelijke veroordelingen, zoals aangevinkt in Deel III onder A. van het UEA.</w:t>
      </w:r>
    </w:p>
    <w:p w14:paraId="66D092E5" w14:textId="42A0B3AB" w:rsidR="00591102" w:rsidRDefault="00591102" w:rsidP="00384A37">
      <w:pPr>
        <w:pStyle w:val="Lijstalinea"/>
        <w:numPr>
          <w:ilvl w:val="0"/>
          <w:numId w:val="13"/>
        </w:numPr>
      </w:pPr>
      <w:r>
        <w:lastRenderedPageBreak/>
        <w:t>De gronden die verband houden met de betaling van belastingen of sociale premies, zoals aangevinkt in Deel III onder B. van het UEA.</w:t>
      </w:r>
    </w:p>
    <w:p w14:paraId="140FA123" w14:textId="69E8319A" w:rsidR="00591102" w:rsidRPr="00CE5892" w:rsidRDefault="00591102" w:rsidP="00384A37">
      <w:pPr>
        <w:pStyle w:val="Lijstalinea"/>
        <w:numPr>
          <w:ilvl w:val="0"/>
          <w:numId w:val="13"/>
        </w:numPr>
      </w:pPr>
      <w:r>
        <w:t>De gronden met betrekking tot insolventie, belangenconflicten of beroepsfouten, zoals aangevinkt in Deel III onder C. van het UEA.</w:t>
      </w:r>
    </w:p>
    <w:p w14:paraId="033C6081" w14:textId="77777777" w:rsidR="00A43143" w:rsidRPr="00E53030" w:rsidRDefault="00A43143" w:rsidP="00FB12C1">
      <w:pPr>
        <w:pStyle w:val="Kop2"/>
      </w:pPr>
      <w:bookmarkStart w:id="135" w:name="_Toc461456860"/>
      <w:bookmarkStart w:id="136" w:name="_Toc508800080"/>
      <w:bookmarkStart w:id="137" w:name="_Toc46831898"/>
      <w:bookmarkStart w:id="138" w:name="_Toc190427625"/>
      <w:bookmarkEnd w:id="134"/>
      <w:r w:rsidRPr="00FB12C1">
        <w:t>Gunningscriteri</w:t>
      </w:r>
      <w:bookmarkEnd w:id="135"/>
      <w:bookmarkEnd w:id="136"/>
      <w:r w:rsidRPr="00FB12C1">
        <w:t xml:space="preserve">um en </w:t>
      </w:r>
      <w:r w:rsidRPr="00E53030">
        <w:t>subgunningscriteria</w:t>
      </w:r>
      <w:bookmarkEnd w:id="137"/>
      <w:bookmarkEnd w:id="138"/>
    </w:p>
    <w:p w14:paraId="3E4ED801" w14:textId="402DB5CE" w:rsidR="00A43143" w:rsidRPr="00582F88" w:rsidRDefault="00A43143" w:rsidP="00FB12C1">
      <w:r w:rsidRPr="00E53030">
        <w:t xml:space="preserve">De Aanbestedende Dienst beoogt op basis van </w:t>
      </w:r>
      <w:r w:rsidRPr="000D34EA">
        <w:t>de Beste Prijs-Kwaliteitverhouding, één partij te selecteren</w:t>
      </w:r>
      <w:r w:rsidR="0011774B">
        <w:t xml:space="preserve"> </w:t>
      </w:r>
      <w:r w:rsidRPr="000D34EA">
        <w:t>de Opdracht voor “</w:t>
      </w:r>
      <w:r w:rsidR="000D34EA">
        <w:t>l</w:t>
      </w:r>
      <w:r w:rsidR="000D34EA" w:rsidRPr="000D34EA">
        <w:t>evering meubilair Assink Lyceum</w:t>
      </w:r>
      <w:r w:rsidRPr="000D34EA">
        <w:t>”.</w:t>
      </w:r>
    </w:p>
    <w:p w14:paraId="02D0F6FB" w14:textId="00DEEEA7" w:rsidR="0011774B" w:rsidRPr="006C3257" w:rsidRDefault="00A43143" w:rsidP="0011774B">
      <w:pPr>
        <w:rPr>
          <w:spacing w:val="-2"/>
        </w:rPr>
      </w:pPr>
      <w:bookmarkStart w:id="139" w:name="_Hlk47074345"/>
      <w:r w:rsidRPr="00582F88">
        <w:rPr>
          <w:spacing w:val="-2"/>
        </w:rPr>
        <w:t xml:space="preserve">Indien meer dan één Inschrijver zich juist en volledig heeft ingeschreven en voldoet aan de minimumeisen worden deze inschrijvingen beoordeeld op basis van de </w:t>
      </w:r>
      <w:r w:rsidRPr="000D34EA">
        <w:rPr>
          <w:spacing w:val="-2"/>
        </w:rPr>
        <w:t xml:space="preserve">Beste Prijs-Kwaliteitsverhouding volgens onderstaande subgunningscriteria </w:t>
      </w:r>
      <w:r w:rsidRPr="000D34EA">
        <w:t>(achter de gunningscriteria is de vermenigvuldigingsfactor weergegeven)</w:t>
      </w:r>
      <w:r w:rsidRPr="000D34EA">
        <w:rPr>
          <w:spacing w:val="-2"/>
        </w:rPr>
        <w:t>.</w:t>
      </w:r>
      <w:bookmarkEnd w:id="139"/>
    </w:p>
    <w:p w14:paraId="44D9CCAB" w14:textId="77777777" w:rsidR="00286059" w:rsidRPr="0011774B" w:rsidRDefault="00286059" w:rsidP="00A43143">
      <w:pPr>
        <w:spacing w:after="0" w:line="260" w:lineRule="atLeast"/>
        <w:rPr>
          <w:b/>
          <w:bCs/>
          <w:highlight w:val="cyan"/>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70"/>
        <w:gridCol w:w="4525"/>
        <w:gridCol w:w="2176"/>
        <w:gridCol w:w="2450"/>
      </w:tblGrid>
      <w:tr w:rsidR="00286059" w:rsidRPr="00DB279B" w14:paraId="412263F7" w14:textId="77777777" w:rsidTr="00057E2C">
        <w:trPr>
          <w:trHeight w:val="301"/>
        </w:trPr>
        <w:tc>
          <w:tcPr>
            <w:tcW w:w="4895" w:type="dxa"/>
            <w:gridSpan w:val="2"/>
            <w:shd w:val="clear" w:color="auto" w:fill="4C8488" w:themeFill="accent1"/>
            <w:vAlign w:val="center"/>
          </w:tcPr>
          <w:p w14:paraId="605590D4" w14:textId="67C16224" w:rsidR="00286059" w:rsidRPr="00DB279B" w:rsidRDefault="00286059" w:rsidP="00057E2C">
            <w:pPr>
              <w:spacing w:after="0" w:line="480" w:lineRule="auto"/>
              <w:rPr>
                <w:rFonts w:eastAsia="Times New Roman" w:cs="Times New Roman"/>
                <w:bCs/>
                <w:sz w:val="20"/>
              </w:rPr>
            </w:pPr>
            <w:r>
              <w:rPr>
                <w:rFonts w:eastAsia="Times New Roman" w:cs="Times New Roman"/>
                <w:bCs/>
                <w:color w:val="FFFFFF"/>
                <w:sz w:val="20"/>
              </w:rPr>
              <w:t>“</w:t>
            </w:r>
            <w:r w:rsidR="00FF5E9D">
              <w:rPr>
                <w:rFonts w:eastAsia="Times New Roman" w:cs="Times New Roman"/>
                <w:bCs/>
                <w:color w:val="FFFFFF"/>
                <w:sz w:val="20"/>
              </w:rPr>
              <w:t>Leerlingensetjes</w:t>
            </w:r>
            <w:r>
              <w:rPr>
                <w:rFonts w:eastAsia="Times New Roman" w:cs="Times New Roman"/>
                <w:bCs/>
                <w:color w:val="FFFFFF"/>
                <w:sz w:val="20"/>
              </w:rPr>
              <w:t>”</w:t>
            </w:r>
          </w:p>
        </w:tc>
        <w:tc>
          <w:tcPr>
            <w:tcW w:w="2176" w:type="dxa"/>
            <w:shd w:val="clear" w:color="auto" w:fill="4C8488" w:themeFill="accent1"/>
          </w:tcPr>
          <w:p w14:paraId="4DA21105" w14:textId="77777777" w:rsidR="00286059" w:rsidRPr="00DB279B" w:rsidRDefault="00286059" w:rsidP="00057E2C">
            <w:pPr>
              <w:spacing w:after="0" w:line="260" w:lineRule="atLeast"/>
              <w:rPr>
                <w:rFonts w:eastAsia="Times New Roman" w:cs="Times New Roman"/>
                <w:bCs/>
                <w:color w:val="FFFFFF"/>
                <w:sz w:val="20"/>
              </w:rPr>
            </w:pPr>
          </w:p>
        </w:tc>
        <w:tc>
          <w:tcPr>
            <w:tcW w:w="2450" w:type="dxa"/>
            <w:shd w:val="clear" w:color="auto" w:fill="4C8488" w:themeFill="accent1"/>
            <w:vAlign w:val="center"/>
          </w:tcPr>
          <w:p w14:paraId="5D73DE42" w14:textId="77777777" w:rsidR="00286059" w:rsidRPr="00DB279B" w:rsidRDefault="00286059" w:rsidP="00057E2C">
            <w:pPr>
              <w:spacing w:after="0" w:line="260" w:lineRule="atLeast"/>
              <w:rPr>
                <w:rFonts w:eastAsia="Times New Roman" w:cs="Times New Roman"/>
                <w:bCs/>
                <w:sz w:val="20"/>
              </w:rPr>
            </w:pPr>
            <w:r w:rsidRPr="00DB279B">
              <w:rPr>
                <w:rFonts w:eastAsia="Times New Roman" w:cs="Times New Roman"/>
                <w:bCs/>
                <w:color w:val="FFFFFF"/>
                <w:sz w:val="20"/>
              </w:rPr>
              <w:t>Maximale score</w:t>
            </w:r>
          </w:p>
        </w:tc>
      </w:tr>
      <w:tr w:rsidR="00286059" w:rsidRPr="00582F88" w14:paraId="570717F7" w14:textId="77777777" w:rsidTr="00057E2C">
        <w:trPr>
          <w:trHeight w:val="301"/>
        </w:trPr>
        <w:tc>
          <w:tcPr>
            <w:tcW w:w="370" w:type="dxa"/>
            <w:shd w:val="clear" w:color="auto" w:fill="auto"/>
            <w:vAlign w:val="center"/>
          </w:tcPr>
          <w:p w14:paraId="5F61DA56" w14:textId="77777777" w:rsidR="00286059" w:rsidRDefault="00286059" w:rsidP="00057E2C">
            <w:pPr>
              <w:spacing w:after="0" w:line="260" w:lineRule="atLeast"/>
              <w:rPr>
                <w:rFonts w:eastAsia="Times New Roman" w:cs="Times New Roman"/>
                <w:szCs w:val="20"/>
              </w:rPr>
            </w:pPr>
            <w:r>
              <w:rPr>
                <w:rFonts w:eastAsia="Times New Roman" w:cs="Times New Roman"/>
                <w:szCs w:val="20"/>
              </w:rPr>
              <w:t>1</w:t>
            </w:r>
          </w:p>
          <w:p w14:paraId="48020CC1" w14:textId="77777777" w:rsidR="00286059" w:rsidRPr="00582F88" w:rsidRDefault="00286059" w:rsidP="00057E2C">
            <w:pPr>
              <w:spacing w:after="0" w:line="260" w:lineRule="atLeast"/>
              <w:rPr>
                <w:rFonts w:eastAsia="Times New Roman" w:cs="Times New Roman"/>
                <w:szCs w:val="20"/>
              </w:rPr>
            </w:pPr>
          </w:p>
        </w:tc>
        <w:tc>
          <w:tcPr>
            <w:tcW w:w="4525" w:type="dxa"/>
            <w:shd w:val="clear" w:color="auto" w:fill="auto"/>
            <w:vAlign w:val="center"/>
          </w:tcPr>
          <w:p w14:paraId="11B01717" w14:textId="77777777" w:rsidR="00286059" w:rsidRPr="003D6305" w:rsidRDefault="00286059" w:rsidP="00057E2C">
            <w:pPr>
              <w:spacing w:after="0" w:line="480" w:lineRule="auto"/>
              <w:rPr>
                <w:rFonts w:eastAsia="Times New Roman" w:cs="Times New Roman"/>
                <w:bCs/>
                <w:szCs w:val="20"/>
              </w:rPr>
            </w:pPr>
            <w:r>
              <w:rPr>
                <w:rFonts w:eastAsia="Times New Roman" w:cs="Times New Roman"/>
                <w:bCs/>
                <w:szCs w:val="20"/>
              </w:rPr>
              <w:t>Openbegroting</w:t>
            </w:r>
          </w:p>
        </w:tc>
        <w:tc>
          <w:tcPr>
            <w:tcW w:w="2176" w:type="dxa"/>
          </w:tcPr>
          <w:p w14:paraId="2B729211" w14:textId="77777777" w:rsidR="00286059" w:rsidRDefault="00286059" w:rsidP="00057E2C">
            <w:pPr>
              <w:spacing w:after="0" w:line="260" w:lineRule="atLeast"/>
              <w:rPr>
                <w:rFonts w:eastAsia="Times New Roman" w:cs="Times New Roman"/>
                <w:szCs w:val="20"/>
              </w:rPr>
            </w:pPr>
          </w:p>
        </w:tc>
        <w:tc>
          <w:tcPr>
            <w:tcW w:w="2450" w:type="dxa"/>
            <w:shd w:val="clear" w:color="auto" w:fill="auto"/>
            <w:vAlign w:val="center"/>
          </w:tcPr>
          <w:p w14:paraId="655A5F4E" w14:textId="33DC2862" w:rsidR="00286059" w:rsidRDefault="0063098F" w:rsidP="00057E2C">
            <w:pPr>
              <w:spacing w:after="0" w:line="260" w:lineRule="atLeast"/>
              <w:rPr>
                <w:rFonts w:eastAsia="Times New Roman" w:cs="Times New Roman"/>
                <w:szCs w:val="20"/>
              </w:rPr>
            </w:pPr>
            <w:r>
              <w:rPr>
                <w:rFonts w:eastAsia="Times New Roman" w:cs="Times New Roman"/>
                <w:szCs w:val="20"/>
              </w:rPr>
              <w:t>4</w:t>
            </w:r>
            <w:r w:rsidR="00FF5E9D">
              <w:rPr>
                <w:rFonts w:eastAsia="Times New Roman" w:cs="Times New Roman"/>
                <w:szCs w:val="20"/>
              </w:rPr>
              <w:t>0</w:t>
            </w:r>
            <w:r w:rsidR="00BC2A1C">
              <w:rPr>
                <w:rFonts w:eastAsia="Times New Roman" w:cs="Times New Roman"/>
                <w:szCs w:val="20"/>
              </w:rPr>
              <w:t>,00</w:t>
            </w:r>
            <w:r w:rsidR="00FF5E9D">
              <w:rPr>
                <w:rFonts w:eastAsia="Times New Roman" w:cs="Times New Roman"/>
                <w:szCs w:val="20"/>
              </w:rPr>
              <w:t xml:space="preserve"> punten</w:t>
            </w:r>
          </w:p>
        </w:tc>
      </w:tr>
      <w:tr w:rsidR="00286059" w:rsidRPr="00582F88" w14:paraId="2E652020" w14:textId="77777777" w:rsidTr="00057E2C">
        <w:tc>
          <w:tcPr>
            <w:tcW w:w="370" w:type="dxa"/>
            <w:shd w:val="clear" w:color="auto" w:fill="auto"/>
            <w:vAlign w:val="center"/>
          </w:tcPr>
          <w:p w14:paraId="2EE66A07" w14:textId="03B26225" w:rsidR="00286059" w:rsidRDefault="00FF5E9D" w:rsidP="00057E2C">
            <w:pPr>
              <w:spacing w:after="0" w:line="260" w:lineRule="atLeast"/>
              <w:rPr>
                <w:rFonts w:eastAsia="Times New Roman" w:cs="Times New Roman"/>
                <w:szCs w:val="20"/>
              </w:rPr>
            </w:pPr>
            <w:r>
              <w:rPr>
                <w:rFonts w:eastAsia="Times New Roman" w:cs="Times New Roman"/>
                <w:szCs w:val="20"/>
              </w:rPr>
              <w:t>2</w:t>
            </w:r>
          </w:p>
          <w:p w14:paraId="587E489C" w14:textId="77777777" w:rsidR="00286059" w:rsidRPr="00582F88" w:rsidRDefault="00286059" w:rsidP="00057E2C">
            <w:pPr>
              <w:spacing w:after="0" w:line="260" w:lineRule="atLeast"/>
              <w:rPr>
                <w:rFonts w:eastAsia="Times New Roman" w:cs="Times New Roman"/>
                <w:szCs w:val="20"/>
              </w:rPr>
            </w:pPr>
          </w:p>
        </w:tc>
        <w:tc>
          <w:tcPr>
            <w:tcW w:w="4525" w:type="dxa"/>
            <w:shd w:val="clear" w:color="auto" w:fill="auto"/>
            <w:vAlign w:val="center"/>
          </w:tcPr>
          <w:p w14:paraId="7FB4801B" w14:textId="3B6714B4" w:rsidR="00286059" w:rsidRPr="003D6305" w:rsidRDefault="00286059" w:rsidP="00057E2C">
            <w:pPr>
              <w:spacing w:after="0" w:line="480" w:lineRule="auto"/>
              <w:rPr>
                <w:rFonts w:eastAsia="Times New Roman" w:cs="Times New Roman"/>
                <w:bCs/>
                <w:szCs w:val="20"/>
              </w:rPr>
            </w:pPr>
            <w:r>
              <w:rPr>
                <w:rFonts w:eastAsia="Times New Roman" w:cs="Times New Roman"/>
                <w:bCs/>
                <w:szCs w:val="20"/>
              </w:rPr>
              <w:t>Proefopstelling</w:t>
            </w:r>
            <w:r w:rsidR="00A4721E">
              <w:rPr>
                <w:rFonts w:eastAsia="Times New Roman" w:cs="Times New Roman"/>
                <w:bCs/>
                <w:szCs w:val="20"/>
              </w:rPr>
              <w:t xml:space="preserve"> “look </w:t>
            </w:r>
            <w:proofErr w:type="spellStart"/>
            <w:r w:rsidR="00A4721E">
              <w:rPr>
                <w:rFonts w:eastAsia="Times New Roman" w:cs="Times New Roman"/>
                <w:bCs/>
                <w:szCs w:val="20"/>
              </w:rPr>
              <w:t>and</w:t>
            </w:r>
            <w:proofErr w:type="spellEnd"/>
            <w:r w:rsidR="00A4721E">
              <w:rPr>
                <w:rFonts w:eastAsia="Times New Roman" w:cs="Times New Roman"/>
                <w:bCs/>
                <w:szCs w:val="20"/>
              </w:rPr>
              <w:t xml:space="preserve"> feel”</w:t>
            </w:r>
          </w:p>
        </w:tc>
        <w:tc>
          <w:tcPr>
            <w:tcW w:w="2176" w:type="dxa"/>
          </w:tcPr>
          <w:p w14:paraId="4AA37A2D" w14:textId="77777777" w:rsidR="00286059" w:rsidRDefault="00286059" w:rsidP="00057E2C">
            <w:pPr>
              <w:spacing w:after="0" w:line="260" w:lineRule="atLeast"/>
              <w:rPr>
                <w:rFonts w:eastAsia="Times New Roman" w:cs="Times New Roman"/>
                <w:szCs w:val="20"/>
              </w:rPr>
            </w:pPr>
          </w:p>
        </w:tc>
        <w:tc>
          <w:tcPr>
            <w:tcW w:w="2450" w:type="dxa"/>
            <w:shd w:val="clear" w:color="auto" w:fill="auto"/>
            <w:vAlign w:val="center"/>
          </w:tcPr>
          <w:p w14:paraId="7C92FF9D" w14:textId="1E3E9EFA" w:rsidR="00286059" w:rsidRPr="00582F88" w:rsidRDefault="0063098F" w:rsidP="00057E2C">
            <w:pPr>
              <w:spacing w:after="0" w:line="260" w:lineRule="atLeast"/>
              <w:rPr>
                <w:rFonts w:eastAsia="Times New Roman" w:cs="Times New Roman"/>
                <w:szCs w:val="20"/>
              </w:rPr>
            </w:pPr>
            <w:r>
              <w:rPr>
                <w:rFonts w:eastAsia="Times New Roman" w:cs="Times New Roman"/>
                <w:szCs w:val="20"/>
              </w:rPr>
              <w:t>6</w:t>
            </w:r>
            <w:r w:rsidR="00286059">
              <w:rPr>
                <w:rFonts w:eastAsia="Times New Roman" w:cs="Times New Roman"/>
                <w:szCs w:val="20"/>
              </w:rPr>
              <w:t>0 punten</w:t>
            </w:r>
          </w:p>
        </w:tc>
      </w:tr>
      <w:tr w:rsidR="00286059" w:rsidRPr="00582F88" w14:paraId="543E826D" w14:textId="77777777" w:rsidTr="00057E2C">
        <w:tc>
          <w:tcPr>
            <w:tcW w:w="4895" w:type="dxa"/>
            <w:gridSpan w:val="2"/>
            <w:shd w:val="clear" w:color="auto" w:fill="auto"/>
            <w:vAlign w:val="center"/>
          </w:tcPr>
          <w:p w14:paraId="788E294A" w14:textId="77777777" w:rsidR="00286059" w:rsidRPr="000D34EA" w:rsidRDefault="00286059" w:rsidP="00057E2C">
            <w:pPr>
              <w:spacing w:after="0" w:line="480" w:lineRule="auto"/>
              <w:rPr>
                <w:rFonts w:eastAsia="Times New Roman" w:cs="Times New Roman"/>
                <w:b/>
                <w:szCs w:val="20"/>
              </w:rPr>
            </w:pPr>
            <w:r w:rsidRPr="000D34EA">
              <w:rPr>
                <w:rFonts w:eastAsia="Times New Roman" w:cs="Times New Roman"/>
                <w:b/>
                <w:szCs w:val="20"/>
              </w:rPr>
              <w:t>Maximale score</w:t>
            </w:r>
          </w:p>
        </w:tc>
        <w:tc>
          <w:tcPr>
            <w:tcW w:w="2176" w:type="dxa"/>
          </w:tcPr>
          <w:p w14:paraId="00D2E888" w14:textId="77777777" w:rsidR="00286059" w:rsidRPr="000D34EA" w:rsidRDefault="00286059" w:rsidP="00057E2C">
            <w:pPr>
              <w:spacing w:after="0" w:line="260" w:lineRule="atLeast"/>
              <w:rPr>
                <w:rFonts w:eastAsia="Times New Roman" w:cs="Times New Roman"/>
                <w:b/>
                <w:szCs w:val="20"/>
              </w:rPr>
            </w:pPr>
          </w:p>
        </w:tc>
        <w:tc>
          <w:tcPr>
            <w:tcW w:w="2450" w:type="dxa"/>
            <w:shd w:val="clear" w:color="auto" w:fill="auto"/>
            <w:vAlign w:val="center"/>
          </w:tcPr>
          <w:p w14:paraId="362F6B92" w14:textId="77777777" w:rsidR="00286059" w:rsidRPr="000D34EA" w:rsidRDefault="00286059" w:rsidP="00057E2C">
            <w:pPr>
              <w:spacing w:after="0" w:line="260" w:lineRule="atLeast"/>
              <w:rPr>
                <w:rFonts w:eastAsia="Times New Roman" w:cs="Times New Roman"/>
                <w:b/>
                <w:szCs w:val="20"/>
              </w:rPr>
            </w:pPr>
            <w:r w:rsidRPr="000D34EA">
              <w:rPr>
                <w:rFonts w:eastAsia="Times New Roman" w:cs="Times New Roman"/>
                <w:b/>
                <w:szCs w:val="20"/>
              </w:rPr>
              <w:t>1</w:t>
            </w:r>
            <w:r>
              <w:rPr>
                <w:rFonts w:eastAsia="Times New Roman" w:cs="Times New Roman"/>
                <w:b/>
                <w:szCs w:val="20"/>
              </w:rPr>
              <w:t>0</w:t>
            </w:r>
            <w:r w:rsidRPr="000D34EA">
              <w:rPr>
                <w:rFonts w:eastAsia="Times New Roman" w:cs="Times New Roman"/>
                <w:b/>
                <w:szCs w:val="20"/>
              </w:rPr>
              <w:t>0,00 punten</w:t>
            </w:r>
          </w:p>
        </w:tc>
      </w:tr>
    </w:tbl>
    <w:p w14:paraId="3B51C077" w14:textId="77777777" w:rsidR="00286059" w:rsidRDefault="00286059" w:rsidP="00A43143">
      <w:pPr>
        <w:spacing w:after="0" w:line="260" w:lineRule="atLeast"/>
        <w:rPr>
          <w:highlight w:val="cyan"/>
        </w:rPr>
      </w:pPr>
    </w:p>
    <w:p w14:paraId="1415CFF9" w14:textId="77777777" w:rsidR="00286059" w:rsidRDefault="00286059" w:rsidP="00A43143">
      <w:pPr>
        <w:spacing w:after="0" w:line="260" w:lineRule="atLeast"/>
        <w:rPr>
          <w:highlight w:val="cyan"/>
        </w:rPr>
      </w:pPr>
    </w:p>
    <w:p w14:paraId="5821C239" w14:textId="7E22F67C" w:rsidR="00A43143" w:rsidRPr="00FB12C1" w:rsidRDefault="002E5A97" w:rsidP="00FB12C1">
      <w:pPr>
        <w:pStyle w:val="Kop3"/>
      </w:pPr>
      <w:bookmarkStart w:id="140" w:name="_Toc190427626"/>
      <w:r>
        <w:rPr>
          <w:rStyle w:val="Kop3Char"/>
        </w:rPr>
        <w:t>Openbegroting</w:t>
      </w:r>
      <w:bookmarkEnd w:id="140"/>
    </w:p>
    <w:p w14:paraId="2FBAB36F" w14:textId="09538584" w:rsidR="007D296C" w:rsidRPr="006C3257" w:rsidRDefault="00A43143" w:rsidP="00FB12C1">
      <w:r w:rsidRPr="005846A7">
        <w:t xml:space="preserve">Om het honorarium kenbaar te maken, dient Inschrijver het inschrijfformulier (opgenomen in </w:t>
      </w:r>
      <w:r w:rsidRPr="00CC2FDF">
        <w:rPr>
          <w:b/>
          <w:bCs/>
        </w:rPr>
        <w:t xml:space="preserve">bijlage </w:t>
      </w:r>
      <w:r w:rsidR="00C77D7B">
        <w:rPr>
          <w:b/>
          <w:bCs/>
        </w:rPr>
        <w:t>3</w:t>
      </w:r>
      <w:r w:rsidRPr="005846A7">
        <w:t xml:space="preserve">) volledig ingevuld en rechtsgeldig ondertekend in te dienen. Het honorarium dient aangeboden te worden op basis van de complete set </w:t>
      </w:r>
      <w:r w:rsidRPr="006C3257">
        <w:t xml:space="preserve">Aanbestedingsdocumenten (zie </w:t>
      </w:r>
      <w:r w:rsidRPr="006C3257">
        <w:rPr>
          <w:b/>
          <w:bCs/>
        </w:rPr>
        <w:t xml:space="preserve">bijlage </w:t>
      </w:r>
      <w:r w:rsidR="00C77D7B">
        <w:rPr>
          <w:b/>
          <w:bCs/>
        </w:rPr>
        <w:t>5</w:t>
      </w:r>
      <w:r w:rsidRPr="006C3257">
        <w:t>).</w:t>
      </w:r>
    </w:p>
    <w:p w14:paraId="3205B2E5" w14:textId="006040E4" w:rsidR="007D296C" w:rsidRPr="007D296C" w:rsidRDefault="007D296C" w:rsidP="00FB12C1">
      <w:pPr>
        <w:rPr>
          <w:b/>
          <w:bCs/>
        </w:rPr>
      </w:pPr>
      <w:r w:rsidRPr="006C3257">
        <w:rPr>
          <w:szCs w:val="18"/>
        </w:rPr>
        <w:t xml:space="preserve">De </w:t>
      </w:r>
      <w:r w:rsidRPr="0032198F">
        <w:rPr>
          <w:szCs w:val="18"/>
        </w:rPr>
        <w:t>initiële levering betreft</w:t>
      </w:r>
      <w:r w:rsidRPr="006C3257">
        <w:rPr>
          <w:szCs w:val="18"/>
        </w:rPr>
        <w:t xml:space="preserve"> het meubilair ten behoeve de leerlingensetjes</w:t>
      </w:r>
      <w:r w:rsidR="00953CC5">
        <w:rPr>
          <w:szCs w:val="18"/>
        </w:rPr>
        <w:t xml:space="preserve"> en een docententafel</w:t>
      </w:r>
      <w:r w:rsidRPr="006C3257">
        <w:rPr>
          <w:szCs w:val="18"/>
        </w:rPr>
        <w:t>. Gegadigde dient aan te tonen</w:t>
      </w:r>
      <w:r>
        <w:rPr>
          <w:szCs w:val="18"/>
        </w:rPr>
        <w:t xml:space="preserve"> (middels een open begroting) </w:t>
      </w:r>
      <w:r w:rsidR="006C3257">
        <w:rPr>
          <w:szCs w:val="18"/>
        </w:rPr>
        <w:t>wat de stuksprijs betreft.</w:t>
      </w:r>
    </w:p>
    <w:p w14:paraId="50994FB9" w14:textId="0B4859ED" w:rsidR="007D296C" w:rsidRPr="00FD38D2" w:rsidRDefault="007D296C" w:rsidP="007D296C">
      <w:r w:rsidRPr="00FD38D2">
        <w:t>U dient minimaal de stukprijs aan te geven voor:</w:t>
      </w:r>
    </w:p>
    <w:p w14:paraId="3C158026" w14:textId="185BDD9D" w:rsidR="007D296C" w:rsidRPr="00FD38D2" w:rsidRDefault="00FD38D2" w:rsidP="00384A37">
      <w:pPr>
        <w:pStyle w:val="Lijstalinea"/>
        <w:numPr>
          <w:ilvl w:val="0"/>
          <w:numId w:val="11"/>
        </w:numPr>
      </w:pPr>
      <w:r w:rsidRPr="00FD38D2">
        <w:t>L</w:t>
      </w:r>
      <w:r w:rsidR="007D296C" w:rsidRPr="00FD38D2">
        <w:t>eerlingenstoel</w:t>
      </w:r>
      <w:r w:rsidR="0099668E">
        <w:t>;</w:t>
      </w:r>
    </w:p>
    <w:p w14:paraId="1AC7694B" w14:textId="2A1B1744" w:rsidR="0099668E" w:rsidRDefault="00FD38D2" w:rsidP="0099668E">
      <w:pPr>
        <w:pStyle w:val="Lijstalinea"/>
        <w:numPr>
          <w:ilvl w:val="0"/>
          <w:numId w:val="11"/>
        </w:numPr>
      </w:pPr>
      <w:r w:rsidRPr="00FD38D2">
        <w:t>Leerlingentafel</w:t>
      </w:r>
      <w:r w:rsidR="0099668E" w:rsidRPr="0099668E">
        <w:t xml:space="preserve"> </w:t>
      </w:r>
      <w:r w:rsidR="0099668E">
        <w:t>(90 cm)</w:t>
      </w:r>
      <w:r w:rsidR="0099668E" w:rsidRPr="00FD38D2">
        <w:t>;</w:t>
      </w:r>
    </w:p>
    <w:p w14:paraId="0215F4FA" w14:textId="50393D1A" w:rsidR="00FD38D2" w:rsidRDefault="00FD38D2" w:rsidP="00384A37">
      <w:pPr>
        <w:pStyle w:val="Lijstalinea"/>
        <w:numPr>
          <w:ilvl w:val="0"/>
          <w:numId w:val="11"/>
        </w:numPr>
      </w:pPr>
      <w:r w:rsidRPr="00FD38D2">
        <w:t>Docententafel;</w:t>
      </w:r>
    </w:p>
    <w:p w14:paraId="748E6C05" w14:textId="60F902A8" w:rsidR="00BC2A1C" w:rsidRPr="00953CC5" w:rsidRDefault="00BC2A1C" w:rsidP="00BC2A1C">
      <w:pPr>
        <w:rPr>
          <w:u w:val="single"/>
        </w:rPr>
      </w:pPr>
      <w:r w:rsidRPr="00953CC5">
        <w:rPr>
          <w:u w:val="single"/>
        </w:rPr>
        <w:t xml:space="preserve">1 </w:t>
      </w:r>
      <w:r w:rsidR="00953CC5" w:rsidRPr="00953CC5">
        <w:rPr>
          <w:u w:val="single"/>
        </w:rPr>
        <w:t>“</w:t>
      </w:r>
      <w:proofErr w:type="spellStart"/>
      <w:r w:rsidRPr="00953CC5">
        <w:rPr>
          <w:u w:val="single"/>
        </w:rPr>
        <w:t>lokalenset</w:t>
      </w:r>
      <w:proofErr w:type="spellEnd"/>
      <w:r w:rsidR="00953CC5" w:rsidRPr="00953CC5">
        <w:rPr>
          <w:u w:val="single"/>
        </w:rPr>
        <w:t>”</w:t>
      </w:r>
      <w:r w:rsidRPr="00953CC5">
        <w:rPr>
          <w:u w:val="single"/>
        </w:rPr>
        <w:t xml:space="preserve"> be</w:t>
      </w:r>
      <w:r w:rsidR="00B016E3">
        <w:rPr>
          <w:u w:val="single"/>
        </w:rPr>
        <w:t>staat uit</w:t>
      </w:r>
      <w:r w:rsidRPr="00953CC5">
        <w:rPr>
          <w:u w:val="single"/>
        </w:rPr>
        <w:t xml:space="preserve"> 32 leerlingenstoelen</w:t>
      </w:r>
      <w:r w:rsidR="00B016E3">
        <w:rPr>
          <w:u w:val="single"/>
        </w:rPr>
        <w:t xml:space="preserve">, </w:t>
      </w:r>
      <w:r w:rsidRPr="00953CC5">
        <w:rPr>
          <w:u w:val="single"/>
        </w:rPr>
        <w:t>32 leerlingentafels en 1 docententafel.</w:t>
      </w:r>
    </w:p>
    <w:p w14:paraId="759F5DC5" w14:textId="7849FA1F" w:rsidR="007E4E69" w:rsidRPr="00FD38D2" w:rsidRDefault="007E4E69" w:rsidP="007E4E69">
      <w:r>
        <w:t xml:space="preserve">Voor het leveren van </w:t>
      </w:r>
      <w:r w:rsidRPr="007E4E69">
        <w:t xml:space="preserve">het meubilair is </w:t>
      </w:r>
      <w:r w:rsidRPr="007E4E69">
        <w:rPr>
          <w:b/>
          <w:bCs/>
        </w:rPr>
        <w:t>maximaal € 2</w:t>
      </w:r>
      <w:r w:rsidR="0024653E">
        <w:rPr>
          <w:b/>
          <w:bCs/>
        </w:rPr>
        <w:t>3</w:t>
      </w:r>
      <w:r w:rsidRPr="007E4E69">
        <w:rPr>
          <w:b/>
          <w:bCs/>
        </w:rPr>
        <w:t xml:space="preserve">0.000,- </w:t>
      </w:r>
      <w:r w:rsidR="0024653E">
        <w:rPr>
          <w:b/>
          <w:bCs/>
        </w:rPr>
        <w:t>ex</w:t>
      </w:r>
      <w:r w:rsidRPr="007E4E69">
        <w:rPr>
          <w:b/>
          <w:bCs/>
        </w:rPr>
        <w:t>cl. btw beschikbaar</w:t>
      </w:r>
      <w:r w:rsidRPr="007E4E69">
        <w:t>.</w:t>
      </w:r>
    </w:p>
    <w:p w14:paraId="3B8C66F4" w14:textId="007F6452" w:rsidR="00BC2A1C" w:rsidRDefault="00FD38D2" w:rsidP="00ED41D3">
      <w:r w:rsidRPr="006C3257">
        <w:rPr>
          <w:b/>
          <w:bCs/>
        </w:rPr>
        <w:t>Let op:</w:t>
      </w:r>
      <w:r w:rsidRPr="006C3257">
        <w:t xml:space="preserve"> </w:t>
      </w:r>
      <w:r w:rsidR="0032198F">
        <w:t>De inschrijver die de meeste l</w:t>
      </w:r>
      <w:r w:rsidR="00BC2A1C">
        <w:t>okalen</w:t>
      </w:r>
      <w:r w:rsidR="0032198F">
        <w:t xml:space="preserve">sets </w:t>
      </w:r>
      <w:r w:rsidR="007E4E69">
        <w:t xml:space="preserve">kan leveren voor het beschikbare budget </w:t>
      </w:r>
      <w:r w:rsidR="0032198F">
        <w:t>krijgt 40 punten</w:t>
      </w:r>
      <w:r w:rsidR="00BC2A1C">
        <w:t>.</w:t>
      </w:r>
    </w:p>
    <w:p w14:paraId="28D41AFD" w14:textId="3C32C90A" w:rsidR="000D34EA" w:rsidRDefault="000D34EA" w:rsidP="000D34EA">
      <w:pPr>
        <w:pStyle w:val="Kop3"/>
      </w:pPr>
      <w:bookmarkStart w:id="141" w:name="_Toc190427627"/>
      <w:r>
        <w:rPr>
          <w:rStyle w:val="Kop3Char"/>
        </w:rPr>
        <w:t>Proefopstelling</w:t>
      </w:r>
      <w:r w:rsidR="007E7F27">
        <w:rPr>
          <w:rStyle w:val="Kop3Char"/>
        </w:rPr>
        <w:t xml:space="preserve"> “look </w:t>
      </w:r>
      <w:proofErr w:type="spellStart"/>
      <w:r w:rsidR="007E7F27">
        <w:rPr>
          <w:rStyle w:val="Kop3Char"/>
        </w:rPr>
        <w:t>and</w:t>
      </w:r>
      <w:proofErr w:type="spellEnd"/>
      <w:r w:rsidR="007E7F27">
        <w:rPr>
          <w:rStyle w:val="Kop3Char"/>
        </w:rPr>
        <w:t xml:space="preserve"> feel”</w:t>
      </w:r>
      <w:bookmarkEnd w:id="141"/>
    </w:p>
    <w:p w14:paraId="789A4E7B" w14:textId="70DCB3AB" w:rsidR="00011D7B" w:rsidRDefault="00011D7B" w:rsidP="00011D7B">
      <w:r>
        <w:t xml:space="preserve">De Aanbestedende Dienst wenst van de Gegadigde een </w:t>
      </w:r>
      <w:r w:rsidR="00FD09BC">
        <w:t>proefopstelling voor leerlingensetjes en docententafel:</w:t>
      </w:r>
    </w:p>
    <w:p w14:paraId="2191D2F9" w14:textId="177D1E25" w:rsidR="005E6B68" w:rsidRPr="00BC2A1C" w:rsidRDefault="00436E91" w:rsidP="005E6B68">
      <w:pPr>
        <w:pStyle w:val="Lijstalinea"/>
        <w:numPr>
          <w:ilvl w:val="0"/>
          <w:numId w:val="11"/>
        </w:numPr>
      </w:pPr>
      <w:r>
        <w:t xml:space="preserve">1 </w:t>
      </w:r>
      <w:r w:rsidRPr="00BC2A1C">
        <w:t>leerlingen</w:t>
      </w:r>
      <w:r w:rsidR="007E4E69" w:rsidRPr="00BC2A1C">
        <w:t>stoel + 1 leerlingentafel</w:t>
      </w:r>
      <w:r w:rsidRPr="00BC2A1C">
        <w:t>;</w:t>
      </w:r>
    </w:p>
    <w:p w14:paraId="38100EDF" w14:textId="0D74A7E5" w:rsidR="00FD09BC" w:rsidRPr="00BC2A1C" w:rsidRDefault="00FD09BC" w:rsidP="005E6B68">
      <w:pPr>
        <w:pStyle w:val="Lijstalinea"/>
        <w:numPr>
          <w:ilvl w:val="0"/>
          <w:numId w:val="11"/>
        </w:numPr>
      </w:pPr>
      <w:r w:rsidRPr="00BC2A1C">
        <w:t>1 docententafel.</w:t>
      </w:r>
    </w:p>
    <w:p w14:paraId="79894580" w14:textId="1343C2D8" w:rsidR="00A4721E" w:rsidRDefault="00011D7B" w:rsidP="000D34EA">
      <w:r w:rsidRPr="00512C39">
        <w:t xml:space="preserve">De </w:t>
      </w:r>
      <w:proofErr w:type="spellStart"/>
      <w:r w:rsidR="00953CC5">
        <w:t>leerlingenset</w:t>
      </w:r>
      <w:proofErr w:type="spellEnd"/>
      <w:r w:rsidRPr="00512C39">
        <w:t xml:space="preserve"> wordt beoordeeld op:</w:t>
      </w:r>
    </w:p>
    <w:p w14:paraId="51D9748C" w14:textId="5230BF62" w:rsidR="00CC0406" w:rsidRDefault="00CC0406" w:rsidP="00CC0406">
      <w:pPr>
        <w:pStyle w:val="Lijstalinea"/>
        <w:numPr>
          <w:ilvl w:val="1"/>
          <w:numId w:val="11"/>
        </w:numPr>
      </w:pPr>
      <w:r>
        <w:t>Afwerking/materiaal</w:t>
      </w:r>
      <w:r w:rsidR="00512C39">
        <w:t>;</w:t>
      </w:r>
    </w:p>
    <w:p w14:paraId="180C3B24" w14:textId="332B0551" w:rsidR="00CC0406" w:rsidRDefault="00CC0406" w:rsidP="00CC0406">
      <w:pPr>
        <w:pStyle w:val="Lijstalinea"/>
        <w:numPr>
          <w:ilvl w:val="1"/>
          <w:numId w:val="11"/>
        </w:numPr>
      </w:pPr>
      <w:r>
        <w:t>Zitcomfort</w:t>
      </w:r>
      <w:r w:rsidR="00512C39">
        <w:t>;</w:t>
      </w:r>
    </w:p>
    <w:p w14:paraId="6B39F0B6" w14:textId="78FA5106" w:rsidR="00FD09BC" w:rsidRDefault="00CC0406" w:rsidP="00FD09BC">
      <w:pPr>
        <w:pStyle w:val="Lijstalinea"/>
        <w:numPr>
          <w:ilvl w:val="1"/>
          <w:numId w:val="11"/>
        </w:numPr>
      </w:pPr>
      <w:r>
        <w:t>Esthetische vormgeving/uit</w:t>
      </w:r>
      <w:r w:rsidR="00512C39">
        <w:t>straling.</w:t>
      </w:r>
    </w:p>
    <w:p w14:paraId="15A22397" w14:textId="29217EF4" w:rsidR="00953CC5" w:rsidRDefault="00953CC5" w:rsidP="00953CC5">
      <w:r w:rsidRPr="00512C39">
        <w:lastRenderedPageBreak/>
        <w:t xml:space="preserve">De </w:t>
      </w:r>
      <w:r>
        <w:t>docententafel</w:t>
      </w:r>
      <w:r w:rsidRPr="00512C39">
        <w:t xml:space="preserve"> wordt beoordeeld op:</w:t>
      </w:r>
    </w:p>
    <w:p w14:paraId="083C0EC8" w14:textId="77777777" w:rsidR="00953CC5" w:rsidRDefault="00953CC5" w:rsidP="00953CC5">
      <w:pPr>
        <w:pStyle w:val="Lijstalinea"/>
        <w:numPr>
          <w:ilvl w:val="1"/>
          <w:numId w:val="11"/>
        </w:numPr>
      </w:pPr>
      <w:r>
        <w:t>Afwerking/materiaal;</w:t>
      </w:r>
    </w:p>
    <w:p w14:paraId="030FC79B" w14:textId="5040F173" w:rsidR="00953CC5" w:rsidRDefault="00953CC5" w:rsidP="00953CC5">
      <w:pPr>
        <w:pStyle w:val="Lijstalinea"/>
        <w:numPr>
          <w:ilvl w:val="1"/>
          <w:numId w:val="11"/>
        </w:numPr>
      </w:pPr>
      <w:r>
        <w:t>Zit/sta comfort;</w:t>
      </w:r>
    </w:p>
    <w:p w14:paraId="56F0E503" w14:textId="7B295036" w:rsidR="00953CC5" w:rsidRDefault="00953CC5" w:rsidP="00953CC5">
      <w:pPr>
        <w:pStyle w:val="Lijstalinea"/>
        <w:numPr>
          <w:ilvl w:val="1"/>
          <w:numId w:val="11"/>
        </w:numPr>
      </w:pPr>
      <w:r>
        <w:t>Esthetische vormgeving/uitstraling.</w:t>
      </w:r>
    </w:p>
    <w:p w14:paraId="256B8BC3" w14:textId="2FFC521C" w:rsidR="008353B8" w:rsidRDefault="00FD09BC" w:rsidP="00A4721E">
      <w:r>
        <w:t>U dient uit te gaan van een t</w:t>
      </w:r>
      <w:r w:rsidR="00A4721E">
        <w:t>raditionele klassikale opstelling in alle lokalen, stoelen en tafel zijn halfhoog</w:t>
      </w:r>
      <w:r w:rsidR="00335621">
        <w:t xml:space="preserve"> (90 cm)</w:t>
      </w:r>
      <w:r w:rsidR="00A4721E">
        <w:t xml:space="preserve">. Stoelen dienen uitgevoerd te worden </w:t>
      </w:r>
      <w:r w:rsidR="00582717">
        <w:t xml:space="preserve">in stoelvorm met sleden, </w:t>
      </w:r>
      <w:r w:rsidR="00A4721E">
        <w:t>rugleuning</w:t>
      </w:r>
      <w:r>
        <w:t xml:space="preserve"> en</w:t>
      </w:r>
      <w:r w:rsidR="00582717">
        <w:t xml:space="preserve"> dienen</w:t>
      </w:r>
      <w:r>
        <w:t xml:space="preserve"> stapelbaar te zijn. </w:t>
      </w:r>
    </w:p>
    <w:p w14:paraId="64F3282F" w14:textId="0102BD87" w:rsidR="008C67F1" w:rsidRDefault="00A4721E" w:rsidP="00A4721E">
      <w:r>
        <w:t xml:space="preserve">De docentenwerkplek dient voorzien te worden van een tafel. De </w:t>
      </w:r>
      <w:r w:rsidRPr="00FD09BC">
        <w:t>docentenwerkplek dient verrijdbaar,</w:t>
      </w:r>
      <w:r>
        <w:t xml:space="preserve"> in hoogte verstelbaar te zijn tot stahoogte en voldoende groot zijn voor een laptop én boeken/spullen.</w:t>
      </w:r>
    </w:p>
    <w:p w14:paraId="2E4051FE" w14:textId="180DC60E" w:rsidR="00A973C4" w:rsidRDefault="00A973C4" w:rsidP="00A4721E">
      <w:r>
        <w:t>In de voorgestelde week dient u meubilair te leveren voor één week als proefopstelling. In een lokaal zal uw proefopstelling staan zodat dit gedurende de week gepresenteerd kan worden.</w:t>
      </w:r>
    </w:p>
    <w:p w14:paraId="05AFF21A" w14:textId="77777777" w:rsidR="005E6B68" w:rsidRDefault="005E6B68" w:rsidP="005E6B68"/>
    <w:p w14:paraId="0D680877" w14:textId="77777777" w:rsidR="005D73E7" w:rsidRDefault="005D73E7" w:rsidP="005D73E7"/>
    <w:p w14:paraId="2B992C18" w14:textId="77777777" w:rsidR="008C67F1" w:rsidRDefault="008C67F1" w:rsidP="005D73E7"/>
    <w:p w14:paraId="1784E228" w14:textId="77777777" w:rsidR="00A43143" w:rsidRDefault="00A43143" w:rsidP="00FB12C1">
      <w:pPr>
        <w:pStyle w:val="Kop1"/>
      </w:pPr>
      <w:bookmarkStart w:id="142" w:name="_Toc46831901"/>
      <w:bookmarkStart w:id="143" w:name="_Toc190427628"/>
      <w:r w:rsidRPr="00FB12C1">
        <w:lastRenderedPageBreak/>
        <w:t>Procedure</w:t>
      </w:r>
      <w:bookmarkEnd w:id="142"/>
      <w:bookmarkEnd w:id="143"/>
      <w:r>
        <w:t xml:space="preserve"> </w:t>
      </w:r>
    </w:p>
    <w:p w14:paraId="5FE4DA8B" w14:textId="24F184A2" w:rsidR="00A43143" w:rsidRDefault="00A43143" w:rsidP="00FB12C1">
      <w:bookmarkStart w:id="144" w:name="_Hlk499890466"/>
      <w:r w:rsidRPr="00950CFC">
        <w:t>Dit hoofdstuk is bedoeld om de procedure voor</w:t>
      </w:r>
      <w:r>
        <w:t xml:space="preserve"> de gunnings</w:t>
      </w:r>
      <w:r w:rsidRPr="00950CFC">
        <w:t>fase</w:t>
      </w:r>
      <w:r>
        <w:t xml:space="preserve"> </w:t>
      </w:r>
      <w:r w:rsidRPr="00950CFC">
        <w:t xml:space="preserve">duidelijk te maken. Hierbij wordt onder andere ingegaan op het te hanteren </w:t>
      </w:r>
      <w:r>
        <w:t>T</w:t>
      </w:r>
      <w:r w:rsidRPr="00950CFC">
        <w:t xml:space="preserve">ijdschema, de wijze van het indienen van de </w:t>
      </w:r>
      <w:r>
        <w:t>I</w:t>
      </w:r>
      <w:r w:rsidRPr="00950CFC">
        <w:t>nschrijving en de wijze van beoordeling.</w:t>
      </w:r>
    </w:p>
    <w:p w14:paraId="69A0E14F" w14:textId="4BB6268A" w:rsidR="00A43143" w:rsidRDefault="007C3DB3" w:rsidP="007C3DB3">
      <w:pPr>
        <w:pStyle w:val="Kop2"/>
      </w:pPr>
      <w:bookmarkStart w:id="145" w:name="_Toc190427629"/>
      <w:r>
        <w:t>Meldplicht en proactieve houding Inschrijving</w:t>
      </w:r>
      <w:bookmarkEnd w:id="145"/>
    </w:p>
    <w:p w14:paraId="0DC5A74F" w14:textId="77777777" w:rsidR="007C3DB3" w:rsidRPr="00B3373F" w:rsidRDefault="007C3DB3" w:rsidP="007C3DB3">
      <w:pPr>
        <w:rPr>
          <w:lang w:val="x-none"/>
        </w:rPr>
      </w:pPr>
      <w:bookmarkStart w:id="146" w:name="_Hlk46904989"/>
      <w:r w:rsidRPr="00B3373F">
        <w:rPr>
          <w:lang w:val="x-none"/>
        </w:rPr>
        <w:t>Dit document, inclusief de bijlagen</w:t>
      </w:r>
      <w:r>
        <w:t>,</w:t>
      </w:r>
      <w:r w:rsidRPr="00B3373F">
        <w:rPr>
          <w:lang w:val="x-none"/>
        </w:rPr>
        <w:t xml:space="preserve"> is met zorg samengesteld. Mocht Inschrijver desondanks tegenstrijdigheden of onvolkomenheden tegenkomen, dan dient de Inschrijver dit zo spoedig mogelijk, doch uiterlijk op de datum en het tijdstip waarop de schriftelijk gestelde vragen uiterlijk moeten zijn ingediend (zie </w:t>
      </w:r>
      <w:r>
        <w:t>het Tijdschema</w:t>
      </w:r>
      <w:r w:rsidRPr="00B3373F">
        <w:rPr>
          <w:lang w:val="x-none"/>
        </w:rPr>
        <w:t xml:space="preserve">) schriftelijk via het Aanbestedingsplatform, aan Aanbestedende </w:t>
      </w:r>
      <w:r>
        <w:t xml:space="preserve">Dienst </w:t>
      </w:r>
      <w:r w:rsidRPr="00B3373F">
        <w:rPr>
          <w:lang w:val="x-none"/>
        </w:rPr>
        <w:t>kenbaar te maken met opgave van de correctievoorstellen en eventuele onderbouwing. Ook eventuele bezwaren tegen (delen van) dit document dient Inschrijver zo spoedig mogelijk, maar in elk geval uiterlijk op de datum en het tijdstip</w:t>
      </w:r>
      <w:r>
        <w:t xml:space="preserve"> </w:t>
      </w:r>
      <w:r w:rsidRPr="00B3373F">
        <w:rPr>
          <w:lang w:val="x-none"/>
        </w:rPr>
        <w:t>waarop de schriftelijk gestelde vragen uiterlijk moeten zijn ingediend, schriftelijk, via het Aanbestedingsplatform, kenbaar te maken.</w:t>
      </w:r>
    </w:p>
    <w:p w14:paraId="72B0468E" w14:textId="77777777" w:rsidR="007C3DB3" w:rsidRPr="00B3373F" w:rsidRDefault="007C3DB3" w:rsidP="007C3DB3">
      <w:pPr>
        <w:rPr>
          <w:lang w:val="x-none"/>
        </w:rPr>
      </w:pPr>
      <w:r w:rsidRPr="00B3373F">
        <w:rPr>
          <w:lang w:val="x-none"/>
        </w:rPr>
        <w:t xml:space="preserve">Indien naderhand blijkt dat er onvolkomenheden, tegenstrijdigheden en/of gebreken in de </w:t>
      </w:r>
      <w:r>
        <w:t xml:space="preserve">Aanbestedingsdocumenten </w:t>
      </w:r>
      <w:r w:rsidRPr="00B3373F">
        <w:rPr>
          <w:lang w:val="x-none"/>
        </w:rPr>
        <w:t>zitten en deze zijn niet door de Inschrijver gemeld, kan dit de Aanbestedende dienst niet worden aangemerkt.</w:t>
      </w:r>
    </w:p>
    <w:p w14:paraId="6F8FB303" w14:textId="77777777" w:rsidR="007C3DB3" w:rsidRPr="00B3373F" w:rsidRDefault="007C3DB3" w:rsidP="007C3DB3">
      <w:pPr>
        <w:rPr>
          <w:lang w:val="x-none"/>
        </w:rPr>
      </w:pPr>
      <w:r w:rsidRPr="00B3373F">
        <w:rPr>
          <w:lang w:val="x-none"/>
        </w:rPr>
        <w:t>Van Inschrijvers wordt een proactieve houding verwacht. Dit betekent dat een Inschrijver geen rechtsgeldig beroep kan doen op onvolkomenheden of tegenstrijdigheden die niet door hem binnen de hiervoor genoemde termijn aan de orde zijn gesteld, terwijl dit redelijkerwijs wel mogelijk was geweest. Ten aanzien van deze onvolkomenheden of tegenstrijdigheden heeft een Inschrijver in die situatie zijn rechten verwerkt.</w:t>
      </w:r>
    </w:p>
    <w:p w14:paraId="2A943EB8" w14:textId="14AEC821" w:rsidR="007C3DB3" w:rsidRPr="00950CFC" w:rsidRDefault="007C3DB3" w:rsidP="007C3DB3">
      <w:r w:rsidRPr="00B3373F">
        <w:rPr>
          <w:lang w:val="x-none"/>
        </w:rPr>
        <w:t xml:space="preserve">Ingeval een Inschrijver wel tijdig melding heeft gemaakt van onvolkomenheden, tegenstrijdigheden en/of gebreken bij de Aanbestedende </w:t>
      </w:r>
      <w:r>
        <w:t>Dienst,</w:t>
      </w:r>
      <w:r w:rsidRPr="00B3373F">
        <w:rPr>
          <w:lang w:val="x-none"/>
        </w:rPr>
        <w:t xml:space="preserve"> maar de Aanbestedende </w:t>
      </w:r>
      <w:r>
        <w:t xml:space="preserve">Dienst </w:t>
      </w:r>
      <w:r w:rsidRPr="00B3373F">
        <w:rPr>
          <w:lang w:val="x-none"/>
        </w:rPr>
        <w:t>er blijk van geeft niet van mening te zijn dat er sprake is van onvolkomenheden, tegenstrijdigheden, en/of gebreken, althans de Aanbestedende dienst ter zake geen aanpassingen respectievelijk wijzigingen verricht, is Inschrijver verplicht nadere acties (bijvoorbeeld een kort geding) te ondernemen op straffe van (wederom) verval van recht om over deze (eventuele) onvolkomenheden, tegenstrijdigheden en/of gebreken (na Inschrijving) in rechte te klagen</w:t>
      </w:r>
      <w:bookmarkEnd w:id="146"/>
      <w:r>
        <w:t>.</w:t>
      </w:r>
    </w:p>
    <w:p w14:paraId="5BF0733B" w14:textId="77777777" w:rsidR="00A43143" w:rsidRPr="00FB12C1" w:rsidRDefault="00A43143" w:rsidP="00FB12C1">
      <w:pPr>
        <w:pStyle w:val="Kop2"/>
      </w:pPr>
      <w:bookmarkStart w:id="147" w:name="_Toc380766757"/>
      <w:bookmarkStart w:id="148" w:name="_Toc461456865"/>
      <w:bookmarkStart w:id="149" w:name="_Toc508800085"/>
      <w:bookmarkStart w:id="150" w:name="_Toc46831902"/>
      <w:bookmarkStart w:id="151" w:name="_Toc190427630"/>
      <w:bookmarkEnd w:id="144"/>
      <w:r w:rsidRPr="00FB12C1">
        <w:t>Tijdschema</w:t>
      </w:r>
      <w:bookmarkEnd w:id="147"/>
      <w:bookmarkEnd w:id="148"/>
      <w:bookmarkEnd w:id="149"/>
      <w:bookmarkEnd w:id="150"/>
      <w:bookmarkEnd w:id="151"/>
    </w:p>
    <w:p w14:paraId="32818EFA" w14:textId="77777777" w:rsidR="00A43143" w:rsidRDefault="00A43143" w:rsidP="00FB12C1">
      <w:r w:rsidRPr="00950CFC">
        <w:t xml:space="preserve">Onderstaand </w:t>
      </w:r>
      <w:r>
        <w:t>T</w:t>
      </w:r>
      <w:r w:rsidRPr="00950CFC">
        <w:t xml:space="preserve">ijdschema geeft de belangrijkste data weer voor </w:t>
      </w:r>
      <w:r>
        <w:t xml:space="preserve">de </w:t>
      </w:r>
      <w:r w:rsidRPr="00950CFC">
        <w:t>gunning</w:t>
      </w:r>
      <w:r>
        <w:t>sfase</w:t>
      </w:r>
      <w:r w:rsidRPr="00950CFC">
        <w:t>.</w:t>
      </w:r>
    </w:p>
    <w:p w14:paraId="2F56DFEB" w14:textId="77777777" w:rsidR="00A43143" w:rsidRDefault="00A43143" w:rsidP="00A43143">
      <w:pPr>
        <w:spacing w:after="0" w:line="260" w:lineRule="atLeast"/>
      </w:pPr>
    </w:p>
    <w:tbl>
      <w:tblPr>
        <w:tblStyle w:val="Rastertabel2-Accent1"/>
        <w:tblW w:w="0" w:type="auto"/>
        <w:tblLook w:val="01E0" w:firstRow="1" w:lastRow="1" w:firstColumn="1" w:lastColumn="1" w:noHBand="0" w:noVBand="0"/>
      </w:tblPr>
      <w:tblGrid>
        <w:gridCol w:w="6379"/>
        <w:gridCol w:w="3260"/>
      </w:tblGrid>
      <w:tr w:rsidR="00A43143" w:rsidRPr="00DB279B" w14:paraId="078A92A8" w14:textId="77777777" w:rsidTr="009B00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shd w:val="clear" w:color="auto" w:fill="396265" w:themeFill="accent1" w:themeFillShade="BF"/>
            <w:vAlign w:val="center"/>
            <w:hideMark/>
          </w:tcPr>
          <w:p w14:paraId="32D8FEB5" w14:textId="77777777" w:rsidR="00A43143" w:rsidRPr="00DB279B" w:rsidRDefault="00A43143" w:rsidP="00A43143">
            <w:pPr>
              <w:spacing w:line="260" w:lineRule="atLeast"/>
              <w:rPr>
                <w:b w:val="0"/>
                <w:bCs w:val="0"/>
                <w:color w:val="FFFFFF"/>
                <w:sz w:val="20"/>
                <w:szCs w:val="24"/>
              </w:rPr>
            </w:pPr>
            <w:bookmarkStart w:id="152" w:name="_Hlk46825991"/>
            <w:r w:rsidRPr="00DB279B">
              <w:rPr>
                <w:b w:val="0"/>
                <w:bCs w:val="0"/>
                <w:color w:val="FFFFFF"/>
                <w:sz w:val="20"/>
                <w:szCs w:val="24"/>
              </w:rPr>
              <w:t>Gunningsfase</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shd w:val="clear" w:color="auto" w:fill="396265" w:themeFill="accent1" w:themeFillShade="BF"/>
            <w:vAlign w:val="center"/>
            <w:hideMark/>
          </w:tcPr>
          <w:p w14:paraId="49B03268" w14:textId="77777777" w:rsidR="00A43143" w:rsidRPr="00DB279B" w:rsidRDefault="00A43143" w:rsidP="00A43143">
            <w:pPr>
              <w:spacing w:line="260" w:lineRule="atLeast"/>
              <w:rPr>
                <w:b w:val="0"/>
                <w:bCs w:val="0"/>
                <w:color w:val="FFFFFF"/>
                <w:sz w:val="20"/>
                <w:szCs w:val="24"/>
              </w:rPr>
            </w:pPr>
            <w:r w:rsidRPr="00DB279B">
              <w:rPr>
                <w:b w:val="0"/>
                <w:bCs w:val="0"/>
                <w:color w:val="FFFFFF"/>
                <w:sz w:val="20"/>
                <w:szCs w:val="24"/>
              </w:rPr>
              <w:t>Tijdstip</w:t>
            </w:r>
          </w:p>
        </w:tc>
      </w:tr>
      <w:tr w:rsidR="00A43143" w:rsidRPr="0097604E" w14:paraId="233A50DA" w14:textId="77777777" w:rsidTr="0059436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vAlign w:val="center"/>
            <w:hideMark/>
          </w:tcPr>
          <w:p w14:paraId="6A28E675" w14:textId="7F0E6429" w:rsidR="00A43143" w:rsidRPr="00DB279B" w:rsidRDefault="00CA21DE" w:rsidP="00A43143">
            <w:pPr>
              <w:spacing w:line="260" w:lineRule="atLeast"/>
              <w:rPr>
                <w:b w:val="0"/>
                <w:bCs w:val="0"/>
              </w:rPr>
            </w:pPr>
            <w:r>
              <w:rPr>
                <w:b w:val="0"/>
                <w:bCs w:val="0"/>
              </w:rPr>
              <w:t xml:space="preserve">Start </w:t>
            </w:r>
            <w:r w:rsidR="00A43143" w:rsidRPr="00DB279B">
              <w:rPr>
                <w:b w:val="0"/>
                <w:bCs w:val="0"/>
              </w:rPr>
              <w:t>gunningsfase (verzending Gunningsleidraad en Aanbestedingsdocumenten)</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vAlign w:val="center"/>
          </w:tcPr>
          <w:p w14:paraId="3E1E15E2" w14:textId="5DB53723" w:rsidR="00A43143" w:rsidRPr="001B6008" w:rsidRDefault="0059436D" w:rsidP="00A43143">
            <w:pPr>
              <w:spacing w:line="260" w:lineRule="atLeast"/>
              <w:rPr>
                <w:b w:val="0"/>
                <w:bCs w:val="0"/>
              </w:rPr>
            </w:pPr>
            <w:r>
              <w:rPr>
                <w:b w:val="0"/>
                <w:bCs w:val="0"/>
              </w:rPr>
              <w:t>1</w:t>
            </w:r>
            <w:r w:rsidR="00AA2958">
              <w:rPr>
                <w:b w:val="0"/>
                <w:bCs w:val="0"/>
              </w:rPr>
              <w:t>4</w:t>
            </w:r>
            <w:r>
              <w:rPr>
                <w:b w:val="0"/>
                <w:bCs w:val="0"/>
              </w:rPr>
              <w:t xml:space="preserve"> </w:t>
            </w:r>
            <w:r w:rsidR="00CC0406">
              <w:rPr>
                <w:b w:val="0"/>
                <w:bCs w:val="0"/>
              </w:rPr>
              <w:t>februari</w:t>
            </w:r>
            <w:r>
              <w:rPr>
                <w:b w:val="0"/>
                <w:bCs w:val="0"/>
              </w:rPr>
              <w:t xml:space="preserve"> 2025</w:t>
            </w:r>
          </w:p>
        </w:tc>
      </w:tr>
      <w:tr w:rsidR="00A43143" w:rsidRPr="0097604E" w14:paraId="41C872F7" w14:textId="77777777" w:rsidTr="009B00DB">
        <w:trPr>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vAlign w:val="center"/>
            <w:hideMark/>
          </w:tcPr>
          <w:p w14:paraId="55101C95" w14:textId="6B57BAE0" w:rsidR="00A43143" w:rsidRPr="00DB279B" w:rsidRDefault="00A43143" w:rsidP="00A43143">
            <w:pPr>
              <w:spacing w:line="260" w:lineRule="atLeast"/>
              <w:rPr>
                <w:b w:val="0"/>
                <w:bCs w:val="0"/>
              </w:rPr>
            </w:pPr>
            <w:r w:rsidRPr="00DB279B">
              <w:rPr>
                <w:b w:val="0"/>
                <w:bCs w:val="0"/>
              </w:rPr>
              <w:t>Uiterste datum en tijdstip stellen van vragen</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vAlign w:val="center"/>
          </w:tcPr>
          <w:p w14:paraId="662558B1" w14:textId="173441D6" w:rsidR="00A43143" w:rsidRPr="00DB279B" w:rsidRDefault="0059436D" w:rsidP="00A43143">
            <w:pPr>
              <w:spacing w:line="260" w:lineRule="atLeast"/>
              <w:rPr>
                <w:b w:val="0"/>
                <w:bCs w:val="0"/>
              </w:rPr>
            </w:pPr>
            <w:r>
              <w:rPr>
                <w:b w:val="0"/>
                <w:bCs w:val="0"/>
              </w:rPr>
              <w:t>2</w:t>
            </w:r>
            <w:r w:rsidR="00AA2958">
              <w:rPr>
                <w:b w:val="0"/>
                <w:bCs w:val="0"/>
              </w:rPr>
              <w:t>8</w:t>
            </w:r>
            <w:r w:rsidR="00CA21DE">
              <w:rPr>
                <w:b w:val="0"/>
                <w:bCs w:val="0"/>
              </w:rPr>
              <w:t xml:space="preserve"> </w:t>
            </w:r>
            <w:r w:rsidR="00AA2958">
              <w:rPr>
                <w:b w:val="0"/>
                <w:bCs w:val="0"/>
              </w:rPr>
              <w:t>februari</w:t>
            </w:r>
            <w:r w:rsidR="00A43143" w:rsidRPr="00DB279B">
              <w:rPr>
                <w:b w:val="0"/>
                <w:bCs w:val="0"/>
              </w:rPr>
              <w:t xml:space="preserve"> </w:t>
            </w:r>
            <w:r w:rsidR="00CA21DE">
              <w:rPr>
                <w:b w:val="0"/>
                <w:bCs w:val="0"/>
              </w:rPr>
              <w:t xml:space="preserve">2025 </w:t>
            </w:r>
            <w:r w:rsidR="00A43143" w:rsidRPr="00DB279B">
              <w:rPr>
                <w:b w:val="0"/>
                <w:bCs w:val="0"/>
              </w:rPr>
              <w:t>(voor 12:00 uur)</w:t>
            </w:r>
          </w:p>
        </w:tc>
      </w:tr>
      <w:tr w:rsidR="00A43143" w:rsidRPr="0097604E" w14:paraId="16573CE6" w14:textId="77777777" w:rsidTr="009B00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vAlign w:val="center"/>
            <w:hideMark/>
          </w:tcPr>
          <w:p w14:paraId="41EF4074" w14:textId="38915E4C" w:rsidR="00A43143" w:rsidRPr="00DB279B" w:rsidRDefault="00A43143" w:rsidP="00A43143">
            <w:pPr>
              <w:spacing w:line="260" w:lineRule="atLeast"/>
              <w:rPr>
                <w:b w:val="0"/>
                <w:bCs w:val="0"/>
              </w:rPr>
            </w:pPr>
            <w:r w:rsidRPr="00DB279B">
              <w:rPr>
                <w:b w:val="0"/>
                <w:bCs w:val="0"/>
              </w:rPr>
              <w:t>Publicatie Nota van Inlichtingen</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vAlign w:val="center"/>
          </w:tcPr>
          <w:p w14:paraId="12886A00" w14:textId="06EFDCEE" w:rsidR="00A43143" w:rsidRPr="00DB279B" w:rsidRDefault="00AA2958" w:rsidP="00A43143">
            <w:pPr>
              <w:spacing w:line="260" w:lineRule="atLeast"/>
              <w:rPr>
                <w:b w:val="0"/>
                <w:bCs w:val="0"/>
              </w:rPr>
            </w:pPr>
            <w:r>
              <w:rPr>
                <w:b w:val="0"/>
                <w:bCs w:val="0"/>
              </w:rPr>
              <w:t>7 maart</w:t>
            </w:r>
            <w:r w:rsidR="00CA21DE">
              <w:rPr>
                <w:b w:val="0"/>
                <w:bCs w:val="0"/>
              </w:rPr>
              <w:t xml:space="preserve"> 2025</w:t>
            </w:r>
          </w:p>
        </w:tc>
      </w:tr>
      <w:tr w:rsidR="00A43143" w:rsidRPr="0097604E" w14:paraId="5B73A30C" w14:textId="77777777" w:rsidTr="009B00DB">
        <w:trPr>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vAlign w:val="center"/>
            <w:hideMark/>
          </w:tcPr>
          <w:p w14:paraId="4334E995" w14:textId="77777777" w:rsidR="00A43143" w:rsidRPr="00DB279B" w:rsidRDefault="00A43143" w:rsidP="00A43143">
            <w:pPr>
              <w:spacing w:line="260" w:lineRule="atLeast"/>
              <w:rPr>
                <w:b w:val="0"/>
                <w:bCs w:val="0"/>
              </w:rPr>
            </w:pPr>
            <w:r w:rsidRPr="00DB279B">
              <w:rPr>
                <w:b w:val="0"/>
                <w:bCs w:val="0"/>
              </w:rPr>
              <w:t>Uiterste datum en tijdstip indiening Inschrijvingen</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vAlign w:val="center"/>
          </w:tcPr>
          <w:p w14:paraId="5FF1D48A" w14:textId="53CAF3D8" w:rsidR="00A43143" w:rsidRPr="00DB279B" w:rsidRDefault="00AA2958" w:rsidP="00A43143">
            <w:pPr>
              <w:spacing w:line="260" w:lineRule="atLeast"/>
              <w:rPr>
                <w:b w:val="0"/>
                <w:bCs w:val="0"/>
              </w:rPr>
            </w:pPr>
            <w:r>
              <w:rPr>
                <w:b w:val="0"/>
                <w:bCs w:val="0"/>
              </w:rPr>
              <w:t>2</w:t>
            </w:r>
            <w:r w:rsidR="009851F5">
              <w:rPr>
                <w:b w:val="0"/>
                <w:bCs w:val="0"/>
              </w:rPr>
              <w:t>8</w:t>
            </w:r>
            <w:r>
              <w:rPr>
                <w:b w:val="0"/>
                <w:bCs w:val="0"/>
              </w:rPr>
              <w:t xml:space="preserve"> maart</w:t>
            </w:r>
            <w:r w:rsidR="00CA21DE">
              <w:rPr>
                <w:b w:val="0"/>
                <w:bCs w:val="0"/>
              </w:rPr>
              <w:t xml:space="preserve"> 2025</w:t>
            </w:r>
            <w:r w:rsidR="00A43143" w:rsidRPr="00DB279B">
              <w:rPr>
                <w:b w:val="0"/>
                <w:bCs w:val="0"/>
              </w:rPr>
              <w:t xml:space="preserve"> (voor 12:00 uur)</w:t>
            </w:r>
          </w:p>
        </w:tc>
      </w:tr>
      <w:tr w:rsidR="007C3256" w:rsidRPr="0097604E" w14:paraId="6D7F703F" w14:textId="77777777" w:rsidTr="009B00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vAlign w:val="center"/>
          </w:tcPr>
          <w:p w14:paraId="61648F74" w14:textId="1FB49B9B" w:rsidR="00953CC5" w:rsidRPr="00953CC5" w:rsidRDefault="00953CC5" w:rsidP="00A43143">
            <w:pPr>
              <w:pStyle w:val="Lijstalinea"/>
              <w:numPr>
                <w:ilvl w:val="0"/>
                <w:numId w:val="11"/>
              </w:numPr>
              <w:spacing w:line="260" w:lineRule="atLeast"/>
              <w:rPr>
                <w:b w:val="0"/>
                <w:bCs w:val="0"/>
              </w:rPr>
            </w:pPr>
            <w:r w:rsidRPr="00953CC5">
              <w:rPr>
                <w:b w:val="0"/>
                <w:bCs w:val="0"/>
              </w:rPr>
              <w:t>Opbouwen proefopstelling</w:t>
            </w:r>
          </w:p>
          <w:p w14:paraId="3BA3E168" w14:textId="66944694" w:rsidR="007C3256" w:rsidRDefault="007C3256" w:rsidP="00A43143">
            <w:pPr>
              <w:spacing w:line="260" w:lineRule="atLeast"/>
              <w:rPr>
                <w:b w:val="0"/>
                <w:bCs w:val="0"/>
              </w:rPr>
            </w:pPr>
            <w:r>
              <w:t>Proefopstelling</w:t>
            </w:r>
            <w:r w:rsidR="00AB44F8">
              <w:t xml:space="preserve"> ‘look </w:t>
            </w:r>
            <w:proofErr w:type="spellStart"/>
            <w:r w:rsidR="00AB44F8">
              <w:t>and</w:t>
            </w:r>
            <w:proofErr w:type="spellEnd"/>
            <w:r w:rsidR="00AB44F8">
              <w:t xml:space="preserve"> feel’</w:t>
            </w:r>
          </w:p>
          <w:p w14:paraId="6A3EB630" w14:textId="49614986" w:rsidR="00953CC5" w:rsidRPr="00953CC5" w:rsidRDefault="00953CC5" w:rsidP="00953CC5">
            <w:pPr>
              <w:pStyle w:val="Lijstalinea"/>
              <w:numPr>
                <w:ilvl w:val="0"/>
                <w:numId w:val="11"/>
              </w:numPr>
              <w:spacing w:line="260" w:lineRule="atLeast"/>
              <w:rPr>
                <w:b w:val="0"/>
                <w:bCs w:val="0"/>
              </w:rPr>
            </w:pPr>
            <w:r w:rsidRPr="00953CC5">
              <w:rPr>
                <w:b w:val="0"/>
                <w:bCs w:val="0"/>
              </w:rPr>
              <w:t>Afbouwen proefopstelling</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vAlign w:val="center"/>
          </w:tcPr>
          <w:p w14:paraId="3FB2B280" w14:textId="77777777" w:rsidR="00953CC5" w:rsidRDefault="00953CC5" w:rsidP="00A43143">
            <w:pPr>
              <w:spacing w:line="260" w:lineRule="atLeast"/>
            </w:pPr>
            <w:r>
              <w:rPr>
                <w:b w:val="0"/>
                <w:bCs w:val="0"/>
              </w:rPr>
              <w:t>28 maart 2025</w:t>
            </w:r>
          </w:p>
          <w:p w14:paraId="592FA991" w14:textId="310989FF" w:rsidR="00953CC5" w:rsidRDefault="00953CC5" w:rsidP="00A43143">
            <w:pPr>
              <w:spacing w:line="260" w:lineRule="atLeast"/>
            </w:pPr>
            <w:r>
              <w:rPr>
                <w:b w:val="0"/>
                <w:bCs w:val="0"/>
              </w:rPr>
              <w:t>31 maart</w:t>
            </w:r>
            <w:r w:rsidRPr="00CA21DE">
              <w:rPr>
                <w:b w:val="0"/>
                <w:bCs w:val="0"/>
              </w:rPr>
              <w:t xml:space="preserve"> 2025</w:t>
            </w:r>
            <w:r>
              <w:rPr>
                <w:b w:val="0"/>
                <w:bCs w:val="0"/>
              </w:rPr>
              <w:t xml:space="preserve"> – 3 april 2025</w:t>
            </w:r>
          </w:p>
          <w:p w14:paraId="02E02F33" w14:textId="7710C3C1" w:rsidR="00953CC5" w:rsidRPr="00CA21DE" w:rsidRDefault="00953CC5" w:rsidP="00A43143">
            <w:pPr>
              <w:spacing w:line="260" w:lineRule="atLeast"/>
              <w:rPr>
                <w:b w:val="0"/>
                <w:bCs w:val="0"/>
              </w:rPr>
            </w:pPr>
            <w:r>
              <w:rPr>
                <w:b w:val="0"/>
                <w:bCs w:val="0"/>
              </w:rPr>
              <w:t>4 april 2025</w:t>
            </w:r>
          </w:p>
        </w:tc>
      </w:tr>
      <w:tr w:rsidR="00A43143" w:rsidRPr="0097604E" w14:paraId="35996384" w14:textId="77777777" w:rsidTr="009B00DB">
        <w:trPr>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vAlign w:val="center"/>
            <w:hideMark/>
          </w:tcPr>
          <w:p w14:paraId="1420C182" w14:textId="77777777" w:rsidR="00A43143" w:rsidRPr="00DB279B" w:rsidRDefault="00A43143" w:rsidP="00A43143">
            <w:pPr>
              <w:spacing w:line="260" w:lineRule="atLeast"/>
              <w:rPr>
                <w:b w:val="0"/>
                <w:bCs w:val="0"/>
              </w:rPr>
            </w:pPr>
            <w:r w:rsidRPr="00DB279B">
              <w:rPr>
                <w:b w:val="0"/>
                <w:bCs w:val="0"/>
              </w:rPr>
              <w:t xml:space="preserve">Bekendmaking resultaten gunningsfase </w:t>
            </w:r>
          </w:p>
          <w:p w14:paraId="47AC4F99" w14:textId="77777777" w:rsidR="00A43143" w:rsidRPr="00DB279B" w:rsidRDefault="00A43143" w:rsidP="00A43143">
            <w:pPr>
              <w:spacing w:line="260" w:lineRule="atLeast"/>
              <w:rPr>
                <w:b w:val="0"/>
                <w:bCs w:val="0"/>
              </w:rPr>
            </w:pPr>
            <w:r w:rsidRPr="00DB279B">
              <w:rPr>
                <w:b w:val="0"/>
                <w:bCs w:val="0"/>
              </w:rPr>
              <w:t>(voornemen gunning)</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vAlign w:val="center"/>
          </w:tcPr>
          <w:p w14:paraId="38768357" w14:textId="7A3976D4" w:rsidR="00A43143" w:rsidRPr="00DB279B" w:rsidRDefault="009851F5" w:rsidP="00A43143">
            <w:pPr>
              <w:spacing w:line="260" w:lineRule="atLeast"/>
              <w:rPr>
                <w:b w:val="0"/>
                <w:bCs w:val="0"/>
              </w:rPr>
            </w:pPr>
            <w:r>
              <w:rPr>
                <w:b w:val="0"/>
                <w:bCs w:val="0"/>
              </w:rPr>
              <w:t>11</w:t>
            </w:r>
            <w:r w:rsidR="00AA2958">
              <w:rPr>
                <w:b w:val="0"/>
                <w:bCs w:val="0"/>
              </w:rPr>
              <w:t xml:space="preserve"> april</w:t>
            </w:r>
            <w:r w:rsidR="00CA21DE">
              <w:rPr>
                <w:b w:val="0"/>
                <w:bCs w:val="0"/>
              </w:rPr>
              <w:t xml:space="preserve"> 2025</w:t>
            </w:r>
          </w:p>
        </w:tc>
      </w:tr>
      <w:tr w:rsidR="00A43143" w:rsidRPr="0097604E" w14:paraId="1C93D1C8" w14:textId="77777777" w:rsidTr="009B00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vAlign w:val="center"/>
            <w:hideMark/>
          </w:tcPr>
          <w:p w14:paraId="588BA0A9" w14:textId="4B50A94C" w:rsidR="00A43143" w:rsidRPr="00DB279B" w:rsidRDefault="00A43143" w:rsidP="00A43143">
            <w:pPr>
              <w:spacing w:line="260" w:lineRule="atLeast"/>
              <w:rPr>
                <w:b w:val="0"/>
                <w:bCs w:val="0"/>
              </w:rPr>
            </w:pPr>
            <w:r w:rsidRPr="00DB279B">
              <w:rPr>
                <w:b w:val="0"/>
                <w:bCs w:val="0"/>
              </w:rPr>
              <w:lastRenderedPageBreak/>
              <w:t xml:space="preserve">Einde </w:t>
            </w:r>
            <w:proofErr w:type="spellStart"/>
            <w:r w:rsidRPr="00DB279B">
              <w:rPr>
                <w:b w:val="0"/>
                <w:bCs w:val="0"/>
              </w:rPr>
              <w:t>standstill</w:t>
            </w:r>
            <w:proofErr w:type="spellEnd"/>
            <w:r w:rsidRPr="00DB279B">
              <w:rPr>
                <w:b w:val="0"/>
                <w:bCs w:val="0"/>
              </w:rPr>
              <w:t xml:space="preserve"> periode (</w:t>
            </w:r>
            <w:r w:rsidR="00AA2958">
              <w:rPr>
                <w:b w:val="0"/>
                <w:bCs w:val="0"/>
              </w:rPr>
              <w:t>20</w:t>
            </w:r>
            <w:r w:rsidRPr="00DB279B">
              <w:rPr>
                <w:b w:val="0"/>
                <w:bCs w:val="0"/>
              </w:rPr>
              <w:t xml:space="preserve"> kalenderdagen)</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vAlign w:val="center"/>
          </w:tcPr>
          <w:p w14:paraId="7F9F47D6" w14:textId="5E10EA9F" w:rsidR="00A43143" w:rsidRPr="00DB279B" w:rsidRDefault="009851F5" w:rsidP="00A43143">
            <w:pPr>
              <w:spacing w:line="260" w:lineRule="atLeast"/>
              <w:rPr>
                <w:b w:val="0"/>
                <w:bCs w:val="0"/>
              </w:rPr>
            </w:pPr>
            <w:r>
              <w:rPr>
                <w:b w:val="0"/>
                <w:bCs w:val="0"/>
              </w:rPr>
              <w:t>5 mei</w:t>
            </w:r>
            <w:r w:rsidR="00AA2958">
              <w:rPr>
                <w:b w:val="0"/>
                <w:bCs w:val="0"/>
              </w:rPr>
              <w:t xml:space="preserve"> </w:t>
            </w:r>
            <w:r w:rsidR="00CA21DE">
              <w:rPr>
                <w:b w:val="0"/>
                <w:bCs w:val="0"/>
              </w:rPr>
              <w:t>2025</w:t>
            </w:r>
          </w:p>
        </w:tc>
      </w:tr>
      <w:tr w:rsidR="00A43143" w:rsidRPr="0097604E" w14:paraId="4E45C20C" w14:textId="77777777" w:rsidTr="009B00DB">
        <w:trPr>
          <w:trHeight w:val="454"/>
        </w:trPr>
        <w:tc>
          <w:tcPr>
            <w:cnfStyle w:val="001000000000" w:firstRow="0" w:lastRow="0" w:firstColumn="1" w:lastColumn="0" w:oddVBand="0" w:evenVBand="0" w:oddHBand="0" w:evenHBand="0" w:firstRowFirstColumn="0" w:firstRowLastColumn="0" w:lastRowFirstColumn="0" w:lastRowLastColumn="0"/>
            <w:tcW w:w="6379" w:type="dxa"/>
            <w:tcBorders>
              <w:top w:val="single" w:sz="2" w:space="0" w:color="8CBBBE" w:themeColor="accent1" w:themeTint="99"/>
              <w:left w:val="nil"/>
              <w:bottom w:val="single" w:sz="2" w:space="0" w:color="8CBBBE" w:themeColor="accent1" w:themeTint="99"/>
              <w:right w:val="single" w:sz="2" w:space="0" w:color="8CBBBE" w:themeColor="accent1" w:themeTint="99"/>
            </w:tcBorders>
            <w:vAlign w:val="center"/>
            <w:hideMark/>
          </w:tcPr>
          <w:p w14:paraId="6DE3B501" w14:textId="77777777" w:rsidR="00A43143" w:rsidRPr="00DB279B" w:rsidRDefault="00A43143" w:rsidP="00A43143">
            <w:pPr>
              <w:spacing w:line="260" w:lineRule="atLeast"/>
              <w:rPr>
                <w:b w:val="0"/>
                <w:bCs w:val="0"/>
              </w:rPr>
            </w:pPr>
            <w:r w:rsidRPr="00DB279B">
              <w:rPr>
                <w:b w:val="0"/>
                <w:bCs w:val="0"/>
              </w:rPr>
              <w:t>Contractondertekening</w:t>
            </w:r>
          </w:p>
        </w:tc>
        <w:tc>
          <w:tcPr>
            <w:cnfStyle w:val="000100000000" w:firstRow="0" w:lastRow="0" w:firstColumn="0" w:lastColumn="1" w:oddVBand="0" w:evenVBand="0" w:oddHBand="0" w:evenHBand="0" w:firstRowFirstColumn="0" w:firstRowLastColumn="0" w:lastRowFirstColumn="0" w:lastRowLastColumn="0"/>
            <w:tcW w:w="3260" w:type="dxa"/>
            <w:tcBorders>
              <w:top w:val="single" w:sz="2" w:space="0" w:color="8CBBBE" w:themeColor="accent1" w:themeTint="99"/>
              <w:left w:val="single" w:sz="2" w:space="0" w:color="8CBBBE" w:themeColor="accent1" w:themeTint="99"/>
              <w:bottom w:val="single" w:sz="2" w:space="0" w:color="8CBBBE" w:themeColor="accent1" w:themeTint="99"/>
              <w:right w:val="nil"/>
            </w:tcBorders>
            <w:vAlign w:val="center"/>
          </w:tcPr>
          <w:p w14:paraId="53A3CEEA" w14:textId="48D8AAA6" w:rsidR="00A43143" w:rsidRPr="00DB279B" w:rsidRDefault="001B6008" w:rsidP="00A43143">
            <w:pPr>
              <w:spacing w:line="260" w:lineRule="atLeast"/>
              <w:rPr>
                <w:b w:val="0"/>
                <w:bCs w:val="0"/>
              </w:rPr>
            </w:pPr>
            <w:r>
              <w:rPr>
                <w:b w:val="0"/>
                <w:bCs w:val="0"/>
              </w:rPr>
              <w:t>z.s.m. na standstill periode</w:t>
            </w:r>
          </w:p>
        </w:tc>
      </w:tr>
      <w:tr w:rsidR="00A43143" w:rsidRPr="0097604E" w14:paraId="2FD38B16" w14:textId="77777777" w:rsidTr="009B00DB">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vAlign w:val="center"/>
            <w:hideMark/>
          </w:tcPr>
          <w:p w14:paraId="6532146F" w14:textId="77777777" w:rsidR="00A43143" w:rsidRPr="00DB279B" w:rsidRDefault="00A43143" w:rsidP="00A43143">
            <w:pPr>
              <w:spacing w:line="260" w:lineRule="atLeast"/>
              <w:rPr>
                <w:b w:val="0"/>
                <w:bCs w:val="0"/>
              </w:rPr>
            </w:pPr>
            <w:r w:rsidRPr="00DB279B">
              <w:rPr>
                <w:b w:val="0"/>
                <w:bCs w:val="0"/>
              </w:rPr>
              <w:t>Publicatie resultaten aanbestedingsprocedure</w:t>
            </w:r>
          </w:p>
        </w:tc>
        <w:tc>
          <w:tcPr>
            <w:cnfStyle w:val="000100000000" w:firstRow="0" w:lastRow="0" w:firstColumn="0" w:lastColumn="1" w:oddVBand="0" w:evenVBand="0" w:oddHBand="0" w:evenHBand="0" w:firstRowFirstColumn="0" w:firstRowLastColumn="0" w:lastRowFirstColumn="0" w:lastRowLastColumn="0"/>
            <w:tcW w:w="3260" w:type="dxa"/>
            <w:tcBorders>
              <w:right w:val="nil"/>
            </w:tcBorders>
            <w:vAlign w:val="center"/>
          </w:tcPr>
          <w:p w14:paraId="4D46CA81" w14:textId="7549F90A" w:rsidR="00A43143" w:rsidRPr="00DB279B" w:rsidRDefault="00A43143" w:rsidP="00A43143">
            <w:pPr>
              <w:spacing w:line="260" w:lineRule="atLeast"/>
              <w:rPr>
                <w:b w:val="0"/>
                <w:bCs w:val="0"/>
              </w:rPr>
            </w:pPr>
            <w:r w:rsidRPr="00DB279B">
              <w:rPr>
                <w:b w:val="0"/>
                <w:bCs w:val="0"/>
              </w:rPr>
              <w:t xml:space="preserve">Na </w:t>
            </w:r>
            <w:r w:rsidR="001B6008">
              <w:rPr>
                <w:b w:val="0"/>
                <w:bCs w:val="0"/>
              </w:rPr>
              <w:t>contractondertekening</w:t>
            </w:r>
          </w:p>
        </w:tc>
      </w:tr>
      <w:bookmarkEnd w:id="152"/>
    </w:tbl>
    <w:p w14:paraId="618B84C3" w14:textId="77777777" w:rsidR="00A43143" w:rsidRDefault="00A43143" w:rsidP="00A43143">
      <w:pPr>
        <w:spacing w:after="0" w:line="260" w:lineRule="atLeast"/>
      </w:pPr>
    </w:p>
    <w:p w14:paraId="40710867" w14:textId="7770D4AC" w:rsidR="00A43143" w:rsidRPr="00950CFC" w:rsidRDefault="00A43143" w:rsidP="00FB12C1">
      <w:bookmarkStart w:id="153" w:name="_Hlk46826417"/>
      <w:r w:rsidRPr="00950CFC">
        <w:t>Alle hiervoor genoemde data en ti</w:t>
      </w:r>
      <w:r>
        <w:t>jdstippen, betreffende de door I</w:t>
      </w:r>
      <w:r w:rsidRPr="00950CFC">
        <w:t xml:space="preserve">nschrijvers in te dienen vragen of </w:t>
      </w:r>
      <w:r>
        <w:t>Inschrijving</w:t>
      </w:r>
      <w:r w:rsidRPr="00950CFC">
        <w:t xml:space="preserve">, zijn fatale data. Dit betekent dat een te late inzending en/of indiening niet wordt behandeld. Alle mogelijke oorzaken van vertraging </w:t>
      </w:r>
      <w:r>
        <w:t xml:space="preserve">in inzending en dergelijke </w:t>
      </w:r>
      <w:r w:rsidRPr="00950CFC">
        <w:t xml:space="preserve">zijn geheel voor de verantwoordelijkheid van de </w:t>
      </w:r>
      <w:r>
        <w:t>I</w:t>
      </w:r>
      <w:r w:rsidRPr="00950CFC">
        <w:t>nschrijver.</w:t>
      </w:r>
    </w:p>
    <w:p w14:paraId="4B5C2FE8" w14:textId="77777777" w:rsidR="00A43143" w:rsidRDefault="00A43143" w:rsidP="00FB12C1">
      <w:r>
        <w:t>D</w:t>
      </w:r>
      <w:r w:rsidRPr="00950CFC">
        <w:t xml:space="preserve">e </w:t>
      </w:r>
      <w:r>
        <w:t xml:space="preserve">Aanbestedende Dienst </w:t>
      </w:r>
      <w:r w:rsidRPr="00950CFC">
        <w:t xml:space="preserve">houdt zich te allen tijde het recht voor om van bovengenoemde data af te wijken. </w:t>
      </w:r>
    </w:p>
    <w:p w14:paraId="5ADF81A9" w14:textId="6A7EB322" w:rsidR="00A43143" w:rsidRDefault="00A43143" w:rsidP="00FB12C1">
      <w:r>
        <w:t>De Aanbestedende Dienst behoudt zich te allen tijde het recht voor de aanbestedingsprocedure tijdelijk of definitief, geheel of gedeeltelijk, te staken of op te schorten. Inschrijvers hebben in voorkomend geval geen recht op enigerlei vergoeding.</w:t>
      </w:r>
    </w:p>
    <w:p w14:paraId="405AEEF0" w14:textId="77777777" w:rsidR="00A43143" w:rsidRPr="00FB12C1" w:rsidRDefault="00A43143" w:rsidP="00FB12C1">
      <w:pPr>
        <w:pStyle w:val="Kop2"/>
      </w:pPr>
      <w:bookmarkStart w:id="154" w:name="_Toc43284381"/>
      <w:bookmarkStart w:id="155" w:name="_Toc46831903"/>
      <w:bookmarkStart w:id="156" w:name="_Toc190427631"/>
      <w:bookmarkEnd w:id="153"/>
      <w:r w:rsidRPr="00FB12C1">
        <w:t>Kenbaar maken niet-Inschrijving</w:t>
      </w:r>
      <w:bookmarkEnd w:id="154"/>
      <w:bookmarkEnd w:id="155"/>
      <w:bookmarkEnd w:id="156"/>
    </w:p>
    <w:p w14:paraId="7B8D52C9" w14:textId="77777777" w:rsidR="00A43143" w:rsidRDefault="00A43143" w:rsidP="00FB12C1">
      <w:bookmarkStart w:id="157" w:name="_Toc378595759"/>
      <w:bookmarkStart w:id="158" w:name="_Toc380766756"/>
      <w:bookmarkStart w:id="159" w:name="_Toc461456866"/>
      <w:bookmarkStart w:id="160" w:name="_Toc508800086"/>
      <w:r w:rsidRPr="001876AC">
        <w:t>Inschrijver kan, op basis van deze Gunningsleidraad en de daarbij behorende documenten als verwoord in de Aanbestedingsdocumenten</w:t>
      </w:r>
      <w:r>
        <w:t xml:space="preserve">, afzien van Inschrijving. De Aanbestedende Dienst wenst in dat geval de mogelijkheid te hebben een andere partij uit te nodigen tot Inschrijving, maar heeft hier geen verplichting toe. Inschrijver wordt derhalve verzocht om, wanneer zij niet tot Inschrijving wenst over te gaan, dit </w:t>
      </w:r>
      <w:r w:rsidRPr="00F13D6B">
        <w:t xml:space="preserve">uiterlijk voor de uiterste datum en tijdstip, zoals vermeld in het Tijdschema </w:t>
      </w:r>
      <w:r w:rsidRPr="001876AC">
        <w:t>middels het versturen van een bericht via het Aanbestedingsplatform kenbaar te maken. Op deze wijze resteert de Aanbestedende Dienst voldoende tijd om, indien zij daartoe besluit, andere partijen uit te nodigen tot deelname</w:t>
      </w:r>
      <w:r>
        <w:t xml:space="preserve"> aan deze aanbesteding.</w:t>
      </w:r>
    </w:p>
    <w:p w14:paraId="67996D47" w14:textId="77777777" w:rsidR="00A43143" w:rsidRDefault="00A43143" w:rsidP="00FB12C1">
      <w:r>
        <w:t>Wanneer na genoemde data geen bericht van (niet-)Inschrijving is ontvangen, wordt verondersteld dat Inschrijver tot Inschrijving over gaat.</w:t>
      </w:r>
    </w:p>
    <w:p w14:paraId="3BE2C86E" w14:textId="77777777" w:rsidR="00A43143" w:rsidRPr="00FB12C1" w:rsidRDefault="00A43143" w:rsidP="00FB12C1">
      <w:pPr>
        <w:pStyle w:val="Kop2"/>
      </w:pPr>
      <w:bookmarkStart w:id="161" w:name="_Toc461456867"/>
      <w:bookmarkStart w:id="162" w:name="_Toc508800087"/>
      <w:bookmarkStart w:id="163" w:name="_Toc46831906"/>
      <w:bookmarkStart w:id="164" w:name="_Toc190427632"/>
      <w:bookmarkEnd w:id="157"/>
      <w:bookmarkEnd w:id="158"/>
      <w:bookmarkEnd w:id="159"/>
      <w:bookmarkEnd w:id="160"/>
      <w:r w:rsidRPr="00FB12C1">
        <w:t>Inlichtingen</w:t>
      </w:r>
      <w:bookmarkEnd w:id="161"/>
      <w:bookmarkEnd w:id="162"/>
      <w:bookmarkEnd w:id="163"/>
      <w:bookmarkEnd w:id="164"/>
    </w:p>
    <w:p w14:paraId="062FE9F3" w14:textId="01129111" w:rsidR="00A43143" w:rsidRDefault="00A43143" w:rsidP="00FB12C1">
      <w:bookmarkStart w:id="165" w:name="_Toc508800088"/>
      <w:r>
        <w:t xml:space="preserve">De </w:t>
      </w:r>
      <w:r w:rsidRPr="00F741B6">
        <w:t>Aanbestedingsdocumenten,</w:t>
      </w:r>
      <w:r>
        <w:t xml:space="preserve"> waaronder d</w:t>
      </w:r>
      <w:r w:rsidRPr="00950CFC">
        <w:t xml:space="preserve">eze </w:t>
      </w:r>
      <w:r>
        <w:t>Gunnings</w:t>
      </w:r>
      <w:r w:rsidRPr="00950CFC">
        <w:t>leidraad</w:t>
      </w:r>
      <w:r w:rsidRPr="00BB656B">
        <w:t>,</w:t>
      </w:r>
      <w:r w:rsidRPr="00950CFC">
        <w:t xml:space="preserve"> kunnen aanleiding zijn tot het stellen van vragen. Deze vragen kunnen uitsluitend </w:t>
      </w:r>
      <w:r>
        <w:t>in de Nederlandse taal via het Aanbestedingsplatform</w:t>
      </w:r>
      <w:r w:rsidRPr="00950CFC">
        <w:t xml:space="preserve"> worden gesteld</w:t>
      </w:r>
      <w:r>
        <w:t>. De Inschrijver dient daarbij</w:t>
      </w:r>
      <w:r w:rsidRPr="00950CFC">
        <w:t xml:space="preserve"> gebruik </w:t>
      </w:r>
      <w:r>
        <w:t xml:space="preserve">te </w:t>
      </w:r>
      <w:r w:rsidRPr="007C3256">
        <w:t>maken van het model Nota van Inlichtingen (</w:t>
      </w:r>
      <w:r w:rsidRPr="007C3256">
        <w:rPr>
          <w:b/>
          <w:bCs/>
        </w:rPr>
        <w:t xml:space="preserve">bijlage </w:t>
      </w:r>
      <w:r w:rsidR="00C77D7B">
        <w:rPr>
          <w:b/>
          <w:bCs/>
        </w:rPr>
        <w:t>7</w:t>
      </w:r>
      <w:r w:rsidR="007C3256" w:rsidRPr="007C3256">
        <w:rPr>
          <w:b/>
          <w:bCs/>
        </w:rPr>
        <w:t>)</w:t>
      </w:r>
      <w:r w:rsidRPr="007C3256">
        <w:t>. Zie</w:t>
      </w:r>
      <w:r w:rsidRPr="00AF62DB">
        <w:t xml:space="preserve"> </w:t>
      </w:r>
      <w:r>
        <w:t xml:space="preserve">het Tijdschema </w:t>
      </w:r>
      <w:r w:rsidRPr="00AF62DB">
        <w:t>voor het uiterste termijn van stellen van vragen en beantwoording.</w:t>
      </w:r>
    </w:p>
    <w:p w14:paraId="772EB56A" w14:textId="302202C9" w:rsidR="00A43143" w:rsidRPr="00AB530E" w:rsidRDefault="00A43143" w:rsidP="00FB12C1">
      <w:r>
        <w:t xml:space="preserve">Ten behoeve van een zorgvuldige beantwoording dienen gecombineerde vragen vermeden te worden. </w:t>
      </w:r>
    </w:p>
    <w:p w14:paraId="55F28ECE" w14:textId="77777777" w:rsidR="00A43143" w:rsidRDefault="00A43143" w:rsidP="00FB12C1">
      <w:r w:rsidRPr="00AF62DB">
        <w:t xml:space="preserve">De gestelde vragen en de antwoorden (en de eventueel door de Aanbestedende Dienst zelf aangebrachte wijzigingen) worden door de Aanbestedende Dienst geanonimiseerd op het Aanbestedingsplatform gepubliceerd. </w:t>
      </w:r>
    </w:p>
    <w:p w14:paraId="78410D46" w14:textId="77777777" w:rsidR="00A43143" w:rsidRPr="003075E2" w:rsidRDefault="00A43143" w:rsidP="00FB12C1">
      <w:r w:rsidRPr="00AF62DB">
        <w:t>Wanneer de Aanbestedende Dienst van mening is dat het vanwege de procedure van belang is dat vragen eerder worden beantwoord dan de genoemde datum, kan zij besluiten de vragen eerder te publiceren.</w:t>
      </w:r>
      <w:r w:rsidRPr="003075E2">
        <w:t xml:space="preserve"> </w:t>
      </w:r>
    </w:p>
    <w:p w14:paraId="72A73595" w14:textId="77777777" w:rsidR="00A43143" w:rsidRDefault="00A43143" w:rsidP="00FB12C1">
      <w:r w:rsidRPr="00AF62DB">
        <w:t>Aan verstrekte inlichtingen kunnen slechts rechten worden ontleend, indien deze inlichtingen op het Aanbestedingsplatform zijn gepubliceerd.</w:t>
      </w:r>
    </w:p>
    <w:p w14:paraId="337B218C" w14:textId="77777777" w:rsidR="00A43143" w:rsidRPr="003E6F74" w:rsidRDefault="00A43143" w:rsidP="00FB12C1">
      <w:r>
        <w:t xml:space="preserve">De vragen die voor het </w:t>
      </w:r>
      <w:r w:rsidRPr="003E6F74">
        <w:t>gestelde tijdstip en conform de voorgeschreven vorm zijn ingediend, worden door de Aanbestedende Dienst geanonimiseerd op het Aanbestedingsplatform gepubliceerd. De nota kan door de Aanbestedende Dienst tevens worden gebruikt om eventueel zelf wijzigingen en/of aanvullingen kenbaar te maken.</w:t>
      </w:r>
    </w:p>
    <w:p w14:paraId="6BDA09E1" w14:textId="77777777" w:rsidR="00A43143" w:rsidRPr="003E6F74" w:rsidRDefault="00A43143" w:rsidP="00FB12C1">
      <w:r w:rsidRPr="003E6F74">
        <w:t xml:space="preserve">Aan verstrekte inlichtingen kunnen slechts rechten worden ontleend, indien deze inlichtingen op het Aanbestedingsplatform zijn gepubliceerd. </w:t>
      </w:r>
    </w:p>
    <w:bookmarkEnd w:id="165"/>
    <w:p w14:paraId="48999654" w14:textId="77777777" w:rsidR="00A43143" w:rsidRPr="00FB12C1" w:rsidRDefault="00A43143" w:rsidP="00FB12C1">
      <w:pPr>
        <w:pStyle w:val="Kop2"/>
      </w:pPr>
      <w:r w:rsidRPr="00FB12C1">
        <w:lastRenderedPageBreak/>
        <w:t xml:space="preserve"> </w:t>
      </w:r>
      <w:bookmarkStart w:id="166" w:name="_Toc151976015"/>
      <w:bookmarkStart w:id="167" w:name="_Toc216086816"/>
      <w:bookmarkStart w:id="168" w:name="_Toc325612348"/>
      <w:bookmarkStart w:id="169" w:name="_Toc380766759"/>
      <w:bookmarkStart w:id="170" w:name="_Toc461456869"/>
      <w:bookmarkStart w:id="171" w:name="_Toc508800089"/>
      <w:bookmarkStart w:id="172" w:name="_Toc46831907"/>
      <w:bookmarkStart w:id="173" w:name="_Toc190427633"/>
      <w:bookmarkStart w:id="174" w:name="_Toc325612346"/>
      <w:r w:rsidRPr="00FB12C1">
        <w:t xml:space="preserve">Wijze van </w:t>
      </w:r>
      <w:bookmarkEnd w:id="166"/>
      <w:r w:rsidRPr="00FB12C1">
        <w:t>Inschrijving</w:t>
      </w:r>
      <w:bookmarkEnd w:id="167"/>
      <w:bookmarkEnd w:id="168"/>
      <w:bookmarkEnd w:id="169"/>
      <w:bookmarkEnd w:id="170"/>
      <w:bookmarkEnd w:id="171"/>
      <w:bookmarkEnd w:id="172"/>
      <w:bookmarkEnd w:id="173"/>
    </w:p>
    <w:bookmarkEnd w:id="174"/>
    <w:p w14:paraId="093B8000" w14:textId="19AB191D" w:rsidR="00A43143" w:rsidRDefault="00A43143" w:rsidP="00FB12C1">
      <w:r>
        <w:t xml:space="preserve">Inschrijver dient zijn Inschrijving inclusief alle daarbij behorende documenten zoals onderstaand gespecificeerd uiterlijk voor de uiterste datum en tijdstip, zoals vermeld in het Tijdschema, in te dienen via de digitale kluis </w:t>
      </w:r>
      <w:r w:rsidRPr="00777F22">
        <w:t>van het Aanbestedingsplatform. Inschrijving</w:t>
      </w:r>
      <w:r>
        <w:t xml:space="preserve"> per post of e-mail is niet toegestaan en zal leiden tot uitsluiting. Te laat ingediende I</w:t>
      </w:r>
      <w:r w:rsidRPr="00950CFC">
        <w:t xml:space="preserve">nschrijvingen worden niet in behandeling genomen. Het risico van vertraging alsook de volledigheid van de </w:t>
      </w:r>
      <w:r>
        <w:t>I</w:t>
      </w:r>
      <w:r w:rsidRPr="00950CFC">
        <w:t xml:space="preserve">nschrijving is geheel voor risico en verantwoordelijkheid van de </w:t>
      </w:r>
      <w:r>
        <w:t>Inschrijver</w:t>
      </w:r>
      <w:r w:rsidRPr="00950CFC">
        <w:t xml:space="preserve">. Inschrijving op een andere wijze dan de hier genoemde wijze is niet toegestaan. </w:t>
      </w:r>
      <w:r>
        <w:t>Inschrijver</w:t>
      </w:r>
      <w:r w:rsidRPr="00950CFC">
        <w:t xml:space="preserve"> blijft te allen tijde verantwoordelijk voor het op tijd en op juiste wijze indienen van de gevraagde bescheiden.</w:t>
      </w:r>
    </w:p>
    <w:p w14:paraId="7EEFFC34" w14:textId="0C3AFEA1" w:rsidR="00A43143" w:rsidRDefault="00A43143" w:rsidP="003111F1">
      <w:r>
        <w:t xml:space="preserve">Voor Inschrijving dient gebruik te worden gemaakt van het inschrijfformulier zoals opgenomen als </w:t>
      </w:r>
      <w:r w:rsidRPr="00CC2FDF">
        <w:rPr>
          <w:b/>
          <w:bCs/>
        </w:rPr>
        <w:t xml:space="preserve">bijlage </w:t>
      </w:r>
      <w:r w:rsidR="00C77D7B">
        <w:rPr>
          <w:b/>
          <w:bCs/>
        </w:rPr>
        <w:t>3</w:t>
      </w:r>
      <w:r>
        <w:t xml:space="preserve"> van de Gunningsleidraad. </w:t>
      </w:r>
      <w:r w:rsidRPr="0044615C">
        <w:t xml:space="preserve">Wijzigingen in formats </w:t>
      </w:r>
      <w:r>
        <w:t>en</w:t>
      </w:r>
      <w:r w:rsidRPr="0044615C">
        <w:t xml:space="preserve"> de inhoud </w:t>
      </w:r>
      <w:r>
        <w:t xml:space="preserve">daarvan </w:t>
      </w:r>
      <w:r w:rsidRPr="0044615C">
        <w:t xml:space="preserve">zijn niet toegestaan en kunnen voor de </w:t>
      </w:r>
      <w:r>
        <w:t>A</w:t>
      </w:r>
      <w:r w:rsidRPr="0044615C">
        <w:t xml:space="preserve">anbestedende </w:t>
      </w:r>
      <w:r>
        <w:t>D</w:t>
      </w:r>
      <w:r w:rsidRPr="0044615C">
        <w:t>ienst aanleiding zijn tot uitsluiting van verdere deelname.</w:t>
      </w:r>
      <w:r w:rsidRPr="00C256C8">
        <w:t xml:space="preserve"> </w:t>
      </w:r>
      <w:r w:rsidRPr="00950CFC">
        <w:t>Aanvullend</w:t>
      </w:r>
      <w:r>
        <w:t xml:space="preserve"> </w:t>
      </w:r>
      <w:r w:rsidRPr="00950CFC">
        <w:t xml:space="preserve">documentatiemateriaal is niet gewenst en </w:t>
      </w:r>
      <w:r>
        <w:t>wordt</w:t>
      </w:r>
      <w:r w:rsidRPr="00950CFC">
        <w:t xml:space="preserve"> niet meegewogen in de beoordelingen.</w:t>
      </w:r>
    </w:p>
    <w:p w14:paraId="57AB579E" w14:textId="77777777" w:rsidR="00A43143" w:rsidRPr="00FB12C1" w:rsidRDefault="00A43143" w:rsidP="00FB12C1">
      <w:pPr>
        <w:rPr>
          <w:u w:val="single"/>
        </w:rPr>
      </w:pPr>
      <w:r w:rsidRPr="00FB12C1">
        <w:rPr>
          <w:u w:val="single"/>
        </w:rPr>
        <w:t>De in te dienen documenten zijn hieronder vermeld en dienen (in de Nederlandse taal) volledig ingevuld en ondertekend digitaal via het Aanbestedingsplatform te worden ingediend.</w:t>
      </w:r>
      <w:r w:rsidRPr="00FB12C1">
        <w:rPr>
          <w:u w:val="single"/>
        </w:rPr>
        <w:br/>
        <w:t>De bij Inschrijving in te dienen documenten zijn:</w:t>
      </w:r>
    </w:p>
    <w:p w14:paraId="634D24A2" w14:textId="6C3DB046" w:rsidR="00A43143" w:rsidRPr="00C256C8" w:rsidRDefault="00A43143" w:rsidP="00384A37">
      <w:pPr>
        <w:pStyle w:val="Lijstalinea"/>
        <w:numPr>
          <w:ilvl w:val="0"/>
          <w:numId w:val="8"/>
        </w:numPr>
        <w:spacing w:after="0" w:line="260" w:lineRule="atLeast"/>
      </w:pPr>
      <w:r>
        <w:t xml:space="preserve">Inschrijfformulier(conform model </w:t>
      </w:r>
      <w:r w:rsidRPr="00CC2FDF">
        <w:rPr>
          <w:b/>
          <w:bCs/>
        </w:rPr>
        <w:t xml:space="preserve">bijlage </w:t>
      </w:r>
      <w:r w:rsidR="00C77D7B">
        <w:rPr>
          <w:b/>
          <w:bCs/>
        </w:rPr>
        <w:t>3</w:t>
      </w:r>
      <w:r>
        <w:t>);</w:t>
      </w:r>
    </w:p>
    <w:p w14:paraId="21834BB2" w14:textId="43AC736D" w:rsidR="00A43143" w:rsidRPr="003C33EA" w:rsidRDefault="00A43143" w:rsidP="00384A37">
      <w:pPr>
        <w:numPr>
          <w:ilvl w:val="0"/>
          <w:numId w:val="8"/>
        </w:numPr>
        <w:spacing w:after="0" w:line="260" w:lineRule="atLeast"/>
      </w:pPr>
      <w:r>
        <w:t xml:space="preserve">Procedureverklaring (conform model </w:t>
      </w:r>
      <w:r w:rsidRPr="00CC2FDF">
        <w:rPr>
          <w:b/>
          <w:bCs/>
        </w:rPr>
        <w:t xml:space="preserve">bijlage </w:t>
      </w:r>
      <w:r w:rsidR="00C77D7B">
        <w:rPr>
          <w:b/>
          <w:bCs/>
        </w:rPr>
        <w:t>4</w:t>
      </w:r>
      <w:r>
        <w:t>);</w:t>
      </w:r>
    </w:p>
    <w:p w14:paraId="4027D07C" w14:textId="77777777" w:rsidR="00A43143" w:rsidRDefault="00A43143" w:rsidP="00A43143">
      <w:pPr>
        <w:widowControl w:val="0"/>
        <w:suppressAutoHyphens/>
        <w:spacing w:after="0" w:line="260" w:lineRule="atLeast"/>
      </w:pPr>
    </w:p>
    <w:p w14:paraId="5275F525" w14:textId="13D3B4EC" w:rsidR="00A43143" w:rsidRDefault="00A43143" w:rsidP="00FB12C1">
      <w:bookmarkStart w:id="175" w:name="_Hlk499885279"/>
      <w:r w:rsidRPr="00C37033">
        <w:t>Parafering en ondertekening kunnen enkel geschieden door een daartoe bevoegd persoon</w:t>
      </w:r>
      <w:r>
        <w:t xml:space="preserve"> of blijkens een volmacht</w:t>
      </w:r>
      <w:r w:rsidRPr="00C37033">
        <w:t xml:space="preserve">. De ondertekenaar dient een geregistreerde tekenbevoegdheid te hebben blijkens een uittreksel van de </w:t>
      </w:r>
      <w:r>
        <w:t>Kamer van Koophandel (</w:t>
      </w:r>
      <w:r w:rsidRPr="00C37033">
        <w:t>KvK</w:t>
      </w:r>
      <w:r>
        <w:t>)</w:t>
      </w:r>
      <w:r w:rsidRPr="00C37033">
        <w:t xml:space="preserve"> of vergelijkbaar register</w:t>
      </w:r>
      <w:r w:rsidRPr="00D51FA7">
        <w:t xml:space="preserve">. Indien </w:t>
      </w:r>
      <w:r>
        <w:t xml:space="preserve">de Inschrijving door een andere ondertekenaar </w:t>
      </w:r>
      <w:r w:rsidRPr="00D51FA7">
        <w:t xml:space="preserve">ten opzichte van de selectiefase </w:t>
      </w:r>
      <w:r>
        <w:t xml:space="preserve">plaatsvindt, </w:t>
      </w:r>
      <w:r w:rsidRPr="00D51FA7">
        <w:t>dient</w:t>
      </w:r>
      <w:r>
        <w:t xml:space="preserve"> er </w:t>
      </w:r>
      <w:r w:rsidRPr="00D51FA7">
        <w:t xml:space="preserve">een recent uittreksel van de KvK </w:t>
      </w:r>
      <w:r>
        <w:t xml:space="preserve">en/of een volmacht </w:t>
      </w:r>
      <w:r w:rsidRPr="00D51FA7">
        <w:t>mee</w:t>
      </w:r>
      <w:r>
        <w:t>gezonden</w:t>
      </w:r>
      <w:r w:rsidRPr="00D51FA7">
        <w:t xml:space="preserve"> te </w:t>
      </w:r>
      <w:r>
        <w:t>worden</w:t>
      </w:r>
      <w:r w:rsidRPr="00D51FA7">
        <w:t>.</w:t>
      </w:r>
      <w:bookmarkEnd w:id="175"/>
    </w:p>
    <w:p w14:paraId="2DF4D3AD" w14:textId="789D6F57" w:rsidR="00A43143" w:rsidRDefault="00A43143" w:rsidP="00FB12C1">
      <w:r w:rsidRPr="00950CFC">
        <w:t xml:space="preserve">Door </w:t>
      </w:r>
      <w:r>
        <w:t>I</w:t>
      </w:r>
      <w:r w:rsidRPr="00950CFC">
        <w:t xml:space="preserve">nschrijving gaat de </w:t>
      </w:r>
      <w:r>
        <w:t>Inschrijver</w:t>
      </w:r>
      <w:r w:rsidRPr="00950CFC">
        <w:t xml:space="preserve"> akkoord met de</w:t>
      </w:r>
      <w:r>
        <w:t xml:space="preserve"> procedure. De Aanbestedende Dienst</w:t>
      </w:r>
      <w:r w:rsidRPr="00E2748B">
        <w:t xml:space="preserve"> behoudt zich het recht voor om nadere informatie of toelichting</w:t>
      </w:r>
      <w:r>
        <w:t>/verduidelijking</w:t>
      </w:r>
      <w:r w:rsidRPr="00E2748B">
        <w:t xml:space="preserve"> te vragen ten aanzien van de </w:t>
      </w:r>
      <w:r>
        <w:t>Inschrijving</w:t>
      </w:r>
      <w:r w:rsidRPr="00E2748B">
        <w:t xml:space="preserve">. De </w:t>
      </w:r>
      <w:r>
        <w:t>Aanbestedende Dienst</w:t>
      </w:r>
      <w:r w:rsidRPr="00E2748B">
        <w:t xml:space="preserve"> is hiertoe echter nimmer</w:t>
      </w:r>
      <w:r>
        <w:t xml:space="preserve"> gehouden.</w:t>
      </w:r>
    </w:p>
    <w:p w14:paraId="24695D0E" w14:textId="77777777" w:rsidR="00A43143" w:rsidRPr="00FB12C1" w:rsidRDefault="00A43143" w:rsidP="00FB12C1">
      <w:pPr>
        <w:pStyle w:val="Kop2"/>
      </w:pPr>
      <w:bookmarkStart w:id="176" w:name="_Toc46743983"/>
      <w:bookmarkStart w:id="177" w:name="_Toc46831908"/>
      <w:bookmarkStart w:id="178" w:name="_Toc190427634"/>
      <w:r w:rsidRPr="00FB12C1">
        <w:t>Beoordelingsmethodiek Inschrijvingen</w:t>
      </w:r>
      <w:bookmarkEnd w:id="176"/>
      <w:bookmarkEnd w:id="177"/>
      <w:bookmarkEnd w:id="178"/>
    </w:p>
    <w:p w14:paraId="7923A751" w14:textId="77777777" w:rsidR="00A43143" w:rsidRDefault="00A43143" w:rsidP="00FB12C1">
      <w:r>
        <w:t>De Aanbestedende Dienst hanteert de volgende beoordelingsmethodiek om te komen tot een totaalscore voor de gunningscriteria per Inschrijver, ten einde de rangorde te bepalen:</w:t>
      </w:r>
    </w:p>
    <w:p w14:paraId="35D05319" w14:textId="648EAFB0" w:rsidR="00A43143" w:rsidRPr="00FB12C1" w:rsidRDefault="00A43143" w:rsidP="00FB12C1">
      <w:pPr>
        <w:pStyle w:val="Kop3"/>
      </w:pPr>
      <w:bookmarkStart w:id="179" w:name="_Toc46743984"/>
      <w:bookmarkStart w:id="180" w:name="_Toc46831909"/>
      <w:bookmarkStart w:id="181" w:name="_Toc190427635"/>
      <w:r w:rsidRPr="00FB12C1">
        <w:t>Controle Inschrijving</w:t>
      </w:r>
      <w:bookmarkEnd w:id="179"/>
      <w:bookmarkEnd w:id="180"/>
      <w:bookmarkEnd w:id="181"/>
    </w:p>
    <w:p w14:paraId="1410C758" w14:textId="153062F9" w:rsidR="00A43143" w:rsidRDefault="00A43143" w:rsidP="00FB12C1">
      <w:r>
        <w:t>Na sluitingstermijn voor Inschrijving worden de ontvangen Inschrijvingen geïnventariseerd en gecontroleerd. De Inschrijvingen worden allereerst onderworpen aan de controle of deze voldoen aan de gestelde procedurele en inhoudelijke voorschriften.</w:t>
      </w:r>
    </w:p>
    <w:p w14:paraId="57C1E055" w14:textId="052B760E" w:rsidR="009B00DB" w:rsidRDefault="00A43143" w:rsidP="00FB12C1">
      <w:r>
        <w:t>Als een Inschrijving niet aan de voorschriften zoals vermeld in de Gunningsleidraad dan wel de aanbestedingsregelgeving voldoet, kan de Aanbestedende Dienst (moeten) besluiten de Inschrijving uit te sluiten van verdere deelname aan de aanbestedingsprocedure.</w:t>
      </w:r>
    </w:p>
    <w:p w14:paraId="07974E92" w14:textId="5A909984" w:rsidR="00A43143" w:rsidRPr="00FB12C1" w:rsidRDefault="00A43143" w:rsidP="00FB12C1">
      <w:pPr>
        <w:pStyle w:val="Kop3"/>
      </w:pPr>
      <w:bookmarkStart w:id="182" w:name="_Toc46743986"/>
      <w:bookmarkStart w:id="183" w:name="_Toc46831911"/>
      <w:bookmarkStart w:id="184" w:name="_Toc190427636"/>
      <w:r w:rsidRPr="00FB12C1">
        <w:t>Beoordeling</w:t>
      </w:r>
      <w:bookmarkEnd w:id="182"/>
      <w:bookmarkEnd w:id="183"/>
      <w:bookmarkEnd w:id="184"/>
    </w:p>
    <w:p w14:paraId="7176278C" w14:textId="25ACB627" w:rsidR="00165E59" w:rsidRDefault="00A43143" w:rsidP="00FB12C1">
      <w:r>
        <w:t xml:space="preserve">De Beoordelingscommissie, welke bestaat uit </w:t>
      </w:r>
      <w:r w:rsidR="009E254E">
        <w:t>de projectgroep wordt geadviseerd door de conciërges, leerlingen en</w:t>
      </w:r>
      <w:r w:rsidR="00C86A13">
        <w:t xml:space="preserve"> leerkrachten</w:t>
      </w:r>
      <w:r w:rsidR="009E254E">
        <w:t xml:space="preserve">. </w:t>
      </w:r>
      <w:r w:rsidR="009E254E" w:rsidRPr="005E5A91">
        <w:t>Uiteindelijk bepaald de projectgroep</w:t>
      </w:r>
      <w:r w:rsidR="005E5A91" w:rsidRPr="005E5A91">
        <w:t xml:space="preserve"> in samenspraak met de facilitair</w:t>
      </w:r>
      <w:r w:rsidR="00C86A13">
        <w:t xml:space="preserve"> coördinator</w:t>
      </w:r>
      <w:r w:rsidR="009E254E" w:rsidRPr="005E5A91">
        <w:t xml:space="preserve"> in </w:t>
      </w:r>
      <w:r w:rsidR="009E254E" w:rsidRPr="005E5A91">
        <w:rPr>
          <w:b/>
          <w:bCs/>
        </w:rPr>
        <w:t>consensus</w:t>
      </w:r>
      <w:r w:rsidR="009E254E" w:rsidRPr="005E5A91">
        <w:t xml:space="preserve"> welke score er wordt gegeven</w:t>
      </w:r>
      <w:r w:rsidR="00EB20BC">
        <w:t>, wat wordt voorgelegd aan de directie.</w:t>
      </w:r>
    </w:p>
    <w:p w14:paraId="52ADDCF4" w14:textId="1A19D38E" w:rsidR="00A43143" w:rsidRDefault="00A43143" w:rsidP="00FB12C1">
      <w:r>
        <w:t xml:space="preserve">ICSadviseurs begeleidt hierbij als onafhankelijk adviseur het proces en heeft géén stemrecht. De formele </w:t>
      </w:r>
      <w:r w:rsidRPr="008353B8">
        <w:t>besluitvorming ligt bij de stuu</w:t>
      </w:r>
      <w:r w:rsidR="008353B8" w:rsidRPr="008353B8">
        <w:t>r</w:t>
      </w:r>
      <w:r w:rsidRPr="008353B8">
        <w:t>groep.</w:t>
      </w:r>
    </w:p>
    <w:p w14:paraId="011B2A6F" w14:textId="77777777" w:rsidR="00165E59" w:rsidRDefault="00165E59" w:rsidP="00FB12C1"/>
    <w:p w14:paraId="62B54DDC" w14:textId="77777777" w:rsidR="00165E59" w:rsidRDefault="00165E59" w:rsidP="00FB12C1"/>
    <w:tbl>
      <w:tblPr>
        <w:tblStyle w:val="Rastertabel4-Accent1"/>
        <w:tblW w:w="7933" w:type="dxa"/>
        <w:tblLook w:val="04A0" w:firstRow="1" w:lastRow="0" w:firstColumn="1" w:lastColumn="0" w:noHBand="0" w:noVBand="1"/>
      </w:tblPr>
      <w:tblGrid>
        <w:gridCol w:w="3254"/>
        <w:gridCol w:w="3258"/>
        <w:gridCol w:w="1421"/>
      </w:tblGrid>
      <w:tr w:rsidR="00165E59" w14:paraId="3BD8B019" w14:textId="77777777" w:rsidTr="00953CC5">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254" w:type="dxa"/>
          </w:tcPr>
          <w:p w14:paraId="1545B23F" w14:textId="77777777" w:rsidR="00165E59" w:rsidRPr="00B14C8B" w:rsidRDefault="00165E59" w:rsidP="00975A2C">
            <w:r w:rsidRPr="00B14C8B">
              <w:lastRenderedPageBreak/>
              <w:t xml:space="preserve">Functie </w:t>
            </w:r>
          </w:p>
        </w:tc>
        <w:tc>
          <w:tcPr>
            <w:tcW w:w="3258" w:type="dxa"/>
          </w:tcPr>
          <w:p w14:paraId="2DD3CD8A" w14:textId="77777777" w:rsidR="00165E59" w:rsidRPr="00B14C8B" w:rsidRDefault="00165E59" w:rsidP="00975A2C">
            <w:pPr>
              <w:cnfStyle w:val="100000000000" w:firstRow="1" w:lastRow="0" w:firstColumn="0" w:lastColumn="0" w:oddVBand="0" w:evenVBand="0" w:oddHBand="0" w:evenHBand="0" w:firstRowFirstColumn="0" w:firstRowLastColumn="0" w:lastRowFirstColumn="0" w:lastRowLastColumn="0"/>
            </w:pPr>
            <w:r w:rsidRPr="00B14C8B">
              <w:t xml:space="preserve">Organisatie </w:t>
            </w:r>
          </w:p>
        </w:tc>
        <w:tc>
          <w:tcPr>
            <w:tcW w:w="1421" w:type="dxa"/>
          </w:tcPr>
          <w:p w14:paraId="3180F8E1" w14:textId="77777777" w:rsidR="00165E59" w:rsidRPr="00B14C8B" w:rsidRDefault="00165E59" w:rsidP="00975A2C">
            <w:pPr>
              <w:cnfStyle w:val="100000000000" w:firstRow="1" w:lastRow="0" w:firstColumn="0" w:lastColumn="0" w:oddVBand="0" w:evenVBand="0" w:oddHBand="0" w:evenHBand="0" w:firstRowFirstColumn="0" w:firstRowLastColumn="0" w:lastRowFirstColumn="0" w:lastRowLastColumn="0"/>
            </w:pPr>
            <w:r>
              <w:t>Stemrecht</w:t>
            </w:r>
          </w:p>
        </w:tc>
      </w:tr>
      <w:tr w:rsidR="005E5A91" w14:paraId="0860C133" w14:textId="77777777" w:rsidTr="00953CC5">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254" w:type="dxa"/>
          </w:tcPr>
          <w:p w14:paraId="1A236362" w14:textId="7A65EAC9" w:rsidR="005E5A91" w:rsidRPr="00032BFF" w:rsidRDefault="00C86A13" w:rsidP="005E5A91">
            <w:pPr>
              <w:rPr>
                <w:highlight w:val="yellow"/>
              </w:rPr>
            </w:pPr>
            <w:r>
              <w:t>Facilitair coördinator</w:t>
            </w:r>
          </w:p>
        </w:tc>
        <w:tc>
          <w:tcPr>
            <w:tcW w:w="3258" w:type="dxa"/>
          </w:tcPr>
          <w:p w14:paraId="5AA86F95" w14:textId="73263E0F" w:rsidR="005E5A91" w:rsidRPr="00032BFF" w:rsidRDefault="005E5A91" w:rsidP="005E5A91">
            <w:pPr>
              <w:cnfStyle w:val="000000100000" w:firstRow="0" w:lastRow="0" w:firstColumn="0" w:lastColumn="0" w:oddVBand="0" w:evenVBand="0" w:oddHBand="1" w:evenHBand="0" w:firstRowFirstColumn="0" w:firstRowLastColumn="0" w:lastRowFirstColumn="0" w:lastRowLastColumn="0"/>
              <w:rPr>
                <w:highlight w:val="yellow"/>
              </w:rPr>
            </w:pPr>
            <w:r w:rsidRPr="005E5A91">
              <w:t xml:space="preserve">Stichting Portuur </w:t>
            </w:r>
          </w:p>
        </w:tc>
        <w:tc>
          <w:tcPr>
            <w:tcW w:w="1421" w:type="dxa"/>
          </w:tcPr>
          <w:p w14:paraId="0ACD7DD3" w14:textId="173007F0" w:rsidR="005E5A91" w:rsidRPr="00032BFF" w:rsidRDefault="005E5A91" w:rsidP="005E5A91">
            <w:pPr>
              <w:cnfStyle w:val="000000100000" w:firstRow="0" w:lastRow="0" w:firstColumn="0" w:lastColumn="0" w:oddVBand="0" w:evenVBand="0" w:oddHBand="1" w:evenHBand="0" w:firstRowFirstColumn="0" w:firstRowLastColumn="0" w:lastRowFirstColumn="0" w:lastRowLastColumn="0"/>
              <w:rPr>
                <w:highlight w:val="yellow"/>
              </w:rPr>
            </w:pPr>
            <w:r w:rsidRPr="005E5A91">
              <w:t>Ja</w:t>
            </w:r>
          </w:p>
        </w:tc>
      </w:tr>
      <w:tr w:rsidR="005E5A91" w14:paraId="75F3D366" w14:textId="77777777" w:rsidTr="00953CC5">
        <w:trPr>
          <w:trHeight w:val="336"/>
        </w:trPr>
        <w:tc>
          <w:tcPr>
            <w:cnfStyle w:val="001000000000" w:firstRow="0" w:lastRow="0" w:firstColumn="1" w:lastColumn="0" w:oddVBand="0" w:evenVBand="0" w:oddHBand="0" w:evenHBand="0" w:firstRowFirstColumn="0" w:firstRowLastColumn="0" w:lastRowFirstColumn="0" w:lastRowLastColumn="0"/>
            <w:tcW w:w="3254" w:type="dxa"/>
          </w:tcPr>
          <w:p w14:paraId="32E79AE0" w14:textId="53AE103E" w:rsidR="005E5A91" w:rsidRDefault="005E5A91" w:rsidP="005E5A91">
            <w:r>
              <w:t>Projectgroep</w:t>
            </w:r>
          </w:p>
        </w:tc>
        <w:tc>
          <w:tcPr>
            <w:tcW w:w="3258" w:type="dxa"/>
          </w:tcPr>
          <w:p w14:paraId="7A2D5DA9" w14:textId="57B20106" w:rsidR="005E5A91" w:rsidRPr="00B14C8B" w:rsidRDefault="005E5A91" w:rsidP="005E5A91">
            <w:pPr>
              <w:cnfStyle w:val="000000000000" w:firstRow="0" w:lastRow="0" w:firstColumn="0" w:lastColumn="0" w:oddVBand="0" w:evenVBand="0" w:oddHBand="0" w:evenHBand="0" w:firstRowFirstColumn="0" w:firstRowLastColumn="0" w:lastRowFirstColumn="0" w:lastRowLastColumn="0"/>
            </w:pPr>
            <w:r w:rsidRPr="00B14C8B">
              <w:t>Stichting Portuur</w:t>
            </w:r>
          </w:p>
        </w:tc>
        <w:tc>
          <w:tcPr>
            <w:tcW w:w="1421" w:type="dxa"/>
          </w:tcPr>
          <w:p w14:paraId="396F17E1" w14:textId="62DE2F99" w:rsidR="005E5A91" w:rsidRDefault="005E5A91" w:rsidP="005E5A91">
            <w:pPr>
              <w:cnfStyle w:val="000000000000" w:firstRow="0" w:lastRow="0" w:firstColumn="0" w:lastColumn="0" w:oddVBand="0" w:evenVBand="0" w:oddHBand="0" w:evenHBand="0" w:firstRowFirstColumn="0" w:firstRowLastColumn="0" w:lastRowFirstColumn="0" w:lastRowLastColumn="0"/>
            </w:pPr>
            <w:r>
              <w:t>Ja</w:t>
            </w:r>
          </w:p>
        </w:tc>
      </w:tr>
      <w:tr w:rsidR="005E5A91" w14:paraId="17D7BDFA" w14:textId="77777777" w:rsidTr="00953CC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54" w:type="dxa"/>
          </w:tcPr>
          <w:p w14:paraId="0FD6E82D" w14:textId="482815F0" w:rsidR="005E5A91" w:rsidRPr="00B14C8B" w:rsidRDefault="005E5A91" w:rsidP="005E5A91">
            <w:r>
              <w:t>Conciërges</w:t>
            </w:r>
          </w:p>
        </w:tc>
        <w:tc>
          <w:tcPr>
            <w:tcW w:w="3258" w:type="dxa"/>
          </w:tcPr>
          <w:p w14:paraId="4295CC08" w14:textId="60534720" w:rsidR="005E5A91" w:rsidRPr="00B14C8B" w:rsidRDefault="00953CC5" w:rsidP="005E5A91">
            <w:pPr>
              <w:cnfStyle w:val="000000100000" w:firstRow="0" w:lastRow="0" w:firstColumn="0" w:lastColumn="0" w:oddVBand="0" w:evenVBand="0" w:oddHBand="1" w:evenHBand="0" w:firstRowFirstColumn="0" w:firstRowLastColumn="0" w:lastRowFirstColumn="0" w:lastRowLastColumn="0"/>
            </w:pPr>
            <w:r>
              <w:t>Assink Lyceum</w:t>
            </w:r>
          </w:p>
        </w:tc>
        <w:tc>
          <w:tcPr>
            <w:tcW w:w="1421" w:type="dxa"/>
          </w:tcPr>
          <w:p w14:paraId="07C125E7" w14:textId="6425D249" w:rsidR="005E5A91" w:rsidRPr="00B14C8B" w:rsidRDefault="005E5A91" w:rsidP="005E5A91">
            <w:pPr>
              <w:cnfStyle w:val="000000100000" w:firstRow="0" w:lastRow="0" w:firstColumn="0" w:lastColumn="0" w:oddVBand="0" w:evenVBand="0" w:oddHBand="1" w:evenHBand="0" w:firstRowFirstColumn="0" w:firstRowLastColumn="0" w:lastRowFirstColumn="0" w:lastRowLastColumn="0"/>
            </w:pPr>
            <w:r>
              <w:t>adviserend</w:t>
            </w:r>
          </w:p>
        </w:tc>
      </w:tr>
      <w:tr w:rsidR="005E5A91" w14:paraId="56BF0375" w14:textId="77777777" w:rsidTr="00953CC5">
        <w:trPr>
          <w:trHeight w:val="336"/>
        </w:trPr>
        <w:tc>
          <w:tcPr>
            <w:cnfStyle w:val="001000000000" w:firstRow="0" w:lastRow="0" w:firstColumn="1" w:lastColumn="0" w:oddVBand="0" w:evenVBand="0" w:oddHBand="0" w:evenHBand="0" w:firstRowFirstColumn="0" w:firstRowLastColumn="0" w:lastRowFirstColumn="0" w:lastRowLastColumn="0"/>
            <w:tcW w:w="3254" w:type="dxa"/>
          </w:tcPr>
          <w:p w14:paraId="4A9FD5FE" w14:textId="384FA434" w:rsidR="005E5A91" w:rsidRPr="00B14C8B" w:rsidRDefault="00C86A13" w:rsidP="005E5A91">
            <w:r>
              <w:t>Leerkrachten</w:t>
            </w:r>
          </w:p>
        </w:tc>
        <w:tc>
          <w:tcPr>
            <w:tcW w:w="3258" w:type="dxa"/>
          </w:tcPr>
          <w:p w14:paraId="70E1579F" w14:textId="7CE02FED" w:rsidR="005E5A91" w:rsidRPr="00B14C8B" w:rsidRDefault="005E5A91" w:rsidP="005E5A91">
            <w:pPr>
              <w:cnfStyle w:val="000000000000" w:firstRow="0" w:lastRow="0" w:firstColumn="0" w:lastColumn="0" w:oddVBand="0" w:evenVBand="0" w:oddHBand="0" w:evenHBand="0" w:firstRowFirstColumn="0" w:firstRowLastColumn="0" w:lastRowFirstColumn="0" w:lastRowLastColumn="0"/>
            </w:pPr>
            <w:r>
              <w:t>Assink Lyceum</w:t>
            </w:r>
          </w:p>
        </w:tc>
        <w:tc>
          <w:tcPr>
            <w:tcW w:w="1421" w:type="dxa"/>
          </w:tcPr>
          <w:p w14:paraId="0FEB739D" w14:textId="5CB797B0" w:rsidR="005E5A91" w:rsidRPr="00B14C8B" w:rsidRDefault="005E5A91" w:rsidP="005E5A91">
            <w:pPr>
              <w:cnfStyle w:val="000000000000" w:firstRow="0" w:lastRow="0" w:firstColumn="0" w:lastColumn="0" w:oddVBand="0" w:evenVBand="0" w:oddHBand="0" w:evenHBand="0" w:firstRowFirstColumn="0" w:firstRowLastColumn="0" w:lastRowFirstColumn="0" w:lastRowLastColumn="0"/>
            </w:pPr>
            <w:r>
              <w:t>adviserend</w:t>
            </w:r>
          </w:p>
        </w:tc>
      </w:tr>
      <w:tr w:rsidR="005E5A91" w14:paraId="479835A0" w14:textId="77777777" w:rsidTr="00953CC5">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54" w:type="dxa"/>
          </w:tcPr>
          <w:p w14:paraId="3662E7B6" w14:textId="43B52A44" w:rsidR="005E5A91" w:rsidRDefault="005E5A91" w:rsidP="005E5A91">
            <w:r>
              <w:t>Leerlingen</w:t>
            </w:r>
          </w:p>
        </w:tc>
        <w:tc>
          <w:tcPr>
            <w:tcW w:w="3258" w:type="dxa"/>
          </w:tcPr>
          <w:p w14:paraId="0B6008A3" w14:textId="63F72DE2" w:rsidR="005E5A91" w:rsidRPr="00FE4F3C" w:rsidRDefault="005E5A91" w:rsidP="005E5A91">
            <w:pPr>
              <w:cnfStyle w:val="000000100000" w:firstRow="0" w:lastRow="0" w:firstColumn="0" w:lastColumn="0" w:oddVBand="0" w:evenVBand="0" w:oddHBand="1" w:evenHBand="0" w:firstRowFirstColumn="0" w:firstRowLastColumn="0" w:lastRowFirstColumn="0" w:lastRowLastColumn="0"/>
            </w:pPr>
            <w:r>
              <w:t>Leerlingen</w:t>
            </w:r>
          </w:p>
        </w:tc>
        <w:tc>
          <w:tcPr>
            <w:tcW w:w="1421" w:type="dxa"/>
          </w:tcPr>
          <w:p w14:paraId="7E380EAE" w14:textId="5B5A0F2E" w:rsidR="005E5A91" w:rsidRDefault="005E5A91" w:rsidP="005E5A91">
            <w:pPr>
              <w:cnfStyle w:val="000000100000" w:firstRow="0" w:lastRow="0" w:firstColumn="0" w:lastColumn="0" w:oddVBand="0" w:evenVBand="0" w:oddHBand="1" w:evenHBand="0" w:firstRowFirstColumn="0" w:firstRowLastColumn="0" w:lastRowFirstColumn="0" w:lastRowLastColumn="0"/>
            </w:pPr>
            <w:r>
              <w:t>adviserend</w:t>
            </w:r>
          </w:p>
        </w:tc>
      </w:tr>
      <w:tr w:rsidR="005E5A91" w14:paraId="02113D3F" w14:textId="77777777" w:rsidTr="00953CC5">
        <w:trPr>
          <w:trHeight w:val="346"/>
        </w:trPr>
        <w:tc>
          <w:tcPr>
            <w:cnfStyle w:val="001000000000" w:firstRow="0" w:lastRow="0" w:firstColumn="1" w:lastColumn="0" w:oddVBand="0" w:evenVBand="0" w:oddHBand="0" w:evenHBand="0" w:firstRowFirstColumn="0" w:firstRowLastColumn="0" w:lastRowFirstColumn="0" w:lastRowLastColumn="0"/>
            <w:tcW w:w="3254" w:type="dxa"/>
          </w:tcPr>
          <w:p w14:paraId="138CBF72" w14:textId="0BAD94F5" w:rsidR="005E5A91" w:rsidRDefault="00953CC5" w:rsidP="005E5A91">
            <w:r>
              <w:t>Procesbegeleider aanbesteding</w:t>
            </w:r>
          </w:p>
        </w:tc>
        <w:tc>
          <w:tcPr>
            <w:tcW w:w="3258" w:type="dxa"/>
          </w:tcPr>
          <w:p w14:paraId="19993ABA" w14:textId="77777777" w:rsidR="005E5A91" w:rsidRDefault="005E5A91" w:rsidP="005E5A91">
            <w:pPr>
              <w:cnfStyle w:val="000000000000" w:firstRow="0" w:lastRow="0" w:firstColumn="0" w:lastColumn="0" w:oddVBand="0" w:evenVBand="0" w:oddHBand="0" w:evenHBand="0" w:firstRowFirstColumn="0" w:firstRowLastColumn="0" w:lastRowFirstColumn="0" w:lastRowLastColumn="0"/>
            </w:pPr>
            <w:r>
              <w:t xml:space="preserve">ICS Adviseurs </w:t>
            </w:r>
          </w:p>
        </w:tc>
        <w:tc>
          <w:tcPr>
            <w:tcW w:w="1421" w:type="dxa"/>
          </w:tcPr>
          <w:p w14:paraId="266EC1E5" w14:textId="77777777" w:rsidR="005E5A91" w:rsidRDefault="005E5A91" w:rsidP="005E5A91">
            <w:pPr>
              <w:cnfStyle w:val="000000000000" w:firstRow="0" w:lastRow="0" w:firstColumn="0" w:lastColumn="0" w:oddVBand="0" w:evenVBand="0" w:oddHBand="0" w:evenHBand="0" w:firstRowFirstColumn="0" w:firstRowLastColumn="0" w:lastRowFirstColumn="0" w:lastRowLastColumn="0"/>
            </w:pPr>
            <w:r>
              <w:t>Nee</w:t>
            </w:r>
          </w:p>
        </w:tc>
      </w:tr>
    </w:tbl>
    <w:p w14:paraId="18CD4110" w14:textId="77777777" w:rsidR="00165E59" w:rsidRDefault="00165E59" w:rsidP="00FB12C1"/>
    <w:p w14:paraId="3B38444E" w14:textId="77777777" w:rsidR="00A43143" w:rsidRDefault="00A43143" w:rsidP="00FB12C1">
      <w:r>
        <w:t>Het is niet toegestaan personen die belast of verweven zijn met deze aanbestedingsprocedure op enige wijze rechtstreeks te benaderen</w:t>
      </w:r>
      <w:bookmarkStart w:id="185" w:name="_Hlk46913634"/>
      <w:r>
        <w:t xml:space="preserve">, anders dan in de Gunningsleidraad is vermeld. </w:t>
      </w:r>
      <w:bookmarkEnd w:id="185"/>
      <w:r>
        <w:t>Elke positieve of negatieve beïnvloeding (inclusief alle handelingen die zo uitgelegd kunnen worden) – op welke wijze dan ook – van de bij de aanbesteding betrokken medewerk(st)ers kan leiden tot uitsluiting van deelname.</w:t>
      </w:r>
    </w:p>
    <w:p w14:paraId="5A01B34A" w14:textId="2B5F63ED" w:rsidR="00A43143" w:rsidRDefault="00A43143" w:rsidP="00FB12C1">
      <w:pPr>
        <w:rPr>
          <w:rFonts w:eastAsia="Times New Roman" w:cs="Times New Roman"/>
          <w:szCs w:val="18"/>
        </w:rPr>
      </w:pPr>
      <w:r>
        <w:rPr>
          <w:rFonts w:eastAsia="Times New Roman" w:cs="Times New Roman"/>
          <w:szCs w:val="18"/>
        </w:rPr>
        <w:t>Elk (stemgerechtigd) lid van de Beoordelingscommissie beoordeelt als volgt:</w:t>
      </w:r>
    </w:p>
    <w:p w14:paraId="276AF0A6" w14:textId="471CA843" w:rsidR="00F16022" w:rsidRDefault="00A43143" w:rsidP="00FB12C1">
      <w:pPr>
        <w:rPr>
          <w:i/>
          <w:iCs/>
        </w:rPr>
      </w:pPr>
      <w:r w:rsidRPr="00FB12C1">
        <w:rPr>
          <w:i/>
          <w:iCs/>
        </w:rPr>
        <w:t>De Beoordelingscommissie beoordeelt</w:t>
      </w:r>
      <w:r w:rsidR="00A745DE">
        <w:rPr>
          <w:i/>
          <w:iCs/>
        </w:rPr>
        <w:t xml:space="preserve"> </w:t>
      </w:r>
      <w:r w:rsidRPr="00FB12C1">
        <w:rPr>
          <w:i/>
          <w:iCs/>
        </w:rPr>
        <w:t xml:space="preserve">– in onderlinge vergelijking - de mate waarin zij vertrouwen heeft dat </w:t>
      </w:r>
      <w:r w:rsidR="00933CCF">
        <w:rPr>
          <w:i/>
          <w:iCs/>
        </w:rPr>
        <w:t>de Visie op de Opgave</w:t>
      </w:r>
      <w:r w:rsidRPr="00FB12C1">
        <w:rPr>
          <w:i/>
          <w:iCs/>
        </w:rPr>
        <w:t xml:space="preserve"> van de Inschrijver leidt tot het in goede samenwerking binnen de gestelde kaders realiseren van het ontwerp.</w:t>
      </w:r>
    </w:p>
    <w:p w14:paraId="56F4DDF7" w14:textId="77777777" w:rsidR="001D48CD" w:rsidRDefault="001D48CD" w:rsidP="00FB12C1">
      <w:pPr>
        <w:rPr>
          <w:i/>
          <w:iCs/>
        </w:rPr>
      </w:pPr>
    </w:p>
    <w:tbl>
      <w:tblPr>
        <w:tblStyle w:val="Tabelraster"/>
        <w:tblW w:w="0" w:type="auto"/>
        <w:tblLook w:val="04A0" w:firstRow="1" w:lastRow="0" w:firstColumn="1" w:lastColumn="0" w:noHBand="0" w:noVBand="1"/>
      </w:tblPr>
      <w:tblGrid>
        <w:gridCol w:w="1555"/>
        <w:gridCol w:w="7512"/>
      </w:tblGrid>
      <w:tr w:rsidR="00A43143" w14:paraId="2B5019F3" w14:textId="77777777" w:rsidTr="00FB12C1">
        <w:tc>
          <w:tcPr>
            <w:tcW w:w="1555" w:type="dxa"/>
            <w:tcBorders>
              <w:top w:val="single" w:sz="4" w:space="0" w:color="auto"/>
              <w:left w:val="single" w:sz="4" w:space="0" w:color="auto"/>
              <w:bottom w:val="single" w:sz="4" w:space="0" w:color="auto"/>
              <w:right w:val="single" w:sz="4" w:space="0" w:color="auto"/>
            </w:tcBorders>
            <w:shd w:val="clear" w:color="auto" w:fill="4C8488" w:themeFill="accent1"/>
            <w:vAlign w:val="center"/>
            <w:hideMark/>
          </w:tcPr>
          <w:p w14:paraId="71A9E62E" w14:textId="77777777" w:rsidR="00A43143" w:rsidRPr="00FB12C1" w:rsidRDefault="00A43143" w:rsidP="00FB12C1">
            <w:pPr>
              <w:spacing w:after="160" w:line="259" w:lineRule="auto"/>
              <w:rPr>
                <w:color w:val="F3DFD7" w:themeColor="accent6"/>
                <w:sz w:val="20"/>
                <w:szCs w:val="24"/>
              </w:rPr>
            </w:pPr>
            <w:r w:rsidRPr="00FB12C1">
              <w:rPr>
                <w:color w:val="F3DFD7" w:themeColor="accent6"/>
                <w:sz w:val="20"/>
                <w:szCs w:val="24"/>
              </w:rPr>
              <w:t>Puntenscore</w:t>
            </w:r>
          </w:p>
        </w:tc>
        <w:tc>
          <w:tcPr>
            <w:tcW w:w="7512" w:type="dxa"/>
            <w:tcBorders>
              <w:top w:val="single" w:sz="4" w:space="0" w:color="auto"/>
              <w:left w:val="single" w:sz="4" w:space="0" w:color="auto"/>
              <w:bottom w:val="single" w:sz="4" w:space="0" w:color="auto"/>
              <w:right w:val="single" w:sz="4" w:space="0" w:color="auto"/>
            </w:tcBorders>
            <w:shd w:val="clear" w:color="auto" w:fill="4C8488" w:themeFill="accent1"/>
            <w:vAlign w:val="center"/>
            <w:hideMark/>
          </w:tcPr>
          <w:p w14:paraId="1DF06B46" w14:textId="77777777" w:rsidR="00A43143" w:rsidRPr="00FB12C1" w:rsidRDefault="00A43143" w:rsidP="00FB12C1">
            <w:pPr>
              <w:spacing w:after="160" w:line="259" w:lineRule="auto"/>
              <w:rPr>
                <w:color w:val="F3DFD7" w:themeColor="accent6"/>
                <w:sz w:val="20"/>
                <w:szCs w:val="24"/>
              </w:rPr>
            </w:pPr>
            <w:r w:rsidRPr="00FB12C1">
              <w:rPr>
                <w:color w:val="F3DFD7" w:themeColor="accent6"/>
                <w:sz w:val="20"/>
                <w:szCs w:val="24"/>
              </w:rPr>
              <w:t>Beschrijving</w:t>
            </w:r>
          </w:p>
        </w:tc>
      </w:tr>
      <w:tr w:rsidR="00A43143" w14:paraId="7154C64D" w14:textId="77777777" w:rsidTr="00DB279B">
        <w:tc>
          <w:tcPr>
            <w:tcW w:w="1555" w:type="dxa"/>
            <w:tcBorders>
              <w:top w:val="single" w:sz="4" w:space="0" w:color="auto"/>
              <w:left w:val="single" w:sz="4" w:space="0" w:color="auto"/>
              <w:bottom w:val="single" w:sz="4" w:space="0" w:color="auto"/>
              <w:right w:val="single" w:sz="4" w:space="0" w:color="auto"/>
            </w:tcBorders>
            <w:vAlign w:val="center"/>
            <w:hideMark/>
          </w:tcPr>
          <w:p w14:paraId="3B0037A0" w14:textId="0A76BBCD" w:rsidR="00A43143" w:rsidRDefault="003111F1" w:rsidP="00FB12C1">
            <w:pPr>
              <w:spacing w:after="160" w:line="259" w:lineRule="auto"/>
            </w:pPr>
            <w:r>
              <w:t>10</w:t>
            </w:r>
          </w:p>
        </w:tc>
        <w:tc>
          <w:tcPr>
            <w:tcW w:w="7512" w:type="dxa"/>
            <w:tcBorders>
              <w:top w:val="single" w:sz="4" w:space="0" w:color="auto"/>
              <w:left w:val="single" w:sz="4" w:space="0" w:color="auto"/>
              <w:bottom w:val="single" w:sz="4" w:space="0" w:color="auto"/>
              <w:right w:val="single" w:sz="4" w:space="0" w:color="auto"/>
            </w:tcBorders>
            <w:vAlign w:val="center"/>
            <w:hideMark/>
          </w:tcPr>
          <w:p w14:paraId="1262BF62" w14:textId="77777777" w:rsidR="00A43143" w:rsidRDefault="00A43143" w:rsidP="00DB279B">
            <w:pPr>
              <w:spacing w:after="160" w:line="259" w:lineRule="auto"/>
            </w:pPr>
            <w:r>
              <w:t xml:space="preserve">Sluit </w:t>
            </w:r>
            <w:r>
              <w:rPr>
                <w:bCs/>
              </w:rPr>
              <w:t xml:space="preserve">zeer goed </w:t>
            </w:r>
            <w:r>
              <w:t>aan bij de behoeften, uitgangspunten en ambities zoals omschreven in de uitvraag, er is een zeer hoge mate van vertrouwen in de aanpak</w:t>
            </w:r>
          </w:p>
        </w:tc>
      </w:tr>
      <w:tr w:rsidR="00A43143" w14:paraId="03F88A79" w14:textId="77777777" w:rsidTr="00FB12C1">
        <w:tc>
          <w:tcPr>
            <w:tcW w:w="1555" w:type="dxa"/>
            <w:tcBorders>
              <w:top w:val="single" w:sz="4" w:space="0" w:color="auto"/>
              <w:left w:val="single" w:sz="4" w:space="0" w:color="auto"/>
              <w:bottom w:val="single" w:sz="4" w:space="0" w:color="auto"/>
              <w:right w:val="single" w:sz="4" w:space="0" w:color="auto"/>
            </w:tcBorders>
            <w:vAlign w:val="center"/>
            <w:hideMark/>
          </w:tcPr>
          <w:p w14:paraId="5C485E8C" w14:textId="51DE79E7" w:rsidR="00A43143" w:rsidRDefault="003111F1" w:rsidP="00FB12C1">
            <w:pPr>
              <w:spacing w:after="160" w:line="259" w:lineRule="auto"/>
            </w:pPr>
            <w:r>
              <w:t>8</w:t>
            </w:r>
          </w:p>
        </w:tc>
        <w:tc>
          <w:tcPr>
            <w:tcW w:w="7512" w:type="dxa"/>
            <w:tcBorders>
              <w:top w:val="single" w:sz="4" w:space="0" w:color="auto"/>
              <w:left w:val="single" w:sz="4" w:space="0" w:color="auto"/>
              <w:bottom w:val="single" w:sz="4" w:space="0" w:color="auto"/>
              <w:right w:val="single" w:sz="4" w:space="0" w:color="auto"/>
            </w:tcBorders>
            <w:vAlign w:val="center"/>
            <w:hideMark/>
          </w:tcPr>
          <w:p w14:paraId="5F601453" w14:textId="77777777" w:rsidR="00A43143" w:rsidRDefault="00A43143" w:rsidP="00FB12C1">
            <w:pPr>
              <w:spacing w:after="160" w:line="259" w:lineRule="auto"/>
            </w:pPr>
            <w:r>
              <w:t xml:space="preserve">Sluit </w:t>
            </w:r>
            <w:r>
              <w:rPr>
                <w:bCs/>
              </w:rPr>
              <w:t>goed</w:t>
            </w:r>
            <w:r>
              <w:t xml:space="preserve"> aan bij de behoeften, uitgangspunten en ambities zoals omschreven in de uitvraag, er is een hoge mate van vertrouwen in de aanpak</w:t>
            </w:r>
          </w:p>
        </w:tc>
      </w:tr>
      <w:tr w:rsidR="00A43143" w14:paraId="6E4DB82E" w14:textId="77777777" w:rsidTr="00FB12C1">
        <w:tc>
          <w:tcPr>
            <w:tcW w:w="1555" w:type="dxa"/>
            <w:tcBorders>
              <w:top w:val="single" w:sz="4" w:space="0" w:color="auto"/>
              <w:left w:val="single" w:sz="4" w:space="0" w:color="auto"/>
              <w:bottom w:val="single" w:sz="4" w:space="0" w:color="auto"/>
              <w:right w:val="single" w:sz="4" w:space="0" w:color="auto"/>
            </w:tcBorders>
            <w:vAlign w:val="center"/>
            <w:hideMark/>
          </w:tcPr>
          <w:p w14:paraId="70E50105" w14:textId="570569C6" w:rsidR="00A43143" w:rsidRDefault="003111F1" w:rsidP="00FB12C1">
            <w:pPr>
              <w:spacing w:after="160" w:line="259" w:lineRule="auto"/>
            </w:pPr>
            <w:r>
              <w:t>6</w:t>
            </w:r>
          </w:p>
        </w:tc>
        <w:tc>
          <w:tcPr>
            <w:tcW w:w="7512" w:type="dxa"/>
            <w:tcBorders>
              <w:top w:val="single" w:sz="4" w:space="0" w:color="auto"/>
              <w:left w:val="single" w:sz="4" w:space="0" w:color="auto"/>
              <w:bottom w:val="single" w:sz="4" w:space="0" w:color="auto"/>
              <w:right w:val="single" w:sz="4" w:space="0" w:color="auto"/>
            </w:tcBorders>
            <w:vAlign w:val="center"/>
            <w:hideMark/>
          </w:tcPr>
          <w:p w14:paraId="1C651E72" w14:textId="77777777" w:rsidR="00A43143" w:rsidRDefault="00A43143" w:rsidP="00FB12C1">
            <w:pPr>
              <w:spacing w:after="160" w:line="259" w:lineRule="auto"/>
            </w:pPr>
            <w:r>
              <w:t xml:space="preserve">Sluit </w:t>
            </w:r>
            <w:r>
              <w:rPr>
                <w:bCs/>
              </w:rPr>
              <w:t>redelijk goed</w:t>
            </w:r>
            <w:r>
              <w:t xml:space="preserve"> aan bij de behoeften, uitgangspunten en ambities zoals omschreven in de uitvraag, er is een redelijk mate van vertrouwen in de aanpak</w:t>
            </w:r>
          </w:p>
        </w:tc>
      </w:tr>
      <w:tr w:rsidR="00A43143" w14:paraId="1D3C5EF1" w14:textId="77777777" w:rsidTr="00FB12C1">
        <w:tc>
          <w:tcPr>
            <w:tcW w:w="1555" w:type="dxa"/>
            <w:tcBorders>
              <w:top w:val="single" w:sz="4" w:space="0" w:color="auto"/>
              <w:left w:val="single" w:sz="4" w:space="0" w:color="auto"/>
              <w:bottom w:val="single" w:sz="4" w:space="0" w:color="auto"/>
              <w:right w:val="single" w:sz="4" w:space="0" w:color="auto"/>
            </w:tcBorders>
            <w:vAlign w:val="center"/>
            <w:hideMark/>
          </w:tcPr>
          <w:p w14:paraId="369FA277" w14:textId="74721E77" w:rsidR="00A43143" w:rsidRDefault="003111F1" w:rsidP="00FB12C1">
            <w:pPr>
              <w:spacing w:after="160" w:line="259" w:lineRule="auto"/>
            </w:pPr>
            <w:r>
              <w:t>4</w:t>
            </w:r>
          </w:p>
        </w:tc>
        <w:tc>
          <w:tcPr>
            <w:tcW w:w="7512" w:type="dxa"/>
            <w:tcBorders>
              <w:top w:val="single" w:sz="4" w:space="0" w:color="auto"/>
              <w:left w:val="single" w:sz="4" w:space="0" w:color="auto"/>
              <w:bottom w:val="single" w:sz="4" w:space="0" w:color="auto"/>
              <w:right w:val="single" w:sz="4" w:space="0" w:color="auto"/>
            </w:tcBorders>
            <w:vAlign w:val="center"/>
            <w:hideMark/>
          </w:tcPr>
          <w:p w14:paraId="25287C7C" w14:textId="77777777" w:rsidR="00A43143" w:rsidRDefault="00A43143" w:rsidP="00FB12C1">
            <w:pPr>
              <w:spacing w:after="160" w:line="259" w:lineRule="auto"/>
            </w:pPr>
            <w:r>
              <w:t xml:space="preserve">Sluit </w:t>
            </w:r>
            <w:r>
              <w:rPr>
                <w:bCs/>
              </w:rPr>
              <w:t>matig</w:t>
            </w:r>
            <w:r>
              <w:t xml:space="preserve"> aan bij de behoeften, uitgangspunten en ambities zoals omschreven in de uitvraag, er is een beperkte mate van vertrouwen in de aanpak</w:t>
            </w:r>
          </w:p>
        </w:tc>
      </w:tr>
      <w:tr w:rsidR="00A43143" w14:paraId="47451E67" w14:textId="77777777" w:rsidTr="00FB12C1">
        <w:tc>
          <w:tcPr>
            <w:tcW w:w="1555" w:type="dxa"/>
            <w:tcBorders>
              <w:top w:val="single" w:sz="4" w:space="0" w:color="auto"/>
              <w:left w:val="single" w:sz="4" w:space="0" w:color="auto"/>
              <w:bottom w:val="single" w:sz="4" w:space="0" w:color="auto"/>
              <w:right w:val="single" w:sz="4" w:space="0" w:color="auto"/>
            </w:tcBorders>
            <w:vAlign w:val="center"/>
            <w:hideMark/>
          </w:tcPr>
          <w:p w14:paraId="3012F860" w14:textId="1741536C" w:rsidR="00A43143" w:rsidRDefault="003111F1" w:rsidP="00FB12C1">
            <w:pPr>
              <w:spacing w:after="160" w:line="259" w:lineRule="auto"/>
            </w:pPr>
            <w:r>
              <w:t>2</w:t>
            </w:r>
          </w:p>
        </w:tc>
        <w:tc>
          <w:tcPr>
            <w:tcW w:w="7512" w:type="dxa"/>
            <w:tcBorders>
              <w:top w:val="single" w:sz="4" w:space="0" w:color="auto"/>
              <w:left w:val="single" w:sz="4" w:space="0" w:color="auto"/>
              <w:bottom w:val="single" w:sz="4" w:space="0" w:color="auto"/>
              <w:right w:val="single" w:sz="4" w:space="0" w:color="auto"/>
            </w:tcBorders>
            <w:vAlign w:val="center"/>
            <w:hideMark/>
          </w:tcPr>
          <w:p w14:paraId="62CF56E3" w14:textId="77777777" w:rsidR="00A43143" w:rsidRDefault="00A43143" w:rsidP="00FB12C1">
            <w:pPr>
              <w:spacing w:after="160" w:line="259" w:lineRule="auto"/>
            </w:pPr>
            <w:r>
              <w:t xml:space="preserve">Sluit </w:t>
            </w:r>
            <w:r>
              <w:rPr>
                <w:bCs/>
              </w:rPr>
              <w:t>onvoldoende</w:t>
            </w:r>
            <w:r>
              <w:t xml:space="preserve"> aan bij de behoeften, uitgangspunten en ambities zoals omschreven in de uitvraag, er is weinig vertrouwen in de aanpak</w:t>
            </w:r>
          </w:p>
        </w:tc>
      </w:tr>
      <w:tr w:rsidR="00A43143" w14:paraId="11467ECE" w14:textId="77777777" w:rsidTr="00FB12C1">
        <w:tc>
          <w:tcPr>
            <w:tcW w:w="1555" w:type="dxa"/>
            <w:tcBorders>
              <w:top w:val="single" w:sz="4" w:space="0" w:color="auto"/>
              <w:left w:val="single" w:sz="4" w:space="0" w:color="auto"/>
              <w:bottom w:val="single" w:sz="4" w:space="0" w:color="auto"/>
              <w:right w:val="single" w:sz="4" w:space="0" w:color="auto"/>
            </w:tcBorders>
            <w:vAlign w:val="center"/>
            <w:hideMark/>
          </w:tcPr>
          <w:p w14:paraId="41AC2A63" w14:textId="2B63D305" w:rsidR="00A43143" w:rsidRDefault="003111F1" w:rsidP="00FB12C1">
            <w:pPr>
              <w:spacing w:after="160" w:line="259" w:lineRule="auto"/>
            </w:pPr>
            <w:r>
              <w:t>0</w:t>
            </w:r>
          </w:p>
        </w:tc>
        <w:tc>
          <w:tcPr>
            <w:tcW w:w="7512" w:type="dxa"/>
            <w:tcBorders>
              <w:top w:val="single" w:sz="4" w:space="0" w:color="auto"/>
              <w:left w:val="single" w:sz="4" w:space="0" w:color="auto"/>
              <w:bottom w:val="single" w:sz="4" w:space="0" w:color="auto"/>
              <w:right w:val="single" w:sz="4" w:space="0" w:color="auto"/>
            </w:tcBorders>
            <w:vAlign w:val="center"/>
            <w:hideMark/>
          </w:tcPr>
          <w:p w14:paraId="04E2F10F" w14:textId="77777777" w:rsidR="00A43143" w:rsidRDefault="00A43143" w:rsidP="00FB12C1">
            <w:pPr>
              <w:spacing w:after="160" w:line="259" w:lineRule="auto"/>
            </w:pPr>
            <w:r>
              <w:t xml:space="preserve">Sluit </w:t>
            </w:r>
            <w:r>
              <w:rPr>
                <w:bCs/>
              </w:rPr>
              <w:t>niet</w:t>
            </w:r>
            <w:r>
              <w:t xml:space="preserve"> aan bij de behoeften, uitgangspunten en ambities zoals omschreven in de uitvraag, er is geen vertrouwen in de aanpak</w:t>
            </w:r>
          </w:p>
        </w:tc>
      </w:tr>
    </w:tbl>
    <w:p w14:paraId="587B5AB5" w14:textId="77777777" w:rsidR="00A43143" w:rsidRDefault="00A43143" w:rsidP="00A43143">
      <w:pPr>
        <w:spacing w:after="0" w:line="260" w:lineRule="atLeast"/>
        <w:ind w:left="10"/>
      </w:pPr>
    </w:p>
    <w:p w14:paraId="1B5D3031" w14:textId="0B0A2BCC" w:rsidR="00A43143" w:rsidRDefault="00A43143" w:rsidP="00FB12C1">
      <w:r>
        <w:t xml:space="preserve">De punten van alle (stemgerechtigde) leden van de Beoordelingscommissie worden </w:t>
      </w:r>
      <w:r w:rsidRPr="005D73E7">
        <w:t>na het toekennen van alle individuele scores per (onderdeel van het) subgunningscriterium vastgesteld op basis van consensus</w:t>
      </w:r>
      <w:r w:rsidR="005D73E7" w:rsidRPr="005D73E7">
        <w:t>.</w:t>
      </w:r>
    </w:p>
    <w:p w14:paraId="3F8FD413" w14:textId="77777777" w:rsidR="00A43143" w:rsidRDefault="00A43143" w:rsidP="00FB12C1">
      <w:r>
        <w:t xml:space="preserve">Deze cijfers per onderdeel worden vermenigvuldigd met de volgende </w:t>
      </w:r>
      <w:r w:rsidRPr="00221D74">
        <w:t>vermenigvuldigingsfactor</w:t>
      </w:r>
      <w:r>
        <w:t xml:space="preserve"> per onderdeel.</w:t>
      </w:r>
    </w:p>
    <w:p w14:paraId="2CE36A8D" w14:textId="5729BC5D" w:rsidR="00C60FD0" w:rsidRDefault="00A43143" w:rsidP="00C60FD0">
      <w:r>
        <w:t>Tevens is de maximale score per onderdeel weergegeven.</w:t>
      </w:r>
    </w:p>
    <w:p w14:paraId="5621C20F" w14:textId="77777777" w:rsidR="001D48CD" w:rsidRDefault="001D48CD" w:rsidP="00C60FD0"/>
    <w:p w14:paraId="7B104C81" w14:textId="77777777" w:rsidR="001D48CD" w:rsidRDefault="001D48CD" w:rsidP="00C60FD0"/>
    <w:p w14:paraId="5D928E95" w14:textId="77777777" w:rsidR="00A745DE" w:rsidRPr="00AA2958" w:rsidRDefault="00A745DE" w:rsidP="00C60FD0"/>
    <w:tbl>
      <w:tblPr>
        <w:tblW w:w="877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365"/>
        <w:gridCol w:w="973"/>
        <w:gridCol w:w="2678"/>
        <w:gridCol w:w="1754"/>
      </w:tblGrid>
      <w:tr w:rsidR="00503AF9" w:rsidRPr="00DB279B" w14:paraId="1A2A4248" w14:textId="77777777" w:rsidTr="00503AF9">
        <w:trPr>
          <w:trHeight w:val="299"/>
        </w:trPr>
        <w:tc>
          <w:tcPr>
            <w:tcW w:w="3365" w:type="dxa"/>
            <w:shd w:val="clear" w:color="auto" w:fill="4C8488" w:themeFill="accent1"/>
            <w:vAlign w:val="center"/>
          </w:tcPr>
          <w:p w14:paraId="2B7B7918" w14:textId="2819325F" w:rsidR="00503AF9" w:rsidRPr="00DB279B" w:rsidRDefault="00503AF9" w:rsidP="00A745DE">
            <w:pPr>
              <w:spacing w:after="0" w:line="480" w:lineRule="auto"/>
              <w:rPr>
                <w:rFonts w:eastAsia="Times New Roman" w:cs="Times New Roman"/>
                <w:bCs/>
                <w:sz w:val="20"/>
              </w:rPr>
            </w:pPr>
            <w:r>
              <w:rPr>
                <w:rFonts w:eastAsia="Times New Roman" w:cs="Times New Roman"/>
                <w:bCs/>
                <w:color w:val="FFFFFF"/>
                <w:sz w:val="20"/>
              </w:rPr>
              <w:lastRenderedPageBreak/>
              <w:t>“Leerlingensetjes”</w:t>
            </w:r>
          </w:p>
        </w:tc>
        <w:tc>
          <w:tcPr>
            <w:tcW w:w="973" w:type="dxa"/>
            <w:shd w:val="clear" w:color="auto" w:fill="4C8488" w:themeFill="accent1"/>
          </w:tcPr>
          <w:p w14:paraId="44FC2804" w14:textId="77777777" w:rsidR="00503AF9" w:rsidRPr="00A745DE" w:rsidRDefault="00503AF9" w:rsidP="00A745DE">
            <w:pPr>
              <w:spacing w:after="0" w:line="260" w:lineRule="atLeast"/>
              <w:rPr>
                <w:rFonts w:eastAsia="Times New Roman" w:cs="Times New Roman"/>
                <w:bCs/>
                <w:color w:val="FFFFFF"/>
                <w:sz w:val="20"/>
              </w:rPr>
            </w:pPr>
          </w:p>
        </w:tc>
        <w:tc>
          <w:tcPr>
            <w:tcW w:w="2678" w:type="dxa"/>
            <w:shd w:val="clear" w:color="auto" w:fill="4C8488" w:themeFill="accent1"/>
          </w:tcPr>
          <w:p w14:paraId="29B311BD" w14:textId="1EB86FE9" w:rsidR="00503AF9" w:rsidRPr="00DB279B" w:rsidRDefault="00503AF9" w:rsidP="00A745DE">
            <w:pPr>
              <w:spacing w:after="0" w:line="260" w:lineRule="atLeast"/>
              <w:rPr>
                <w:rFonts w:eastAsia="Times New Roman" w:cs="Times New Roman"/>
                <w:bCs/>
                <w:color w:val="FFFFFF"/>
                <w:sz w:val="20"/>
              </w:rPr>
            </w:pPr>
            <w:r>
              <w:rPr>
                <w:rFonts w:eastAsia="Times New Roman" w:cs="Times New Roman"/>
                <w:bCs/>
                <w:color w:val="FFFFFF"/>
                <w:sz w:val="20"/>
              </w:rPr>
              <w:t>vermenigvuldigingsfactor</w:t>
            </w:r>
          </w:p>
        </w:tc>
        <w:tc>
          <w:tcPr>
            <w:tcW w:w="1754" w:type="dxa"/>
            <w:shd w:val="clear" w:color="auto" w:fill="4C8488" w:themeFill="accent1"/>
            <w:vAlign w:val="center"/>
          </w:tcPr>
          <w:p w14:paraId="4EAE922A" w14:textId="1C169732" w:rsidR="00503AF9" w:rsidRPr="00DB279B" w:rsidRDefault="00503AF9" w:rsidP="00A745DE">
            <w:pPr>
              <w:spacing w:after="0" w:line="260" w:lineRule="atLeast"/>
              <w:rPr>
                <w:rFonts w:eastAsia="Times New Roman" w:cs="Times New Roman"/>
                <w:bCs/>
                <w:sz w:val="20"/>
              </w:rPr>
            </w:pPr>
            <w:r w:rsidRPr="00DB279B">
              <w:rPr>
                <w:rFonts w:eastAsia="Times New Roman" w:cs="Times New Roman"/>
                <w:bCs/>
                <w:color w:val="FFFFFF"/>
                <w:sz w:val="20"/>
              </w:rPr>
              <w:t>Maximale score</w:t>
            </w:r>
          </w:p>
        </w:tc>
      </w:tr>
      <w:tr w:rsidR="00503AF9" w:rsidRPr="00582F88" w14:paraId="58E6A98A" w14:textId="77777777" w:rsidTr="00503AF9">
        <w:trPr>
          <w:trHeight w:val="433"/>
        </w:trPr>
        <w:tc>
          <w:tcPr>
            <w:tcW w:w="3365" w:type="dxa"/>
            <w:shd w:val="clear" w:color="auto" w:fill="auto"/>
            <w:vAlign w:val="center"/>
          </w:tcPr>
          <w:p w14:paraId="797FBE4C" w14:textId="3454E175" w:rsidR="00503AF9" w:rsidRPr="00A745DE" w:rsidRDefault="00503AF9" w:rsidP="00A745DE">
            <w:pPr>
              <w:spacing w:after="0" w:line="480" w:lineRule="auto"/>
              <w:rPr>
                <w:rFonts w:eastAsia="Times New Roman" w:cs="Times New Roman"/>
                <w:bCs/>
                <w:szCs w:val="20"/>
              </w:rPr>
            </w:pPr>
            <w:r w:rsidRPr="00A745DE">
              <w:rPr>
                <w:rFonts w:eastAsia="Times New Roman" w:cs="Times New Roman"/>
                <w:bCs/>
                <w:szCs w:val="20"/>
              </w:rPr>
              <w:t>Afwerking/materiaal</w:t>
            </w:r>
          </w:p>
        </w:tc>
        <w:tc>
          <w:tcPr>
            <w:tcW w:w="973" w:type="dxa"/>
          </w:tcPr>
          <w:p w14:paraId="17AD53A6" w14:textId="77777777" w:rsidR="00503AF9" w:rsidRPr="00A745DE" w:rsidRDefault="00503AF9" w:rsidP="00057E2C">
            <w:pPr>
              <w:spacing w:after="0" w:line="260" w:lineRule="atLeast"/>
              <w:rPr>
                <w:rFonts w:eastAsia="Times New Roman" w:cs="Times New Roman"/>
                <w:bCs/>
                <w:szCs w:val="20"/>
              </w:rPr>
            </w:pPr>
          </w:p>
        </w:tc>
        <w:tc>
          <w:tcPr>
            <w:tcW w:w="2678" w:type="dxa"/>
          </w:tcPr>
          <w:p w14:paraId="30CEAE35" w14:textId="2B3A0E65" w:rsidR="00503AF9" w:rsidRDefault="00503AF9" w:rsidP="00057E2C">
            <w:pPr>
              <w:spacing w:after="0" w:line="260" w:lineRule="atLeast"/>
              <w:rPr>
                <w:rFonts w:eastAsia="Times New Roman" w:cs="Times New Roman"/>
                <w:bCs/>
                <w:szCs w:val="20"/>
              </w:rPr>
            </w:pPr>
            <w:r>
              <w:rPr>
                <w:rFonts w:eastAsia="Times New Roman" w:cs="Times New Roman"/>
                <w:bCs/>
                <w:szCs w:val="20"/>
              </w:rPr>
              <w:t>*1</w:t>
            </w:r>
          </w:p>
        </w:tc>
        <w:tc>
          <w:tcPr>
            <w:tcW w:w="1754" w:type="dxa"/>
            <w:shd w:val="clear" w:color="auto" w:fill="auto"/>
            <w:vAlign w:val="center"/>
          </w:tcPr>
          <w:p w14:paraId="4ABD3D54" w14:textId="55BC3874" w:rsidR="00503AF9" w:rsidRPr="00A745DE" w:rsidRDefault="00503AF9" w:rsidP="00057E2C">
            <w:pPr>
              <w:spacing w:after="0" w:line="260" w:lineRule="atLeast"/>
              <w:rPr>
                <w:rFonts w:eastAsia="Times New Roman" w:cs="Times New Roman"/>
                <w:bCs/>
                <w:szCs w:val="20"/>
              </w:rPr>
            </w:pPr>
            <w:r>
              <w:rPr>
                <w:rFonts w:eastAsia="Times New Roman" w:cs="Times New Roman"/>
                <w:bCs/>
                <w:szCs w:val="20"/>
              </w:rPr>
              <w:t>10 punten</w:t>
            </w:r>
          </w:p>
        </w:tc>
      </w:tr>
      <w:tr w:rsidR="00503AF9" w:rsidRPr="00582F88" w14:paraId="24063367" w14:textId="77777777" w:rsidTr="00503AF9">
        <w:trPr>
          <w:trHeight w:val="433"/>
        </w:trPr>
        <w:tc>
          <w:tcPr>
            <w:tcW w:w="3365" w:type="dxa"/>
            <w:shd w:val="clear" w:color="auto" w:fill="auto"/>
            <w:vAlign w:val="center"/>
          </w:tcPr>
          <w:p w14:paraId="3224B393" w14:textId="29EC1D3A" w:rsidR="00503AF9" w:rsidRPr="00A745DE" w:rsidRDefault="00503AF9" w:rsidP="00A745DE">
            <w:pPr>
              <w:spacing w:after="0" w:line="480" w:lineRule="auto"/>
              <w:rPr>
                <w:rFonts w:eastAsia="Times New Roman" w:cs="Times New Roman"/>
                <w:bCs/>
                <w:szCs w:val="20"/>
              </w:rPr>
            </w:pPr>
            <w:r w:rsidRPr="00A745DE">
              <w:rPr>
                <w:rFonts w:eastAsia="Times New Roman" w:cs="Times New Roman"/>
                <w:bCs/>
                <w:szCs w:val="20"/>
              </w:rPr>
              <w:t>Zitco</w:t>
            </w:r>
            <w:r>
              <w:rPr>
                <w:rFonts w:eastAsia="Times New Roman" w:cs="Times New Roman"/>
                <w:bCs/>
                <w:szCs w:val="20"/>
              </w:rPr>
              <w:t>mfort</w:t>
            </w:r>
          </w:p>
        </w:tc>
        <w:tc>
          <w:tcPr>
            <w:tcW w:w="973" w:type="dxa"/>
          </w:tcPr>
          <w:p w14:paraId="06341A01" w14:textId="77777777" w:rsidR="00503AF9" w:rsidRPr="00A745DE" w:rsidRDefault="00503AF9" w:rsidP="00A745DE">
            <w:pPr>
              <w:spacing w:after="0" w:line="260" w:lineRule="atLeast"/>
              <w:rPr>
                <w:rFonts w:eastAsia="Times New Roman" w:cs="Times New Roman"/>
                <w:bCs/>
                <w:szCs w:val="20"/>
              </w:rPr>
            </w:pPr>
          </w:p>
        </w:tc>
        <w:tc>
          <w:tcPr>
            <w:tcW w:w="2678" w:type="dxa"/>
          </w:tcPr>
          <w:p w14:paraId="3ED0D1AE" w14:textId="13601557" w:rsidR="00503AF9" w:rsidRDefault="00503AF9" w:rsidP="00A745DE">
            <w:pPr>
              <w:spacing w:after="0" w:line="260" w:lineRule="atLeast"/>
              <w:rPr>
                <w:rFonts w:eastAsia="Times New Roman" w:cs="Times New Roman"/>
                <w:bCs/>
                <w:szCs w:val="20"/>
              </w:rPr>
            </w:pPr>
            <w:r>
              <w:rPr>
                <w:rFonts w:eastAsia="Times New Roman" w:cs="Times New Roman"/>
                <w:bCs/>
                <w:szCs w:val="20"/>
              </w:rPr>
              <w:t>*1,5</w:t>
            </w:r>
          </w:p>
        </w:tc>
        <w:tc>
          <w:tcPr>
            <w:tcW w:w="1754" w:type="dxa"/>
            <w:shd w:val="clear" w:color="auto" w:fill="auto"/>
            <w:vAlign w:val="center"/>
          </w:tcPr>
          <w:p w14:paraId="4509CCE4" w14:textId="03FDE898" w:rsidR="00503AF9" w:rsidRPr="00A745DE" w:rsidRDefault="00503AF9" w:rsidP="00A745DE">
            <w:pPr>
              <w:spacing w:after="0" w:line="260" w:lineRule="atLeast"/>
              <w:rPr>
                <w:rFonts w:eastAsia="Times New Roman" w:cs="Times New Roman"/>
                <w:bCs/>
                <w:szCs w:val="20"/>
              </w:rPr>
            </w:pPr>
            <w:r>
              <w:rPr>
                <w:rFonts w:eastAsia="Times New Roman" w:cs="Times New Roman"/>
                <w:bCs/>
                <w:szCs w:val="20"/>
              </w:rPr>
              <w:t>15 punten</w:t>
            </w:r>
          </w:p>
        </w:tc>
      </w:tr>
      <w:tr w:rsidR="00503AF9" w:rsidRPr="00582F88" w14:paraId="65366C65" w14:textId="77777777" w:rsidTr="00503AF9">
        <w:trPr>
          <w:trHeight w:val="433"/>
        </w:trPr>
        <w:tc>
          <w:tcPr>
            <w:tcW w:w="3365" w:type="dxa"/>
            <w:shd w:val="clear" w:color="auto" w:fill="auto"/>
            <w:vAlign w:val="center"/>
          </w:tcPr>
          <w:p w14:paraId="19D1C2A5" w14:textId="5A406239" w:rsidR="00503AF9" w:rsidRPr="00A745DE" w:rsidRDefault="00503AF9" w:rsidP="00A745DE">
            <w:pPr>
              <w:spacing w:after="0" w:line="480" w:lineRule="auto"/>
              <w:rPr>
                <w:rFonts w:eastAsia="Times New Roman" w:cs="Times New Roman"/>
                <w:bCs/>
                <w:szCs w:val="20"/>
              </w:rPr>
            </w:pPr>
            <w:r w:rsidRPr="00A745DE">
              <w:rPr>
                <w:rFonts w:eastAsia="Times New Roman" w:cs="Times New Roman"/>
                <w:bCs/>
                <w:szCs w:val="20"/>
              </w:rPr>
              <w:t>Esthetische vormgeving/uitstraling</w:t>
            </w:r>
          </w:p>
        </w:tc>
        <w:tc>
          <w:tcPr>
            <w:tcW w:w="973" w:type="dxa"/>
          </w:tcPr>
          <w:p w14:paraId="1378C529" w14:textId="77777777" w:rsidR="00503AF9" w:rsidRPr="00A745DE" w:rsidRDefault="00503AF9" w:rsidP="00A745DE">
            <w:pPr>
              <w:spacing w:after="0" w:line="260" w:lineRule="atLeast"/>
              <w:rPr>
                <w:rFonts w:eastAsia="Times New Roman" w:cs="Times New Roman"/>
                <w:bCs/>
                <w:szCs w:val="20"/>
              </w:rPr>
            </w:pPr>
          </w:p>
        </w:tc>
        <w:tc>
          <w:tcPr>
            <w:tcW w:w="2678" w:type="dxa"/>
          </w:tcPr>
          <w:p w14:paraId="2B4B8EC4" w14:textId="0D8F4EF2" w:rsidR="00503AF9" w:rsidRDefault="00503AF9" w:rsidP="00A745DE">
            <w:pPr>
              <w:spacing w:after="0" w:line="260" w:lineRule="atLeast"/>
              <w:rPr>
                <w:rFonts w:eastAsia="Times New Roman" w:cs="Times New Roman"/>
                <w:bCs/>
                <w:szCs w:val="20"/>
              </w:rPr>
            </w:pPr>
            <w:r>
              <w:rPr>
                <w:rFonts w:eastAsia="Times New Roman" w:cs="Times New Roman"/>
                <w:bCs/>
                <w:szCs w:val="20"/>
              </w:rPr>
              <w:t>*0,5</w:t>
            </w:r>
          </w:p>
        </w:tc>
        <w:tc>
          <w:tcPr>
            <w:tcW w:w="1754" w:type="dxa"/>
            <w:shd w:val="clear" w:color="auto" w:fill="auto"/>
            <w:vAlign w:val="center"/>
          </w:tcPr>
          <w:p w14:paraId="1F24E373" w14:textId="6C08DE78" w:rsidR="00503AF9" w:rsidRPr="00A745DE" w:rsidRDefault="00503AF9" w:rsidP="00A745DE">
            <w:pPr>
              <w:spacing w:after="0" w:line="260" w:lineRule="atLeast"/>
              <w:rPr>
                <w:rFonts w:eastAsia="Times New Roman" w:cs="Times New Roman"/>
                <w:bCs/>
                <w:szCs w:val="20"/>
              </w:rPr>
            </w:pPr>
            <w:r>
              <w:rPr>
                <w:rFonts w:eastAsia="Times New Roman" w:cs="Times New Roman"/>
                <w:bCs/>
                <w:szCs w:val="20"/>
              </w:rPr>
              <w:t>5 punten</w:t>
            </w:r>
          </w:p>
        </w:tc>
      </w:tr>
      <w:tr w:rsidR="00503AF9" w:rsidRPr="00582F88" w14:paraId="70E1F600" w14:textId="77777777" w:rsidTr="00503AF9">
        <w:trPr>
          <w:trHeight w:val="433"/>
        </w:trPr>
        <w:tc>
          <w:tcPr>
            <w:tcW w:w="3365" w:type="dxa"/>
            <w:shd w:val="clear" w:color="auto" w:fill="auto"/>
            <w:vAlign w:val="center"/>
          </w:tcPr>
          <w:p w14:paraId="138D7E91" w14:textId="77777777" w:rsidR="00503AF9" w:rsidRPr="00A745DE" w:rsidRDefault="00503AF9" w:rsidP="00A745DE">
            <w:pPr>
              <w:spacing w:after="0" w:line="480" w:lineRule="auto"/>
              <w:rPr>
                <w:rFonts w:eastAsia="Times New Roman" w:cs="Times New Roman"/>
                <w:bCs/>
                <w:szCs w:val="20"/>
              </w:rPr>
            </w:pPr>
          </w:p>
        </w:tc>
        <w:tc>
          <w:tcPr>
            <w:tcW w:w="973" w:type="dxa"/>
          </w:tcPr>
          <w:p w14:paraId="363D4AEE" w14:textId="77777777" w:rsidR="00503AF9" w:rsidRPr="00A745DE" w:rsidRDefault="00503AF9" w:rsidP="00A745DE">
            <w:pPr>
              <w:spacing w:after="0" w:line="260" w:lineRule="atLeast"/>
              <w:rPr>
                <w:rFonts w:eastAsia="Times New Roman" w:cs="Times New Roman"/>
                <w:bCs/>
                <w:szCs w:val="20"/>
              </w:rPr>
            </w:pPr>
          </w:p>
        </w:tc>
        <w:tc>
          <w:tcPr>
            <w:tcW w:w="2678" w:type="dxa"/>
          </w:tcPr>
          <w:p w14:paraId="740401AF" w14:textId="77777777" w:rsidR="00503AF9" w:rsidRDefault="00503AF9" w:rsidP="00A745DE">
            <w:pPr>
              <w:spacing w:after="0" w:line="260" w:lineRule="atLeast"/>
              <w:rPr>
                <w:rFonts w:eastAsia="Times New Roman" w:cs="Times New Roman"/>
                <w:bCs/>
                <w:szCs w:val="20"/>
              </w:rPr>
            </w:pPr>
          </w:p>
        </w:tc>
        <w:tc>
          <w:tcPr>
            <w:tcW w:w="1754" w:type="dxa"/>
            <w:shd w:val="clear" w:color="auto" w:fill="auto"/>
            <w:vAlign w:val="center"/>
          </w:tcPr>
          <w:p w14:paraId="3B1A0942" w14:textId="0CB0C1B5" w:rsidR="00503AF9" w:rsidRDefault="00503AF9" w:rsidP="00A745DE">
            <w:pPr>
              <w:spacing w:after="0" w:line="260" w:lineRule="atLeast"/>
              <w:rPr>
                <w:rFonts w:eastAsia="Times New Roman" w:cs="Times New Roman"/>
                <w:bCs/>
                <w:szCs w:val="20"/>
              </w:rPr>
            </w:pPr>
          </w:p>
        </w:tc>
      </w:tr>
      <w:tr w:rsidR="00503AF9" w:rsidRPr="00582F88" w14:paraId="08654E40" w14:textId="77777777" w:rsidTr="00503AF9">
        <w:trPr>
          <w:trHeight w:val="221"/>
        </w:trPr>
        <w:tc>
          <w:tcPr>
            <w:tcW w:w="3365" w:type="dxa"/>
            <w:shd w:val="clear" w:color="auto" w:fill="4C8488" w:themeFill="accent1"/>
            <w:vAlign w:val="center"/>
          </w:tcPr>
          <w:p w14:paraId="7AB5ABB1" w14:textId="6829D690" w:rsidR="00503AF9" w:rsidRPr="00A745DE" w:rsidRDefault="00503AF9" w:rsidP="005E5A91">
            <w:pPr>
              <w:spacing w:after="0" w:line="480" w:lineRule="auto"/>
              <w:rPr>
                <w:rFonts w:eastAsia="Times New Roman" w:cs="Times New Roman"/>
                <w:bCs/>
                <w:szCs w:val="20"/>
              </w:rPr>
            </w:pPr>
            <w:r>
              <w:rPr>
                <w:rFonts w:eastAsia="Times New Roman" w:cs="Times New Roman"/>
                <w:bCs/>
                <w:color w:val="FFFFFF"/>
                <w:sz w:val="20"/>
              </w:rPr>
              <w:t>“Docententafel”</w:t>
            </w:r>
          </w:p>
        </w:tc>
        <w:tc>
          <w:tcPr>
            <w:tcW w:w="973" w:type="dxa"/>
            <w:shd w:val="clear" w:color="auto" w:fill="4C8488" w:themeFill="accent1"/>
          </w:tcPr>
          <w:p w14:paraId="26889B9D" w14:textId="77777777" w:rsidR="00503AF9" w:rsidRPr="00A745DE" w:rsidRDefault="00503AF9" w:rsidP="005E5A91">
            <w:pPr>
              <w:spacing w:after="0" w:line="260" w:lineRule="atLeast"/>
              <w:rPr>
                <w:rFonts w:eastAsia="Times New Roman" w:cs="Times New Roman"/>
                <w:bCs/>
                <w:szCs w:val="20"/>
              </w:rPr>
            </w:pPr>
          </w:p>
        </w:tc>
        <w:tc>
          <w:tcPr>
            <w:tcW w:w="2678" w:type="dxa"/>
            <w:shd w:val="clear" w:color="auto" w:fill="4C8488" w:themeFill="accent1"/>
          </w:tcPr>
          <w:p w14:paraId="16631ACD" w14:textId="77777777" w:rsidR="00503AF9" w:rsidRPr="00DB279B" w:rsidRDefault="00503AF9" w:rsidP="005E5A91">
            <w:pPr>
              <w:spacing w:after="0" w:line="260" w:lineRule="atLeast"/>
              <w:rPr>
                <w:rFonts w:eastAsia="Times New Roman" w:cs="Times New Roman"/>
                <w:bCs/>
                <w:color w:val="FFFFFF"/>
                <w:sz w:val="20"/>
              </w:rPr>
            </w:pPr>
          </w:p>
        </w:tc>
        <w:tc>
          <w:tcPr>
            <w:tcW w:w="1754" w:type="dxa"/>
            <w:shd w:val="clear" w:color="auto" w:fill="4C8488" w:themeFill="accent1"/>
            <w:vAlign w:val="center"/>
          </w:tcPr>
          <w:p w14:paraId="1D420277" w14:textId="58C19AF9" w:rsidR="00503AF9" w:rsidRDefault="00503AF9" w:rsidP="005E5A91">
            <w:pPr>
              <w:spacing w:after="0" w:line="260" w:lineRule="atLeast"/>
              <w:rPr>
                <w:rFonts w:eastAsia="Times New Roman" w:cs="Times New Roman"/>
                <w:bCs/>
                <w:szCs w:val="20"/>
              </w:rPr>
            </w:pPr>
            <w:r w:rsidRPr="00DB279B">
              <w:rPr>
                <w:rFonts w:eastAsia="Times New Roman" w:cs="Times New Roman"/>
                <w:bCs/>
                <w:color w:val="FFFFFF"/>
                <w:sz w:val="20"/>
              </w:rPr>
              <w:t>Maximale score</w:t>
            </w:r>
          </w:p>
        </w:tc>
      </w:tr>
      <w:tr w:rsidR="00503AF9" w:rsidRPr="00582F88" w14:paraId="0670F240" w14:textId="77777777" w:rsidTr="00503AF9">
        <w:trPr>
          <w:trHeight w:val="433"/>
        </w:trPr>
        <w:tc>
          <w:tcPr>
            <w:tcW w:w="3365" w:type="dxa"/>
            <w:shd w:val="clear" w:color="auto" w:fill="auto"/>
            <w:vAlign w:val="center"/>
          </w:tcPr>
          <w:p w14:paraId="5FB5FFC1" w14:textId="4BE37C27" w:rsidR="00503AF9" w:rsidRPr="00A745DE" w:rsidRDefault="00503AF9" w:rsidP="00503AF9">
            <w:pPr>
              <w:spacing w:after="0" w:line="480" w:lineRule="auto"/>
              <w:rPr>
                <w:rFonts w:eastAsia="Times New Roman" w:cs="Times New Roman"/>
                <w:bCs/>
                <w:szCs w:val="20"/>
              </w:rPr>
            </w:pPr>
            <w:r w:rsidRPr="00A745DE">
              <w:rPr>
                <w:rFonts w:eastAsia="Times New Roman" w:cs="Times New Roman"/>
                <w:bCs/>
                <w:szCs w:val="20"/>
              </w:rPr>
              <w:t>Afwerking/materiaal</w:t>
            </w:r>
          </w:p>
        </w:tc>
        <w:tc>
          <w:tcPr>
            <w:tcW w:w="973" w:type="dxa"/>
          </w:tcPr>
          <w:p w14:paraId="64218439" w14:textId="77777777" w:rsidR="00503AF9" w:rsidRPr="00A745DE" w:rsidRDefault="00503AF9" w:rsidP="00503AF9">
            <w:pPr>
              <w:spacing w:after="0" w:line="260" w:lineRule="atLeast"/>
              <w:rPr>
                <w:rFonts w:eastAsia="Times New Roman" w:cs="Times New Roman"/>
                <w:bCs/>
                <w:szCs w:val="20"/>
              </w:rPr>
            </w:pPr>
          </w:p>
        </w:tc>
        <w:tc>
          <w:tcPr>
            <w:tcW w:w="2678" w:type="dxa"/>
          </w:tcPr>
          <w:p w14:paraId="10BD9ABC" w14:textId="3C5DBAD8" w:rsidR="00503AF9" w:rsidRDefault="00503AF9" w:rsidP="00503AF9">
            <w:pPr>
              <w:spacing w:after="0" w:line="260" w:lineRule="atLeast"/>
              <w:rPr>
                <w:rFonts w:eastAsia="Times New Roman" w:cs="Times New Roman"/>
                <w:bCs/>
                <w:szCs w:val="20"/>
              </w:rPr>
            </w:pPr>
            <w:r>
              <w:rPr>
                <w:rFonts w:eastAsia="Times New Roman" w:cs="Times New Roman"/>
                <w:bCs/>
                <w:szCs w:val="20"/>
              </w:rPr>
              <w:t>*1</w:t>
            </w:r>
          </w:p>
        </w:tc>
        <w:tc>
          <w:tcPr>
            <w:tcW w:w="1754" w:type="dxa"/>
            <w:shd w:val="clear" w:color="auto" w:fill="auto"/>
            <w:vAlign w:val="center"/>
          </w:tcPr>
          <w:p w14:paraId="7CB6A8A6" w14:textId="7307E3DD" w:rsidR="00503AF9" w:rsidRDefault="00503AF9" w:rsidP="00503AF9">
            <w:pPr>
              <w:spacing w:after="0" w:line="260" w:lineRule="atLeast"/>
              <w:rPr>
                <w:rFonts w:eastAsia="Times New Roman" w:cs="Times New Roman"/>
                <w:bCs/>
                <w:szCs w:val="20"/>
              </w:rPr>
            </w:pPr>
            <w:r>
              <w:rPr>
                <w:rFonts w:eastAsia="Times New Roman" w:cs="Times New Roman"/>
                <w:bCs/>
                <w:szCs w:val="20"/>
              </w:rPr>
              <w:t>10 punten</w:t>
            </w:r>
          </w:p>
        </w:tc>
      </w:tr>
      <w:tr w:rsidR="00503AF9" w:rsidRPr="00582F88" w14:paraId="6ADA8049" w14:textId="77777777" w:rsidTr="00503AF9">
        <w:trPr>
          <w:trHeight w:val="433"/>
        </w:trPr>
        <w:tc>
          <w:tcPr>
            <w:tcW w:w="3365" w:type="dxa"/>
            <w:shd w:val="clear" w:color="auto" w:fill="auto"/>
            <w:vAlign w:val="center"/>
          </w:tcPr>
          <w:p w14:paraId="36928789" w14:textId="5DD451D4" w:rsidR="00503AF9" w:rsidRPr="00A745DE" w:rsidRDefault="00503AF9" w:rsidP="00503AF9">
            <w:pPr>
              <w:spacing w:after="0" w:line="480" w:lineRule="auto"/>
              <w:rPr>
                <w:rFonts w:eastAsia="Times New Roman" w:cs="Times New Roman"/>
                <w:bCs/>
                <w:szCs w:val="20"/>
              </w:rPr>
            </w:pPr>
            <w:r w:rsidRPr="00A745DE">
              <w:rPr>
                <w:rFonts w:eastAsia="Times New Roman" w:cs="Times New Roman"/>
                <w:bCs/>
                <w:szCs w:val="20"/>
              </w:rPr>
              <w:t>Zit</w:t>
            </w:r>
            <w:r>
              <w:rPr>
                <w:rFonts w:eastAsia="Times New Roman" w:cs="Times New Roman"/>
                <w:bCs/>
                <w:szCs w:val="20"/>
              </w:rPr>
              <w:t xml:space="preserve">/sta </w:t>
            </w:r>
            <w:r w:rsidRPr="00A745DE">
              <w:rPr>
                <w:rFonts w:eastAsia="Times New Roman" w:cs="Times New Roman"/>
                <w:bCs/>
                <w:szCs w:val="20"/>
              </w:rPr>
              <w:t>co</w:t>
            </w:r>
            <w:r>
              <w:rPr>
                <w:rFonts w:eastAsia="Times New Roman" w:cs="Times New Roman"/>
                <w:bCs/>
                <w:szCs w:val="20"/>
              </w:rPr>
              <w:t>mfort</w:t>
            </w:r>
          </w:p>
        </w:tc>
        <w:tc>
          <w:tcPr>
            <w:tcW w:w="973" w:type="dxa"/>
          </w:tcPr>
          <w:p w14:paraId="2E6662DF" w14:textId="77777777" w:rsidR="00503AF9" w:rsidRPr="00A745DE" w:rsidRDefault="00503AF9" w:rsidP="00503AF9">
            <w:pPr>
              <w:spacing w:after="0" w:line="260" w:lineRule="atLeast"/>
              <w:rPr>
                <w:rFonts w:eastAsia="Times New Roman" w:cs="Times New Roman"/>
                <w:bCs/>
                <w:szCs w:val="20"/>
              </w:rPr>
            </w:pPr>
          </w:p>
        </w:tc>
        <w:tc>
          <w:tcPr>
            <w:tcW w:w="2678" w:type="dxa"/>
          </w:tcPr>
          <w:p w14:paraId="1293093D" w14:textId="72D5BB8B" w:rsidR="00503AF9" w:rsidRDefault="00503AF9" w:rsidP="00503AF9">
            <w:pPr>
              <w:spacing w:after="0" w:line="260" w:lineRule="atLeast"/>
              <w:rPr>
                <w:rFonts w:eastAsia="Times New Roman" w:cs="Times New Roman"/>
                <w:bCs/>
                <w:szCs w:val="20"/>
              </w:rPr>
            </w:pPr>
            <w:r>
              <w:rPr>
                <w:rFonts w:eastAsia="Times New Roman" w:cs="Times New Roman"/>
                <w:bCs/>
                <w:szCs w:val="20"/>
              </w:rPr>
              <w:t>*1,5</w:t>
            </w:r>
          </w:p>
        </w:tc>
        <w:tc>
          <w:tcPr>
            <w:tcW w:w="1754" w:type="dxa"/>
            <w:shd w:val="clear" w:color="auto" w:fill="auto"/>
            <w:vAlign w:val="center"/>
          </w:tcPr>
          <w:p w14:paraId="77113992" w14:textId="54E5E51A" w:rsidR="00503AF9" w:rsidRDefault="00503AF9" w:rsidP="00503AF9">
            <w:pPr>
              <w:spacing w:after="0" w:line="260" w:lineRule="atLeast"/>
              <w:rPr>
                <w:rFonts w:eastAsia="Times New Roman" w:cs="Times New Roman"/>
                <w:bCs/>
                <w:szCs w:val="20"/>
              </w:rPr>
            </w:pPr>
            <w:r>
              <w:rPr>
                <w:rFonts w:eastAsia="Times New Roman" w:cs="Times New Roman"/>
                <w:bCs/>
                <w:szCs w:val="20"/>
              </w:rPr>
              <w:t>15 punten</w:t>
            </w:r>
          </w:p>
        </w:tc>
      </w:tr>
      <w:tr w:rsidR="00503AF9" w:rsidRPr="00582F88" w14:paraId="509E4041" w14:textId="77777777" w:rsidTr="00503AF9">
        <w:trPr>
          <w:trHeight w:val="433"/>
        </w:trPr>
        <w:tc>
          <w:tcPr>
            <w:tcW w:w="3365" w:type="dxa"/>
            <w:shd w:val="clear" w:color="auto" w:fill="auto"/>
            <w:vAlign w:val="center"/>
          </w:tcPr>
          <w:p w14:paraId="64C54A78" w14:textId="70ACA271" w:rsidR="00503AF9" w:rsidRPr="000D34EA" w:rsidRDefault="00503AF9" w:rsidP="00503AF9">
            <w:pPr>
              <w:spacing w:after="0" w:line="480" w:lineRule="auto"/>
              <w:rPr>
                <w:rFonts w:eastAsia="Times New Roman" w:cs="Times New Roman"/>
                <w:b/>
                <w:szCs w:val="20"/>
              </w:rPr>
            </w:pPr>
            <w:r w:rsidRPr="00A745DE">
              <w:rPr>
                <w:rFonts w:eastAsia="Times New Roman" w:cs="Times New Roman"/>
                <w:bCs/>
                <w:szCs w:val="20"/>
              </w:rPr>
              <w:t>Esthetische vormgeving/uitstraling</w:t>
            </w:r>
          </w:p>
        </w:tc>
        <w:tc>
          <w:tcPr>
            <w:tcW w:w="973" w:type="dxa"/>
          </w:tcPr>
          <w:p w14:paraId="2B2A747A" w14:textId="77777777" w:rsidR="00503AF9" w:rsidRDefault="00503AF9" w:rsidP="00503AF9">
            <w:pPr>
              <w:spacing w:after="0" w:line="260" w:lineRule="atLeast"/>
              <w:rPr>
                <w:rFonts w:eastAsia="Times New Roman" w:cs="Times New Roman"/>
                <w:b/>
                <w:szCs w:val="20"/>
              </w:rPr>
            </w:pPr>
          </w:p>
        </w:tc>
        <w:tc>
          <w:tcPr>
            <w:tcW w:w="2678" w:type="dxa"/>
          </w:tcPr>
          <w:p w14:paraId="0BA7D8C9" w14:textId="0C88C3DA" w:rsidR="00503AF9" w:rsidRDefault="00503AF9" w:rsidP="00503AF9">
            <w:pPr>
              <w:spacing w:after="0" w:line="260" w:lineRule="atLeast"/>
              <w:rPr>
                <w:rFonts w:eastAsia="Times New Roman" w:cs="Times New Roman"/>
                <w:bCs/>
                <w:szCs w:val="20"/>
              </w:rPr>
            </w:pPr>
            <w:r>
              <w:rPr>
                <w:rFonts w:eastAsia="Times New Roman" w:cs="Times New Roman"/>
                <w:bCs/>
                <w:szCs w:val="20"/>
              </w:rPr>
              <w:t>*0,5</w:t>
            </w:r>
          </w:p>
        </w:tc>
        <w:tc>
          <w:tcPr>
            <w:tcW w:w="1754" w:type="dxa"/>
            <w:shd w:val="clear" w:color="auto" w:fill="auto"/>
            <w:vAlign w:val="center"/>
          </w:tcPr>
          <w:p w14:paraId="0A2F38AF" w14:textId="2DD62721" w:rsidR="00503AF9" w:rsidRDefault="00503AF9" w:rsidP="00503AF9">
            <w:pPr>
              <w:spacing w:after="0" w:line="260" w:lineRule="atLeast"/>
              <w:rPr>
                <w:rFonts w:eastAsia="Times New Roman" w:cs="Times New Roman"/>
                <w:b/>
                <w:szCs w:val="20"/>
              </w:rPr>
            </w:pPr>
            <w:r>
              <w:rPr>
                <w:rFonts w:eastAsia="Times New Roman" w:cs="Times New Roman"/>
                <w:bCs/>
                <w:szCs w:val="20"/>
              </w:rPr>
              <w:t>5 punten</w:t>
            </w:r>
          </w:p>
        </w:tc>
      </w:tr>
      <w:tr w:rsidR="00503AF9" w:rsidRPr="00582F88" w14:paraId="489FECF1" w14:textId="77777777" w:rsidTr="00503AF9">
        <w:trPr>
          <w:trHeight w:val="433"/>
        </w:trPr>
        <w:tc>
          <w:tcPr>
            <w:tcW w:w="3365" w:type="dxa"/>
            <w:shd w:val="clear" w:color="auto" w:fill="auto"/>
            <w:vAlign w:val="center"/>
          </w:tcPr>
          <w:p w14:paraId="43D8A88D" w14:textId="77777777" w:rsidR="00503AF9" w:rsidRPr="00A745DE" w:rsidRDefault="00503AF9" w:rsidP="00503AF9">
            <w:pPr>
              <w:spacing w:after="0" w:line="480" w:lineRule="auto"/>
              <w:rPr>
                <w:rFonts w:eastAsia="Times New Roman" w:cs="Times New Roman"/>
                <w:bCs/>
                <w:szCs w:val="20"/>
              </w:rPr>
            </w:pPr>
          </w:p>
        </w:tc>
        <w:tc>
          <w:tcPr>
            <w:tcW w:w="973" w:type="dxa"/>
          </w:tcPr>
          <w:p w14:paraId="69C703CF" w14:textId="77777777" w:rsidR="00503AF9" w:rsidRDefault="00503AF9" w:rsidP="00503AF9">
            <w:pPr>
              <w:spacing w:after="0" w:line="260" w:lineRule="atLeast"/>
              <w:rPr>
                <w:rFonts w:eastAsia="Times New Roman" w:cs="Times New Roman"/>
                <w:b/>
                <w:szCs w:val="20"/>
              </w:rPr>
            </w:pPr>
          </w:p>
        </w:tc>
        <w:tc>
          <w:tcPr>
            <w:tcW w:w="2678" w:type="dxa"/>
          </w:tcPr>
          <w:p w14:paraId="0DCFFF2D" w14:textId="77777777" w:rsidR="00503AF9" w:rsidRDefault="00503AF9" w:rsidP="00503AF9">
            <w:pPr>
              <w:spacing w:after="0" w:line="260" w:lineRule="atLeast"/>
              <w:rPr>
                <w:rFonts w:eastAsia="Times New Roman" w:cs="Times New Roman"/>
                <w:bCs/>
                <w:szCs w:val="20"/>
              </w:rPr>
            </w:pPr>
          </w:p>
        </w:tc>
        <w:tc>
          <w:tcPr>
            <w:tcW w:w="1754" w:type="dxa"/>
            <w:shd w:val="clear" w:color="auto" w:fill="auto"/>
            <w:vAlign w:val="center"/>
          </w:tcPr>
          <w:p w14:paraId="3808E758" w14:textId="4134488C" w:rsidR="00503AF9" w:rsidRDefault="00503AF9" w:rsidP="00503AF9">
            <w:pPr>
              <w:spacing w:after="0" w:line="260" w:lineRule="atLeast"/>
              <w:rPr>
                <w:rFonts w:eastAsia="Times New Roman" w:cs="Times New Roman"/>
                <w:bCs/>
                <w:szCs w:val="20"/>
              </w:rPr>
            </w:pPr>
          </w:p>
        </w:tc>
      </w:tr>
      <w:tr w:rsidR="00503AF9" w:rsidRPr="00582F88" w14:paraId="53DD94EF" w14:textId="77777777" w:rsidTr="00503AF9">
        <w:trPr>
          <w:trHeight w:val="433"/>
        </w:trPr>
        <w:tc>
          <w:tcPr>
            <w:tcW w:w="3365" w:type="dxa"/>
            <w:shd w:val="clear" w:color="auto" w:fill="auto"/>
            <w:vAlign w:val="center"/>
          </w:tcPr>
          <w:p w14:paraId="14A90965" w14:textId="13807986" w:rsidR="00503AF9" w:rsidRPr="000D34EA" w:rsidRDefault="00503AF9" w:rsidP="00503AF9">
            <w:pPr>
              <w:spacing w:after="0" w:line="480" w:lineRule="auto"/>
              <w:rPr>
                <w:rFonts w:eastAsia="Times New Roman" w:cs="Times New Roman"/>
                <w:b/>
                <w:szCs w:val="20"/>
              </w:rPr>
            </w:pPr>
            <w:r w:rsidRPr="000D34EA">
              <w:rPr>
                <w:rFonts w:eastAsia="Times New Roman" w:cs="Times New Roman"/>
                <w:b/>
                <w:szCs w:val="20"/>
              </w:rPr>
              <w:t>Maximale score</w:t>
            </w:r>
          </w:p>
        </w:tc>
        <w:tc>
          <w:tcPr>
            <w:tcW w:w="973" w:type="dxa"/>
          </w:tcPr>
          <w:p w14:paraId="5CC3606D" w14:textId="77777777" w:rsidR="00503AF9" w:rsidRDefault="00503AF9" w:rsidP="00503AF9">
            <w:pPr>
              <w:spacing w:after="0" w:line="260" w:lineRule="atLeast"/>
              <w:rPr>
                <w:rFonts w:eastAsia="Times New Roman" w:cs="Times New Roman"/>
                <w:b/>
                <w:szCs w:val="20"/>
              </w:rPr>
            </w:pPr>
          </w:p>
        </w:tc>
        <w:tc>
          <w:tcPr>
            <w:tcW w:w="2678" w:type="dxa"/>
          </w:tcPr>
          <w:p w14:paraId="7B52C2CE" w14:textId="77777777" w:rsidR="00503AF9" w:rsidRDefault="00503AF9" w:rsidP="00503AF9">
            <w:pPr>
              <w:spacing w:after="0" w:line="260" w:lineRule="atLeast"/>
              <w:rPr>
                <w:rFonts w:eastAsia="Times New Roman" w:cs="Times New Roman"/>
                <w:b/>
                <w:szCs w:val="20"/>
              </w:rPr>
            </w:pPr>
          </w:p>
        </w:tc>
        <w:tc>
          <w:tcPr>
            <w:tcW w:w="1754" w:type="dxa"/>
            <w:shd w:val="clear" w:color="auto" w:fill="auto"/>
            <w:vAlign w:val="center"/>
          </w:tcPr>
          <w:p w14:paraId="33DA2C2D" w14:textId="7F7D0C6E" w:rsidR="00503AF9" w:rsidRDefault="00503AF9" w:rsidP="00503AF9">
            <w:pPr>
              <w:spacing w:after="0" w:line="260" w:lineRule="atLeast"/>
              <w:rPr>
                <w:rFonts w:eastAsia="Times New Roman" w:cs="Times New Roman"/>
                <w:b/>
                <w:szCs w:val="20"/>
              </w:rPr>
            </w:pPr>
            <w:r>
              <w:rPr>
                <w:rFonts w:eastAsia="Times New Roman" w:cs="Times New Roman"/>
                <w:b/>
                <w:szCs w:val="20"/>
              </w:rPr>
              <w:t>60 punten</w:t>
            </w:r>
          </w:p>
        </w:tc>
      </w:tr>
    </w:tbl>
    <w:p w14:paraId="757A0AD2" w14:textId="77777777" w:rsidR="009B00DB" w:rsidRDefault="009B00DB" w:rsidP="00FB12C1"/>
    <w:p w14:paraId="2C007EE9" w14:textId="3809E4FF" w:rsidR="009B00DB" w:rsidRPr="00FB12C1" w:rsidRDefault="007E4E69" w:rsidP="009B00DB">
      <w:pPr>
        <w:pStyle w:val="Kop3"/>
      </w:pPr>
      <w:bookmarkStart w:id="186" w:name="_Toc190427637"/>
      <w:r>
        <w:t>Openbegroting</w:t>
      </w:r>
      <w:bookmarkEnd w:id="186"/>
    </w:p>
    <w:p w14:paraId="2E6C2462" w14:textId="54A68EE0" w:rsidR="007E4E69" w:rsidRDefault="009E254E" w:rsidP="00FB12C1">
      <w:r>
        <w:t>De</w:t>
      </w:r>
      <w:r w:rsidR="007E4E69">
        <w:t xml:space="preserve"> openbegrotingen </w:t>
      </w:r>
      <w:r>
        <w:t xml:space="preserve">worden </w:t>
      </w:r>
      <w:r w:rsidR="003268B8">
        <w:t xml:space="preserve">met </w:t>
      </w:r>
      <w:r w:rsidR="00A43143" w:rsidRPr="00A93070">
        <w:t>elkaar</w:t>
      </w:r>
      <w:r w:rsidR="003268B8">
        <w:t xml:space="preserve"> vergeleken</w:t>
      </w:r>
      <w:r w:rsidR="00A43143" w:rsidRPr="00A93070">
        <w:t xml:space="preserve">. De Inschrijver met het </w:t>
      </w:r>
      <w:r w:rsidR="007E4E69">
        <w:t>meeste geleverde sets</w:t>
      </w:r>
      <w:r w:rsidR="00A43143" w:rsidRPr="00A93070">
        <w:t xml:space="preserve"> </w:t>
      </w:r>
      <w:r w:rsidR="007E4E69">
        <w:t xml:space="preserve">binnen het gestelde budget </w:t>
      </w:r>
      <w:r w:rsidR="00A43143" w:rsidRPr="00A93070">
        <w:t>scoort het maximale aantal punten</w:t>
      </w:r>
      <w:r w:rsidR="007E4E69">
        <w:t>.</w:t>
      </w:r>
    </w:p>
    <w:p w14:paraId="359537E2" w14:textId="496F6CB6" w:rsidR="00A43143" w:rsidRDefault="00A43143" w:rsidP="00FB12C1">
      <w:r w:rsidRPr="00A93070">
        <w:t xml:space="preserve">De </w:t>
      </w:r>
      <w:r w:rsidR="007E4E69">
        <w:t>inschrijving</w:t>
      </w:r>
      <w:r w:rsidR="00284C85">
        <w:t>en</w:t>
      </w:r>
      <w:r w:rsidRPr="00A93070">
        <w:t xml:space="preserve"> van de </w:t>
      </w:r>
      <w:r w:rsidR="007E4E69">
        <w:t>andere</w:t>
      </w:r>
      <w:r w:rsidRPr="00A93070">
        <w:t xml:space="preserve"> Inschrijvers worden vergeleken met </w:t>
      </w:r>
      <w:r w:rsidR="007E4E69">
        <w:t xml:space="preserve">het hoogst geleverde </w:t>
      </w:r>
      <w:r w:rsidR="00284C85">
        <w:t>aantal leerlingen</w:t>
      </w:r>
      <w:r w:rsidR="007E4E69">
        <w:t>sets</w:t>
      </w:r>
      <w:r w:rsidRPr="00A93070">
        <w:t>. De onderstaande rekenmethode wordt gehanteerd, waarbij wordt afgerond op twee cijfers achter de komma</w:t>
      </w:r>
      <w:r>
        <w:t>:</w:t>
      </w:r>
    </w:p>
    <w:p w14:paraId="47D6AA31" w14:textId="515E1A1D" w:rsidR="003361B0" w:rsidRPr="009E254E" w:rsidRDefault="003361B0" w:rsidP="00FB12C1">
      <w:pPr>
        <w:rPr>
          <w:b/>
          <w:bCs/>
        </w:rPr>
      </w:pPr>
      <w:r w:rsidRPr="009E254E">
        <w:rPr>
          <w:b/>
          <w:bCs/>
        </w:rPr>
        <w:t>Score = aangeboden aantal leerlingensetjes / hoogste aantal aanbieder leerlingensetjes * 40</w:t>
      </w:r>
    </w:p>
    <w:p w14:paraId="11A8748A" w14:textId="5F94C7E0" w:rsidR="00A43143" w:rsidRDefault="00A43143" w:rsidP="00FB12C1">
      <w:r>
        <w:t xml:space="preserve">Het behalen van een negatieve score is op dit onderdeel niet </w:t>
      </w:r>
      <w:r w:rsidRPr="00A745DE">
        <w:t xml:space="preserve">mogelijk. Derhalve kan op dit onderdeel een minimaal score van 0,00 punten en een maximale score van </w:t>
      </w:r>
      <w:r w:rsidR="00DF1EEF" w:rsidRPr="00A745DE">
        <w:t>4</w:t>
      </w:r>
      <w:r w:rsidR="00F73715" w:rsidRPr="00A745DE">
        <w:t>0</w:t>
      </w:r>
      <w:r w:rsidRPr="00A745DE">
        <w:t xml:space="preserve"> punten behaald</w:t>
      </w:r>
      <w:r>
        <w:t xml:space="preserve"> worden.</w:t>
      </w:r>
    </w:p>
    <w:p w14:paraId="2026937B" w14:textId="4E3C2D1F" w:rsidR="00A43143" w:rsidRDefault="00A43143" w:rsidP="00FB12C1">
      <w:r>
        <w:t>De scores op alle subgunningscriteria worden bij elkaar opgeteld, waarna een eindscore volgt (maximaal 100,00 punten).</w:t>
      </w:r>
    </w:p>
    <w:p w14:paraId="061A9596" w14:textId="24D15BF3" w:rsidR="00A43143" w:rsidRDefault="00A43143" w:rsidP="00FB12C1">
      <w:r>
        <w:t>Deze eindscore bepaalt de definitieve rangorde en de uitslag van de beoordeling. Bij gelijke score wordt de rangorde bepaald op basis van de score</w:t>
      </w:r>
      <w:r w:rsidR="00DD7647">
        <w:t xml:space="preserve"> op </w:t>
      </w:r>
      <w:r w:rsidR="00F73715">
        <w:t>de Proefopstelling.</w:t>
      </w:r>
      <w:r>
        <w:t xml:space="preserve"> Indien dit criterium geen uitsluitsel geeft over de rangorde én over de vraag welke Inschrijving moet worden aangemerkt als de Winnende Inschrijving, dan zal de rangorde worden bepaald middels een loting door een notaris.</w:t>
      </w:r>
    </w:p>
    <w:p w14:paraId="479839F8" w14:textId="77777777" w:rsidR="00A43143" w:rsidRPr="00FB12C1" w:rsidRDefault="00A43143" w:rsidP="00FB12C1">
      <w:pPr>
        <w:pStyle w:val="Kop2"/>
      </w:pPr>
      <w:bookmarkStart w:id="187" w:name="_Toc46743987"/>
      <w:bookmarkStart w:id="188" w:name="_Toc46831912"/>
      <w:bookmarkStart w:id="189" w:name="_Toc190427638"/>
      <w:r w:rsidRPr="00FB12C1">
        <w:t>Formele besluitvorming</w:t>
      </w:r>
      <w:bookmarkEnd w:id="187"/>
      <w:bookmarkEnd w:id="188"/>
      <w:bookmarkEnd w:id="189"/>
    </w:p>
    <w:p w14:paraId="35F4C17A" w14:textId="77777777" w:rsidR="00A43143" w:rsidRDefault="00A43143" w:rsidP="00FB12C1">
      <w:bookmarkStart w:id="190" w:name="_Hlk43275737"/>
      <w:bookmarkStart w:id="191" w:name="_Hlk46913227"/>
      <w:r w:rsidRPr="005E3E35">
        <w:t xml:space="preserve">De formele besluitvorming </w:t>
      </w:r>
      <w:r w:rsidRPr="005D73E7">
        <w:t>ligt bij de stuurgroep, welke, anders dan door middel van het besluit om niet te gunnen, niet kan afwijken van het oordeel van de beoordelingscommissie. De stuurgroep zal een gunningsadvies ontvangen. In dit gunningsadvies worden de resultaten van de beoordeling door de Beoordelingscommissie verwerkt. Dit</w:t>
      </w:r>
      <w:r w:rsidRPr="00814B93">
        <w:t xml:space="preserve"> gunningsadvies wordt vervolgens goed- of afgekeurd. </w:t>
      </w:r>
      <w:bookmarkEnd w:id="190"/>
    </w:p>
    <w:p w14:paraId="202E5B10" w14:textId="77777777" w:rsidR="00A43143" w:rsidRPr="00FB12C1" w:rsidRDefault="00A43143" w:rsidP="00FB12C1">
      <w:pPr>
        <w:pStyle w:val="Kop2"/>
      </w:pPr>
      <w:bookmarkStart w:id="192" w:name="_Toc461456874"/>
      <w:bookmarkStart w:id="193" w:name="_Toc508800094"/>
      <w:bookmarkStart w:id="194" w:name="_Toc46831913"/>
      <w:bookmarkStart w:id="195" w:name="_Toc190427639"/>
      <w:bookmarkEnd w:id="191"/>
      <w:r w:rsidRPr="00FB12C1">
        <w:t>Bekendmaken van resultaten</w:t>
      </w:r>
      <w:bookmarkEnd w:id="192"/>
      <w:bookmarkEnd w:id="193"/>
      <w:bookmarkEnd w:id="194"/>
      <w:bookmarkEnd w:id="195"/>
    </w:p>
    <w:p w14:paraId="2D684763" w14:textId="77777777" w:rsidR="00A43143" w:rsidRDefault="00A43143" w:rsidP="00FB12C1">
      <w:pPr>
        <w:rPr>
          <w:spacing w:val="-2"/>
        </w:rPr>
      </w:pPr>
      <w:bookmarkStart w:id="196" w:name="_Hlk8142470"/>
      <w:bookmarkStart w:id="197" w:name="_Hlk499891101"/>
      <w:bookmarkStart w:id="198" w:name="_Hlk46830325"/>
      <w:r>
        <w:t xml:space="preserve">Na de goedkeuring van het gunningsadvies door de Aanbestedende Dienst worden de resultaten bekend gemaakt. </w:t>
      </w:r>
      <w:bookmarkEnd w:id="196"/>
      <w:r>
        <w:t xml:space="preserve">De Winnende Inschrijver wordt over de voorgenomen gunning geïnformeerd. De overige partijen </w:t>
      </w:r>
      <w:r>
        <w:lastRenderedPageBreak/>
        <w:t xml:space="preserve">ontvangen op dezelfde dag een gemotiveerde schriftelijke afwijzing. De Aanbestedende Dienst is niet verplicht interne (aanbestedings-)documenten, zoals resultaten van evaluaties, inschrijvingsvergelijkingen, evenals adviezen aangaande de gunning aan Inschrijvers bekend te maken. Aan het voornemen tot gunning zijn geen rechten te ontlenen. </w:t>
      </w:r>
      <w:bookmarkEnd w:id="197"/>
    </w:p>
    <w:p w14:paraId="27B6799A" w14:textId="51C7CF74" w:rsidR="00A43143" w:rsidRDefault="00A43143" w:rsidP="00FB12C1">
      <w:bookmarkStart w:id="199" w:name="_Hlk46920006"/>
      <w:r>
        <w:t xml:space="preserve">Als een Inschrijver zich niet kan verenigen met het voorgenomen gunningsbesluit dan dient hij binnen 20 kalenderdagen na bekendmaking van het selectiebesluit een kort geding aanhangig te hebben gemaakt. De rechter in het arrondissement waarin Opdrachtgever gevestigd is, is bevoegd te oordelen over voornoemd geschil (zijnde: de rechtbank </w:t>
      </w:r>
      <w:r w:rsidR="00E16289">
        <w:t>Zutpen</w:t>
      </w:r>
      <w:r>
        <w:t xml:space="preserve">, zittingsplaats </w:t>
      </w:r>
      <w:r w:rsidR="00E16289">
        <w:t>Zutphen</w:t>
      </w:r>
      <w:r>
        <w:t xml:space="preserve">). </w:t>
      </w:r>
    </w:p>
    <w:p w14:paraId="1E63D932" w14:textId="59371CD9" w:rsidR="00A43143" w:rsidRDefault="00A43143" w:rsidP="00FB12C1">
      <w:r>
        <w:t xml:space="preserve">De termijn van 20 kalenderdagen is een vervaltermijn. Dat wil zeggen dat, indien een Inschrijver niet binnen 20 kalenderdagen na bekendmaking van het besluit daadwerkelijk een kort geding aanhangig heeft gemaakt, hij in of buiten rechte geen bezwaar meer kan maken tegen dat besluit en dat een Inschrijver zijn rechten terzake verwerkt heeft. De afgewezen Inschrijver heeft in voornoemd geval eveneens </w:t>
      </w:r>
      <w:r w:rsidR="00CE51AA">
        <w:t>zijn</w:t>
      </w:r>
      <w:r>
        <w:t xml:space="preserve"> rechten verwerkt om in een (bodem)procedure een vordering tot schadevergoeding in te stellen.</w:t>
      </w:r>
      <w:r>
        <w:br/>
        <w:t>Na afloop van de vervaltermijn kan de Opdracht aan de Winnende Inschrijver definitief worden gegund. Bij een definitieve gunning wordt de Overeenkomst met de Winnende Inschrijver gesloten. Als binnen bovengenoemde termijn een kort geding bij de burgerlijke rechter aanhangig is gemaakt, zal de uitspraak worden afgewacht. Die uitspraak vormt dan vervolgens de basis voor verdere besluitvorming van de Aanbestedende Dienst omtrent de gunning.</w:t>
      </w:r>
      <w:bookmarkEnd w:id="199"/>
    </w:p>
    <w:p w14:paraId="6E720FAF" w14:textId="77777777" w:rsidR="00A43143" w:rsidRPr="001F477F" w:rsidRDefault="00A43143" w:rsidP="001F477F">
      <w:pPr>
        <w:pStyle w:val="Kop2"/>
      </w:pPr>
      <w:bookmarkStart w:id="200" w:name="_Toc461456875"/>
      <w:bookmarkStart w:id="201" w:name="_Toc508800095"/>
      <w:bookmarkStart w:id="202" w:name="_Toc46831914"/>
      <w:bookmarkStart w:id="203" w:name="_Toc190427640"/>
      <w:bookmarkEnd w:id="198"/>
      <w:r w:rsidRPr="001F477F">
        <w:t>Procesverloop na gunningsmededeling</w:t>
      </w:r>
      <w:bookmarkEnd w:id="200"/>
      <w:bookmarkEnd w:id="201"/>
      <w:bookmarkEnd w:id="202"/>
      <w:bookmarkEnd w:id="203"/>
    </w:p>
    <w:p w14:paraId="28D097A6" w14:textId="5936E2BF" w:rsidR="00A43143" w:rsidRDefault="00A43143" w:rsidP="001F477F">
      <w:r w:rsidRPr="00282839">
        <w:t>Definitieve gunning</w:t>
      </w:r>
      <w:r>
        <w:t xml:space="preserve"> (opdrachtverstrekking)</w:t>
      </w:r>
      <w:r w:rsidRPr="00282839">
        <w:t xml:space="preserve"> wordt vormgegeven door het (na afloop van de</w:t>
      </w:r>
      <w:r>
        <w:t xml:space="preserve"> </w:t>
      </w:r>
      <w:r w:rsidRPr="00282839">
        <w:t>bezwa</w:t>
      </w:r>
      <w:r>
        <w:t>ar</w:t>
      </w:r>
      <w:r w:rsidRPr="00282839">
        <w:t>termijn) ondertekenen van de overeenkomst.</w:t>
      </w:r>
    </w:p>
    <w:p w14:paraId="65568482" w14:textId="167FE424" w:rsidR="00A43143" w:rsidRDefault="00A43143" w:rsidP="001F477F">
      <w:r w:rsidRPr="00950CFC">
        <w:t>De uitvoering geschied</w:t>
      </w:r>
      <w:r>
        <w:t>t</w:t>
      </w:r>
      <w:r w:rsidRPr="00950CFC">
        <w:t xml:space="preserve"> onder de voorwaarden zoals vermeld </w:t>
      </w:r>
      <w:r w:rsidRPr="004E3D87">
        <w:t>in de Aanbestedingsdocumenten, welke</w:t>
      </w:r>
      <w:r w:rsidRPr="00950CFC">
        <w:t xml:space="preserve"> </w:t>
      </w:r>
      <w:r w:rsidRPr="00E17608">
        <w:t xml:space="preserve">als </w:t>
      </w:r>
      <w:r w:rsidRPr="00CC2FDF">
        <w:rPr>
          <w:b/>
          <w:bCs/>
        </w:rPr>
        <w:t xml:space="preserve">bijlage </w:t>
      </w:r>
      <w:r w:rsidR="00C77D7B">
        <w:rPr>
          <w:b/>
          <w:bCs/>
        </w:rPr>
        <w:t>5</w:t>
      </w:r>
      <w:r w:rsidRPr="00E17608">
        <w:t xml:space="preserve"> bij</w:t>
      </w:r>
      <w:r w:rsidRPr="00950CFC">
        <w:t xml:space="preserve"> deze </w:t>
      </w:r>
      <w:r>
        <w:t>Gunnings</w:t>
      </w:r>
      <w:r w:rsidRPr="00950CFC">
        <w:t xml:space="preserve">leidraad </w:t>
      </w:r>
      <w:r>
        <w:t xml:space="preserve">is </w:t>
      </w:r>
      <w:r w:rsidRPr="00950CFC">
        <w:t xml:space="preserve">gevoegd. </w:t>
      </w:r>
    </w:p>
    <w:p w14:paraId="31772433" w14:textId="77777777" w:rsidR="00A43143" w:rsidRPr="001F477F" w:rsidRDefault="00A43143" w:rsidP="001F477F">
      <w:pPr>
        <w:pStyle w:val="Kop2"/>
      </w:pPr>
      <w:bookmarkStart w:id="204" w:name="_Toc46831915"/>
      <w:bookmarkStart w:id="205" w:name="_Toc190427641"/>
      <w:r w:rsidRPr="001F477F">
        <w:t>Vergoeding van kosten</w:t>
      </w:r>
      <w:bookmarkEnd w:id="204"/>
      <w:bookmarkEnd w:id="205"/>
    </w:p>
    <w:p w14:paraId="42B4804F" w14:textId="42413BB6" w:rsidR="00A43143" w:rsidRDefault="003268B8" w:rsidP="001F477F">
      <w:bookmarkStart w:id="206" w:name="_Hlk46830584"/>
      <w:r>
        <w:t>De k</w:t>
      </w:r>
      <w:r w:rsidR="00A43143" w:rsidRPr="00950CFC">
        <w:t xml:space="preserve">osten welke door </w:t>
      </w:r>
      <w:r w:rsidR="00A43143">
        <w:t>Inschrijvers</w:t>
      </w:r>
      <w:r w:rsidR="00A43143" w:rsidRPr="00950CFC">
        <w:t xml:space="preserve"> gemaakt worden ten beh</w:t>
      </w:r>
      <w:r w:rsidR="00A43143">
        <w:t>oeve van de i</w:t>
      </w:r>
      <w:r w:rsidR="00A43143" w:rsidRPr="00950CFC">
        <w:t xml:space="preserve">nschrijving worden </w:t>
      </w:r>
      <w:r w:rsidR="00A43143" w:rsidRPr="001B64A6">
        <w:rPr>
          <w:u w:val="single"/>
        </w:rPr>
        <w:t>niet</w:t>
      </w:r>
      <w:r w:rsidR="00A43143" w:rsidRPr="001B64A6">
        <w:t xml:space="preserve"> </w:t>
      </w:r>
      <w:r w:rsidR="00A43143" w:rsidRPr="00950CFC">
        <w:t xml:space="preserve">door de </w:t>
      </w:r>
      <w:r w:rsidR="00A43143">
        <w:t>A</w:t>
      </w:r>
      <w:r w:rsidR="00A43143" w:rsidRPr="00950CFC">
        <w:t xml:space="preserve">anbestedende </w:t>
      </w:r>
      <w:r w:rsidR="00A43143">
        <w:t>D</w:t>
      </w:r>
      <w:r w:rsidR="00A43143" w:rsidRPr="00950CFC">
        <w:t xml:space="preserve">ienst vergoed. </w:t>
      </w:r>
      <w:r w:rsidR="00A43143">
        <w:t>Inschrijver</w:t>
      </w:r>
      <w:r w:rsidR="00A43143" w:rsidRPr="00950CFC">
        <w:t xml:space="preserve">s hebben derhalve geen recht op een </w:t>
      </w:r>
      <w:r w:rsidR="00A43143">
        <w:t>inschrijf</w:t>
      </w:r>
      <w:r w:rsidR="00A43143" w:rsidRPr="00950CFC">
        <w:t>vergoeding.</w:t>
      </w:r>
    </w:p>
    <w:p w14:paraId="7AAECE33" w14:textId="77777777" w:rsidR="00A43143" w:rsidRPr="00950CFC" w:rsidRDefault="00A43143" w:rsidP="00A43143">
      <w:pPr>
        <w:pStyle w:val="Kop1"/>
        <w:numPr>
          <w:ilvl w:val="0"/>
          <w:numId w:val="0"/>
        </w:numPr>
        <w:ind w:left="851" w:hanging="851"/>
      </w:pPr>
      <w:bookmarkStart w:id="207" w:name="_Toc228781478"/>
      <w:bookmarkStart w:id="208" w:name="_Toc325612366"/>
      <w:bookmarkStart w:id="209" w:name="_Toc380766775"/>
      <w:bookmarkStart w:id="210" w:name="_Toc461456876"/>
      <w:bookmarkStart w:id="211" w:name="_Toc508800096"/>
      <w:bookmarkStart w:id="212" w:name="_Toc46831916"/>
      <w:bookmarkStart w:id="213" w:name="_Toc190427642"/>
      <w:bookmarkEnd w:id="206"/>
      <w:r w:rsidRPr="00950CFC">
        <w:lastRenderedPageBreak/>
        <w:t>Bijlagen</w:t>
      </w:r>
      <w:bookmarkEnd w:id="207"/>
      <w:bookmarkEnd w:id="208"/>
      <w:bookmarkEnd w:id="209"/>
      <w:bookmarkEnd w:id="210"/>
      <w:bookmarkEnd w:id="211"/>
      <w:bookmarkEnd w:id="212"/>
      <w:bookmarkEnd w:id="213"/>
    </w:p>
    <w:p w14:paraId="1F2966A7" w14:textId="516D722F" w:rsidR="00A43143" w:rsidRPr="00950CFC" w:rsidRDefault="00A43143" w:rsidP="001F477F">
      <w:r w:rsidRPr="00950CFC">
        <w:t>In de bijlagen zijn formulieren opgenomen welke di</w:t>
      </w:r>
      <w:r>
        <w:t>enen te worden gebruikt bij de I</w:t>
      </w:r>
      <w:r w:rsidRPr="00950CFC">
        <w:t xml:space="preserve">nschrijving. Deze formulieren worden aan </w:t>
      </w:r>
      <w:r>
        <w:t xml:space="preserve">Inschrijver </w:t>
      </w:r>
      <w:r w:rsidRPr="00950CFC">
        <w:t xml:space="preserve">bij het verzenden van de </w:t>
      </w:r>
      <w:r>
        <w:t>Gunnings</w:t>
      </w:r>
      <w:r w:rsidRPr="00950CFC">
        <w:t>leidraad ook in word-format verstrekt.</w:t>
      </w:r>
    </w:p>
    <w:p w14:paraId="1253CC58" w14:textId="77777777" w:rsidR="00A43143" w:rsidRPr="00950CFC" w:rsidRDefault="00A43143" w:rsidP="001F477F">
      <w:r w:rsidRPr="00950CFC">
        <w:t>Als bijlagen zijn bijgevoegd:</w:t>
      </w:r>
    </w:p>
    <w:p w14:paraId="33D2FDDF" w14:textId="77777777" w:rsidR="00A43143" w:rsidRPr="004E3D87" w:rsidRDefault="00A43143" w:rsidP="00384A37">
      <w:pPr>
        <w:pStyle w:val="Lijstalinea"/>
        <w:numPr>
          <w:ilvl w:val="0"/>
          <w:numId w:val="9"/>
        </w:numPr>
      </w:pPr>
      <w:r>
        <w:t xml:space="preserve">Checklist </w:t>
      </w:r>
      <w:r w:rsidRPr="004E3D87">
        <w:t>Inschrijving;</w:t>
      </w:r>
    </w:p>
    <w:p w14:paraId="40622CCD" w14:textId="77777777" w:rsidR="00A43143" w:rsidRPr="004E3D87" w:rsidRDefault="00A43143" w:rsidP="00384A37">
      <w:pPr>
        <w:pStyle w:val="Lijstalinea"/>
        <w:numPr>
          <w:ilvl w:val="0"/>
          <w:numId w:val="9"/>
        </w:numPr>
      </w:pPr>
      <w:r w:rsidRPr="004E3D87">
        <w:t>Inschrijfformulier;</w:t>
      </w:r>
    </w:p>
    <w:p w14:paraId="115D97AE" w14:textId="77777777" w:rsidR="00A43143" w:rsidRPr="004E3D87" w:rsidRDefault="00A43143" w:rsidP="00384A37">
      <w:pPr>
        <w:pStyle w:val="Lijstalinea"/>
        <w:numPr>
          <w:ilvl w:val="0"/>
          <w:numId w:val="9"/>
        </w:numPr>
      </w:pPr>
      <w:r w:rsidRPr="004E3D87">
        <w:t>Procedureverklaring;</w:t>
      </w:r>
    </w:p>
    <w:p w14:paraId="4E90B491" w14:textId="77777777" w:rsidR="00A43143" w:rsidRPr="004E3D87" w:rsidRDefault="00A43143" w:rsidP="00384A37">
      <w:pPr>
        <w:pStyle w:val="Lijstalinea"/>
        <w:numPr>
          <w:ilvl w:val="0"/>
          <w:numId w:val="9"/>
        </w:numPr>
      </w:pPr>
      <w:r w:rsidRPr="004E3D87">
        <w:t>Aanbestedingsdocumenten;</w:t>
      </w:r>
    </w:p>
    <w:p w14:paraId="206C0E05" w14:textId="29A5B1F3" w:rsidR="00A43143" w:rsidRDefault="00A43143" w:rsidP="00384A37">
      <w:pPr>
        <w:pStyle w:val="Lijstalinea"/>
        <w:numPr>
          <w:ilvl w:val="0"/>
          <w:numId w:val="9"/>
        </w:numPr>
      </w:pPr>
      <w:r>
        <w:t>Model Nota van Inlichtingen.</w:t>
      </w:r>
    </w:p>
    <w:p w14:paraId="1F1497F1" w14:textId="57160F79" w:rsidR="00F633A3" w:rsidRDefault="00F633A3">
      <w:r>
        <w:br w:type="page"/>
      </w:r>
    </w:p>
    <w:p w14:paraId="4DB71EE3" w14:textId="0661C8A2" w:rsidR="00F633A3" w:rsidRDefault="00F633A3" w:rsidP="00F633A3">
      <w:pPr>
        <w:pStyle w:val="Kop1"/>
        <w:numPr>
          <w:ilvl w:val="0"/>
          <w:numId w:val="0"/>
        </w:numPr>
        <w:ind w:left="431" w:hanging="431"/>
      </w:pPr>
      <w:bookmarkStart w:id="214" w:name="_Toc190427643"/>
      <w:r w:rsidRPr="00D770BB">
        <w:lastRenderedPageBreak/>
        <w:t xml:space="preserve">Bijlage </w:t>
      </w:r>
      <w:r>
        <w:t>1</w:t>
      </w:r>
      <w:r w:rsidRPr="00D770BB">
        <w:t xml:space="preserve"> </w:t>
      </w:r>
      <w:r>
        <w:tab/>
      </w:r>
      <w:r w:rsidRPr="00D770BB">
        <w:t>Checklist Inschrijving</w:t>
      </w:r>
      <w:bookmarkEnd w:id="214"/>
    </w:p>
    <w:p w14:paraId="4E1C248E"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Aanbestedende Dienst</w:t>
      </w:r>
    </w:p>
    <w:p w14:paraId="28B340E4" w14:textId="77777777" w:rsidR="00F633A3" w:rsidRPr="003027A5" w:rsidRDefault="00F633A3" w:rsidP="00F633A3">
      <w:pPr>
        <w:ind w:left="426"/>
      </w:pPr>
      <w:r w:rsidRPr="0005526A">
        <w:t xml:space="preserve">De partij welke </w:t>
      </w:r>
      <w:r w:rsidRPr="003027A5">
        <w:t>voornemens is het werk op te dragen zoals benoemd in paragraaf 1.5 van deze leidraad.</w:t>
      </w:r>
    </w:p>
    <w:p w14:paraId="7FCD347B" w14:textId="77777777" w:rsidR="00F633A3" w:rsidRPr="003027A5" w:rsidRDefault="00F633A3" w:rsidP="00F633A3">
      <w:pPr>
        <w:numPr>
          <w:ilvl w:val="0"/>
          <w:numId w:val="24"/>
        </w:numPr>
        <w:spacing w:after="0" w:line="260" w:lineRule="atLeast"/>
        <w:ind w:left="426" w:hanging="426"/>
        <w:contextualSpacing/>
        <w:rPr>
          <w:b/>
          <w:color w:val="4C8488" w:themeColor="accent1"/>
        </w:rPr>
      </w:pPr>
      <w:r w:rsidRPr="003027A5">
        <w:rPr>
          <w:b/>
          <w:color w:val="4C8488" w:themeColor="accent1"/>
        </w:rPr>
        <w:t>Aanbestedingsdocumenten</w:t>
      </w:r>
    </w:p>
    <w:p w14:paraId="7E6341B9" w14:textId="77777777" w:rsidR="00F633A3" w:rsidRPr="0005526A" w:rsidRDefault="00F633A3" w:rsidP="00F633A3">
      <w:pPr>
        <w:ind w:left="426"/>
      </w:pPr>
      <w:r w:rsidRPr="003027A5">
        <w:t>De (verzameling van) docu</w:t>
      </w:r>
      <w:r w:rsidRPr="0005526A">
        <w:t xml:space="preserve">menten en overige gegevens die gezamenlijk de eisen, wensen, kaders en uitgangspunten voor het Project omschrijven, waaraan de Opdracht moet voldoen, op basis waarvan </w:t>
      </w:r>
      <w:r>
        <w:t>Gegadigde</w:t>
      </w:r>
      <w:r w:rsidRPr="0005526A">
        <w:t xml:space="preserve"> zijn Inschrijving opstelt en welke onderdeel zijn van de te sluiten overeenkomst tussen de Winnende </w:t>
      </w:r>
      <w:r>
        <w:t>Gegadigde</w:t>
      </w:r>
      <w:r w:rsidRPr="0005526A">
        <w:t xml:space="preserve"> en </w:t>
      </w:r>
      <w:r>
        <w:t>O</w:t>
      </w:r>
      <w:r w:rsidRPr="0005526A">
        <w:t xml:space="preserve">pdrachtgever. </w:t>
      </w:r>
    </w:p>
    <w:p w14:paraId="40DD5DE7"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Aanbestedingsplatform</w:t>
      </w:r>
    </w:p>
    <w:p w14:paraId="07683EF6" w14:textId="77777777" w:rsidR="00F633A3" w:rsidRPr="0005526A" w:rsidRDefault="00F633A3" w:rsidP="00F633A3">
      <w:pPr>
        <w:ind w:left="426"/>
      </w:pPr>
      <w:r w:rsidRPr="0005526A">
        <w:t>Het digitale platform waarop de aankondiging van de Opdracht heeft plaatsgevonden.</w:t>
      </w:r>
    </w:p>
    <w:p w14:paraId="45442741"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Beoordelingscommissie</w:t>
      </w:r>
    </w:p>
    <w:p w14:paraId="62A2B1D1" w14:textId="77777777" w:rsidR="00F633A3" w:rsidRPr="0005526A" w:rsidRDefault="00F633A3" w:rsidP="00F633A3">
      <w:pPr>
        <w:ind w:left="426"/>
      </w:pPr>
      <w:r w:rsidRPr="0005526A">
        <w:t>Een vertegenwoordiging van of namens de Aanbestedende Dienst</w:t>
      </w:r>
      <w:r>
        <w:t>,</w:t>
      </w:r>
      <w:r w:rsidRPr="0005526A">
        <w:t xml:space="preserve"> welke de Inschrijvingen </w:t>
      </w:r>
      <w:r>
        <w:t xml:space="preserve">van de </w:t>
      </w:r>
      <w:r w:rsidRPr="0005526A">
        <w:t xml:space="preserve">Gegadigden </w:t>
      </w:r>
      <w:r>
        <w:t xml:space="preserve">in deze fase </w:t>
      </w:r>
      <w:r w:rsidRPr="0005526A">
        <w:t xml:space="preserve">beoordeelt aan de hand van de leidraad vermelde </w:t>
      </w:r>
      <w:r>
        <w:t>eisen en/of criteria</w:t>
      </w:r>
      <w:r w:rsidRPr="0005526A">
        <w:t xml:space="preserve">. </w:t>
      </w:r>
    </w:p>
    <w:p w14:paraId="168C8A87" w14:textId="77777777" w:rsidR="00F633A3" w:rsidRPr="004707C5" w:rsidRDefault="00F633A3" w:rsidP="00F633A3">
      <w:pPr>
        <w:numPr>
          <w:ilvl w:val="0"/>
          <w:numId w:val="24"/>
        </w:numPr>
        <w:spacing w:after="0" w:line="260" w:lineRule="atLeast"/>
        <w:ind w:left="426" w:hanging="426"/>
        <w:contextualSpacing/>
        <w:rPr>
          <w:b/>
          <w:color w:val="4C8488" w:themeColor="accent1"/>
        </w:rPr>
      </w:pPr>
      <w:r w:rsidRPr="004707C5">
        <w:rPr>
          <w:b/>
          <w:color w:val="4C8488" w:themeColor="accent1"/>
        </w:rPr>
        <w:t>Beste Prijs-Kwaliteitverhouding</w:t>
      </w:r>
    </w:p>
    <w:p w14:paraId="28AB0A3A" w14:textId="77777777" w:rsidR="00F633A3" w:rsidRPr="0005526A" w:rsidRDefault="00F633A3" w:rsidP="00F633A3">
      <w:pPr>
        <w:ind w:left="426"/>
      </w:pPr>
      <w:r w:rsidRPr="004707C5">
        <w:t>Het gunningscriterium dat de Aanbestedende Dienst hanteert.</w:t>
      </w:r>
    </w:p>
    <w:p w14:paraId="44B41ADA"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Combinatie</w:t>
      </w:r>
    </w:p>
    <w:p w14:paraId="4C76F77C" w14:textId="77777777" w:rsidR="00F633A3" w:rsidRPr="0005526A" w:rsidRDefault="00F633A3" w:rsidP="00F633A3">
      <w:pPr>
        <w:ind w:left="426"/>
      </w:pPr>
      <w:r w:rsidRPr="0005526A">
        <w:t xml:space="preserve">Gegadigde, dan wel na uitnodiging tot Inschrijving </w:t>
      </w:r>
      <w:r>
        <w:t>‘</w:t>
      </w:r>
      <w:r w:rsidRPr="0005526A">
        <w:t xml:space="preserve">de </w:t>
      </w:r>
      <w:r>
        <w:t>Gegadigde’</w:t>
      </w:r>
      <w:r w:rsidRPr="0005526A">
        <w:t xml:space="preserve">, gevormd uit meer dan één natuurlijke of rechtspersoon, die een gezamenlijke Aanmelding (en Inschrijving) doen. </w:t>
      </w:r>
    </w:p>
    <w:p w14:paraId="0B01252B"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Gegadigde</w:t>
      </w:r>
    </w:p>
    <w:p w14:paraId="45FBA349" w14:textId="77777777" w:rsidR="00F633A3" w:rsidRPr="0005526A" w:rsidRDefault="00F633A3" w:rsidP="00F633A3">
      <w:pPr>
        <w:ind w:left="426"/>
      </w:pPr>
      <w:r w:rsidRPr="0005526A">
        <w:t>De Gegadigde is de natuurlijke of rechtspersoon die</w:t>
      </w:r>
      <w:r>
        <w:t xml:space="preserve"> </w:t>
      </w:r>
      <w:r w:rsidRPr="0005526A">
        <w:t>deeln</w:t>
      </w:r>
      <w:r>
        <w:t>eemt</w:t>
      </w:r>
      <w:r w:rsidRPr="0005526A">
        <w:t xml:space="preserve"> aan de</w:t>
      </w:r>
      <w:r>
        <w:t xml:space="preserve">ze  aanbesteding </w:t>
      </w:r>
      <w:r w:rsidRPr="0005526A">
        <w:t>en een Inschrijving indien</w:t>
      </w:r>
      <w:r>
        <w:t xml:space="preserve">t. </w:t>
      </w:r>
    </w:p>
    <w:p w14:paraId="61B3F7FE"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Inschrijving</w:t>
      </w:r>
    </w:p>
    <w:p w14:paraId="503DA842" w14:textId="77777777" w:rsidR="00F633A3" w:rsidRPr="0005526A" w:rsidRDefault="00F633A3" w:rsidP="00F633A3">
      <w:pPr>
        <w:ind w:left="426"/>
      </w:pPr>
      <w:r w:rsidRPr="0005526A">
        <w:t xml:space="preserve">Documenten welke door </w:t>
      </w:r>
      <w:r>
        <w:t xml:space="preserve">de </w:t>
      </w:r>
      <w:r w:rsidRPr="0005526A">
        <w:t>Gegadigden, worden ingediend gedurende de gunningsfase.</w:t>
      </w:r>
    </w:p>
    <w:p w14:paraId="686CD5C6"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Nota van Inlichtingen</w:t>
      </w:r>
    </w:p>
    <w:p w14:paraId="3251F90D" w14:textId="77777777" w:rsidR="00F633A3" w:rsidRDefault="00F633A3" w:rsidP="00F633A3">
      <w:pPr>
        <w:ind w:left="426"/>
      </w:pPr>
      <w:r w:rsidRPr="0005526A">
        <w:t>Een schriftelijke weergave van de gedurende de aanbestedingsprocedure gestelde vragen, de antwoorden hierop en overige inlichtingen. Zowel in de selectie- als gunningsfase van deze aanbestedingsprocedure wordt –voor zover er vragen tijdig zijn ingediend- een Nota van Inlichtingen opgesteld.</w:t>
      </w:r>
    </w:p>
    <w:p w14:paraId="0DCC45B0"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Opdracht</w:t>
      </w:r>
    </w:p>
    <w:p w14:paraId="709A1BDE" w14:textId="77777777" w:rsidR="00F633A3" w:rsidRPr="0005526A" w:rsidRDefault="00F633A3" w:rsidP="00F633A3">
      <w:pPr>
        <w:ind w:left="426"/>
      </w:pPr>
      <w:r w:rsidRPr="0005526A">
        <w:t xml:space="preserve">De aan te besteden werkzaamheden zoals beschreven in paragraaf </w:t>
      </w:r>
      <w:r>
        <w:t>2.2</w:t>
      </w:r>
      <w:r w:rsidRPr="0005526A">
        <w:t xml:space="preserve"> van deze leidraad.</w:t>
      </w:r>
    </w:p>
    <w:p w14:paraId="632C16EC"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Project</w:t>
      </w:r>
    </w:p>
    <w:p w14:paraId="2D783E91" w14:textId="3E6AC4D5" w:rsidR="00F633A3" w:rsidRDefault="00F633A3" w:rsidP="00F633A3">
      <w:pPr>
        <w:ind w:left="426"/>
      </w:pPr>
      <w:r>
        <w:t>Het meubilair v</w:t>
      </w:r>
      <w:r w:rsidR="003268B8">
        <w:t>oor het Assink Lyceum</w:t>
      </w:r>
      <w:r w:rsidRPr="00D0109B">
        <w:t>,</w:t>
      </w:r>
      <w:r w:rsidRPr="0005526A">
        <w:t xml:space="preserve"> zoals nader omschreven in paragraaf </w:t>
      </w:r>
      <w:r>
        <w:t>2</w:t>
      </w:r>
      <w:r w:rsidRPr="0005526A">
        <w:t xml:space="preserve">.1 van deze </w:t>
      </w:r>
      <w:r>
        <w:t>L</w:t>
      </w:r>
      <w:r w:rsidRPr="0005526A">
        <w:t>eidraad.</w:t>
      </w:r>
    </w:p>
    <w:p w14:paraId="79050A8D"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Pr>
          <w:b/>
          <w:color w:val="4C8488" w:themeColor="accent1"/>
        </w:rPr>
        <w:t xml:space="preserve">Leidraad </w:t>
      </w:r>
    </w:p>
    <w:p w14:paraId="5172C72C" w14:textId="77777777" w:rsidR="00F633A3" w:rsidRDefault="00F633A3" w:rsidP="00F633A3">
      <w:pPr>
        <w:ind w:left="426"/>
      </w:pPr>
      <w:r w:rsidRPr="0005526A">
        <w:t xml:space="preserve">Onderhavige leidraad waarin een beschrijving wordt gegeven van de </w:t>
      </w:r>
      <w:r>
        <w:t>O</w:t>
      </w:r>
      <w:r w:rsidRPr="0005526A">
        <w:t xml:space="preserve">pdrachtgever, de aard en omvang van de Opdracht, procedurele voorschriften, de voorwaarden voor deelneming, minimumeisen, </w:t>
      </w:r>
      <w:r>
        <w:t>gunnings</w:t>
      </w:r>
      <w:r w:rsidRPr="0005526A">
        <w:t>criteria, de te hanteren beoordelingsmethodiek en overige voorwaarden welke in deze fase van onderhavige aanbestedingsprocedure worden gehanteerd.</w:t>
      </w:r>
    </w:p>
    <w:p w14:paraId="3B4FB7E1" w14:textId="77777777" w:rsidR="00F633A3" w:rsidRPr="009B6E57" w:rsidRDefault="00F633A3" w:rsidP="00F633A3">
      <w:pPr>
        <w:numPr>
          <w:ilvl w:val="0"/>
          <w:numId w:val="24"/>
        </w:numPr>
        <w:spacing w:after="0" w:line="260" w:lineRule="atLeast"/>
        <w:ind w:left="426" w:hanging="426"/>
        <w:contextualSpacing/>
        <w:rPr>
          <w:b/>
          <w:color w:val="4C8488" w:themeColor="accent1"/>
        </w:rPr>
      </w:pPr>
      <w:r w:rsidRPr="009B6E57">
        <w:rPr>
          <w:b/>
          <w:color w:val="4C8488" w:themeColor="accent1"/>
        </w:rPr>
        <w:t>Tijdschema</w:t>
      </w:r>
    </w:p>
    <w:p w14:paraId="7C4E04DB" w14:textId="77777777" w:rsidR="00F633A3" w:rsidRPr="0005526A" w:rsidRDefault="00F633A3" w:rsidP="00F633A3">
      <w:pPr>
        <w:ind w:left="426"/>
      </w:pPr>
      <w:bookmarkStart w:id="215" w:name="_Hlk14163781"/>
      <w:r>
        <w:t>Het tijdschema dat in deze aanbestedingsprocedure wordt gehanteerd.</w:t>
      </w:r>
      <w:bookmarkEnd w:id="215"/>
      <w:r>
        <w:t xml:space="preserve"> </w:t>
      </w:r>
    </w:p>
    <w:p w14:paraId="581D48C2" w14:textId="77777777" w:rsidR="00F633A3" w:rsidRPr="00E02065" w:rsidRDefault="00F633A3" w:rsidP="00F633A3">
      <w:pPr>
        <w:numPr>
          <w:ilvl w:val="0"/>
          <w:numId w:val="24"/>
        </w:numPr>
        <w:spacing w:after="0" w:line="260" w:lineRule="atLeast"/>
        <w:ind w:left="426" w:hanging="426"/>
        <w:contextualSpacing/>
        <w:rPr>
          <w:b/>
          <w:color w:val="4C8488" w:themeColor="accent1"/>
        </w:rPr>
      </w:pPr>
      <w:r w:rsidRPr="00E02065">
        <w:rPr>
          <w:b/>
          <w:color w:val="4C8488" w:themeColor="accent1"/>
        </w:rPr>
        <w:t xml:space="preserve">Winnende </w:t>
      </w:r>
      <w:r>
        <w:rPr>
          <w:b/>
          <w:color w:val="4C8488" w:themeColor="accent1"/>
        </w:rPr>
        <w:t>Inschrijver</w:t>
      </w:r>
    </w:p>
    <w:p w14:paraId="045C8847" w14:textId="767D1669" w:rsidR="00F633A3" w:rsidRPr="00950CFC" w:rsidRDefault="00F633A3" w:rsidP="00F633A3">
      <w:pPr>
        <w:ind w:left="426"/>
      </w:pPr>
      <w:r w:rsidRPr="0005526A">
        <w:t xml:space="preserve">De winnende Inschrijver is de </w:t>
      </w:r>
      <w:r>
        <w:t>Gegadigde</w:t>
      </w:r>
      <w:r w:rsidRPr="0005526A">
        <w:t xml:space="preserve"> die in d</w:t>
      </w:r>
      <w:r>
        <w:t>eze fase</w:t>
      </w:r>
      <w:r w:rsidRPr="0005526A">
        <w:t>, op basis van zijn Inschrijving en de beoordeling daarvan op de gunningscriteria voor gunning van de Opdracht in aanmerking komt.</w:t>
      </w:r>
    </w:p>
    <w:p w14:paraId="6C62AC82" w14:textId="3A6CD028" w:rsidR="00A43143" w:rsidRDefault="00A43143" w:rsidP="00A43143">
      <w:pPr>
        <w:pStyle w:val="Kop1"/>
        <w:numPr>
          <w:ilvl w:val="0"/>
          <w:numId w:val="0"/>
        </w:numPr>
        <w:ind w:left="431" w:hanging="431"/>
      </w:pPr>
      <w:bookmarkStart w:id="216" w:name="_Toc46831917"/>
      <w:bookmarkStart w:id="217" w:name="_Toc190427644"/>
      <w:r w:rsidRPr="00D770BB">
        <w:lastRenderedPageBreak/>
        <w:t xml:space="preserve">Bijlage </w:t>
      </w:r>
      <w:r w:rsidR="00F633A3">
        <w:t>2</w:t>
      </w:r>
      <w:r w:rsidRPr="00D770BB">
        <w:t xml:space="preserve"> </w:t>
      </w:r>
      <w:r>
        <w:tab/>
      </w:r>
      <w:r w:rsidRPr="00D770BB">
        <w:t>Checklist Inschrijving</w:t>
      </w:r>
      <w:bookmarkEnd w:id="216"/>
      <w:bookmarkEnd w:id="217"/>
    </w:p>
    <w:p w14:paraId="2080D723" w14:textId="77777777" w:rsidR="00A43143" w:rsidRDefault="00A43143" w:rsidP="001F477F">
      <w:r>
        <w:t>Onderstaande documenten dient Inschrijver in te dienen bij Inschrijving. Indien één of meerdere van de onderstaande documenten ontbreken dan geldt de Inschrijving als onvolledig en kan de Aanbestedende Dienst besluiten de Inschrijving ter zijde te leggen en uit te sluiten van verdere deelname aan de procedure.</w:t>
      </w:r>
    </w:p>
    <w:p w14:paraId="09CA2060" w14:textId="77777777" w:rsidR="00A43143" w:rsidRDefault="00A43143" w:rsidP="001F477F"/>
    <w:p w14:paraId="2A48C15E" w14:textId="77777777" w:rsidR="00A43143" w:rsidRPr="001444A5" w:rsidRDefault="00A43143" w:rsidP="001F477F">
      <w:pPr>
        <w:rPr>
          <w:b/>
        </w:rPr>
      </w:pPr>
      <w:r>
        <w:rPr>
          <w:b/>
        </w:rPr>
        <w:t>In te dienen documenten bij Inschrijving:</w:t>
      </w:r>
    </w:p>
    <w:p w14:paraId="442EF95B" w14:textId="32619837" w:rsidR="00A43143" w:rsidRPr="007760F1" w:rsidRDefault="00A43143" w:rsidP="00384A37">
      <w:pPr>
        <w:pStyle w:val="Lijstalinea"/>
        <w:numPr>
          <w:ilvl w:val="0"/>
          <w:numId w:val="6"/>
        </w:numPr>
        <w:spacing w:after="0" w:line="260" w:lineRule="atLeast"/>
      </w:pPr>
      <w:r w:rsidRPr="00CD1442">
        <w:t xml:space="preserve">Eén </w:t>
      </w:r>
      <w:r w:rsidRPr="007760F1">
        <w:t xml:space="preserve">ingevuld en rechtsgeldig ondertekend inschrijfformulier (conform model </w:t>
      </w:r>
      <w:r w:rsidRPr="007760F1">
        <w:rPr>
          <w:b/>
          <w:bCs/>
        </w:rPr>
        <w:t xml:space="preserve">bijlage </w:t>
      </w:r>
      <w:r w:rsidR="00843C90">
        <w:rPr>
          <w:b/>
          <w:bCs/>
        </w:rPr>
        <w:t>3</w:t>
      </w:r>
      <w:r w:rsidRPr="007760F1">
        <w:t>);</w:t>
      </w:r>
    </w:p>
    <w:p w14:paraId="5920F977" w14:textId="13B9A3C3" w:rsidR="00A43143" w:rsidRPr="00F633A3" w:rsidRDefault="00A43143" w:rsidP="00384A37">
      <w:pPr>
        <w:pStyle w:val="Lijstalinea"/>
        <w:numPr>
          <w:ilvl w:val="0"/>
          <w:numId w:val="6"/>
        </w:numPr>
        <w:spacing w:after="0" w:line="260" w:lineRule="atLeast"/>
      </w:pPr>
      <w:r w:rsidRPr="007760F1">
        <w:rPr>
          <w:rFonts w:cs="Arial"/>
          <w:bCs/>
          <w:kern w:val="32"/>
        </w:rPr>
        <w:t xml:space="preserve">Eén ingevuld en rechtsgeldig ondertekend formulier procedureverklaring (conform model </w:t>
      </w:r>
      <w:r w:rsidRPr="007760F1">
        <w:rPr>
          <w:rFonts w:cs="Arial"/>
          <w:b/>
          <w:kern w:val="32"/>
        </w:rPr>
        <w:t xml:space="preserve">bijlage </w:t>
      </w:r>
      <w:r w:rsidR="00843C90">
        <w:rPr>
          <w:rFonts w:cs="Arial"/>
          <w:b/>
          <w:kern w:val="32"/>
        </w:rPr>
        <w:t>4</w:t>
      </w:r>
      <w:r w:rsidRPr="007760F1">
        <w:rPr>
          <w:rFonts w:cs="Arial"/>
          <w:bCs/>
          <w:kern w:val="32"/>
        </w:rPr>
        <w:t>);</w:t>
      </w:r>
    </w:p>
    <w:p w14:paraId="1C8C1EC9" w14:textId="5AAFDDDF" w:rsidR="00F633A3" w:rsidRPr="007760F1" w:rsidRDefault="00F633A3" w:rsidP="00384A37">
      <w:pPr>
        <w:pStyle w:val="Lijstalinea"/>
        <w:numPr>
          <w:ilvl w:val="0"/>
          <w:numId w:val="6"/>
        </w:numPr>
        <w:spacing w:after="0" w:line="260" w:lineRule="atLeast"/>
      </w:pPr>
      <w:r w:rsidRPr="00B01F84">
        <w:t xml:space="preserve">Eén ingevuld en rechtsgeldig ondertekend Uniform Europees Aanbestedingsdocument (UEA) (conform model </w:t>
      </w:r>
      <w:r w:rsidRPr="00B01F84">
        <w:rPr>
          <w:b/>
          <w:bCs/>
        </w:rPr>
        <w:t xml:space="preserve">bijlage </w:t>
      </w:r>
      <w:r w:rsidR="00843C90">
        <w:rPr>
          <w:b/>
          <w:bCs/>
        </w:rPr>
        <w:t>6</w:t>
      </w:r>
      <w:r w:rsidRPr="00B01F84">
        <w:t>)</w:t>
      </w:r>
      <w:r>
        <w:t>.</w:t>
      </w:r>
    </w:p>
    <w:p w14:paraId="467B4992" w14:textId="47A6D0BC" w:rsidR="00A43143" w:rsidRDefault="00A43143" w:rsidP="00A43143">
      <w:pPr>
        <w:pStyle w:val="Kop1"/>
        <w:numPr>
          <w:ilvl w:val="0"/>
          <w:numId w:val="0"/>
        </w:numPr>
        <w:ind w:left="431" w:hanging="431"/>
      </w:pPr>
      <w:bookmarkStart w:id="218" w:name="_Toc46831918"/>
      <w:bookmarkStart w:id="219" w:name="_Toc190427645"/>
      <w:r w:rsidRPr="00D770BB">
        <w:lastRenderedPageBreak/>
        <w:t xml:space="preserve">Bijlage </w:t>
      </w:r>
      <w:r w:rsidR="001D5298">
        <w:t>3</w:t>
      </w:r>
      <w:r w:rsidRPr="00D770BB">
        <w:tab/>
        <w:t>Inschrijfformulier</w:t>
      </w:r>
      <w:bookmarkEnd w:id="218"/>
      <w:bookmarkEnd w:id="219"/>
    </w:p>
    <w:p w14:paraId="2983A8BE" w14:textId="77777777" w:rsidR="006A0931" w:rsidRDefault="006A0931" w:rsidP="006A0931">
      <w:bookmarkStart w:id="220" w:name="_Hlk46830913"/>
      <w:bookmarkStart w:id="221" w:name="_Toc46831919"/>
      <w:r w:rsidRPr="00AF7BAF">
        <w:t xml:space="preserve">De inschrijver, zoals hieronder weergegeven, verklaart hierbij dat hij </w:t>
      </w:r>
      <w:r>
        <w:t>een Inschrijving doet voor</w:t>
      </w:r>
      <w:r w:rsidRPr="00AF7BAF">
        <w:t xml:space="preserve"> de aanbestedingsprocedure behorende bij het </w:t>
      </w:r>
      <w:r>
        <w:t>“Levering Meubilair Assink Lyceum”.</w:t>
      </w:r>
    </w:p>
    <w:p w14:paraId="3AED3C5E" w14:textId="77777777" w:rsidR="006A0931" w:rsidRPr="00ED3370" w:rsidRDefault="006A0931" w:rsidP="006A0931"/>
    <w:tbl>
      <w:tblPr>
        <w:tblStyle w:val="Tabelraster1"/>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13"/>
        <w:gridCol w:w="4481"/>
        <w:gridCol w:w="2911"/>
      </w:tblGrid>
      <w:tr w:rsidR="006A0931" w:rsidRPr="00ED3370" w14:paraId="341400F2" w14:textId="77777777" w:rsidTr="00975A2C">
        <w:tc>
          <w:tcPr>
            <w:tcW w:w="513" w:type="dxa"/>
          </w:tcPr>
          <w:p w14:paraId="3A31B698" w14:textId="77777777" w:rsidR="006A0931" w:rsidRPr="003C2701" w:rsidRDefault="006A0931" w:rsidP="00975A2C">
            <w:pPr>
              <w:rPr>
                <w:rFonts w:asciiTheme="minorHAnsi" w:eastAsiaTheme="minorHAnsi" w:hAnsiTheme="minorHAnsi"/>
              </w:rPr>
            </w:pPr>
          </w:p>
        </w:tc>
        <w:tc>
          <w:tcPr>
            <w:tcW w:w="4481" w:type="dxa"/>
          </w:tcPr>
          <w:p w14:paraId="2036B3E5" w14:textId="77777777" w:rsidR="006A0931" w:rsidRPr="003C2701" w:rsidRDefault="006A0931" w:rsidP="00975A2C">
            <w:pPr>
              <w:rPr>
                <w:rFonts w:asciiTheme="minorHAnsi" w:eastAsiaTheme="minorHAnsi" w:hAnsiTheme="minorHAnsi"/>
              </w:rPr>
            </w:pPr>
            <w:r w:rsidRPr="003C2701">
              <w:rPr>
                <w:rFonts w:asciiTheme="minorHAnsi" w:eastAsiaTheme="minorHAnsi" w:hAnsiTheme="minorHAnsi"/>
              </w:rPr>
              <w:t>Naam Organisatie</w:t>
            </w:r>
          </w:p>
        </w:tc>
        <w:tc>
          <w:tcPr>
            <w:tcW w:w="2911" w:type="dxa"/>
          </w:tcPr>
          <w:p w14:paraId="6DA02763" w14:textId="77777777" w:rsidR="006A0931" w:rsidRPr="003C2701" w:rsidRDefault="006A0931" w:rsidP="00975A2C">
            <w:pPr>
              <w:rPr>
                <w:rFonts w:asciiTheme="minorHAnsi" w:eastAsiaTheme="minorHAnsi" w:hAnsiTheme="minorHAnsi"/>
              </w:rPr>
            </w:pPr>
            <w:r w:rsidRPr="003C2701">
              <w:rPr>
                <w:rFonts w:asciiTheme="minorHAnsi" w:eastAsiaTheme="minorHAnsi" w:hAnsiTheme="minorHAnsi"/>
              </w:rPr>
              <w:t xml:space="preserve">Gevestigd te </w:t>
            </w:r>
          </w:p>
        </w:tc>
      </w:tr>
      <w:tr w:rsidR="006A0931" w:rsidRPr="00ED3370" w14:paraId="7E50A906" w14:textId="77777777" w:rsidTr="00975A2C">
        <w:tc>
          <w:tcPr>
            <w:tcW w:w="513" w:type="dxa"/>
          </w:tcPr>
          <w:p w14:paraId="7E7500AD" w14:textId="77777777" w:rsidR="006A0931" w:rsidRPr="003C2701" w:rsidRDefault="006A0931" w:rsidP="00975A2C">
            <w:pPr>
              <w:rPr>
                <w:rFonts w:asciiTheme="minorHAnsi" w:eastAsiaTheme="minorHAnsi" w:hAnsiTheme="minorHAnsi"/>
              </w:rPr>
            </w:pPr>
          </w:p>
        </w:tc>
        <w:tc>
          <w:tcPr>
            <w:tcW w:w="4481" w:type="dxa"/>
            <w:shd w:val="clear" w:color="auto" w:fill="FFFF00"/>
          </w:tcPr>
          <w:p w14:paraId="69A7F8F6" w14:textId="77777777" w:rsidR="006A0931" w:rsidRPr="003C2701" w:rsidRDefault="006A0931" w:rsidP="00975A2C">
            <w:pPr>
              <w:rPr>
                <w:rFonts w:asciiTheme="minorHAnsi" w:eastAsiaTheme="minorHAnsi" w:hAnsiTheme="minorHAnsi"/>
              </w:rPr>
            </w:pPr>
          </w:p>
          <w:p w14:paraId="6C06E8FB" w14:textId="77777777" w:rsidR="006A0931" w:rsidRPr="003C2701" w:rsidRDefault="006A0931" w:rsidP="00975A2C">
            <w:pPr>
              <w:rPr>
                <w:rFonts w:asciiTheme="minorHAnsi" w:eastAsiaTheme="minorHAnsi" w:hAnsiTheme="minorHAnsi"/>
              </w:rPr>
            </w:pPr>
          </w:p>
        </w:tc>
        <w:tc>
          <w:tcPr>
            <w:tcW w:w="2911" w:type="dxa"/>
            <w:shd w:val="clear" w:color="auto" w:fill="FFFF00"/>
          </w:tcPr>
          <w:p w14:paraId="6024C970" w14:textId="77777777" w:rsidR="006A0931" w:rsidRPr="003C2701" w:rsidRDefault="006A0931" w:rsidP="00975A2C">
            <w:pPr>
              <w:rPr>
                <w:rFonts w:asciiTheme="minorHAnsi" w:eastAsiaTheme="minorHAnsi" w:hAnsiTheme="minorHAnsi"/>
              </w:rPr>
            </w:pPr>
          </w:p>
        </w:tc>
      </w:tr>
    </w:tbl>
    <w:p w14:paraId="77713520" w14:textId="77777777" w:rsidR="006A0931" w:rsidRPr="00ED3370" w:rsidRDefault="006A0931" w:rsidP="006A0931"/>
    <w:p w14:paraId="4D1006D5" w14:textId="77777777" w:rsidR="006A0931" w:rsidRDefault="006A0931" w:rsidP="006A0931">
      <w:bookmarkStart w:id="222" w:name="_Hlk485919246"/>
      <w:r>
        <w:t>V</w:t>
      </w:r>
      <w:r w:rsidRPr="00ED3370">
        <w:t>erklaart zich door ondertekening bereid tot de werkzaamheden zoals omschreven in de Aanbestedingsdocumenten</w:t>
      </w:r>
      <w:r>
        <w:t xml:space="preserve">, </w:t>
      </w:r>
      <w:r w:rsidRPr="00270943">
        <w:t>inclusief korting en inclusief bijkomende</w:t>
      </w:r>
      <w:r w:rsidRPr="00AF7BAF">
        <w:t xml:space="preserve"> kosten, de omzetbelasting daarin niet inbegrepen</w:t>
      </w:r>
      <w:bookmarkEnd w:id="222"/>
      <w:r>
        <w:t>;</w:t>
      </w:r>
    </w:p>
    <w:p w14:paraId="7AE2FD1B" w14:textId="77777777" w:rsidR="006A0931" w:rsidRPr="00ED3370" w:rsidRDefault="006A0931" w:rsidP="006A0931"/>
    <w:tbl>
      <w:tblPr>
        <w:tblStyle w:val="Tabelraster1"/>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519"/>
        <w:gridCol w:w="3834"/>
        <w:gridCol w:w="2552"/>
      </w:tblGrid>
      <w:tr w:rsidR="006A0931" w:rsidRPr="00ED3370" w14:paraId="14F35C0C" w14:textId="77777777" w:rsidTr="00975A2C">
        <w:tc>
          <w:tcPr>
            <w:tcW w:w="1519" w:type="dxa"/>
            <w:tcBorders>
              <w:top w:val="nil"/>
              <w:left w:val="nil"/>
            </w:tcBorders>
          </w:tcPr>
          <w:p w14:paraId="7114EBF1" w14:textId="77777777" w:rsidR="006A0931" w:rsidRPr="003C2701" w:rsidRDefault="006A0931" w:rsidP="00975A2C">
            <w:pPr>
              <w:rPr>
                <w:rFonts w:asciiTheme="minorHAnsi" w:eastAsiaTheme="minorHAnsi" w:hAnsiTheme="minorHAnsi"/>
              </w:rPr>
            </w:pPr>
          </w:p>
        </w:tc>
        <w:tc>
          <w:tcPr>
            <w:tcW w:w="3834" w:type="dxa"/>
          </w:tcPr>
          <w:p w14:paraId="4AAC758F" w14:textId="77777777" w:rsidR="006A0931" w:rsidRPr="003C2701" w:rsidRDefault="006A0931" w:rsidP="00975A2C">
            <w:pPr>
              <w:rPr>
                <w:rFonts w:asciiTheme="minorHAnsi" w:eastAsiaTheme="minorHAnsi" w:hAnsiTheme="minorHAnsi"/>
              </w:rPr>
            </w:pPr>
            <w:r w:rsidRPr="003C2701">
              <w:rPr>
                <w:rFonts w:asciiTheme="minorHAnsi" w:eastAsiaTheme="minorHAnsi" w:hAnsiTheme="minorHAnsi"/>
              </w:rPr>
              <w:t>*</w:t>
            </w:r>
            <w:r>
              <w:rPr>
                <w:rFonts w:asciiTheme="minorHAnsi" w:eastAsiaTheme="minorHAnsi" w:hAnsiTheme="minorHAnsi"/>
              </w:rPr>
              <w:t>€230.000,-</w:t>
            </w:r>
          </w:p>
          <w:p w14:paraId="5526D646" w14:textId="77777777" w:rsidR="006A0931" w:rsidRPr="003C2701" w:rsidRDefault="006A0931" w:rsidP="00975A2C">
            <w:pPr>
              <w:rPr>
                <w:rFonts w:asciiTheme="minorHAnsi" w:eastAsiaTheme="minorHAnsi" w:hAnsiTheme="minorHAnsi"/>
              </w:rPr>
            </w:pPr>
          </w:p>
        </w:tc>
        <w:tc>
          <w:tcPr>
            <w:tcW w:w="2552" w:type="dxa"/>
          </w:tcPr>
          <w:p w14:paraId="4DF727C7" w14:textId="77777777" w:rsidR="006A0931" w:rsidRPr="003C2701" w:rsidRDefault="006A0931" w:rsidP="00975A2C">
            <w:pPr>
              <w:rPr>
                <w:rFonts w:asciiTheme="minorHAnsi" w:eastAsiaTheme="minorHAnsi" w:hAnsiTheme="minorHAnsi"/>
              </w:rPr>
            </w:pPr>
          </w:p>
          <w:p w14:paraId="1DBDC9CC" w14:textId="77777777" w:rsidR="006A0931" w:rsidRPr="003C2701" w:rsidRDefault="006A0931" w:rsidP="00975A2C">
            <w:pPr>
              <w:rPr>
                <w:rFonts w:asciiTheme="minorHAnsi" w:eastAsiaTheme="minorHAnsi" w:hAnsiTheme="minorHAnsi"/>
              </w:rPr>
            </w:pPr>
            <w:r w:rsidRPr="003C2701">
              <w:rPr>
                <w:rFonts w:asciiTheme="minorHAnsi" w:eastAsiaTheme="minorHAnsi" w:hAnsiTheme="minorHAnsi"/>
              </w:rPr>
              <w:t>EURO</w:t>
            </w:r>
          </w:p>
        </w:tc>
      </w:tr>
      <w:tr w:rsidR="006A0931" w:rsidRPr="00ED3370" w14:paraId="482DF8CB" w14:textId="77777777" w:rsidTr="00975A2C">
        <w:tc>
          <w:tcPr>
            <w:tcW w:w="1519" w:type="dxa"/>
          </w:tcPr>
          <w:p w14:paraId="571EF008" w14:textId="77777777" w:rsidR="006A0931" w:rsidRPr="003C2701" w:rsidRDefault="006A0931" w:rsidP="00975A2C">
            <w:pPr>
              <w:rPr>
                <w:rFonts w:asciiTheme="minorHAnsi" w:eastAsiaTheme="minorHAnsi" w:hAnsiTheme="minorHAnsi"/>
              </w:rPr>
            </w:pPr>
          </w:p>
          <w:p w14:paraId="58EB3B2C" w14:textId="77777777" w:rsidR="006A0931" w:rsidRPr="003C2701" w:rsidRDefault="006A0931" w:rsidP="00975A2C">
            <w:pPr>
              <w:rPr>
                <w:rFonts w:asciiTheme="minorHAnsi" w:eastAsiaTheme="minorHAnsi" w:hAnsiTheme="minorHAnsi"/>
              </w:rPr>
            </w:pPr>
            <w:r w:rsidRPr="003C2701">
              <w:rPr>
                <w:rFonts w:asciiTheme="minorHAnsi" w:eastAsiaTheme="minorHAnsi" w:hAnsiTheme="minorHAnsi"/>
              </w:rPr>
              <w:t>(zegge)</w:t>
            </w:r>
          </w:p>
        </w:tc>
        <w:tc>
          <w:tcPr>
            <w:tcW w:w="3834" w:type="dxa"/>
          </w:tcPr>
          <w:p w14:paraId="5349DFC6" w14:textId="77777777" w:rsidR="006A0931" w:rsidRPr="003C2701" w:rsidRDefault="006A0931" w:rsidP="00975A2C">
            <w:pPr>
              <w:rPr>
                <w:rFonts w:asciiTheme="minorHAnsi" w:eastAsiaTheme="minorHAnsi" w:hAnsiTheme="minorHAnsi"/>
              </w:rPr>
            </w:pPr>
            <w:r w:rsidRPr="003C2701">
              <w:rPr>
                <w:rFonts w:asciiTheme="minorHAnsi" w:eastAsiaTheme="minorHAnsi" w:hAnsiTheme="minorHAnsi"/>
              </w:rPr>
              <w:t>*</w:t>
            </w:r>
            <w:r>
              <w:rPr>
                <w:rFonts w:asciiTheme="minorHAnsi" w:eastAsiaTheme="minorHAnsi" w:hAnsiTheme="minorHAnsi"/>
              </w:rPr>
              <w:t>tweehonderddertigduizend</w:t>
            </w:r>
          </w:p>
          <w:p w14:paraId="541A9222" w14:textId="77777777" w:rsidR="006A0931" w:rsidRPr="003C2701" w:rsidRDefault="006A0931" w:rsidP="00975A2C">
            <w:pPr>
              <w:rPr>
                <w:rFonts w:asciiTheme="minorHAnsi" w:eastAsiaTheme="minorHAnsi" w:hAnsiTheme="minorHAnsi"/>
              </w:rPr>
            </w:pPr>
          </w:p>
        </w:tc>
        <w:tc>
          <w:tcPr>
            <w:tcW w:w="2552" w:type="dxa"/>
          </w:tcPr>
          <w:p w14:paraId="1A650F13" w14:textId="77777777" w:rsidR="006A0931" w:rsidRPr="003C2701" w:rsidRDefault="006A0931" w:rsidP="00975A2C">
            <w:pPr>
              <w:rPr>
                <w:rFonts w:asciiTheme="minorHAnsi" w:eastAsiaTheme="minorHAnsi" w:hAnsiTheme="minorHAnsi"/>
              </w:rPr>
            </w:pPr>
          </w:p>
          <w:p w14:paraId="320014E2" w14:textId="77777777" w:rsidR="006A0931" w:rsidRPr="003C2701" w:rsidRDefault="006A0931" w:rsidP="00975A2C">
            <w:pPr>
              <w:rPr>
                <w:rFonts w:asciiTheme="minorHAnsi" w:eastAsiaTheme="minorHAnsi" w:hAnsiTheme="minorHAnsi"/>
              </w:rPr>
            </w:pPr>
            <w:r w:rsidRPr="003C2701">
              <w:rPr>
                <w:rFonts w:asciiTheme="minorHAnsi" w:eastAsiaTheme="minorHAnsi" w:hAnsiTheme="minorHAnsi"/>
              </w:rPr>
              <w:t>EURO</w:t>
            </w:r>
          </w:p>
        </w:tc>
      </w:tr>
    </w:tbl>
    <w:p w14:paraId="26AE63A8" w14:textId="77777777" w:rsidR="006A0931" w:rsidRDefault="006A0931" w:rsidP="006A0931">
      <w:r w:rsidRPr="009C263E">
        <w:t xml:space="preserve">*inclusief verschotten en exclusief btw. </w:t>
      </w:r>
    </w:p>
    <w:p w14:paraId="0B31EAB1" w14:textId="77777777" w:rsidR="006A0931" w:rsidRPr="009C263E" w:rsidRDefault="006A0931" w:rsidP="006A0931"/>
    <w:p w14:paraId="150546CB" w14:textId="77777777" w:rsidR="006A0931" w:rsidRPr="00ED3370" w:rsidRDefault="006A0931" w:rsidP="006A0931">
      <w:r w:rsidRPr="00ED3370">
        <w:t>De Inschrijver verklaart:</w:t>
      </w:r>
    </w:p>
    <w:p w14:paraId="06799FF5" w14:textId="77777777" w:rsidR="006A0931" w:rsidRPr="009C263E" w:rsidRDefault="006A0931" w:rsidP="006A0931">
      <w:pPr>
        <w:rPr>
          <w:highlight w:val="yellow"/>
        </w:rPr>
      </w:pPr>
      <w:r w:rsidRPr="00ED3370">
        <w:t xml:space="preserve">dat, wanneer zij in aanmerking komt voor gunning van de Opdracht, instemt met </w:t>
      </w:r>
      <w:r w:rsidRPr="00C451AE">
        <w:t>de contractuele voorwaarden en de eventuele wijzigingen daarop in de vorm van de verstrekte Nota van Inlichtingen.</w:t>
      </w:r>
    </w:p>
    <w:p w14:paraId="02FA350D" w14:textId="77777777" w:rsidR="006A0931" w:rsidRPr="00ED3370" w:rsidRDefault="006A0931" w:rsidP="006A0931">
      <w:r w:rsidRPr="00ED3370">
        <w:t xml:space="preserve">deze aanbieding te doen overeenkomstig de complete set Aanbestedingsdocumenten met inachtneming van de bepalingen en gegevens zoals deze zijn omschreven in de </w:t>
      </w:r>
      <w:r w:rsidRPr="003E1FA4">
        <w:t>Leidraad</w:t>
      </w:r>
      <w:r w:rsidRPr="00ED3370">
        <w:t xml:space="preserve">, de </w:t>
      </w:r>
      <w:r>
        <w:t xml:space="preserve">verstrekte </w:t>
      </w:r>
      <w:r w:rsidRPr="00ED3370">
        <w:t>Nota van Inlichtingen met de daarin vermelde bijbehorende stukken.</w:t>
      </w:r>
    </w:p>
    <w:p w14:paraId="53D1EC4B" w14:textId="77777777" w:rsidR="006A0931" w:rsidRPr="00ED3370" w:rsidRDefault="006A0931" w:rsidP="006A0931"/>
    <w:p w14:paraId="3762D869" w14:textId="77777777" w:rsidR="006A0931" w:rsidRPr="00ED3370" w:rsidRDefault="006A0931" w:rsidP="006A0931">
      <w:r w:rsidRPr="00ED3370">
        <w:t xml:space="preserve">Gedaan te …………………………… [plaatsnaam], op …………………… [datum] </w:t>
      </w:r>
    </w:p>
    <w:p w14:paraId="6614F27C" w14:textId="77777777" w:rsidR="006A0931" w:rsidRPr="00ED3370" w:rsidRDefault="006A0931" w:rsidP="006A0931"/>
    <w:p w14:paraId="4CA75DAE" w14:textId="77777777" w:rsidR="006A0931" w:rsidRPr="00ED3370" w:rsidRDefault="006A0931" w:rsidP="006A0931">
      <w:r w:rsidRPr="00ED3370">
        <w:t xml:space="preserve">De Inschrijver, </w:t>
      </w:r>
    </w:p>
    <w:p w14:paraId="4BC1C5DC" w14:textId="77777777" w:rsidR="006A0931" w:rsidRPr="00ED3370" w:rsidRDefault="006A0931" w:rsidP="006A0931"/>
    <w:p w14:paraId="63D0671B" w14:textId="77777777" w:rsidR="006A0931" w:rsidRPr="00ED3370" w:rsidRDefault="006A0931" w:rsidP="006A0931">
      <w:r w:rsidRPr="00ED3370">
        <w:t xml:space="preserve">………………………… [naam] </w:t>
      </w:r>
    </w:p>
    <w:p w14:paraId="4D105D03" w14:textId="77777777" w:rsidR="006A0931" w:rsidRPr="00ED3370" w:rsidRDefault="006A0931" w:rsidP="006A0931"/>
    <w:p w14:paraId="07CD0CA4" w14:textId="77777777" w:rsidR="006A0931" w:rsidRDefault="006A0931" w:rsidP="006A0931">
      <w:r w:rsidRPr="00ED3370">
        <w:t>………………………… [handtekening]</w:t>
      </w:r>
    </w:p>
    <w:p w14:paraId="606AAD2B" w14:textId="77777777" w:rsidR="006A0931" w:rsidRDefault="006A0931" w:rsidP="006A0931">
      <w:pPr>
        <w:spacing w:after="0" w:line="260" w:lineRule="atLeast"/>
      </w:pPr>
      <w:r>
        <w:br w:type="page"/>
      </w:r>
    </w:p>
    <w:p w14:paraId="7782304C" w14:textId="77777777" w:rsidR="006A0931" w:rsidRDefault="006A0931" w:rsidP="006A0931">
      <w:pPr>
        <w:spacing w:after="0" w:line="260" w:lineRule="atLeast"/>
        <w:rPr>
          <w:rFonts w:eastAsia="Times New Roman" w:cs="Times New Roman"/>
          <w:b/>
          <w:color w:val="4C8488" w:themeColor="accent1"/>
          <w:sz w:val="24"/>
          <w:szCs w:val="20"/>
        </w:rPr>
      </w:pPr>
      <w:r w:rsidRPr="0095330E">
        <w:rPr>
          <w:rFonts w:eastAsia="Times New Roman" w:cs="Times New Roman"/>
          <w:b/>
          <w:color w:val="4C8488" w:themeColor="accent1"/>
          <w:sz w:val="24"/>
          <w:szCs w:val="20"/>
        </w:rPr>
        <w:lastRenderedPageBreak/>
        <w:t>II</w:t>
      </w:r>
      <w:r w:rsidRPr="0095330E">
        <w:rPr>
          <w:rFonts w:eastAsia="Times New Roman" w:cs="Times New Roman"/>
          <w:b/>
          <w:color w:val="4C8488" w:themeColor="accent1"/>
          <w:sz w:val="24"/>
          <w:szCs w:val="20"/>
        </w:rPr>
        <w:tab/>
        <w:t xml:space="preserve">Specificatie van de </w:t>
      </w:r>
      <w:r>
        <w:rPr>
          <w:rFonts w:eastAsia="Times New Roman" w:cs="Times New Roman"/>
          <w:b/>
          <w:color w:val="4C8488" w:themeColor="accent1"/>
          <w:sz w:val="24"/>
          <w:szCs w:val="20"/>
        </w:rPr>
        <w:t>levering</w:t>
      </w:r>
    </w:p>
    <w:p w14:paraId="5883C01B" w14:textId="77777777" w:rsidR="006A0931" w:rsidRDefault="006A0931" w:rsidP="006A0931">
      <w:pPr>
        <w:spacing w:after="0" w:line="260" w:lineRule="atLeast"/>
        <w:rPr>
          <w:rFonts w:eastAsia="Times New Roman" w:cs="Times New Roman"/>
          <w:b/>
          <w:color w:val="4C8488" w:themeColor="accent1"/>
          <w:sz w:val="24"/>
          <w:szCs w:val="20"/>
        </w:rPr>
      </w:pPr>
    </w:p>
    <w:p w14:paraId="516DA63F" w14:textId="77777777" w:rsidR="006A0931" w:rsidRPr="0095330E" w:rsidRDefault="006A0931" w:rsidP="006A0931">
      <w:pPr>
        <w:spacing w:after="0" w:line="260" w:lineRule="atLeast"/>
        <w:rPr>
          <w:rFonts w:eastAsia="Times New Roman" w:cs="Times New Roman"/>
          <w:color w:val="4C8488" w:themeColor="accent1"/>
          <w:sz w:val="20"/>
          <w:szCs w:val="20"/>
        </w:rPr>
      </w:pPr>
    </w:p>
    <w:p w14:paraId="768FA1F0" w14:textId="77777777" w:rsidR="006A0931" w:rsidRPr="0095330E" w:rsidRDefault="006A0931" w:rsidP="006A0931">
      <w:pPr>
        <w:spacing w:after="0" w:line="260" w:lineRule="atLeast"/>
        <w:rPr>
          <w:rFonts w:eastAsia="Times New Roman" w:cs="Times New Roman"/>
          <w:szCs w:val="18"/>
        </w:rPr>
      </w:pPr>
    </w:p>
    <w:tbl>
      <w:tblPr>
        <w:tblStyle w:val="Tabelraster2"/>
        <w:tblW w:w="9067" w:type="dxa"/>
        <w:tblLook w:val="04A0" w:firstRow="1" w:lastRow="0" w:firstColumn="1" w:lastColumn="0" w:noHBand="0" w:noVBand="1"/>
      </w:tblPr>
      <w:tblGrid>
        <w:gridCol w:w="4673"/>
        <w:gridCol w:w="1985"/>
        <w:gridCol w:w="2409"/>
      </w:tblGrid>
      <w:tr w:rsidR="006A0931" w:rsidRPr="003C2701" w14:paraId="33D398B3" w14:textId="77777777" w:rsidTr="00975A2C">
        <w:trPr>
          <w:trHeight w:val="340"/>
        </w:trPr>
        <w:tc>
          <w:tcPr>
            <w:tcW w:w="4673" w:type="dxa"/>
            <w:shd w:val="clear" w:color="auto" w:fill="396265" w:themeFill="accent1" w:themeFillShade="BF"/>
          </w:tcPr>
          <w:p w14:paraId="7F447955" w14:textId="77777777" w:rsidR="006A0931" w:rsidRPr="009858EF" w:rsidRDefault="006A0931" w:rsidP="00975A2C">
            <w:pPr>
              <w:spacing w:line="260" w:lineRule="atLeast"/>
              <w:rPr>
                <w:rFonts w:asciiTheme="minorHAnsi" w:hAnsiTheme="minorHAnsi"/>
                <w:noProof/>
                <w:color w:val="FFFFFF"/>
              </w:rPr>
            </w:pPr>
            <w:r>
              <w:rPr>
                <w:rFonts w:asciiTheme="minorHAnsi" w:hAnsiTheme="minorHAnsi"/>
                <w:noProof/>
                <w:color w:val="FFFFFF"/>
              </w:rPr>
              <w:t>Meubilair</w:t>
            </w:r>
          </w:p>
        </w:tc>
        <w:tc>
          <w:tcPr>
            <w:tcW w:w="1985" w:type="dxa"/>
            <w:shd w:val="clear" w:color="auto" w:fill="396265" w:themeFill="accent1" w:themeFillShade="BF"/>
          </w:tcPr>
          <w:p w14:paraId="00EFA98B" w14:textId="77777777" w:rsidR="006A0931" w:rsidRPr="003C2701" w:rsidRDefault="006A0931" w:rsidP="00975A2C">
            <w:pPr>
              <w:spacing w:line="260" w:lineRule="atLeast"/>
              <w:rPr>
                <w:rFonts w:asciiTheme="minorHAnsi" w:hAnsiTheme="minorHAnsi"/>
                <w:noProof/>
                <w:color w:val="FFFFFF"/>
              </w:rPr>
            </w:pPr>
            <w:r>
              <w:rPr>
                <w:rFonts w:asciiTheme="minorHAnsi" w:hAnsiTheme="minorHAnsi"/>
                <w:noProof/>
                <w:color w:val="FFFFFF"/>
              </w:rPr>
              <w:t>Aantal</w:t>
            </w:r>
          </w:p>
        </w:tc>
        <w:tc>
          <w:tcPr>
            <w:tcW w:w="2409" w:type="dxa"/>
            <w:shd w:val="clear" w:color="auto" w:fill="396265" w:themeFill="accent1" w:themeFillShade="BF"/>
          </w:tcPr>
          <w:p w14:paraId="0547F01F" w14:textId="77777777" w:rsidR="006A0931" w:rsidRPr="003C2701" w:rsidRDefault="006A0931" w:rsidP="00975A2C">
            <w:pPr>
              <w:spacing w:line="260" w:lineRule="atLeast"/>
              <w:rPr>
                <w:rFonts w:asciiTheme="minorHAnsi" w:hAnsiTheme="minorHAnsi"/>
                <w:noProof/>
                <w:color w:val="FFFFFF"/>
              </w:rPr>
            </w:pPr>
            <w:r>
              <w:rPr>
                <w:rFonts w:asciiTheme="minorHAnsi" w:hAnsiTheme="minorHAnsi"/>
                <w:noProof/>
                <w:color w:val="FFFFFF"/>
              </w:rPr>
              <w:t>Stukprijs</w:t>
            </w:r>
          </w:p>
        </w:tc>
      </w:tr>
      <w:tr w:rsidR="006A0931" w:rsidRPr="0095330E" w14:paraId="7B5CDBEA" w14:textId="77777777" w:rsidTr="00975A2C">
        <w:trPr>
          <w:trHeight w:val="340"/>
        </w:trPr>
        <w:tc>
          <w:tcPr>
            <w:tcW w:w="4673" w:type="dxa"/>
            <w:vAlign w:val="center"/>
          </w:tcPr>
          <w:p w14:paraId="5795DC48" w14:textId="77777777" w:rsidR="006A0931" w:rsidRPr="0095330E" w:rsidRDefault="006A0931" w:rsidP="00975A2C">
            <w:pPr>
              <w:spacing w:line="260" w:lineRule="atLeast"/>
              <w:rPr>
                <w:rFonts w:asciiTheme="minorHAnsi" w:hAnsiTheme="minorHAnsi"/>
                <w:sz w:val="18"/>
                <w:szCs w:val="18"/>
              </w:rPr>
            </w:pPr>
            <w:r>
              <w:rPr>
                <w:rFonts w:asciiTheme="minorHAnsi" w:hAnsiTheme="minorHAnsi"/>
                <w:sz w:val="18"/>
                <w:szCs w:val="18"/>
              </w:rPr>
              <w:t>Leerlingenstoel</w:t>
            </w:r>
          </w:p>
        </w:tc>
        <w:tc>
          <w:tcPr>
            <w:tcW w:w="1985" w:type="dxa"/>
            <w:vAlign w:val="center"/>
          </w:tcPr>
          <w:p w14:paraId="2B309B20" w14:textId="77777777" w:rsidR="006A0931" w:rsidRPr="0095330E" w:rsidRDefault="006A0931" w:rsidP="00975A2C">
            <w:pPr>
              <w:spacing w:line="260" w:lineRule="atLeast"/>
              <w:rPr>
                <w:rFonts w:asciiTheme="minorHAnsi" w:hAnsiTheme="minorHAnsi"/>
                <w:noProof/>
                <w:sz w:val="18"/>
                <w:szCs w:val="18"/>
              </w:rPr>
            </w:pPr>
            <w:r>
              <w:rPr>
                <w:rFonts w:asciiTheme="minorHAnsi" w:hAnsiTheme="minorHAnsi"/>
                <w:noProof/>
                <w:sz w:val="18"/>
                <w:szCs w:val="18"/>
              </w:rPr>
              <w:t>1</w:t>
            </w:r>
          </w:p>
        </w:tc>
        <w:tc>
          <w:tcPr>
            <w:tcW w:w="2409" w:type="dxa"/>
            <w:shd w:val="clear" w:color="auto" w:fill="FFFF00"/>
            <w:vAlign w:val="center"/>
          </w:tcPr>
          <w:p w14:paraId="02BBD812" w14:textId="77777777" w:rsidR="006A0931" w:rsidRPr="0095330E" w:rsidRDefault="006A0931" w:rsidP="00975A2C">
            <w:pPr>
              <w:spacing w:line="260" w:lineRule="atLeast"/>
              <w:rPr>
                <w:rFonts w:asciiTheme="minorHAnsi" w:hAnsiTheme="minorHAnsi"/>
                <w:noProof/>
                <w:sz w:val="18"/>
                <w:szCs w:val="18"/>
              </w:rPr>
            </w:pPr>
            <w:r>
              <w:rPr>
                <w:rFonts w:asciiTheme="minorHAnsi" w:hAnsiTheme="minorHAnsi"/>
                <w:noProof/>
                <w:sz w:val="18"/>
                <w:szCs w:val="18"/>
              </w:rPr>
              <w:t>€</w:t>
            </w:r>
          </w:p>
        </w:tc>
      </w:tr>
      <w:tr w:rsidR="006A0931" w:rsidRPr="0095330E" w14:paraId="4A1903F5" w14:textId="77777777" w:rsidTr="00975A2C">
        <w:trPr>
          <w:trHeight w:val="340"/>
        </w:trPr>
        <w:tc>
          <w:tcPr>
            <w:tcW w:w="4673" w:type="dxa"/>
            <w:vAlign w:val="center"/>
          </w:tcPr>
          <w:p w14:paraId="346D94C0" w14:textId="77777777" w:rsidR="006A0931" w:rsidRPr="0095330E" w:rsidRDefault="006A0931" w:rsidP="00975A2C">
            <w:pPr>
              <w:spacing w:line="260" w:lineRule="atLeast"/>
              <w:rPr>
                <w:rFonts w:asciiTheme="minorHAnsi" w:hAnsiTheme="minorHAnsi"/>
                <w:noProof/>
                <w:sz w:val="18"/>
                <w:szCs w:val="18"/>
              </w:rPr>
            </w:pPr>
            <w:r>
              <w:rPr>
                <w:rFonts w:asciiTheme="minorHAnsi" w:hAnsiTheme="minorHAnsi"/>
                <w:sz w:val="18"/>
                <w:szCs w:val="18"/>
              </w:rPr>
              <w:t>Leerlingentafel</w:t>
            </w:r>
          </w:p>
        </w:tc>
        <w:tc>
          <w:tcPr>
            <w:tcW w:w="1985" w:type="dxa"/>
          </w:tcPr>
          <w:p w14:paraId="6AF05427" w14:textId="77777777" w:rsidR="006A0931" w:rsidRPr="0095330E" w:rsidRDefault="006A0931" w:rsidP="00975A2C">
            <w:pPr>
              <w:spacing w:line="260" w:lineRule="atLeast"/>
              <w:rPr>
                <w:rFonts w:asciiTheme="minorHAnsi" w:hAnsiTheme="minorHAnsi"/>
                <w:noProof/>
                <w:sz w:val="18"/>
                <w:szCs w:val="18"/>
              </w:rPr>
            </w:pPr>
            <w:r>
              <w:rPr>
                <w:rFonts w:asciiTheme="minorHAnsi" w:hAnsiTheme="minorHAnsi"/>
                <w:noProof/>
                <w:sz w:val="18"/>
                <w:szCs w:val="18"/>
              </w:rPr>
              <w:t>1</w:t>
            </w:r>
          </w:p>
        </w:tc>
        <w:tc>
          <w:tcPr>
            <w:tcW w:w="2409" w:type="dxa"/>
            <w:shd w:val="clear" w:color="auto" w:fill="FFFF00"/>
            <w:vAlign w:val="center"/>
          </w:tcPr>
          <w:p w14:paraId="20D9442C" w14:textId="77777777" w:rsidR="006A0931" w:rsidRPr="0095330E" w:rsidRDefault="006A0931" w:rsidP="00975A2C">
            <w:pPr>
              <w:spacing w:line="260" w:lineRule="atLeast"/>
              <w:rPr>
                <w:rFonts w:asciiTheme="minorHAnsi" w:hAnsiTheme="minorHAnsi"/>
                <w:noProof/>
                <w:sz w:val="18"/>
                <w:szCs w:val="18"/>
              </w:rPr>
            </w:pPr>
            <w:r>
              <w:rPr>
                <w:rFonts w:asciiTheme="minorHAnsi" w:hAnsiTheme="minorHAnsi"/>
                <w:noProof/>
                <w:sz w:val="18"/>
                <w:szCs w:val="18"/>
              </w:rPr>
              <w:t>€</w:t>
            </w:r>
          </w:p>
        </w:tc>
      </w:tr>
      <w:tr w:rsidR="006A0931" w:rsidRPr="0095330E" w14:paraId="74F7D22C" w14:textId="77777777" w:rsidTr="00975A2C">
        <w:trPr>
          <w:trHeight w:val="340"/>
        </w:trPr>
        <w:tc>
          <w:tcPr>
            <w:tcW w:w="4673" w:type="dxa"/>
            <w:vAlign w:val="center"/>
          </w:tcPr>
          <w:p w14:paraId="3CB99BC8" w14:textId="77777777" w:rsidR="006A0931" w:rsidRPr="0095330E" w:rsidRDefault="006A0931" w:rsidP="00975A2C">
            <w:pPr>
              <w:spacing w:line="260" w:lineRule="atLeast"/>
              <w:rPr>
                <w:szCs w:val="18"/>
              </w:rPr>
            </w:pPr>
            <w:r>
              <w:rPr>
                <w:rFonts w:asciiTheme="minorHAnsi" w:hAnsiTheme="minorHAnsi"/>
                <w:sz w:val="18"/>
                <w:szCs w:val="18"/>
              </w:rPr>
              <w:t>Docententafel</w:t>
            </w:r>
          </w:p>
        </w:tc>
        <w:tc>
          <w:tcPr>
            <w:tcW w:w="1985" w:type="dxa"/>
          </w:tcPr>
          <w:p w14:paraId="379A0FF7" w14:textId="77777777" w:rsidR="006A0931" w:rsidRPr="00D11A36" w:rsidRDefault="006A0931" w:rsidP="00975A2C">
            <w:pPr>
              <w:spacing w:line="260" w:lineRule="atLeast"/>
              <w:rPr>
                <w:noProof/>
                <w:szCs w:val="18"/>
              </w:rPr>
            </w:pPr>
            <w:r w:rsidRPr="009B3E69">
              <w:rPr>
                <w:rFonts w:asciiTheme="minorHAnsi" w:hAnsiTheme="minorHAnsi"/>
                <w:noProof/>
                <w:sz w:val="18"/>
                <w:szCs w:val="18"/>
              </w:rPr>
              <w:t>1</w:t>
            </w:r>
          </w:p>
        </w:tc>
        <w:tc>
          <w:tcPr>
            <w:tcW w:w="2409" w:type="dxa"/>
            <w:shd w:val="clear" w:color="auto" w:fill="FFFF00"/>
            <w:vAlign w:val="center"/>
          </w:tcPr>
          <w:p w14:paraId="2C633513" w14:textId="77777777" w:rsidR="006A0931" w:rsidRPr="0095330E" w:rsidRDefault="006A0931" w:rsidP="00975A2C">
            <w:pPr>
              <w:spacing w:line="260" w:lineRule="atLeast"/>
              <w:rPr>
                <w:noProof/>
                <w:szCs w:val="18"/>
              </w:rPr>
            </w:pPr>
            <w:r>
              <w:rPr>
                <w:rFonts w:asciiTheme="minorHAnsi" w:hAnsiTheme="minorHAnsi"/>
                <w:noProof/>
                <w:sz w:val="18"/>
                <w:szCs w:val="18"/>
              </w:rPr>
              <w:t>€</w:t>
            </w:r>
          </w:p>
        </w:tc>
      </w:tr>
    </w:tbl>
    <w:p w14:paraId="6246CBA2" w14:textId="77777777" w:rsidR="006A0931" w:rsidRDefault="006A0931" w:rsidP="006A0931"/>
    <w:tbl>
      <w:tblPr>
        <w:tblStyle w:val="Tabelraster2"/>
        <w:tblW w:w="9067" w:type="dxa"/>
        <w:tblLook w:val="04A0" w:firstRow="1" w:lastRow="0" w:firstColumn="1" w:lastColumn="0" w:noHBand="0" w:noVBand="1"/>
      </w:tblPr>
      <w:tblGrid>
        <w:gridCol w:w="4673"/>
        <w:gridCol w:w="1985"/>
        <w:gridCol w:w="2409"/>
      </w:tblGrid>
      <w:tr w:rsidR="006A0931" w:rsidRPr="0095330E" w14:paraId="7AAFAE38" w14:textId="77777777" w:rsidTr="00975A2C">
        <w:trPr>
          <w:trHeight w:val="340"/>
        </w:trPr>
        <w:tc>
          <w:tcPr>
            <w:tcW w:w="4673" w:type="dxa"/>
            <w:shd w:val="clear" w:color="auto" w:fill="396265" w:themeFill="accent1" w:themeFillShade="BF"/>
          </w:tcPr>
          <w:p w14:paraId="50FEE430" w14:textId="77777777" w:rsidR="006A0931" w:rsidRPr="00C1498C" w:rsidRDefault="006A0931" w:rsidP="00975A2C">
            <w:pPr>
              <w:spacing w:line="260" w:lineRule="atLeast"/>
              <w:rPr>
                <w:szCs w:val="18"/>
              </w:rPr>
            </w:pPr>
            <w:r w:rsidRPr="00C1498C">
              <w:rPr>
                <w:rFonts w:asciiTheme="minorHAnsi" w:hAnsiTheme="minorHAnsi"/>
                <w:noProof/>
                <w:color w:val="FFFFFF"/>
              </w:rPr>
              <w:t>Levering meubilair</w:t>
            </w:r>
          </w:p>
        </w:tc>
        <w:tc>
          <w:tcPr>
            <w:tcW w:w="1985" w:type="dxa"/>
            <w:shd w:val="clear" w:color="auto" w:fill="396265" w:themeFill="accent1" w:themeFillShade="BF"/>
          </w:tcPr>
          <w:p w14:paraId="5D84D336" w14:textId="77777777" w:rsidR="006A0931" w:rsidRPr="00C1498C" w:rsidRDefault="006A0931" w:rsidP="00975A2C">
            <w:pPr>
              <w:spacing w:line="260" w:lineRule="atLeast"/>
              <w:rPr>
                <w:szCs w:val="18"/>
              </w:rPr>
            </w:pPr>
            <w:r w:rsidRPr="00C1498C">
              <w:rPr>
                <w:rFonts w:asciiTheme="minorHAnsi" w:hAnsiTheme="minorHAnsi"/>
                <w:noProof/>
                <w:color w:val="FFFFFF"/>
              </w:rPr>
              <w:t>Aantal</w:t>
            </w:r>
            <w:r>
              <w:rPr>
                <w:rFonts w:asciiTheme="minorHAnsi" w:hAnsiTheme="minorHAnsi"/>
                <w:noProof/>
                <w:color w:val="FFFFFF"/>
              </w:rPr>
              <w:t>len</w:t>
            </w:r>
          </w:p>
        </w:tc>
        <w:tc>
          <w:tcPr>
            <w:tcW w:w="2409" w:type="dxa"/>
            <w:tcBorders>
              <w:bottom w:val="single" w:sz="4" w:space="0" w:color="auto"/>
            </w:tcBorders>
            <w:shd w:val="clear" w:color="auto" w:fill="396265" w:themeFill="accent1" w:themeFillShade="BF"/>
          </w:tcPr>
          <w:p w14:paraId="4BA7AD49" w14:textId="77777777" w:rsidR="006A0931" w:rsidRPr="00C1498C" w:rsidRDefault="006A0931" w:rsidP="00975A2C">
            <w:pPr>
              <w:spacing w:line="260" w:lineRule="atLeast"/>
              <w:rPr>
                <w:szCs w:val="18"/>
              </w:rPr>
            </w:pPr>
            <w:r w:rsidRPr="00C1498C">
              <w:rPr>
                <w:rFonts w:asciiTheme="minorHAnsi" w:hAnsiTheme="minorHAnsi"/>
                <w:noProof/>
                <w:color w:val="FFFFFF"/>
              </w:rPr>
              <w:t xml:space="preserve">Totale </w:t>
            </w:r>
            <w:r>
              <w:rPr>
                <w:rFonts w:asciiTheme="minorHAnsi" w:hAnsiTheme="minorHAnsi"/>
                <w:noProof/>
                <w:color w:val="FFFFFF"/>
              </w:rPr>
              <w:t>kosten</w:t>
            </w:r>
          </w:p>
        </w:tc>
      </w:tr>
      <w:tr w:rsidR="006A0931" w:rsidRPr="0095330E" w14:paraId="5D53175A" w14:textId="77777777" w:rsidTr="00975A2C">
        <w:trPr>
          <w:trHeight w:val="340"/>
        </w:trPr>
        <w:tc>
          <w:tcPr>
            <w:tcW w:w="4673" w:type="dxa"/>
            <w:tcBorders>
              <w:bottom w:val="single" w:sz="4" w:space="0" w:color="auto"/>
            </w:tcBorders>
            <w:vAlign w:val="center"/>
          </w:tcPr>
          <w:p w14:paraId="28FF72AE" w14:textId="77777777" w:rsidR="006A0931" w:rsidRDefault="006A0931" w:rsidP="00975A2C">
            <w:pPr>
              <w:spacing w:line="260" w:lineRule="atLeast"/>
              <w:rPr>
                <w:rFonts w:asciiTheme="minorHAnsi" w:hAnsiTheme="minorHAnsi"/>
                <w:sz w:val="18"/>
                <w:szCs w:val="18"/>
              </w:rPr>
            </w:pPr>
            <w:proofErr w:type="spellStart"/>
            <w:r>
              <w:rPr>
                <w:rFonts w:asciiTheme="minorHAnsi" w:hAnsiTheme="minorHAnsi"/>
                <w:sz w:val="18"/>
                <w:szCs w:val="18"/>
              </w:rPr>
              <w:t>Lokalenset</w:t>
            </w:r>
            <w:proofErr w:type="spellEnd"/>
          </w:p>
          <w:p w14:paraId="40BB9F57" w14:textId="4433B89C" w:rsidR="000A6D07" w:rsidRPr="0055541F" w:rsidRDefault="000A6D07" w:rsidP="00975A2C">
            <w:pPr>
              <w:spacing w:line="260" w:lineRule="atLeast"/>
              <w:rPr>
                <w:rFonts w:asciiTheme="minorHAnsi" w:hAnsiTheme="minorHAnsi"/>
                <w:sz w:val="18"/>
                <w:szCs w:val="18"/>
              </w:rPr>
            </w:pPr>
            <w:r w:rsidRPr="0055541F">
              <w:rPr>
                <w:rFonts w:asciiTheme="minorHAnsi" w:hAnsiTheme="minorHAnsi"/>
                <w:sz w:val="18"/>
                <w:szCs w:val="18"/>
              </w:rPr>
              <w:t>(</w:t>
            </w:r>
            <w:r w:rsidR="0055541F">
              <w:rPr>
                <w:rFonts w:asciiTheme="minorHAnsi" w:hAnsiTheme="minorHAnsi"/>
                <w:sz w:val="18"/>
                <w:szCs w:val="18"/>
              </w:rPr>
              <w:t xml:space="preserve">1 </w:t>
            </w:r>
            <w:proofErr w:type="spellStart"/>
            <w:r w:rsidR="0055541F">
              <w:rPr>
                <w:rFonts w:asciiTheme="minorHAnsi" w:hAnsiTheme="minorHAnsi"/>
                <w:sz w:val="18"/>
                <w:szCs w:val="18"/>
              </w:rPr>
              <w:t>lokalenset</w:t>
            </w:r>
            <w:proofErr w:type="spellEnd"/>
            <w:r w:rsidR="0055541F">
              <w:rPr>
                <w:rFonts w:asciiTheme="minorHAnsi" w:hAnsiTheme="minorHAnsi"/>
                <w:sz w:val="18"/>
                <w:szCs w:val="18"/>
              </w:rPr>
              <w:t xml:space="preserve"> bestaat u</w:t>
            </w:r>
            <w:r w:rsidRPr="0055541F">
              <w:rPr>
                <w:rFonts w:asciiTheme="minorHAnsi" w:hAnsiTheme="minorHAnsi"/>
                <w:sz w:val="18"/>
                <w:szCs w:val="18"/>
              </w:rPr>
              <w:t xml:space="preserve">it 32 leerlingenstoelen, 32 leerlingentafels en </w:t>
            </w:r>
            <w:r w:rsidR="0055541F" w:rsidRPr="0055541F">
              <w:rPr>
                <w:rFonts w:asciiTheme="minorHAnsi" w:hAnsiTheme="minorHAnsi"/>
                <w:sz w:val="18"/>
                <w:szCs w:val="18"/>
              </w:rPr>
              <w:t>1 docententafel)</w:t>
            </w:r>
          </w:p>
        </w:tc>
        <w:tc>
          <w:tcPr>
            <w:tcW w:w="1985" w:type="dxa"/>
            <w:tcBorders>
              <w:bottom w:val="single" w:sz="4" w:space="0" w:color="auto"/>
            </w:tcBorders>
            <w:shd w:val="clear" w:color="auto" w:fill="FFFF00"/>
            <w:vAlign w:val="center"/>
          </w:tcPr>
          <w:p w14:paraId="78DCB653" w14:textId="77777777" w:rsidR="006A0931" w:rsidRPr="009B3E69" w:rsidRDefault="006A0931" w:rsidP="00975A2C">
            <w:pPr>
              <w:spacing w:line="260" w:lineRule="atLeast"/>
              <w:rPr>
                <w:szCs w:val="18"/>
                <w:highlight w:val="yellow"/>
              </w:rPr>
            </w:pPr>
          </w:p>
        </w:tc>
        <w:tc>
          <w:tcPr>
            <w:tcW w:w="2409" w:type="dxa"/>
            <w:tcBorders>
              <w:bottom w:val="single" w:sz="4" w:space="0" w:color="auto"/>
            </w:tcBorders>
            <w:shd w:val="clear" w:color="auto" w:fill="FFFF00"/>
            <w:vAlign w:val="center"/>
          </w:tcPr>
          <w:p w14:paraId="464B99AB" w14:textId="77777777" w:rsidR="006A0931" w:rsidRPr="009B3E69" w:rsidRDefault="006A0931" w:rsidP="00975A2C">
            <w:pPr>
              <w:spacing w:line="260" w:lineRule="atLeast"/>
              <w:rPr>
                <w:noProof/>
                <w:szCs w:val="18"/>
                <w:highlight w:val="yellow"/>
              </w:rPr>
            </w:pPr>
            <w:r w:rsidRPr="009B3E69">
              <w:rPr>
                <w:rFonts w:asciiTheme="minorHAnsi" w:hAnsiTheme="minorHAnsi"/>
                <w:noProof/>
                <w:sz w:val="18"/>
                <w:szCs w:val="18"/>
                <w:highlight w:val="yellow"/>
              </w:rPr>
              <w:t>€</w:t>
            </w:r>
          </w:p>
        </w:tc>
      </w:tr>
      <w:tr w:rsidR="006A0931" w:rsidRPr="0095330E" w14:paraId="0C46B8DD" w14:textId="77777777" w:rsidTr="00975A2C">
        <w:trPr>
          <w:trHeight w:val="340"/>
        </w:trPr>
        <w:tc>
          <w:tcPr>
            <w:tcW w:w="4673" w:type="dxa"/>
            <w:tcBorders>
              <w:top w:val="single" w:sz="4" w:space="0" w:color="auto"/>
              <w:left w:val="single" w:sz="4" w:space="0" w:color="auto"/>
              <w:bottom w:val="nil"/>
              <w:right w:val="nil"/>
            </w:tcBorders>
            <w:vAlign w:val="center"/>
          </w:tcPr>
          <w:p w14:paraId="57B3B68E" w14:textId="77777777" w:rsidR="006A0931" w:rsidRPr="0095330E" w:rsidRDefault="006A0931" w:rsidP="00975A2C">
            <w:pPr>
              <w:spacing w:line="260" w:lineRule="atLeast"/>
              <w:rPr>
                <w:rFonts w:asciiTheme="minorHAnsi" w:hAnsiTheme="minorHAnsi"/>
                <w:sz w:val="18"/>
                <w:szCs w:val="18"/>
              </w:rPr>
            </w:pPr>
          </w:p>
        </w:tc>
        <w:tc>
          <w:tcPr>
            <w:tcW w:w="1985" w:type="dxa"/>
            <w:tcBorders>
              <w:top w:val="single" w:sz="4" w:space="0" w:color="auto"/>
              <w:left w:val="nil"/>
              <w:bottom w:val="nil"/>
              <w:right w:val="nil"/>
            </w:tcBorders>
            <w:vAlign w:val="center"/>
          </w:tcPr>
          <w:p w14:paraId="246F3DC7" w14:textId="77777777" w:rsidR="006A0931" w:rsidRPr="0095330E" w:rsidRDefault="006A0931" w:rsidP="00975A2C">
            <w:pPr>
              <w:spacing w:line="260" w:lineRule="atLeast"/>
              <w:rPr>
                <w:rFonts w:asciiTheme="minorHAnsi" w:hAnsiTheme="minorHAnsi"/>
                <w:sz w:val="18"/>
                <w:szCs w:val="18"/>
              </w:rPr>
            </w:pPr>
          </w:p>
        </w:tc>
        <w:tc>
          <w:tcPr>
            <w:tcW w:w="2409" w:type="dxa"/>
            <w:tcBorders>
              <w:top w:val="single" w:sz="4" w:space="0" w:color="auto"/>
              <w:left w:val="nil"/>
              <w:bottom w:val="single" w:sz="4" w:space="0" w:color="auto"/>
              <w:right w:val="single" w:sz="4" w:space="0" w:color="auto"/>
            </w:tcBorders>
            <w:vAlign w:val="center"/>
          </w:tcPr>
          <w:p w14:paraId="5AA1CD1D" w14:textId="77777777" w:rsidR="006A0931" w:rsidRPr="0095330E" w:rsidRDefault="006A0931" w:rsidP="00975A2C">
            <w:pPr>
              <w:spacing w:line="260" w:lineRule="atLeast"/>
              <w:jc w:val="center"/>
              <w:rPr>
                <w:rFonts w:asciiTheme="minorHAnsi" w:hAnsiTheme="minorHAnsi"/>
                <w:sz w:val="18"/>
                <w:szCs w:val="18"/>
              </w:rPr>
            </w:pPr>
            <w:r>
              <w:rPr>
                <w:rFonts w:asciiTheme="minorHAnsi" w:hAnsiTheme="minorHAnsi"/>
                <w:sz w:val="18"/>
                <w:szCs w:val="18"/>
              </w:rPr>
              <w:t>=</w:t>
            </w:r>
          </w:p>
        </w:tc>
      </w:tr>
      <w:tr w:rsidR="006A0931" w:rsidRPr="00C1498C" w14:paraId="5A11467E" w14:textId="77777777" w:rsidTr="00975A2C">
        <w:trPr>
          <w:trHeight w:val="340"/>
        </w:trPr>
        <w:tc>
          <w:tcPr>
            <w:tcW w:w="4673" w:type="dxa"/>
            <w:tcBorders>
              <w:top w:val="nil"/>
              <w:left w:val="single" w:sz="4" w:space="0" w:color="auto"/>
              <w:bottom w:val="single" w:sz="4" w:space="0" w:color="auto"/>
              <w:right w:val="nil"/>
            </w:tcBorders>
            <w:vAlign w:val="center"/>
          </w:tcPr>
          <w:p w14:paraId="102EBC45" w14:textId="4A10306D" w:rsidR="006A0931" w:rsidRPr="00C1498C" w:rsidRDefault="006A0931" w:rsidP="00975A2C">
            <w:pPr>
              <w:spacing w:line="260" w:lineRule="atLeast"/>
              <w:rPr>
                <w:rFonts w:asciiTheme="minorHAnsi" w:hAnsiTheme="minorHAnsi"/>
                <w:b/>
                <w:bCs/>
                <w:sz w:val="18"/>
                <w:szCs w:val="18"/>
              </w:rPr>
            </w:pPr>
            <w:r w:rsidRPr="00C1498C">
              <w:rPr>
                <w:rFonts w:asciiTheme="minorHAnsi" w:hAnsiTheme="minorHAnsi"/>
                <w:b/>
                <w:bCs/>
                <w:sz w:val="18"/>
                <w:szCs w:val="18"/>
              </w:rPr>
              <w:t>TOTAAL exclusief btw</w:t>
            </w:r>
            <w:r w:rsidR="000173E4">
              <w:rPr>
                <w:rFonts w:asciiTheme="minorHAnsi" w:hAnsiTheme="minorHAnsi"/>
                <w:b/>
                <w:bCs/>
                <w:sz w:val="18"/>
                <w:szCs w:val="18"/>
              </w:rPr>
              <w:t>, inclusief levering en montage</w:t>
            </w:r>
          </w:p>
        </w:tc>
        <w:tc>
          <w:tcPr>
            <w:tcW w:w="1985" w:type="dxa"/>
            <w:tcBorders>
              <w:top w:val="nil"/>
              <w:left w:val="nil"/>
              <w:bottom w:val="single" w:sz="4" w:space="0" w:color="auto"/>
              <w:right w:val="single" w:sz="4" w:space="0" w:color="auto"/>
            </w:tcBorders>
          </w:tcPr>
          <w:p w14:paraId="6BF96F91" w14:textId="77777777" w:rsidR="006A0931" w:rsidRPr="00C1498C" w:rsidRDefault="006A0931" w:rsidP="00975A2C">
            <w:pPr>
              <w:spacing w:line="260" w:lineRule="atLeast"/>
              <w:rPr>
                <w:rFonts w:asciiTheme="minorHAnsi" w:hAnsiTheme="minorHAnsi"/>
                <w:b/>
                <w:bCs/>
                <w:sz w:val="18"/>
                <w:szCs w:val="18"/>
              </w:rPr>
            </w:pPr>
          </w:p>
        </w:tc>
        <w:tc>
          <w:tcPr>
            <w:tcW w:w="2409" w:type="dxa"/>
            <w:tcBorders>
              <w:top w:val="single" w:sz="4" w:space="0" w:color="auto"/>
              <w:left w:val="single" w:sz="4" w:space="0" w:color="auto"/>
              <w:bottom w:val="single" w:sz="4" w:space="0" w:color="auto"/>
            </w:tcBorders>
            <w:vAlign w:val="center"/>
          </w:tcPr>
          <w:p w14:paraId="5B39F8F9" w14:textId="77777777" w:rsidR="006A0931" w:rsidRPr="00C1498C" w:rsidRDefault="006A0931" w:rsidP="00975A2C">
            <w:pPr>
              <w:spacing w:line="260" w:lineRule="atLeast"/>
              <w:rPr>
                <w:rFonts w:asciiTheme="minorHAnsi" w:hAnsiTheme="minorHAnsi"/>
                <w:b/>
                <w:bCs/>
                <w:sz w:val="18"/>
                <w:szCs w:val="18"/>
              </w:rPr>
            </w:pPr>
            <w:r>
              <w:rPr>
                <w:rFonts w:asciiTheme="minorHAnsi" w:hAnsiTheme="minorHAnsi"/>
                <w:noProof/>
                <w:sz w:val="18"/>
                <w:szCs w:val="18"/>
              </w:rPr>
              <w:t>€ 230.000</w:t>
            </w:r>
          </w:p>
        </w:tc>
      </w:tr>
      <w:bookmarkEnd w:id="220"/>
    </w:tbl>
    <w:p w14:paraId="63CA2809" w14:textId="77777777" w:rsidR="006A0931" w:rsidRPr="00CD54EE" w:rsidRDefault="006A0931" w:rsidP="006A0931">
      <w:pPr>
        <w:tabs>
          <w:tab w:val="left" w:pos="1701"/>
          <w:tab w:val="left" w:pos="6101"/>
          <w:tab w:val="decimal" w:leader="dot" w:pos="7399"/>
        </w:tabs>
        <w:spacing w:after="0" w:line="260" w:lineRule="atLeast"/>
        <w:rPr>
          <w:rFonts w:ascii="Trebuchet MS" w:eastAsia="Times New Roman" w:hAnsi="Trebuchet MS" w:cs="Arial"/>
          <w:b/>
          <w:color w:val="A6A6A6"/>
          <w:sz w:val="24"/>
          <w:szCs w:val="28"/>
        </w:rPr>
      </w:pPr>
    </w:p>
    <w:p w14:paraId="72E12A92" w14:textId="2B189ADC" w:rsidR="00A43143" w:rsidRDefault="00A43143" w:rsidP="00A43143">
      <w:pPr>
        <w:pStyle w:val="Kop1"/>
        <w:numPr>
          <w:ilvl w:val="0"/>
          <w:numId w:val="0"/>
        </w:numPr>
        <w:ind w:left="431" w:hanging="431"/>
      </w:pPr>
      <w:bookmarkStart w:id="223" w:name="_Toc190427646"/>
      <w:r w:rsidRPr="00185D3B">
        <w:lastRenderedPageBreak/>
        <w:t xml:space="preserve">Bijlage </w:t>
      </w:r>
      <w:r w:rsidR="001D5298">
        <w:t>4</w:t>
      </w:r>
      <w:r w:rsidRPr="00185D3B">
        <w:tab/>
        <w:t>Procedureverklaring</w:t>
      </w:r>
      <w:bookmarkEnd w:id="221"/>
      <w:bookmarkEnd w:id="223"/>
    </w:p>
    <w:p w14:paraId="432B0A11" w14:textId="77777777" w:rsidR="00A43143" w:rsidRPr="00950CFC" w:rsidRDefault="00A43143" w:rsidP="001F477F">
      <w:bookmarkStart w:id="224" w:name="_Hlk46831170"/>
      <w:r w:rsidRPr="00950CFC">
        <w:t xml:space="preserve">Deze verklaring dient te worden geparafeerd en getekend door een daartoe bevoegd </w:t>
      </w:r>
      <w:r>
        <w:t xml:space="preserve">persoon. Bij Inschrijving </w:t>
      </w:r>
      <w:r w:rsidRPr="00950CFC">
        <w:t xml:space="preserve">van een </w:t>
      </w:r>
      <w:r>
        <w:t>Combinatie</w:t>
      </w:r>
      <w:r w:rsidRPr="00950CFC">
        <w:t xml:space="preserve"> of samenwerkingsverband dient deze verklaring door een </w:t>
      </w:r>
      <w:r>
        <w:t xml:space="preserve">hiervoor tekenbevoegd persoon </w:t>
      </w:r>
      <w:r w:rsidRPr="00950CFC">
        <w:t>van elk van de combinanten apart ingevuld, ondertekend en ingediend te worden.</w:t>
      </w:r>
    </w:p>
    <w:p w14:paraId="3091E32A" w14:textId="77777777" w:rsidR="00A43143" w:rsidRPr="000B591F" w:rsidRDefault="00A43143" w:rsidP="001F477F">
      <w:r w:rsidRPr="000B591F">
        <w:t>Hierbij verklaar ik,</w:t>
      </w:r>
    </w:p>
    <w:p w14:paraId="67C48192" w14:textId="77777777" w:rsidR="00A43143" w:rsidRPr="000B591F" w:rsidRDefault="00A43143" w:rsidP="001F477F">
      <w:r w:rsidRPr="000B591F">
        <w:t>…………………………………………………………… (naam) in mijn functie als</w:t>
      </w:r>
    </w:p>
    <w:p w14:paraId="6CBA2435" w14:textId="77777777" w:rsidR="00A43143" w:rsidRPr="000B591F" w:rsidRDefault="00A43143" w:rsidP="001F477F">
      <w:r w:rsidRPr="000B591F">
        <w:t>…………………………………………………………… (functie) en in die hoedanigheid bevoegd</w:t>
      </w:r>
    </w:p>
    <w:p w14:paraId="3C0BE862" w14:textId="77777777" w:rsidR="00A43143" w:rsidRPr="000B591F" w:rsidRDefault="00A43143" w:rsidP="001F477F"/>
    <w:p w14:paraId="2FDEDD6E" w14:textId="77777777" w:rsidR="00A43143" w:rsidRPr="000B591F" w:rsidRDefault="00A43143" w:rsidP="001F477F">
      <w:r w:rsidRPr="000B591F">
        <w:t>om onderstaande vragen te beantwoorden, dat</w:t>
      </w:r>
      <w:r>
        <w:tab/>
      </w:r>
    </w:p>
    <w:p w14:paraId="13E19909" w14:textId="77777777" w:rsidR="00A43143" w:rsidRPr="000B591F" w:rsidRDefault="00A43143" w:rsidP="001F477F">
      <w:r w:rsidRPr="000B591F">
        <w:t>…………………………………………………………… (naam bedrijf) een onderneming is,</w:t>
      </w:r>
    </w:p>
    <w:tbl>
      <w:tblPr>
        <w:tblW w:w="93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51"/>
        <w:gridCol w:w="7918"/>
        <w:gridCol w:w="803"/>
      </w:tblGrid>
      <w:tr w:rsidR="00A43143" w:rsidRPr="00950CFC" w14:paraId="1C2AA7A7" w14:textId="77777777" w:rsidTr="00A43143">
        <w:tc>
          <w:tcPr>
            <w:tcW w:w="651" w:type="dxa"/>
            <w:tcBorders>
              <w:top w:val="nil"/>
              <w:left w:val="nil"/>
              <w:bottom w:val="single" w:sz="4" w:space="0" w:color="808080"/>
              <w:right w:val="nil"/>
            </w:tcBorders>
          </w:tcPr>
          <w:p w14:paraId="50B89A1A" w14:textId="77777777" w:rsidR="00A43143" w:rsidRPr="00950CFC" w:rsidRDefault="00A43143" w:rsidP="00A43143">
            <w:pPr>
              <w:spacing w:after="0" w:line="260" w:lineRule="atLeast"/>
            </w:pPr>
          </w:p>
        </w:tc>
        <w:tc>
          <w:tcPr>
            <w:tcW w:w="7926" w:type="dxa"/>
            <w:tcBorders>
              <w:top w:val="nil"/>
              <w:left w:val="nil"/>
              <w:bottom w:val="single" w:sz="4" w:space="0" w:color="808080"/>
            </w:tcBorders>
          </w:tcPr>
          <w:p w14:paraId="54FCBB40" w14:textId="77777777" w:rsidR="00A43143" w:rsidRPr="00950CFC" w:rsidRDefault="00A43143" w:rsidP="00A43143">
            <w:pPr>
              <w:spacing w:after="0" w:line="260" w:lineRule="atLeast"/>
            </w:pPr>
          </w:p>
        </w:tc>
        <w:tc>
          <w:tcPr>
            <w:tcW w:w="795" w:type="dxa"/>
            <w:tcBorders>
              <w:bottom w:val="single" w:sz="4" w:space="0" w:color="808080"/>
            </w:tcBorders>
          </w:tcPr>
          <w:p w14:paraId="7EA85DFD" w14:textId="77777777" w:rsidR="00A43143" w:rsidRPr="00950CFC" w:rsidRDefault="00A43143" w:rsidP="00A43143">
            <w:pPr>
              <w:spacing w:after="0" w:line="260" w:lineRule="atLeast"/>
            </w:pPr>
            <w:r w:rsidRPr="00950CFC">
              <w:t>Paraaf</w:t>
            </w:r>
          </w:p>
        </w:tc>
      </w:tr>
      <w:tr w:rsidR="00A43143" w:rsidRPr="00950CFC" w14:paraId="452B0E1D" w14:textId="77777777" w:rsidTr="00A43143">
        <w:tc>
          <w:tcPr>
            <w:tcW w:w="9372" w:type="dxa"/>
            <w:gridSpan w:val="3"/>
          </w:tcPr>
          <w:p w14:paraId="2B6E6525" w14:textId="77777777" w:rsidR="00A43143" w:rsidRPr="00B17ED1" w:rsidRDefault="00A43143" w:rsidP="00A43143">
            <w:pPr>
              <w:spacing w:after="0" w:line="260" w:lineRule="atLeast"/>
              <w:rPr>
                <w:color w:val="0070C0"/>
              </w:rPr>
            </w:pPr>
            <w:r w:rsidRPr="00185D3B">
              <w:rPr>
                <w:color w:val="4C8488" w:themeColor="accent1"/>
              </w:rPr>
              <w:t>Algemene verklaring</w:t>
            </w:r>
          </w:p>
        </w:tc>
      </w:tr>
      <w:tr w:rsidR="00A43143" w:rsidRPr="00950CFC" w14:paraId="48FCC442" w14:textId="77777777" w:rsidTr="00A43143">
        <w:tc>
          <w:tcPr>
            <w:tcW w:w="651" w:type="dxa"/>
          </w:tcPr>
          <w:p w14:paraId="1FC947ED" w14:textId="77777777" w:rsidR="00A43143" w:rsidRPr="00950CFC" w:rsidRDefault="00A43143" w:rsidP="00A43143">
            <w:pPr>
              <w:spacing w:after="0" w:line="260" w:lineRule="atLeast"/>
            </w:pPr>
            <w:r w:rsidRPr="00950CFC">
              <w:t>a.</w:t>
            </w:r>
          </w:p>
        </w:tc>
        <w:tc>
          <w:tcPr>
            <w:tcW w:w="7926" w:type="dxa"/>
          </w:tcPr>
          <w:p w14:paraId="07D91D54" w14:textId="77777777" w:rsidR="00A43143" w:rsidRPr="00950CFC" w:rsidRDefault="00A43143" w:rsidP="00A43143">
            <w:pPr>
              <w:spacing w:after="0" w:line="260" w:lineRule="atLeast"/>
              <w:rPr>
                <w:rFonts w:cs="Helvetica"/>
              </w:rPr>
            </w:pPr>
            <w:r w:rsidRPr="00950CFC">
              <w:t xml:space="preserve">die instemt met de in deze leidraad vermelde procedure, alle vragen op basis van de leidraad naar waarheid beantwoord heeft en bij het indienen van de </w:t>
            </w:r>
            <w:r>
              <w:t>Inschrijving</w:t>
            </w:r>
            <w:r w:rsidRPr="00950CFC">
              <w:t xml:space="preserve"> en deze </w:t>
            </w:r>
            <w:r>
              <w:t>Procedure</w:t>
            </w:r>
            <w:r w:rsidRPr="00950CFC">
              <w:t xml:space="preserve">verklaring, geen valse gegevens heeft verstrekt. </w:t>
            </w:r>
          </w:p>
        </w:tc>
        <w:tc>
          <w:tcPr>
            <w:tcW w:w="795" w:type="dxa"/>
          </w:tcPr>
          <w:p w14:paraId="2F46C4E8" w14:textId="77777777" w:rsidR="00A43143" w:rsidRPr="00950CFC" w:rsidRDefault="00A43143" w:rsidP="00A43143">
            <w:pPr>
              <w:spacing w:after="0" w:line="260" w:lineRule="atLeast"/>
            </w:pPr>
          </w:p>
        </w:tc>
      </w:tr>
      <w:tr w:rsidR="00A43143" w:rsidRPr="00950CFC" w14:paraId="606AAFD1" w14:textId="77777777" w:rsidTr="00A43143">
        <w:tc>
          <w:tcPr>
            <w:tcW w:w="651" w:type="dxa"/>
          </w:tcPr>
          <w:p w14:paraId="2401F8DC" w14:textId="77777777" w:rsidR="00A43143" w:rsidRPr="00950CFC" w:rsidRDefault="00A43143" w:rsidP="00A43143">
            <w:pPr>
              <w:spacing w:after="0" w:line="260" w:lineRule="atLeast"/>
            </w:pPr>
            <w:r w:rsidRPr="00950CFC">
              <w:t>b.</w:t>
            </w:r>
          </w:p>
        </w:tc>
        <w:tc>
          <w:tcPr>
            <w:tcW w:w="7926" w:type="dxa"/>
          </w:tcPr>
          <w:p w14:paraId="7AB4E470" w14:textId="77777777" w:rsidR="00A43143" w:rsidRPr="00950CFC" w:rsidRDefault="00A43143" w:rsidP="00A43143">
            <w:pPr>
              <w:spacing w:after="0" w:line="260" w:lineRule="atLeast"/>
            </w:pPr>
            <w:r w:rsidRPr="00950CFC">
              <w:t xml:space="preserve">die bekend is met en ermee instemt dat de </w:t>
            </w:r>
            <w:r>
              <w:t xml:space="preserve">Aanbestedende Dienst </w:t>
            </w:r>
            <w:r w:rsidRPr="00950CFC">
              <w:t xml:space="preserve">dan wel de organisator van deze aanbestedingsprocedure de afgelegde verklaringen en de overgelegde bewijzen eventueel verifieert. Indien uit verificatie blijkt dat ondergetekende niet voldoet aan de inhoud van deze verklaring of bewijzen </w:t>
            </w:r>
            <w:r>
              <w:t>zal</w:t>
            </w:r>
            <w:r w:rsidRPr="00950CFC">
              <w:t xml:space="preserve"> dit leiden tot uitsluiting van verdere deelname.</w:t>
            </w:r>
          </w:p>
        </w:tc>
        <w:tc>
          <w:tcPr>
            <w:tcW w:w="795" w:type="dxa"/>
          </w:tcPr>
          <w:p w14:paraId="08AC98B3" w14:textId="77777777" w:rsidR="00A43143" w:rsidRPr="00950CFC" w:rsidRDefault="00A43143" w:rsidP="00A43143">
            <w:pPr>
              <w:spacing w:after="0" w:line="260" w:lineRule="atLeast"/>
            </w:pPr>
          </w:p>
        </w:tc>
      </w:tr>
      <w:tr w:rsidR="00A43143" w:rsidRPr="00950CFC" w14:paraId="5F9DB88F" w14:textId="77777777" w:rsidTr="00A43143">
        <w:tc>
          <w:tcPr>
            <w:tcW w:w="651" w:type="dxa"/>
          </w:tcPr>
          <w:p w14:paraId="77E7C5E1" w14:textId="77777777" w:rsidR="00A43143" w:rsidRPr="00950CFC" w:rsidRDefault="00A43143" w:rsidP="00A43143">
            <w:pPr>
              <w:spacing w:after="0" w:line="260" w:lineRule="atLeast"/>
            </w:pPr>
            <w:r w:rsidRPr="00950CFC">
              <w:t>c.</w:t>
            </w:r>
          </w:p>
        </w:tc>
        <w:tc>
          <w:tcPr>
            <w:tcW w:w="7926" w:type="dxa"/>
          </w:tcPr>
          <w:p w14:paraId="119F4A98" w14:textId="46F12456" w:rsidR="00A43143" w:rsidRPr="00950CFC" w:rsidRDefault="00A43143" w:rsidP="00A43143">
            <w:pPr>
              <w:spacing w:after="0" w:line="260" w:lineRule="atLeast"/>
            </w:pPr>
            <w:r w:rsidRPr="00950CFC">
              <w:t xml:space="preserve">die </w:t>
            </w:r>
            <w:r w:rsidR="00CE51AA">
              <w:t>zijn</w:t>
            </w:r>
            <w:r w:rsidRPr="00950CFC">
              <w:t xml:space="preserve"> volledige medewerking verleent indien tot verificatie van de voor deze aanbestedingsprocedure verstrekte gegevens wordt overgegaan.</w:t>
            </w:r>
          </w:p>
        </w:tc>
        <w:tc>
          <w:tcPr>
            <w:tcW w:w="795" w:type="dxa"/>
          </w:tcPr>
          <w:p w14:paraId="26FD5474" w14:textId="77777777" w:rsidR="00A43143" w:rsidRPr="00950CFC" w:rsidRDefault="00A43143" w:rsidP="00A43143">
            <w:pPr>
              <w:spacing w:after="0" w:line="260" w:lineRule="atLeast"/>
            </w:pPr>
          </w:p>
        </w:tc>
      </w:tr>
      <w:tr w:rsidR="00A43143" w:rsidRPr="00950CFC" w14:paraId="5D76A4C5" w14:textId="77777777" w:rsidTr="00A43143">
        <w:tc>
          <w:tcPr>
            <w:tcW w:w="9372" w:type="dxa"/>
            <w:gridSpan w:val="3"/>
          </w:tcPr>
          <w:p w14:paraId="40BE3EA9" w14:textId="77777777" w:rsidR="00A43143" w:rsidRPr="00B17ED1" w:rsidRDefault="00A43143" w:rsidP="00A43143">
            <w:pPr>
              <w:spacing w:after="0" w:line="260" w:lineRule="atLeast"/>
              <w:rPr>
                <w:color w:val="0070C0"/>
              </w:rPr>
            </w:pPr>
            <w:r w:rsidRPr="00185D3B">
              <w:rPr>
                <w:color w:val="4C8488" w:themeColor="accent1"/>
              </w:rPr>
              <w:t>Verklaring confirmatie aan contractuele voorwaarden</w:t>
            </w:r>
          </w:p>
        </w:tc>
      </w:tr>
      <w:tr w:rsidR="00A43143" w:rsidRPr="00950CFC" w14:paraId="56976877" w14:textId="77777777" w:rsidTr="00A43143">
        <w:tc>
          <w:tcPr>
            <w:tcW w:w="651" w:type="dxa"/>
          </w:tcPr>
          <w:p w14:paraId="2B9C0F6E" w14:textId="77777777" w:rsidR="00A43143" w:rsidRPr="003B6F13" w:rsidRDefault="00A43143" w:rsidP="00A43143">
            <w:pPr>
              <w:spacing w:after="0" w:line="260" w:lineRule="atLeast"/>
            </w:pPr>
            <w:r w:rsidRPr="003B6F13">
              <w:t>d.</w:t>
            </w:r>
          </w:p>
        </w:tc>
        <w:tc>
          <w:tcPr>
            <w:tcW w:w="7926" w:type="dxa"/>
          </w:tcPr>
          <w:p w14:paraId="1D08BE16" w14:textId="2CBB2842" w:rsidR="00A43143" w:rsidRPr="003B6F13" w:rsidRDefault="00A43143" w:rsidP="00A43143">
            <w:pPr>
              <w:spacing w:after="0" w:line="260" w:lineRule="atLeast"/>
            </w:pPr>
            <w:r w:rsidRPr="003B6F13">
              <w:t xml:space="preserve">die de door de </w:t>
            </w:r>
            <w:r w:rsidRPr="00156AF7">
              <w:t xml:space="preserve">Aanbestedende Dienst verstrekte conceptovereenkomst </w:t>
            </w:r>
            <w:r w:rsidRPr="00156AF7">
              <w:br/>
              <w:t xml:space="preserve">(d.d. </w:t>
            </w:r>
            <w:r w:rsidR="00156AF7" w:rsidRPr="00156AF7">
              <w:t>14-02-2025</w:t>
            </w:r>
            <w:r w:rsidRPr="00156AF7">
              <w:t>) heeft ontvangen</w:t>
            </w:r>
            <w:r w:rsidRPr="003B6F13">
              <w:t xml:space="preserve"> en akkoord is en die in zij</w:t>
            </w:r>
            <w:r>
              <w:t>n Inschrijving heeft meegenomen.</w:t>
            </w:r>
          </w:p>
        </w:tc>
        <w:tc>
          <w:tcPr>
            <w:tcW w:w="795" w:type="dxa"/>
          </w:tcPr>
          <w:p w14:paraId="737124A3" w14:textId="77777777" w:rsidR="00A43143" w:rsidRPr="00950CFC" w:rsidRDefault="00A43143" w:rsidP="00A43143">
            <w:pPr>
              <w:spacing w:after="0" w:line="260" w:lineRule="atLeast"/>
            </w:pPr>
          </w:p>
        </w:tc>
      </w:tr>
      <w:tr w:rsidR="00A43143" w:rsidRPr="00950CFC" w14:paraId="19577E96" w14:textId="77777777" w:rsidTr="00A43143">
        <w:tc>
          <w:tcPr>
            <w:tcW w:w="651" w:type="dxa"/>
          </w:tcPr>
          <w:p w14:paraId="098F82C3" w14:textId="77777777" w:rsidR="00A43143" w:rsidRPr="00950CFC" w:rsidRDefault="00A43143" w:rsidP="00A43143">
            <w:pPr>
              <w:spacing w:after="0" w:line="260" w:lineRule="atLeast"/>
            </w:pPr>
            <w:r w:rsidRPr="00950CFC">
              <w:t>e.</w:t>
            </w:r>
          </w:p>
        </w:tc>
        <w:tc>
          <w:tcPr>
            <w:tcW w:w="7926" w:type="dxa"/>
          </w:tcPr>
          <w:p w14:paraId="61982B09" w14:textId="77777777" w:rsidR="00A43143" w:rsidRPr="00950CFC" w:rsidRDefault="00A43143" w:rsidP="00A43143">
            <w:pPr>
              <w:spacing w:after="0" w:line="260" w:lineRule="atLeast"/>
            </w:pPr>
            <w:r w:rsidRPr="00950CFC">
              <w:t xml:space="preserve">die de door de </w:t>
            </w:r>
            <w:r>
              <w:t>Aanbestedende Dienst</w:t>
            </w:r>
            <w:r w:rsidRPr="00950CFC">
              <w:t xml:space="preserve"> verstrekte Nota</w:t>
            </w:r>
            <w:r>
              <w:t xml:space="preserve">(’s) </w:t>
            </w:r>
            <w:r w:rsidRPr="00950CFC">
              <w:t xml:space="preserve">van Inlichtingen heeft ontvangen en de inhoud heeft meegenomen in zijn </w:t>
            </w:r>
            <w:r>
              <w:t>Inschrijving.</w:t>
            </w:r>
          </w:p>
        </w:tc>
        <w:tc>
          <w:tcPr>
            <w:tcW w:w="795" w:type="dxa"/>
          </w:tcPr>
          <w:p w14:paraId="25B7DAF4" w14:textId="77777777" w:rsidR="00A43143" w:rsidRPr="00950CFC" w:rsidRDefault="00A43143" w:rsidP="00A43143">
            <w:pPr>
              <w:spacing w:after="0" w:line="260" w:lineRule="atLeast"/>
            </w:pPr>
          </w:p>
        </w:tc>
      </w:tr>
      <w:tr w:rsidR="00A43143" w:rsidRPr="00950CFC" w14:paraId="1100DFE4" w14:textId="77777777" w:rsidTr="00A43143">
        <w:tc>
          <w:tcPr>
            <w:tcW w:w="651" w:type="dxa"/>
          </w:tcPr>
          <w:p w14:paraId="4C9FFFF5" w14:textId="77777777" w:rsidR="00A43143" w:rsidRPr="00950CFC" w:rsidRDefault="00A43143" w:rsidP="00A43143">
            <w:pPr>
              <w:spacing w:after="0" w:line="260" w:lineRule="atLeast"/>
            </w:pPr>
            <w:r w:rsidRPr="00950CFC">
              <w:t>f.</w:t>
            </w:r>
          </w:p>
        </w:tc>
        <w:tc>
          <w:tcPr>
            <w:tcW w:w="7926" w:type="dxa"/>
          </w:tcPr>
          <w:p w14:paraId="312B2E13" w14:textId="77777777" w:rsidR="00A43143" w:rsidRPr="00950CFC" w:rsidRDefault="00A43143" w:rsidP="00A43143">
            <w:pPr>
              <w:spacing w:after="0" w:line="260" w:lineRule="atLeast"/>
            </w:pPr>
            <w:r w:rsidRPr="00950CFC">
              <w:t>d</w:t>
            </w:r>
            <w:r>
              <w:t>ie instemt met de in de concept</w:t>
            </w:r>
            <w:r w:rsidRPr="00950CFC">
              <w:t>overeenkomst</w:t>
            </w:r>
            <w:r>
              <w:t xml:space="preserve">(en) </w:t>
            </w:r>
            <w:r w:rsidRPr="00950CFC">
              <w:t>en de Nota</w:t>
            </w:r>
            <w:r>
              <w:t xml:space="preserve">(’s) </w:t>
            </w:r>
            <w:r w:rsidRPr="00950CFC">
              <w:t>van Inlichtingen opgenomen voorwaarden en verplichtingen.</w:t>
            </w:r>
          </w:p>
        </w:tc>
        <w:tc>
          <w:tcPr>
            <w:tcW w:w="795" w:type="dxa"/>
          </w:tcPr>
          <w:p w14:paraId="60936119" w14:textId="77777777" w:rsidR="00A43143" w:rsidRPr="00950CFC" w:rsidRDefault="00A43143" w:rsidP="00A43143">
            <w:pPr>
              <w:spacing w:after="0" w:line="260" w:lineRule="atLeast"/>
            </w:pPr>
          </w:p>
        </w:tc>
      </w:tr>
      <w:tr w:rsidR="00A43143" w:rsidRPr="00950CFC" w14:paraId="1D24CC73" w14:textId="77777777" w:rsidTr="00A43143">
        <w:tc>
          <w:tcPr>
            <w:tcW w:w="651" w:type="dxa"/>
          </w:tcPr>
          <w:p w14:paraId="6999DF34" w14:textId="77777777" w:rsidR="00A43143" w:rsidRPr="00950CFC" w:rsidRDefault="00A43143" w:rsidP="00A43143">
            <w:pPr>
              <w:spacing w:after="0" w:line="260" w:lineRule="atLeast"/>
            </w:pPr>
            <w:r w:rsidRPr="00950CFC">
              <w:t>g.</w:t>
            </w:r>
          </w:p>
        </w:tc>
        <w:tc>
          <w:tcPr>
            <w:tcW w:w="7926" w:type="dxa"/>
          </w:tcPr>
          <w:p w14:paraId="4F14C2A1" w14:textId="77777777" w:rsidR="00A43143" w:rsidRPr="008C161B" w:rsidRDefault="00A43143" w:rsidP="00A43143">
            <w:pPr>
              <w:spacing w:after="0" w:line="260" w:lineRule="atLeast"/>
            </w:pPr>
            <w:r w:rsidRPr="008C161B">
              <w:t>die geen aanvullingen, uitsluitingen of andere voorbehouden op betreffende overeenkomst maakt.</w:t>
            </w:r>
          </w:p>
        </w:tc>
        <w:tc>
          <w:tcPr>
            <w:tcW w:w="795" w:type="dxa"/>
          </w:tcPr>
          <w:p w14:paraId="6A7B742D" w14:textId="77777777" w:rsidR="00A43143" w:rsidRPr="00950CFC" w:rsidRDefault="00A43143" w:rsidP="00A43143">
            <w:pPr>
              <w:spacing w:after="0" w:line="260" w:lineRule="atLeast"/>
            </w:pPr>
          </w:p>
        </w:tc>
      </w:tr>
      <w:tr w:rsidR="00A43143" w:rsidRPr="00950CFC" w14:paraId="281B80D6" w14:textId="77777777" w:rsidTr="00A43143">
        <w:tc>
          <w:tcPr>
            <w:tcW w:w="9372" w:type="dxa"/>
            <w:gridSpan w:val="3"/>
          </w:tcPr>
          <w:p w14:paraId="27C4130C" w14:textId="77777777" w:rsidR="00A43143" w:rsidRPr="008C161B" w:rsidRDefault="00A43143" w:rsidP="00A43143">
            <w:pPr>
              <w:spacing w:after="0" w:line="260" w:lineRule="atLeast"/>
              <w:rPr>
                <w:color w:val="0070C0"/>
              </w:rPr>
            </w:pPr>
            <w:r w:rsidRPr="008C161B">
              <w:rPr>
                <w:color w:val="4C8488" w:themeColor="accent1"/>
              </w:rPr>
              <w:t>Verklaring Aanbestedingsdocumenten</w:t>
            </w:r>
          </w:p>
        </w:tc>
      </w:tr>
      <w:tr w:rsidR="00A43143" w:rsidRPr="00950CFC" w14:paraId="36D74A87" w14:textId="77777777" w:rsidTr="00A43143">
        <w:tc>
          <w:tcPr>
            <w:tcW w:w="651" w:type="dxa"/>
          </w:tcPr>
          <w:p w14:paraId="422A648A" w14:textId="77777777" w:rsidR="00A43143" w:rsidRPr="00950CFC" w:rsidRDefault="00A43143" w:rsidP="00A43143">
            <w:pPr>
              <w:spacing w:after="0" w:line="260" w:lineRule="atLeast"/>
            </w:pPr>
            <w:r w:rsidRPr="00950CFC">
              <w:t>h.</w:t>
            </w:r>
          </w:p>
        </w:tc>
        <w:tc>
          <w:tcPr>
            <w:tcW w:w="7926" w:type="dxa"/>
          </w:tcPr>
          <w:p w14:paraId="6F5FD0F4" w14:textId="5DF63210" w:rsidR="00A43143" w:rsidRPr="008C161B" w:rsidRDefault="00A43143" w:rsidP="00A43143">
            <w:pPr>
              <w:spacing w:after="0" w:line="260" w:lineRule="atLeast"/>
            </w:pPr>
            <w:r w:rsidRPr="008C161B">
              <w:t xml:space="preserve">die </w:t>
            </w:r>
            <w:r w:rsidR="00CE51AA">
              <w:t>zijn</w:t>
            </w:r>
            <w:r w:rsidRPr="008C161B">
              <w:t xml:space="preserve"> Inschrijving van …………………(datum) opgesteld heeft conform de Aanbestedingsdocumenten zoals vermeld op het inschrijfformulier.  </w:t>
            </w:r>
          </w:p>
        </w:tc>
        <w:tc>
          <w:tcPr>
            <w:tcW w:w="795" w:type="dxa"/>
          </w:tcPr>
          <w:p w14:paraId="49E02424" w14:textId="77777777" w:rsidR="00A43143" w:rsidRPr="00950CFC" w:rsidRDefault="00A43143" w:rsidP="00A43143">
            <w:pPr>
              <w:spacing w:after="0" w:line="260" w:lineRule="atLeast"/>
            </w:pPr>
          </w:p>
        </w:tc>
      </w:tr>
      <w:tr w:rsidR="00A43143" w:rsidRPr="00950CFC" w14:paraId="7D003418" w14:textId="77777777" w:rsidTr="00A43143">
        <w:tc>
          <w:tcPr>
            <w:tcW w:w="651" w:type="dxa"/>
          </w:tcPr>
          <w:p w14:paraId="7C52E186" w14:textId="77777777" w:rsidR="00A43143" w:rsidRPr="00950CFC" w:rsidRDefault="00A43143" w:rsidP="00A43143">
            <w:pPr>
              <w:spacing w:after="0" w:line="260" w:lineRule="atLeast"/>
            </w:pPr>
            <w:r w:rsidRPr="00950CFC">
              <w:t>i.</w:t>
            </w:r>
          </w:p>
        </w:tc>
        <w:tc>
          <w:tcPr>
            <w:tcW w:w="7926" w:type="dxa"/>
          </w:tcPr>
          <w:p w14:paraId="12A2D2A2" w14:textId="77777777" w:rsidR="00A43143" w:rsidRPr="008C161B" w:rsidRDefault="00A43143" w:rsidP="00A43143">
            <w:pPr>
              <w:spacing w:after="0" w:line="260" w:lineRule="atLeast"/>
            </w:pPr>
            <w:r w:rsidRPr="008C161B">
              <w:t>die geen aanvullingen, uitsluitingen of andere voorbehouden op betreffende Aanbestedingsdocumenten maakt.</w:t>
            </w:r>
          </w:p>
        </w:tc>
        <w:tc>
          <w:tcPr>
            <w:tcW w:w="795" w:type="dxa"/>
          </w:tcPr>
          <w:p w14:paraId="0B775B8F" w14:textId="77777777" w:rsidR="00A43143" w:rsidRPr="00950CFC" w:rsidRDefault="00A43143" w:rsidP="00A43143">
            <w:pPr>
              <w:spacing w:after="0" w:line="260" w:lineRule="atLeast"/>
            </w:pPr>
          </w:p>
        </w:tc>
      </w:tr>
    </w:tbl>
    <w:p w14:paraId="0BDB70F0" w14:textId="77777777" w:rsidR="00A43143" w:rsidRDefault="00A43143" w:rsidP="00A43143">
      <w:pPr>
        <w:spacing w:after="0" w:line="260" w:lineRule="atLeast"/>
      </w:pPr>
    </w:p>
    <w:p w14:paraId="7C88502B" w14:textId="77777777" w:rsidR="00A43143" w:rsidRPr="00950CFC" w:rsidRDefault="00A43143" w:rsidP="00A43143">
      <w:pPr>
        <w:spacing w:after="0" w:line="260" w:lineRule="atLeast"/>
      </w:pPr>
      <w:r w:rsidRPr="00950CFC">
        <w:t xml:space="preserve">Aldus naar waarheid opgemaakt </w:t>
      </w:r>
      <w:r w:rsidRPr="00950CFC">
        <w:tab/>
      </w:r>
    </w:p>
    <w:p w14:paraId="14788F8A" w14:textId="77777777" w:rsidR="00A43143" w:rsidRPr="00950CFC" w:rsidRDefault="00A43143" w:rsidP="00A43143">
      <w:pPr>
        <w:spacing w:after="0" w:line="260" w:lineRule="atLeast"/>
      </w:pPr>
      <w:r w:rsidRPr="00950CFC">
        <w:t xml:space="preserve">op </w:t>
      </w:r>
      <w:r w:rsidRPr="00950CFC">
        <w:tab/>
        <w:t>: …………………………………………</w:t>
      </w:r>
      <w:r w:rsidRPr="00950CFC">
        <w:tab/>
        <w:t xml:space="preserve">(datum) </w:t>
      </w:r>
    </w:p>
    <w:p w14:paraId="702755CE" w14:textId="77777777" w:rsidR="00A43143" w:rsidRPr="00950CFC" w:rsidRDefault="00A43143" w:rsidP="00A43143">
      <w:pPr>
        <w:spacing w:after="0" w:line="260" w:lineRule="atLeast"/>
      </w:pPr>
    </w:p>
    <w:p w14:paraId="3013B447" w14:textId="77777777" w:rsidR="00A43143" w:rsidRPr="00950CFC" w:rsidRDefault="00A43143" w:rsidP="00A43143">
      <w:pPr>
        <w:spacing w:after="0" w:line="260" w:lineRule="atLeast"/>
      </w:pPr>
      <w:r w:rsidRPr="00950CFC">
        <w:t xml:space="preserve">te </w:t>
      </w:r>
      <w:r w:rsidRPr="00950CFC">
        <w:tab/>
        <w:t xml:space="preserve">: ………………………………………… </w:t>
      </w:r>
      <w:r w:rsidRPr="00950CFC">
        <w:tab/>
        <w:t>(plaatsnaam)</w:t>
      </w:r>
    </w:p>
    <w:p w14:paraId="7EF7C5C1" w14:textId="77777777" w:rsidR="00A43143" w:rsidRPr="00950CFC" w:rsidRDefault="00A43143" w:rsidP="00A43143">
      <w:pPr>
        <w:spacing w:after="0" w:line="260" w:lineRule="atLeast"/>
      </w:pPr>
    </w:p>
    <w:p w14:paraId="026A85A3" w14:textId="77777777" w:rsidR="00A43143" w:rsidRDefault="00A43143" w:rsidP="00A43143">
      <w:pPr>
        <w:spacing w:after="0" w:line="260" w:lineRule="atLeast"/>
      </w:pPr>
      <w:r w:rsidRPr="00950CFC">
        <w:tab/>
        <w:t xml:space="preserve">  ………………………………………… </w:t>
      </w:r>
      <w:r w:rsidRPr="00950CFC">
        <w:tab/>
        <w:t>(handtekening)</w:t>
      </w:r>
    </w:p>
    <w:p w14:paraId="4B956FE4" w14:textId="2C81D0E7" w:rsidR="00A43143" w:rsidRDefault="00A43143" w:rsidP="00A43143">
      <w:pPr>
        <w:pStyle w:val="Kop1"/>
        <w:numPr>
          <w:ilvl w:val="0"/>
          <w:numId w:val="0"/>
        </w:numPr>
        <w:ind w:left="431" w:hanging="431"/>
      </w:pPr>
      <w:bookmarkStart w:id="225" w:name="_Toc46831920"/>
      <w:bookmarkStart w:id="226" w:name="_Toc190427647"/>
      <w:bookmarkEnd w:id="224"/>
      <w:r w:rsidRPr="00185D3B">
        <w:lastRenderedPageBreak/>
        <w:t xml:space="preserve">Bijlage </w:t>
      </w:r>
      <w:r w:rsidR="001D5298">
        <w:t>5</w:t>
      </w:r>
      <w:r w:rsidRPr="00185D3B">
        <w:t xml:space="preserve"> </w:t>
      </w:r>
      <w:r w:rsidRPr="00185D3B">
        <w:tab/>
        <w:t>Aanbestedingsdocumenten</w:t>
      </w:r>
      <w:bookmarkEnd w:id="225"/>
      <w:bookmarkEnd w:id="226"/>
    </w:p>
    <w:p w14:paraId="3EF26814" w14:textId="55943438" w:rsidR="00A43143" w:rsidRDefault="00A43143" w:rsidP="00384A37">
      <w:pPr>
        <w:pStyle w:val="Lijstalinea"/>
        <w:numPr>
          <w:ilvl w:val="0"/>
          <w:numId w:val="10"/>
        </w:numPr>
      </w:pPr>
      <w:r>
        <w:t xml:space="preserve">De Gunningsleidraad met bijlagen d.d. </w:t>
      </w:r>
      <w:r w:rsidR="008C270F">
        <w:t>14-02-2025</w:t>
      </w:r>
      <w:r>
        <w:t xml:space="preserve">, met kenmerk </w:t>
      </w:r>
      <w:r w:rsidR="008C270F">
        <w:t>2240521</w:t>
      </w:r>
      <w:r>
        <w:t>;</w:t>
      </w:r>
    </w:p>
    <w:p w14:paraId="31934C40" w14:textId="77777777" w:rsidR="008C270F" w:rsidRDefault="008C270F" w:rsidP="008C270F">
      <w:pPr>
        <w:pStyle w:val="Lijstalinea"/>
        <w:ind w:left="357"/>
      </w:pPr>
    </w:p>
    <w:p w14:paraId="0B1F2DA0" w14:textId="3EAF52E6" w:rsidR="00A43143" w:rsidRDefault="00A43143" w:rsidP="00F633A3">
      <w:r>
        <w:br w:type="page"/>
      </w:r>
    </w:p>
    <w:p w14:paraId="346AB45D" w14:textId="7E3E1E47" w:rsidR="00F633A3" w:rsidRDefault="00F633A3" w:rsidP="00F633A3">
      <w:pPr>
        <w:pStyle w:val="Kop1"/>
        <w:numPr>
          <w:ilvl w:val="0"/>
          <w:numId w:val="0"/>
        </w:numPr>
        <w:ind w:left="431" w:hanging="431"/>
      </w:pPr>
      <w:bookmarkStart w:id="227" w:name="_Toc190427648"/>
      <w:r w:rsidRPr="004457B3">
        <w:lastRenderedPageBreak/>
        <w:t xml:space="preserve">Bijlage </w:t>
      </w:r>
      <w:r w:rsidR="001D5298">
        <w:t>6</w:t>
      </w:r>
      <w:r w:rsidRPr="004457B3">
        <w:t xml:space="preserve"> </w:t>
      </w:r>
      <w:r w:rsidRPr="004457B3">
        <w:tab/>
      </w:r>
      <w:r>
        <w:t>Uniform Europees Aanbestedingsdocument (UEA)</w:t>
      </w:r>
      <w:bookmarkEnd w:id="227"/>
    </w:p>
    <w:p w14:paraId="380D4015" w14:textId="77777777" w:rsidR="00817324" w:rsidRPr="004457B3" w:rsidRDefault="00817324" w:rsidP="00817324">
      <w:r>
        <w:t>Dit document is separaat bijgevoegd.</w:t>
      </w:r>
    </w:p>
    <w:p w14:paraId="556CEFE8" w14:textId="77777777" w:rsidR="00F633A3" w:rsidRDefault="00F633A3" w:rsidP="00F633A3"/>
    <w:p w14:paraId="61F18D81" w14:textId="4F5A4AAA" w:rsidR="00A43143" w:rsidRDefault="00A43143" w:rsidP="00A43143">
      <w:pPr>
        <w:pStyle w:val="Kop1"/>
        <w:numPr>
          <w:ilvl w:val="0"/>
          <w:numId w:val="0"/>
        </w:numPr>
        <w:ind w:left="431" w:hanging="431"/>
      </w:pPr>
      <w:bookmarkStart w:id="228" w:name="_Toc46831921"/>
      <w:bookmarkStart w:id="229" w:name="_Toc190427649"/>
      <w:r w:rsidRPr="004457B3">
        <w:lastRenderedPageBreak/>
        <w:t xml:space="preserve">Bijlage </w:t>
      </w:r>
      <w:r w:rsidR="001D5298">
        <w:t>7</w:t>
      </w:r>
      <w:r w:rsidRPr="004457B3">
        <w:tab/>
        <w:t>Model Nota van Inlichtingen</w:t>
      </w:r>
      <w:bookmarkEnd w:id="228"/>
      <w:bookmarkEnd w:id="229"/>
    </w:p>
    <w:p w14:paraId="2E94F1B9" w14:textId="77619E82" w:rsidR="00A43143" w:rsidRPr="004457B3" w:rsidRDefault="00A43143" w:rsidP="001F477F">
      <w:r>
        <w:t>Dit document is separaat bijgevoegd.</w:t>
      </w:r>
    </w:p>
    <w:sectPr w:rsidR="00A43143" w:rsidRPr="004457B3" w:rsidSect="001F477F">
      <w:footerReference w:type="default" r:id="rId20"/>
      <w:headerReference w:type="first" r:id="rId21"/>
      <w:footerReference w:type="first" r:id="rId22"/>
      <w:pgSz w:w="11907" w:h="16840" w:code="9"/>
      <w:pgMar w:top="1985" w:right="1134" w:bottom="1276" w:left="1134" w:header="709" w:footer="68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94548" w14:textId="77777777" w:rsidR="009D5BA3" w:rsidRDefault="009D5BA3" w:rsidP="00E15770">
      <w:pPr>
        <w:spacing w:after="0" w:line="240" w:lineRule="auto"/>
      </w:pPr>
      <w:r>
        <w:separator/>
      </w:r>
    </w:p>
  </w:endnote>
  <w:endnote w:type="continuationSeparator" w:id="0">
    <w:p w14:paraId="4DD5C9B9" w14:textId="77777777" w:rsidR="009D5BA3" w:rsidRDefault="009D5BA3" w:rsidP="00E15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yriad Roma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66A8" w14:textId="77777777" w:rsidR="001F477F" w:rsidRDefault="001F477F" w:rsidP="00905BA4">
    <w:pPr>
      <w:tabs>
        <w:tab w:val="left" w:pos="1162"/>
        <w:tab w:val="left" w:pos="2240"/>
        <w:tab w:val="left" w:pos="3346"/>
        <w:tab w:val="left" w:pos="7655"/>
      </w:tabs>
      <w:rPr>
        <w:color w:val="4C8488" w:themeColor="accent1"/>
        <w:sz w:val="15"/>
        <w:szCs w:val="15"/>
        <w:lang w:val="en-US"/>
      </w:rPr>
    </w:pPr>
  </w:p>
  <w:p w14:paraId="1902EAD7" w14:textId="79877742" w:rsidR="001F477F" w:rsidRPr="003950B1" w:rsidRDefault="001F477F" w:rsidP="0063342B">
    <w:pPr>
      <w:tabs>
        <w:tab w:val="left" w:pos="142"/>
        <w:tab w:val="right" w:pos="9639"/>
      </w:tabs>
      <w:rPr>
        <w:b/>
        <w:bCs/>
        <w:color w:val="2A1F35" w:themeColor="text1"/>
        <w:sz w:val="15"/>
        <w:szCs w:val="15"/>
      </w:rPr>
    </w:pPr>
    <w:r>
      <w:rPr>
        <w:color w:val="4C8488" w:themeColor="accent1"/>
        <w:sz w:val="15"/>
        <w:szCs w:val="15"/>
      </w:rPr>
      <w:fldChar w:fldCharType="begin"/>
    </w:r>
    <w:r>
      <w:rPr>
        <w:color w:val="4C8488" w:themeColor="accent1"/>
        <w:sz w:val="15"/>
        <w:szCs w:val="15"/>
      </w:rPr>
      <w:instrText xml:space="preserve"> DOCVARIABLE  idxWebsite  \* MERGEFORMAT </w:instrText>
    </w:r>
    <w:r>
      <w:rPr>
        <w:color w:val="4C8488" w:themeColor="accent1"/>
        <w:sz w:val="15"/>
        <w:szCs w:val="15"/>
      </w:rPr>
      <w:fldChar w:fldCharType="separate"/>
    </w:r>
    <w:r w:rsidR="000C3B40">
      <w:rPr>
        <w:color w:val="4C8488" w:themeColor="accent1"/>
        <w:sz w:val="15"/>
        <w:szCs w:val="15"/>
      </w:rPr>
      <w:t>www.icsadviseurs.nl</w:t>
    </w:r>
    <w:r>
      <w:rPr>
        <w:color w:val="4C8488" w:themeColor="accent1"/>
        <w:sz w:val="15"/>
        <w:szCs w:val="15"/>
      </w:rPr>
      <w:fldChar w:fldCharType="end"/>
    </w:r>
    <w:r w:rsidRPr="003950B1">
      <w:rPr>
        <w:color w:val="4C8488" w:themeColor="accent1"/>
        <w:sz w:val="15"/>
        <w:szCs w:val="15"/>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A3242" w14:textId="77777777" w:rsidR="001F477F" w:rsidRDefault="001F477F" w:rsidP="00BC4A3B">
    <w:pPr>
      <w:rPr>
        <w:color w:val="4C8488" w:themeColor="accent1"/>
        <w:sz w:val="15"/>
        <w:szCs w:val="15"/>
        <w:lang w:val="en-US"/>
      </w:rPr>
    </w:pPr>
    <w:r>
      <w:rPr>
        <w:noProof/>
        <w:color w:val="4C8488" w:themeColor="accent1"/>
        <w:sz w:val="15"/>
        <w:szCs w:val="15"/>
        <w:lang w:val="en-US"/>
      </w:rPr>
      <mc:AlternateContent>
        <mc:Choice Requires="wps">
          <w:drawing>
            <wp:anchor distT="0" distB="0" distL="114300" distR="114300" simplePos="0" relativeHeight="251692032" behindDoc="0" locked="0" layoutInCell="1" allowOverlap="1" wp14:anchorId="54A376DE" wp14:editId="1E1416F1">
              <wp:simplePos x="0" y="0"/>
              <wp:positionH relativeFrom="page">
                <wp:posOffset>6409055</wp:posOffset>
              </wp:positionH>
              <wp:positionV relativeFrom="page">
                <wp:posOffset>10016490</wp:posOffset>
              </wp:positionV>
              <wp:extent cx="0" cy="187200"/>
              <wp:effectExtent l="0" t="0" r="38100" b="22860"/>
              <wp:wrapNone/>
              <wp:docPr id="17" name="Rechte verbindingslijn 17"/>
              <wp:cNvGraphicFramePr/>
              <a:graphic xmlns:a="http://schemas.openxmlformats.org/drawingml/2006/main">
                <a:graphicData uri="http://schemas.microsoft.com/office/word/2010/wordprocessingShape">
                  <wps:wsp>
                    <wps:cNvCnPr/>
                    <wps:spPr>
                      <a:xfrm>
                        <a:off x="0" y="0"/>
                        <a:ext cx="0" cy="18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FBFE69" id="Rechte verbindingslijn 17" o:spid="_x0000_s1026" style="position:absolute;z-index:251692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04.65pt,788.7pt" to="504.65pt,8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" strokecolor="#2a1f35 [3213]" strokeweight=".5pt">
              <v:stroke joinstyle="miter"/>
              <w10:wrap anchorx="page" anchory="page"/>
            </v:line>
          </w:pict>
        </mc:Fallback>
      </mc:AlternateContent>
    </w:r>
  </w:p>
  <w:p w14:paraId="2556D77C" w14:textId="0FBEB619" w:rsidR="001F477F" w:rsidRPr="003950B1" w:rsidRDefault="001F477F" w:rsidP="00BC4A3B">
    <w:pPr>
      <w:tabs>
        <w:tab w:val="right" w:pos="9639"/>
      </w:tabs>
      <w:rPr>
        <w:b/>
        <w:bCs/>
        <w:color w:val="2A1F35" w:themeColor="text1"/>
        <w:sz w:val="15"/>
        <w:szCs w:val="15"/>
      </w:rPr>
    </w:pPr>
    <w:r>
      <w:rPr>
        <w:color w:val="4C8488" w:themeColor="accent1"/>
        <w:sz w:val="15"/>
        <w:szCs w:val="15"/>
      </w:rPr>
      <w:fldChar w:fldCharType="begin"/>
    </w:r>
    <w:r>
      <w:rPr>
        <w:color w:val="4C8488" w:themeColor="accent1"/>
        <w:sz w:val="15"/>
        <w:szCs w:val="15"/>
      </w:rPr>
      <w:instrText xml:space="preserve"> DOCVARIABLE  idxWebsite  \* MERGEFORMAT </w:instrText>
    </w:r>
    <w:r>
      <w:rPr>
        <w:color w:val="4C8488" w:themeColor="accent1"/>
        <w:sz w:val="15"/>
        <w:szCs w:val="15"/>
      </w:rPr>
      <w:fldChar w:fldCharType="separate"/>
    </w:r>
    <w:r w:rsidR="000C3B40">
      <w:rPr>
        <w:color w:val="4C8488" w:themeColor="accent1"/>
        <w:sz w:val="15"/>
        <w:szCs w:val="15"/>
      </w:rPr>
      <w:t>www.icsadviseurs.nl</w:t>
    </w:r>
    <w:r>
      <w:rPr>
        <w:color w:val="4C8488" w:themeColor="accent1"/>
        <w:sz w:val="15"/>
        <w:szCs w:val="15"/>
      </w:rPr>
      <w:fldChar w:fldCharType="end"/>
    </w:r>
    <w:r w:rsidRPr="003950B1">
      <w:rPr>
        <w:color w:val="4C8488" w:themeColor="accent1"/>
        <w:sz w:val="15"/>
        <w:szCs w:val="15"/>
      </w:rPr>
      <w:tab/>
      <w:t xml:space="preserve"> </w:t>
    </w:r>
    <w:r w:rsidRPr="004B2FD6">
      <w:rPr>
        <w:color w:val="4C8488" w:themeColor="accent1"/>
        <w:sz w:val="14"/>
        <w:szCs w:val="14"/>
      </w:rPr>
      <w:fldChar w:fldCharType="begin"/>
    </w:r>
    <w:r w:rsidRPr="004B2FD6">
      <w:rPr>
        <w:color w:val="4C8488" w:themeColor="accent1"/>
        <w:sz w:val="14"/>
        <w:szCs w:val="14"/>
      </w:rPr>
      <w:instrText>PAGE  \* Arabic  \* MERGEFORMAT</w:instrText>
    </w:r>
    <w:r w:rsidRPr="004B2FD6">
      <w:rPr>
        <w:color w:val="4C8488" w:themeColor="accent1"/>
        <w:sz w:val="14"/>
        <w:szCs w:val="14"/>
      </w:rPr>
      <w:fldChar w:fldCharType="separate"/>
    </w:r>
    <w:r w:rsidRPr="004B2FD6">
      <w:rPr>
        <w:color w:val="4C8488" w:themeColor="accent1"/>
        <w:sz w:val="14"/>
        <w:szCs w:val="14"/>
      </w:rPr>
      <w:t>1</w:t>
    </w:r>
    <w:r w:rsidRPr="004B2FD6">
      <w:rPr>
        <w:color w:val="4C8488" w:themeColor="accent1"/>
        <w:sz w:val="14"/>
        <w:szCs w:val="14"/>
      </w:rPr>
      <w:fldChar w:fldCharType="end"/>
    </w:r>
    <w:r w:rsidRPr="004B2FD6">
      <w:rPr>
        <w:color w:val="4C8488" w:themeColor="accent1"/>
        <w:sz w:val="14"/>
        <w:szCs w:val="14"/>
      </w:rPr>
      <w:t>/</w:t>
    </w:r>
    <w:r w:rsidRPr="004B2FD6">
      <w:rPr>
        <w:color w:val="4C8488" w:themeColor="accent1"/>
        <w:sz w:val="14"/>
        <w:szCs w:val="14"/>
      </w:rPr>
      <w:fldChar w:fldCharType="begin"/>
    </w:r>
    <w:r w:rsidRPr="004B2FD6">
      <w:rPr>
        <w:color w:val="4C8488" w:themeColor="accent1"/>
        <w:sz w:val="14"/>
        <w:szCs w:val="14"/>
      </w:rPr>
      <w:instrText>NUMPAGES  \* Arabic  \* MERGEFORMAT</w:instrText>
    </w:r>
    <w:r w:rsidRPr="004B2FD6">
      <w:rPr>
        <w:color w:val="4C8488" w:themeColor="accent1"/>
        <w:sz w:val="14"/>
        <w:szCs w:val="14"/>
      </w:rPr>
      <w:fldChar w:fldCharType="separate"/>
    </w:r>
    <w:r w:rsidRPr="004B2FD6">
      <w:rPr>
        <w:color w:val="4C8488" w:themeColor="accent1"/>
        <w:sz w:val="14"/>
        <w:szCs w:val="14"/>
      </w:rPr>
      <w:t>2</w:t>
    </w:r>
    <w:r w:rsidRPr="004B2FD6">
      <w:rPr>
        <w:color w:val="4C8488" w:themeColor="accent1"/>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D3A1" w14:textId="77777777" w:rsidR="001F477F" w:rsidRDefault="001F47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CC6DA" w14:textId="77777777" w:rsidR="009D5BA3" w:rsidRDefault="009D5BA3" w:rsidP="00E15770">
      <w:pPr>
        <w:spacing w:after="0" w:line="240" w:lineRule="auto"/>
      </w:pPr>
      <w:r>
        <w:separator/>
      </w:r>
    </w:p>
  </w:footnote>
  <w:footnote w:type="continuationSeparator" w:id="0">
    <w:p w14:paraId="3599C786" w14:textId="77777777" w:rsidR="009D5BA3" w:rsidRDefault="009D5BA3" w:rsidP="00E15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FBA55" w14:textId="77777777" w:rsidR="001F477F" w:rsidRDefault="001F477F" w:rsidP="003950B1">
    <w:pPr>
      <w:pStyle w:val="Koptekst"/>
      <w:tabs>
        <w:tab w:val="clear" w:pos="9072"/>
        <w:tab w:val="right" w:pos="6521"/>
        <w:tab w:val="right" w:pos="8931"/>
      </w:tabs>
      <w:ind w:right="-994"/>
    </w:pPr>
    <w:r>
      <w:rPr>
        <w:noProof/>
      </w:rPr>
      <mc:AlternateContent>
        <mc:Choice Requires="wps">
          <w:drawing>
            <wp:anchor distT="0" distB="0" distL="114300" distR="114300" simplePos="0" relativeHeight="251687936" behindDoc="0" locked="0" layoutInCell="1" allowOverlap="1" wp14:anchorId="7219E5AD" wp14:editId="668D03E6">
              <wp:simplePos x="0" y="0"/>
              <wp:positionH relativeFrom="page">
                <wp:posOffset>614477</wp:posOffset>
              </wp:positionH>
              <wp:positionV relativeFrom="page">
                <wp:posOffset>1</wp:posOffset>
              </wp:positionV>
              <wp:extent cx="626110" cy="647700"/>
              <wp:effectExtent l="0" t="0" r="2540" b="0"/>
              <wp:wrapNone/>
              <wp:docPr id="18" name="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6110" cy="647700"/>
                      </a:xfrm>
                      <a:prstGeom prst="rect">
                        <a:avLst/>
                      </a:prstGeom>
                      <a:blipFill dpi="0" rotWithShape="1">
                        <a:blip r:embed="rId1"/>
                        <a:srcRect/>
                        <a:stretch>
                          <a:fillRect b="-64545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C9E25" id="Image" o:spid="_x0000_s1026" style="position:absolute;margin-left:48.4pt;margin-top:0;width:49.3pt;height:5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CMEPAKAQgh8AQCEEPwCAQgh+AACFEPwAAAoh+AEAFELwAwAohOAH&#10;AFAIwQ8AoBCCHwBAIQQ/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CMEPAKAQgh8AQCEEPwCAQgh+AACFEPwAAAoh+AEAFELwAwAohOAH&#10;AFAIwQ8AoBCCHwBAIQQ/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FatzzjKS+JiLtFxLg3HQBgIGVn366RiPiViLiz9xgAYLBl+rvOewwAMPC2m+MHAFAIwQ8A&#10;oBCCHwBAIQQ/AIBCCH4AAIU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CMEPAKAQgh8AQCEEPwCAQgh+AACFEPwAAAoh+AEAFELwAwAohOAH&#10;AFAIwQ8AoBCCHwBAIQQ/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" stroked="f" strokeweight="1pt">
              <v:fill r:id="rId2" o:title="" recolor="t" rotate="t" type="frame"/>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FE9A" w14:textId="77777777" w:rsidR="001F477F" w:rsidRDefault="001F477F" w:rsidP="002901C4">
    <w:pPr>
      <w:pStyle w:val="Koptekst"/>
    </w:pPr>
    <w:r>
      <w:rPr>
        <w:noProof/>
      </w:rPr>
      <mc:AlternateContent>
        <mc:Choice Requires="wps">
          <w:drawing>
            <wp:anchor distT="0" distB="0" distL="114300" distR="114300" simplePos="0" relativeHeight="251685888" behindDoc="0" locked="0" layoutInCell="1" allowOverlap="1" wp14:anchorId="4ADB77AE" wp14:editId="608B21FB">
              <wp:simplePos x="0" y="0"/>
              <wp:positionH relativeFrom="page">
                <wp:posOffset>463550</wp:posOffset>
              </wp:positionH>
              <wp:positionV relativeFrom="page">
                <wp:posOffset>3175</wp:posOffset>
              </wp:positionV>
              <wp:extent cx="792000" cy="1001645"/>
              <wp:effectExtent l="0" t="0" r="8255" b="8255"/>
              <wp:wrapNone/>
              <wp:docPr id="15" name="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 cy="1001645"/>
                      </a:xfrm>
                      <a:prstGeom prst="rect">
                        <a:avLst/>
                      </a:prstGeom>
                      <a:blipFill dpi="0" rotWithShape="1">
                        <a:blip r:embed="rId1"/>
                        <a:srcRect/>
                        <a:stretch>
                          <a:fillRect b="-5097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8A772" id="Image" o:spid="_x0000_s1026" style="position:absolute;margin-left:36.5pt;margin-top:.25pt;width:62.35pt;height:78.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CMEPAKAQgh8AQCEEPwCAQgh+AACFEPwAAAoh+AEAFELwAwAohOAH&#10;AFAIwQ8AoBCCHwBAIQQ/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ITgBwBQCMEPAKAQgh8AQCEEPwCAQgh+AACFEPwAAAoh+AEAFELw&#10;AwAohOAHAFAIwQ8AoBCCHwBAIQQ/AIBCCH4AAIUQ/AAACiH4AQAUQvADACiE4AcAUAjBDwCgEIIf&#10;AEAhBD8AgEIIfgAAhR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ITgBwBQCMEPAKAQgh8AQCEEPwCAQgh+AACFEPwAAAoh+AEAFELw&#10;AwAohOAHAFAIwQ8AoBCCHwBAIQQ/AIBCCH4AAIUQ/AAACiH4AQAUQvADACiE4AcAUAjBDwCgEIIf&#10;AEAhBD8AgEIIfgAAhR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" stroked="f" strokeweight="1pt">
              <v:fill r:id="rId2" o:title="" recolor="t" rotate="t" type="frame"/>
              <o:lock v:ext="edit" aspectratio="t"/>
              <w10:wrap anchorx="page" anchory="page"/>
            </v:rect>
          </w:pict>
        </mc:Fallback>
      </mc:AlternateContent>
    </w:r>
  </w:p>
  <w:p w14:paraId="678D16A3" w14:textId="77777777" w:rsidR="001F477F" w:rsidRDefault="001F477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B0CE" w14:textId="77777777" w:rsidR="001F477F" w:rsidRDefault="001F477F" w:rsidP="002901C4">
    <w:pPr>
      <w:pStyle w:val="Koptekst"/>
    </w:pPr>
    <w:r>
      <w:rPr>
        <w:noProof/>
      </w:rPr>
      <mc:AlternateContent>
        <mc:Choice Requires="wps">
          <w:drawing>
            <wp:anchor distT="0" distB="0" distL="114300" distR="114300" simplePos="0" relativeHeight="251689984" behindDoc="0" locked="0" layoutInCell="1" allowOverlap="1" wp14:anchorId="03C0CB6F" wp14:editId="1649176D">
              <wp:simplePos x="0" y="0"/>
              <wp:positionH relativeFrom="page">
                <wp:posOffset>463550</wp:posOffset>
              </wp:positionH>
              <wp:positionV relativeFrom="page">
                <wp:posOffset>3175</wp:posOffset>
              </wp:positionV>
              <wp:extent cx="792000" cy="1001645"/>
              <wp:effectExtent l="0" t="0" r="8255" b="8255"/>
              <wp:wrapNone/>
              <wp:docPr id="10" name="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92000" cy="1001645"/>
                      </a:xfrm>
                      <a:prstGeom prst="rect">
                        <a:avLst/>
                      </a:prstGeom>
                      <a:blipFill dpi="0" rotWithShape="1">
                        <a:blip r:embed="rId1"/>
                        <a:srcRect/>
                        <a:stretch>
                          <a:fillRect r="-46" b="-40728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FDF47" id="Image" o:spid="_x0000_s1026" style="position:absolute;margin-left:36.5pt;margin-top:.25pt;width:62.35pt;height:78.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CMEPAKAQgh8AQCEEPwCAQgh+AACFEPwAAAoh+AEAFELwAwAohOAH&#10;AFAIwQ8AoBCCHwBAIQQ/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Bn8Wt5sAICBN5TBb7X3GQBg4C0biYgPRMSeiNjq&#10;/QYAGEhjEbEjg9+n6wcAAAPM4g4AgEIIfgAAhRD8AAAKIfgBABRC8AMAKITgBwBQCMEPAKAQgh8A&#10;QCEEPwCAQgh+AACFEPwAAAoh+AEAFELwAwAohOAHAFAIwQ8AoBCCHwBAIQQ/AIBCCH4AAIUQ/AAA&#10;CiH4AQAUQvADACiE4AcAUAjBDwCgEIIfAEAhBD8AgEIIfgAAhRD8AAAKIfgBABRC8AMAKITg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" stroked="f" strokeweight="1pt">
              <v:fill r:id="rId2" o:title="" recolor="t" rotate="t" type="frame"/>
              <o:lock v:ext="edit" aspectratio="t"/>
              <w10:wrap anchorx="page" anchory="page"/>
            </v:rect>
          </w:pict>
        </mc:Fallback>
      </mc:AlternateContent>
    </w:r>
  </w:p>
  <w:p w14:paraId="0441BE7C" w14:textId="77777777" w:rsidR="001F477F" w:rsidRDefault="001F47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78A3"/>
    <w:multiLevelType w:val="multilevel"/>
    <w:tmpl w:val="16B697E6"/>
    <w:numStyleLink w:val="ICSBullets"/>
  </w:abstractNum>
  <w:abstractNum w:abstractNumId="1" w15:restartNumberingAfterBreak="0">
    <w:nsid w:val="0D4D7520"/>
    <w:multiLevelType w:val="multilevel"/>
    <w:tmpl w:val="143EDEB6"/>
    <w:styleLink w:val="ICSNumbering"/>
    <w:lvl w:ilvl="0">
      <w:start w:val="1"/>
      <w:numFmt w:val="decimal"/>
      <w:lvlText w:val="%1."/>
      <w:lvlJc w:val="left"/>
      <w:pPr>
        <w:ind w:left="357" w:hanging="357"/>
      </w:pPr>
      <w:rPr>
        <w:rFonts w:hint="default"/>
        <w:b/>
        <w:i w:val="0"/>
        <w:color w:val="4C8488" w:themeColor="accent1"/>
      </w:rPr>
    </w:lvl>
    <w:lvl w:ilvl="1">
      <w:start w:val="1"/>
      <w:numFmt w:val="lowerLetter"/>
      <w:lvlText w:val="%2."/>
      <w:lvlJc w:val="left"/>
      <w:pPr>
        <w:ind w:left="714" w:hanging="357"/>
      </w:pPr>
      <w:rPr>
        <w:rFonts w:hint="default"/>
        <w:b/>
        <w:i w:val="0"/>
        <w:color w:val="4C8488" w:themeColor="accent1"/>
      </w:rPr>
    </w:lvl>
    <w:lvl w:ilvl="2">
      <w:start w:val="1"/>
      <w:numFmt w:val="lowerRoman"/>
      <w:lvlText w:val="%3."/>
      <w:lvlJc w:val="left"/>
      <w:pPr>
        <w:ind w:left="1071" w:hanging="357"/>
      </w:pPr>
      <w:rPr>
        <w:rFonts w:hint="default"/>
        <w:b/>
        <w:i w:val="0"/>
        <w:color w:val="4C8488" w:themeColor="accent1"/>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0E1E41FE"/>
    <w:multiLevelType w:val="multilevel"/>
    <w:tmpl w:val="16B697E6"/>
    <w:numStyleLink w:val="ICSBullets"/>
  </w:abstractNum>
  <w:abstractNum w:abstractNumId="3" w15:restartNumberingAfterBreak="0">
    <w:nsid w:val="111B7D1D"/>
    <w:multiLevelType w:val="multilevel"/>
    <w:tmpl w:val="16B697E6"/>
    <w:numStyleLink w:val="ICSBullets"/>
  </w:abstractNum>
  <w:abstractNum w:abstractNumId="4" w15:restartNumberingAfterBreak="0">
    <w:nsid w:val="15AB0276"/>
    <w:multiLevelType w:val="multilevel"/>
    <w:tmpl w:val="16B697E6"/>
    <w:numStyleLink w:val="ICSBullets"/>
  </w:abstractNum>
  <w:abstractNum w:abstractNumId="5" w15:restartNumberingAfterBreak="0">
    <w:nsid w:val="1AEF708A"/>
    <w:multiLevelType w:val="multilevel"/>
    <w:tmpl w:val="16B697E6"/>
    <w:styleLink w:val="ICSBullets"/>
    <w:lvl w:ilvl="0">
      <w:start w:val="1"/>
      <w:numFmt w:val="bullet"/>
      <w:lvlText w:val=""/>
      <w:lvlJc w:val="left"/>
      <w:pPr>
        <w:ind w:left="357" w:hanging="357"/>
      </w:pPr>
      <w:rPr>
        <w:rFonts w:ascii="Wingdings" w:hAnsi="Wingdings" w:hint="default"/>
        <w:color w:val="4C8488" w:themeColor="accent1"/>
      </w:rPr>
    </w:lvl>
    <w:lvl w:ilvl="1">
      <w:start w:val="1"/>
      <w:numFmt w:val="bullet"/>
      <w:lvlText w:val="─"/>
      <w:lvlJc w:val="left"/>
      <w:pPr>
        <w:ind w:left="714" w:hanging="357"/>
      </w:pPr>
      <w:rPr>
        <w:rFonts w:ascii="Calibri" w:hAnsi="Calibri" w:hint="default"/>
        <w:color w:val="4C8488" w:themeColor="accent1"/>
      </w:rPr>
    </w:lvl>
    <w:lvl w:ilvl="2">
      <w:start w:val="1"/>
      <w:numFmt w:val="bullet"/>
      <w:lvlText w:val=""/>
      <w:lvlJc w:val="left"/>
      <w:pPr>
        <w:ind w:left="1071" w:hanging="357"/>
      </w:pPr>
      <w:rPr>
        <w:rFonts w:ascii="Wingdings" w:hAnsi="Wingdings" w:hint="default"/>
        <w:color w:val="4C8488" w:themeColor="accent1"/>
      </w:rPr>
    </w:lvl>
    <w:lvl w:ilvl="3">
      <w:start w:val="1"/>
      <w:numFmt w:val="bullet"/>
      <w:lvlText w:val="─"/>
      <w:lvlJc w:val="left"/>
      <w:pPr>
        <w:ind w:left="1428" w:hanging="357"/>
      </w:pPr>
      <w:rPr>
        <w:rFonts w:ascii="Calibri" w:hAnsi="Calibri" w:hint="default"/>
        <w:color w:val="4C8488" w:themeColor="accent1"/>
      </w:rPr>
    </w:lvl>
    <w:lvl w:ilvl="4">
      <w:start w:val="1"/>
      <w:numFmt w:val="bullet"/>
      <w:lvlText w:val=""/>
      <w:lvlJc w:val="left"/>
      <w:pPr>
        <w:ind w:left="1785" w:hanging="357"/>
      </w:pPr>
      <w:rPr>
        <w:rFonts w:ascii="Wingdings" w:hAnsi="Wingdings" w:hint="default"/>
        <w:color w:val="4C8488" w:themeColor="accent1"/>
      </w:rPr>
    </w:lvl>
    <w:lvl w:ilvl="5">
      <w:start w:val="1"/>
      <w:numFmt w:val="bullet"/>
      <w:lvlText w:val=""/>
      <w:lvlJc w:val="left"/>
      <w:pPr>
        <w:ind w:left="2142" w:hanging="357"/>
      </w:pPr>
      <w:rPr>
        <w:rFonts w:ascii="Wingdings" w:hAnsi="Wingdings" w:hint="default"/>
        <w:color w:val="4C8488" w:themeColor="accent1"/>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1E892609"/>
    <w:multiLevelType w:val="multilevel"/>
    <w:tmpl w:val="143EDEB6"/>
    <w:numStyleLink w:val="ICSNumbering"/>
  </w:abstractNum>
  <w:abstractNum w:abstractNumId="7" w15:restartNumberingAfterBreak="0">
    <w:nsid w:val="2B59212A"/>
    <w:multiLevelType w:val="multilevel"/>
    <w:tmpl w:val="143EDEB6"/>
    <w:numStyleLink w:val="ICSNumbering"/>
  </w:abstractNum>
  <w:abstractNum w:abstractNumId="8" w15:restartNumberingAfterBreak="0">
    <w:nsid w:val="2FA1610C"/>
    <w:multiLevelType w:val="multilevel"/>
    <w:tmpl w:val="16B697E6"/>
    <w:numStyleLink w:val="ICSBullets"/>
  </w:abstractNum>
  <w:abstractNum w:abstractNumId="9" w15:restartNumberingAfterBreak="0">
    <w:nsid w:val="325C43A1"/>
    <w:multiLevelType w:val="multilevel"/>
    <w:tmpl w:val="901E5C82"/>
    <w:styleLink w:val="Stijl1"/>
    <w:lvl w:ilvl="0">
      <w:start w:val="1"/>
      <w:numFmt w:val="bullet"/>
      <w:lvlText w:val="●"/>
      <w:lvlJc w:val="left"/>
      <w:pPr>
        <w:ind w:left="227" w:hanging="227"/>
      </w:pPr>
      <w:rPr>
        <w:rFonts w:ascii="Calibri" w:hAnsi="Calibri" w:hint="default"/>
        <w:color w:val="auto"/>
      </w:rPr>
    </w:lvl>
    <w:lvl w:ilvl="1">
      <w:start w:val="1"/>
      <w:numFmt w:val="bullet"/>
      <w:lvlText w:val="●"/>
      <w:lvlJc w:val="left"/>
      <w:pPr>
        <w:ind w:left="454" w:hanging="227"/>
      </w:pPr>
      <w:rPr>
        <w:rFonts w:ascii="Calibri" w:hAnsi="Calibri" w:hint="default"/>
        <w:color w:val="auto"/>
      </w:rPr>
    </w:lvl>
    <w:lvl w:ilvl="2">
      <w:start w:val="1"/>
      <w:numFmt w:val="bullet"/>
      <w:lvlText w:val="●"/>
      <w:lvlJc w:val="left"/>
      <w:pPr>
        <w:ind w:left="681" w:hanging="227"/>
      </w:pPr>
      <w:rPr>
        <w:rFonts w:ascii="Calibri" w:hAnsi="Calibri" w:hint="default"/>
        <w:color w:val="auto"/>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0" w15:restartNumberingAfterBreak="0">
    <w:nsid w:val="38B12D10"/>
    <w:multiLevelType w:val="hybridMultilevel"/>
    <w:tmpl w:val="64DE0A18"/>
    <w:lvl w:ilvl="0" w:tplc="82D0CF42">
      <w:start w:val="1"/>
      <w:numFmt w:val="bullet"/>
      <w:lvlText w:val=""/>
      <w:lvlJc w:val="left"/>
      <w:pPr>
        <w:ind w:left="360" w:hanging="360"/>
      </w:pPr>
      <w:rPr>
        <w:rFonts w:ascii="Wingdings" w:hAnsi="Wingdings" w:hint="default"/>
        <w:color w:val="4C8488" w:themeColor="accent1"/>
        <w:sz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C0842DB"/>
    <w:multiLevelType w:val="multilevel"/>
    <w:tmpl w:val="6546B0DC"/>
    <w:styleLink w:val="ICSBulletsCreme"/>
    <w:lvl w:ilvl="0">
      <w:start w:val="1"/>
      <w:numFmt w:val="bullet"/>
      <w:lvlText w:val="●"/>
      <w:lvlJc w:val="left"/>
      <w:pPr>
        <w:ind w:left="227" w:hanging="227"/>
      </w:pPr>
      <w:rPr>
        <w:rFonts w:ascii="Calibri" w:hAnsi="Calibri" w:hint="default"/>
        <w:color w:val="auto"/>
      </w:rPr>
    </w:lvl>
    <w:lvl w:ilvl="1">
      <w:start w:val="1"/>
      <w:numFmt w:val="bullet"/>
      <w:lvlText w:val="●"/>
      <w:lvlJc w:val="left"/>
      <w:pPr>
        <w:ind w:left="454" w:hanging="227"/>
      </w:pPr>
      <w:rPr>
        <w:rFonts w:ascii="Calibri" w:hAnsi="Calibri" w:hint="default"/>
        <w:color w:val="auto"/>
      </w:rPr>
    </w:lvl>
    <w:lvl w:ilvl="2">
      <w:start w:val="1"/>
      <w:numFmt w:val="bullet"/>
      <w:lvlText w:val="●"/>
      <w:lvlJc w:val="left"/>
      <w:pPr>
        <w:ind w:left="681" w:hanging="227"/>
      </w:pPr>
      <w:rPr>
        <w:rFonts w:ascii="Calibri" w:hAnsi="Calibri" w:hint="default"/>
        <w:color w:val="auto"/>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2" w15:restartNumberingAfterBreak="0">
    <w:nsid w:val="40CB7623"/>
    <w:multiLevelType w:val="multilevel"/>
    <w:tmpl w:val="16B697E6"/>
    <w:numStyleLink w:val="ICSBullets"/>
  </w:abstractNum>
  <w:abstractNum w:abstractNumId="13" w15:restartNumberingAfterBreak="0">
    <w:nsid w:val="41C30B6A"/>
    <w:multiLevelType w:val="multilevel"/>
    <w:tmpl w:val="143EDEB6"/>
    <w:numStyleLink w:val="ICSNumbering"/>
  </w:abstractNum>
  <w:abstractNum w:abstractNumId="14" w15:restartNumberingAfterBreak="0">
    <w:nsid w:val="4200490D"/>
    <w:multiLevelType w:val="multilevel"/>
    <w:tmpl w:val="16B697E6"/>
    <w:numStyleLink w:val="ICSBullets"/>
  </w:abstractNum>
  <w:abstractNum w:abstractNumId="15" w15:restartNumberingAfterBreak="0">
    <w:nsid w:val="45CF696F"/>
    <w:multiLevelType w:val="multilevel"/>
    <w:tmpl w:val="16B697E6"/>
    <w:numStyleLink w:val="ICSBullets"/>
  </w:abstractNum>
  <w:abstractNum w:abstractNumId="16" w15:restartNumberingAfterBreak="0">
    <w:nsid w:val="5286254C"/>
    <w:multiLevelType w:val="multilevel"/>
    <w:tmpl w:val="143EDEB6"/>
    <w:numStyleLink w:val="ICSNumbering"/>
  </w:abstractNum>
  <w:abstractNum w:abstractNumId="17" w15:restartNumberingAfterBreak="0">
    <w:nsid w:val="577B4D87"/>
    <w:multiLevelType w:val="multilevel"/>
    <w:tmpl w:val="16B697E6"/>
    <w:numStyleLink w:val="ICSBullets"/>
  </w:abstractNum>
  <w:abstractNum w:abstractNumId="18" w15:restartNumberingAfterBreak="0">
    <w:nsid w:val="57E35EF7"/>
    <w:multiLevelType w:val="multilevel"/>
    <w:tmpl w:val="16B697E6"/>
    <w:numStyleLink w:val="ICSBullets"/>
  </w:abstractNum>
  <w:abstractNum w:abstractNumId="19" w15:restartNumberingAfterBreak="0">
    <w:nsid w:val="5CB01EEA"/>
    <w:multiLevelType w:val="hybridMultilevel"/>
    <w:tmpl w:val="DB283906"/>
    <w:lvl w:ilvl="0" w:tplc="2C2C1B0C">
      <w:start w:val="26"/>
      <w:numFmt w:val="bullet"/>
      <w:lvlText w:val="-"/>
      <w:lvlJc w:val="left"/>
      <w:pPr>
        <w:ind w:left="720" w:hanging="360"/>
      </w:pPr>
      <w:rPr>
        <w:rFonts w:ascii="Century Gothic" w:eastAsiaTheme="minorHAnsi" w:hAnsi="Century Gothic"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F55B24"/>
    <w:multiLevelType w:val="multilevel"/>
    <w:tmpl w:val="16B697E6"/>
    <w:numStyleLink w:val="ICSBullets"/>
  </w:abstractNum>
  <w:abstractNum w:abstractNumId="21" w15:restartNumberingAfterBreak="0">
    <w:nsid w:val="72F74D68"/>
    <w:multiLevelType w:val="multilevel"/>
    <w:tmpl w:val="7C820D1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2" w15:restartNumberingAfterBreak="0">
    <w:nsid w:val="7CD54834"/>
    <w:multiLevelType w:val="multilevel"/>
    <w:tmpl w:val="16B697E6"/>
    <w:numStyleLink w:val="ICSBullets"/>
  </w:abstractNum>
  <w:abstractNum w:abstractNumId="23" w15:restartNumberingAfterBreak="0">
    <w:nsid w:val="7F9551FD"/>
    <w:multiLevelType w:val="multilevel"/>
    <w:tmpl w:val="16B697E6"/>
    <w:numStyleLink w:val="ICSBullets"/>
  </w:abstractNum>
  <w:num w:numId="1" w16cid:durableId="1574045819">
    <w:abstractNumId w:val="21"/>
  </w:num>
  <w:num w:numId="2" w16cid:durableId="644968116">
    <w:abstractNumId w:val="5"/>
  </w:num>
  <w:num w:numId="3" w16cid:durableId="268319239">
    <w:abstractNumId w:val="1"/>
  </w:num>
  <w:num w:numId="4" w16cid:durableId="1552963734">
    <w:abstractNumId w:val="11"/>
  </w:num>
  <w:num w:numId="5" w16cid:durableId="321860789">
    <w:abstractNumId w:val="9"/>
  </w:num>
  <w:num w:numId="6" w16cid:durableId="492334458">
    <w:abstractNumId w:val="10"/>
  </w:num>
  <w:num w:numId="7" w16cid:durableId="259263085">
    <w:abstractNumId w:val="16"/>
  </w:num>
  <w:num w:numId="8" w16cid:durableId="1410467723">
    <w:abstractNumId w:val="6"/>
  </w:num>
  <w:num w:numId="9" w16cid:durableId="242879215">
    <w:abstractNumId w:val="7"/>
  </w:num>
  <w:num w:numId="10" w16cid:durableId="730885877">
    <w:abstractNumId w:val="0"/>
  </w:num>
  <w:num w:numId="11" w16cid:durableId="657272218">
    <w:abstractNumId w:val="19"/>
  </w:num>
  <w:num w:numId="12" w16cid:durableId="860750272">
    <w:abstractNumId w:val="14"/>
  </w:num>
  <w:num w:numId="13" w16cid:durableId="1647315614">
    <w:abstractNumId w:val="3"/>
  </w:num>
  <w:num w:numId="14" w16cid:durableId="350570457">
    <w:abstractNumId w:val="4"/>
  </w:num>
  <w:num w:numId="15" w16cid:durableId="913130267">
    <w:abstractNumId w:val="8"/>
  </w:num>
  <w:num w:numId="16" w16cid:durableId="1103497455">
    <w:abstractNumId w:val="13"/>
  </w:num>
  <w:num w:numId="17" w16cid:durableId="1697346262">
    <w:abstractNumId w:val="17"/>
  </w:num>
  <w:num w:numId="18" w16cid:durableId="980110465">
    <w:abstractNumId w:val="15"/>
  </w:num>
  <w:num w:numId="19" w16cid:durableId="2134445657">
    <w:abstractNumId w:val="23"/>
  </w:num>
  <w:num w:numId="20" w16cid:durableId="411586726">
    <w:abstractNumId w:val="12"/>
  </w:num>
  <w:num w:numId="21" w16cid:durableId="978875553">
    <w:abstractNumId w:val="22"/>
  </w:num>
  <w:num w:numId="22" w16cid:durableId="293875608">
    <w:abstractNumId w:val="20"/>
  </w:num>
  <w:num w:numId="23" w16cid:durableId="547032656">
    <w:abstractNumId w:val="18"/>
  </w:num>
  <w:num w:numId="24" w16cid:durableId="183614664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dxBIC" w:val="NL817132442B01"/>
    <w:docVar w:name="idxEmail" w:val="info@icsadviseurs.nl"/>
    <w:docVar w:name="idxEntity" w:val="0"/>
    <w:docVar w:name="idxFullname" w:val="ICSadviseurs"/>
    <w:docVar w:name="idxIBAN" w:val="NL10 RABO 0115 557 81"/>
    <w:docVar w:name="idxKvK" w:val="05082583"/>
    <w:docVar w:name="idxName" w:val="ICS"/>
    <w:docVar w:name="idxPhone" w:val="088 - 235 04 27"/>
    <w:docVar w:name="idxWebsite" w:val="www.icsadviseurs.nl"/>
    <w:docVar w:name="LogoCount" w:val="6"/>
  </w:docVars>
  <w:rsids>
    <w:rsidRoot w:val="00A43143"/>
    <w:rsid w:val="0000087C"/>
    <w:rsid w:val="00002CE3"/>
    <w:rsid w:val="000059F1"/>
    <w:rsid w:val="00005DFF"/>
    <w:rsid w:val="00011D7B"/>
    <w:rsid w:val="000173E4"/>
    <w:rsid w:val="00032BFF"/>
    <w:rsid w:val="00044D94"/>
    <w:rsid w:val="0004582D"/>
    <w:rsid w:val="00046919"/>
    <w:rsid w:val="00053854"/>
    <w:rsid w:val="00057E2C"/>
    <w:rsid w:val="00077B69"/>
    <w:rsid w:val="000A6D07"/>
    <w:rsid w:val="000A71E8"/>
    <w:rsid w:val="000C3B40"/>
    <w:rsid w:val="000C7F73"/>
    <w:rsid w:val="000D34EA"/>
    <w:rsid w:val="0011774B"/>
    <w:rsid w:val="001276AD"/>
    <w:rsid w:val="00144896"/>
    <w:rsid w:val="00150F75"/>
    <w:rsid w:val="00152231"/>
    <w:rsid w:val="00156AF7"/>
    <w:rsid w:val="00165E59"/>
    <w:rsid w:val="001673E1"/>
    <w:rsid w:val="0018026E"/>
    <w:rsid w:val="00182245"/>
    <w:rsid w:val="00187856"/>
    <w:rsid w:val="001B6008"/>
    <w:rsid w:val="001B7019"/>
    <w:rsid w:val="001C48FD"/>
    <w:rsid w:val="001D48CD"/>
    <w:rsid w:val="001D5298"/>
    <w:rsid w:val="001E47C3"/>
    <w:rsid w:val="001F1FB1"/>
    <w:rsid w:val="001F477F"/>
    <w:rsid w:val="00231FAC"/>
    <w:rsid w:val="00242146"/>
    <w:rsid w:val="0024653E"/>
    <w:rsid w:val="00250E63"/>
    <w:rsid w:val="00284C85"/>
    <w:rsid w:val="00286059"/>
    <w:rsid w:val="002871E8"/>
    <w:rsid w:val="002901C4"/>
    <w:rsid w:val="002A5CFB"/>
    <w:rsid w:val="002C4510"/>
    <w:rsid w:val="002C6880"/>
    <w:rsid w:val="002D21A0"/>
    <w:rsid w:val="002E2672"/>
    <w:rsid w:val="002E3A7D"/>
    <w:rsid w:val="002E5A97"/>
    <w:rsid w:val="002F30BE"/>
    <w:rsid w:val="003111F1"/>
    <w:rsid w:val="00314163"/>
    <w:rsid w:val="003200A0"/>
    <w:rsid w:val="0032198F"/>
    <w:rsid w:val="00321EE9"/>
    <w:rsid w:val="00325DA6"/>
    <w:rsid w:val="003268B8"/>
    <w:rsid w:val="00335621"/>
    <w:rsid w:val="003361B0"/>
    <w:rsid w:val="0034420A"/>
    <w:rsid w:val="00350D63"/>
    <w:rsid w:val="00355334"/>
    <w:rsid w:val="00361694"/>
    <w:rsid w:val="00364EEF"/>
    <w:rsid w:val="00365D6B"/>
    <w:rsid w:val="00384A37"/>
    <w:rsid w:val="003855CC"/>
    <w:rsid w:val="00386148"/>
    <w:rsid w:val="003910A3"/>
    <w:rsid w:val="003941C7"/>
    <w:rsid w:val="003950B1"/>
    <w:rsid w:val="003959CA"/>
    <w:rsid w:val="003E4C10"/>
    <w:rsid w:val="003F64D9"/>
    <w:rsid w:val="004031E6"/>
    <w:rsid w:val="00410B81"/>
    <w:rsid w:val="004160B1"/>
    <w:rsid w:val="00430391"/>
    <w:rsid w:val="00436E91"/>
    <w:rsid w:val="00437A1D"/>
    <w:rsid w:val="00456E9C"/>
    <w:rsid w:val="00457BE1"/>
    <w:rsid w:val="0047298D"/>
    <w:rsid w:val="00484EC8"/>
    <w:rsid w:val="004921FA"/>
    <w:rsid w:val="00495DBA"/>
    <w:rsid w:val="004A492A"/>
    <w:rsid w:val="004B2FD6"/>
    <w:rsid w:val="004C53C5"/>
    <w:rsid w:val="004C7548"/>
    <w:rsid w:val="004D3C94"/>
    <w:rsid w:val="004D6BF1"/>
    <w:rsid w:val="004E3F82"/>
    <w:rsid w:val="004E61A8"/>
    <w:rsid w:val="004F1497"/>
    <w:rsid w:val="004F2985"/>
    <w:rsid w:val="004F4492"/>
    <w:rsid w:val="00503AF9"/>
    <w:rsid w:val="00504898"/>
    <w:rsid w:val="00506561"/>
    <w:rsid w:val="00507030"/>
    <w:rsid w:val="00512C39"/>
    <w:rsid w:val="00514647"/>
    <w:rsid w:val="005165EE"/>
    <w:rsid w:val="0055541F"/>
    <w:rsid w:val="00561533"/>
    <w:rsid w:val="0056357D"/>
    <w:rsid w:val="0056614B"/>
    <w:rsid w:val="00566672"/>
    <w:rsid w:val="005716EC"/>
    <w:rsid w:val="00575C28"/>
    <w:rsid w:val="0057604B"/>
    <w:rsid w:val="00582717"/>
    <w:rsid w:val="005853A8"/>
    <w:rsid w:val="005907A3"/>
    <w:rsid w:val="00591102"/>
    <w:rsid w:val="0059436D"/>
    <w:rsid w:val="005A1543"/>
    <w:rsid w:val="005A506C"/>
    <w:rsid w:val="005B21C6"/>
    <w:rsid w:val="005D73E7"/>
    <w:rsid w:val="005D7AAD"/>
    <w:rsid w:val="005E5A91"/>
    <w:rsid w:val="005E6B68"/>
    <w:rsid w:val="005F28C5"/>
    <w:rsid w:val="005F2BED"/>
    <w:rsid w:val="006008C3"/>
    <w:rsid w:val="006036CA"/>
    <w:rsid w:val="006135C9"/>
    <w:rsid w:val="0063098F"/>
    <w:rsid w:val="0063342B"/>
    <w:rsid w:val="00644926"/>
    <w:rsid w:val="006472AE"/>
    <w:rsid w:val="0066200A"/>
    <w:rsid w:val="00672C9C"/>
    <w:rsid w:val="0068621C"/>
    <w:rsid w:val="00690A96"/>
    <w:rsid w:val="006A0931"/>
    <w:rsid w:val="006A3989"/>
    <w:rsid w:val="006B0B2F"/>
    <w:rsid w:val="006B60A1"/>
    <w:rsid w:val="006C3257"/>
    <w:rsid w:val="006D3BCA"/>
    <w:rsid w:val="006E29A9"/>
    <w:rsid w:val="006E307F"/>
    <w:rsid w:val="006F1325"/>
    <w:rsid w:val="006F585E"/>
    <w:rsid w:val="006F6CCD"/>
    <w:rsid w:val="007038B4"/>
    <w:rsid w:val="007145A3"/>
    <w:rsid w:val="0071712A"/>
    <w:rsid w:val="007215B5"/>
    <w:rsid w:val="007344A4"/>
    <w:rsid w:val="0077206A"/>
    <w:rsid w:val="007760F1"/>
    <w:rsid w:val="00787D21"/>
    <w:rsid w:val="0079469C"/>
    <w:rsid w:val="007C3256"/>
    <w:rsid w:val="007C39AF"/>
    <w:rsid w:val="007C3DB3"/>
    <w:rsid w:val="007C3E84"/>
    <w:rsid w:val="007D296C"/>
    <w:rsid w:val="007E4E69"/>
    <w:rsid w:val="007E7F27"/>
    <w:rsid w:val="008129D2"/>
    <w:rsid w:val="00817324"/>
    <w:rsid w:val="008353B8"/>
    <w:rsid w:val="00841CFD"/>
    <w:rsid w:val="00841EB4"/>
    <w:rsid w:val="00842B56"/>
    <w:rsid w:val="00843C90"/>
    <w:rsid w:val="00845546"/>
    <w:rsid w:val="00850DCF"/>
    <w:rsid w:val="008636AD"/>
    <w:rsid w:val="00895061"/>
    <w:rsid w:val="008A6966"/>
    <w:rsid w:val="008C270F"/>
    <w:rsid w:val="008C67F1"/>
    <w:rsid w:val="008C7726"/>
    <w:rsid w:val="008E05AB"/>
    <w:rsid w:val="008E5938"/>
    <w:rsid w:val="008E742D"/>
    <w:rsid w:val="008E7CE7"/>
    <w:rsid w:val="008F56E2"/>
    <w:rsid w:val="009019AC"/>
    <w:rsid w:val="00901BB4"/>
    <w:rsid w:val="00905BA4"/>
    <w:rsid w:val="00916D1B"/>
    <w:rsid w:val="009176B9"/>
    <w:rsid w:val="00933CCF"/>
    <w:rsid w:val="00950533"/>
    <w:rsid w:val="00952B9C"/>
    <w:rsid w:val="00953CC5"/>
    <w:rsid w:val="0095563B"/>
    <w:rsid w:val="00982632"/>
    <w:rsid w:val="00984823"/>
    <w:rsid w:val="009851F5"/>
    <w:rsid w:val="009872B0"/>
    <w:rsid w:val="009956BB"/>
    <w:rsid w:val="0099664E"/>
    <w:rsid w:val="0099668E"/>
    <w:rsid w:val="009A631C"/>
    <w:rsid w:val="009B00DB"/>
    <w:rsid w:val="009B5EF2"/>
    <w:rsid w:val="009D250E"/>
    <w:rsid w:val="009D3E31"/>
    <w:rsid w:val="009D5BA3"/>
    <w:rsid w:val="009E01B2"/>
    <w:rsid w:val="009E04C6"/>
    <w:rsid w:val="009E254E"/>
    <w:rsid w:val="009E73D6"/>
    <w:rsid w:val="009F7650"/>
    <w:rsid w:val="00A121FA"/>
    <w:rsid w:val="00A2488C"/>
    <w:rsid w:val="00A43143"/>
    <w:rsid w:val="00A4721E"/>
    <w:rsid w:val="00A6578E"/>
    <w:rsid w:val="00A674B6"/>
    <w:rsid w:val="00A745DE"/>
    <w:rsid w:val="00A9523E"/>
    <w:rsid w:val="00A97038"/>
    <w:rsid w:val="00A973C4"/>
    <w:rsid w:val="00AA2958"/>
    <w:rsid w:val="00AB44F8"/>
    <w:rsid w:val="00AD1BE6"/>
    <w:rsid w:val="00AD3025"/>
    <w:rsid w:val="00AE0CE8"/>
    <w:rsid w:val="00AE1AAB"/>
    <w:rsid w:val="00B016E3"/>
    <w:rsid w:val="00B258C1"/>
    <w:rsid w:val="00B31AB5"/>
    <w:rsid w:val="00B34D22"/>
    <w:rsid w:val="00B36E16"/>
    <w:rsid w:val="00B401C1"/>
    <w:rsid w:val="00B63EE4"/>
    <w:rsid w:val="00B73774"/>
    <w:rsid w:val="00B77F83"/>
    <w:rsid w:val="00B86558"/>
    <w:rsid w:val="00B91FB8"/>
    <w:rsid w:val="00B92DF0"/>
    <w:rsid w:val="00B96DC7"/>
    <w:rsid w:val="00B97F54"/>
    <w:rsid w:val="00BB391A"/>
    <w:rsid w:val="00BC2A1C"/>
    <w:rsid w:val="00BC4A3B"/>
    <w:rsid w:val="00BD0E37"/>
    <w:rsid w:val="00BE65E2"/>
    <w:rsid w:val="00C116D2"/>
    <w:rsid w:val="00C20AB4"/>
    <w:rsid w:val="00C20CFE"/>
    <w:rsid w:val="00C20E80"/>
    <w:rsid w:val="00C2592D"/>
    <w:rsid w:val="00C3740C"/>
    <w:rsid w:val="00C53A7A"/>
    <w:rsid w:val="00C60FD0"/>
    <w:rsid w:val="00C6797B"/>
    <w:rsid w:val="00C77D7B"/>
    <w:rsid w:val="00C8552C"/>
    <w:rsid w:val="00C86A13"/>
    <w:rsid w:val="00C958AD"/>
    <w:rsid w:val="00CA21DE"/>
    <w:rsid w:val="00CC0406"/>
    <w:rsid w:val="00CC1A20"/>
    <w:rsid w:val="00CE110A"/>
    <w:rsid w:val="00CE51AA"/>
    <w:rsid w:val="00CE56B0"/>
    <w:rsid w:val="00CE5C6F"/>
    <w:rsid w:val="00CF606D"/>
    <w:rsid w:val="00D12E41"/>
    <w:rsid w:val="00D21A6C"/>
    <w:rsid w:val="00D31EF5"/>
    <w:rsid w:val="00D31F2F"/>
    <w:rsid w:val="00D35231"/>
    <w:rsid w:val="00D4177C"/>
    <w:rsid w:val="00D4357B"/>
    <w:rsid w:val="00D435E1"/>
    <w:rsid w:val="00D509F5"/>
    <w:rsid w:val="00D51A6C"/>
    <w:rsid w:val="00D5754E"/>
    <w:rsid w:val="00D626D6"/>
    <w:rsid w:val="00D80AE7"/>
    <w:rsid w:val="00D91BA7"/>
    <w:rsid w:val="00DA00D9"/>
    <w:rsid w:val="00DB0E0E"/>
    <w:rsid w:val="00DB279B"/>
    <w:rsid w:val="00DB550D"/>
    <w:rsid w:val="00DD34F1"/>
    <w:rsid w:val="00DD7647"/>
    <w:rsid w:val="00DF1EEF"/>
    <w:rsid w:val="00DF4BBB"/>
    <w:rsid w:val="00E06DD2"/>
    <w:rsid w:val="00E1078C"/>
    <w:rsid w:val="00E11009"/>
    <w:rsid w:val="00E15770"/>
    <w:rsid w:val="00E16289"/>
    <w:rsid w:val="00E23646"/>
    <w:rsid w:val="00E34856"/>
    <w:rsid w:val="00E53030"/>
    <w:rsid w:val="00E63EF8"/>
    <w:rsid w:val="00E70266"/>
    <w:rsid w:val="00E71359"/>
    <w:rsid w:val="00E870F1"/>
    <w:rsid w:val="00E94F44"/>
    <w:rsid w:val="00EA62AF"/>
    <w:rsid w:val="00EB0FA4"/>
    <w:rsid w:val="00EB20BC"/>
    <w:rsid w:val="00EB6A36"/>
    <w:rsid w:val="00EB7B00"/>
    <w:rsid w:val="00EC5AED"/>
    <w:rsid w:val="00EC6679"/>
    <w:rsid w:val="00EC7EB7"/>
    <w:rsid w:val="00ED41D3"/>
    <w:rsid w:val="00ED71FE"/>
    <w:rsid w:val="00EE11A0"/>
    <w:rsid w:val="00EE58E2"/>
    <w:rsid w:val="00EF0007"/>
    <w:rsid w:val="00EF2089"/>
    <w:rsid w:val="00EF71A4"/>
    <w:rsid w:val="00F00750"/>
    <w:rsid w:val="00F0731D"/>
    <w:rsid w:val="00F16022"/>
    <w:rsid w:val="00F26C39"/>
    <w:rsid w:val="00F277A3"/>
    <w:rsid w:val="00F3414F"/>
    <w:rsid w:val="00F35065"/>
    <w:rsid w:val="00F633A3"/>
    <w:rsid w:val="00F66E6A"/>
    <w:rsid w:val="00F7160F"/>
    <w:rsid w:val="00F73715"/>
    <w:rsid w:val="00F767D6"/>
    <w:rsid w:val="00F80A9C"/>
    <w:rsid w:val="00F90037"/>
    <w:rsid w:val="00F94144"/>
    <w:rsid w:val="00FA0280"/>
    <w:rsid w:val="00FA1FE7"/>
    <w:rsid w:val="00FA7E79"/>
    <w:rsid w:val="00FB12C1"/>
    <w:rsid w:val="00FC11BB"/>
    <w:rsid w:val="00FC5348"/>
    <w:rsid w:val="00FD09BC"/>
    <w:rsid w:val="00FD15D2"/>
    <w:rsid w:val="00FD38D2"/>
    <w:rsid w:val="00FE161F"/>
    <w:rsid w:val="00FF420B"/>
    <w:rsid w:val="00FF5E9D"/>
    <w:rsid w:val="00FF72A0"/>
  </w:rsids>
  <m:mathPr>
    <m:mathFont m:val="Cambria Math"/>
    <m:brkBin m:val="before"/>
    <m:brkBinSub m:val="--"/>
    <m:smallFrac m:val="0"/>
    <m:dispDef/>
    <m:lMargin m:val="0"/>
    <m:rMargin m:val="0"/>
    <m:defJc m:val="centerGroup"/>
    <m:wrapIndent m:val="1440"/>
    <m:intLim m:val="subSup"/>
    <m:naryLim m:val="undOvr"/>
  </m:mathPr>
  <w:themeFontLang w:val="nl-NL" w:bidi="my-MM"/>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CF09CB6"/>
  <w15:chartTrackingRefBased/>
  <w15:docId w15:val="{B670AB7A-1C16-4C49-93C9-96A6CB38C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0AE7"/>
  </w:style>
  <w:style w:type="paragraph" w:styleId="Kop1">
    <w:name w:val="heading 1"/>
    <w:basedOn w:val="Standaard"/>
    <w:next w:val="Standaard"/>
    <w:link w:val="Kop1Char"/>
    <w:uiPriority w:val="9"/>
    <w:qFormat/>
    <w:rsid w:val="00F26C39"/>
    <w:pPr>
      <w:keepNext/>
      <w:keepLines/>
      <w:pageBreakBefore/>
      <w:numPr>
        <w:numId w:val="1"/>
      </w:numPr>
      <w:spacing w:before="240" w:after="400"/>
      <w:ind w:left="431" w:hanging="431"/>
      <w:outlineLvl w:val="0"/>
    </w:pPr>
    <w:rPr>
      <w:rFonts w:asciiTheme="majorHAnsi" w:eastAsiaTheme="majorEastAsia" w:hAnsiTheme="majorHAnsi" w:cstheme="majorBidi"/>
      <w:b/>
      <w:color w:val="4C8488" w:themeColor="accent1"/>
      <w:sz w:val="28"/>
      <w:szCs w:val="32"/>
    </w:rPr>
  </w:style>
  <w:style w:type="paragraph" w:styleId="Kop2">
    <w:name w:val="heading 2"/>
    <w:basedOn w:val="Standaard"/>
    <w:next w:val="Standaard"/>
    <w:link w:val="Kop2Char"/>
    <w:uiPriority w:val="9"/>
    <w:unhideWhenUsed/>
    <w:qFormat/>
    <w:rsid w:val="00250E63"/>
    <w:pPr>
      <w:keepNext/>
      <w:keepLines/>
      <w:numPr>
        <w:ilvl w:val="1"/>
        <w:numId w:val="1"/>
      </w:numPr>
      <w:spacing w:before="400" w:after="200"/>
      <w:outlineLvl w:val="1"/>
    </w:pPr>
    <w:rPr>
      <w:rFonts w:asciiTheme="majorHAnsi" w:eastAsiaTheme="majorEastAsia" w:hAnsiTheme="majorHAnsi" w:cstheme="majorBidi"/>
      <w:color w:val="396265" w:themeColor="accent1" w:themeShade="BF"/>
      <w:sz w:val="26"/>
      <w:szCs w:val="26"/>
    </w:rPr>
  </w:style>
  <w:style w:type="paragraph" w:styleId="Kop3">
    <w:name w:val="heading 3"/>
    <w:basedOn w:val="Standaard"/>
    <w:next w:val="Standaard"/>
    <w:link w:val="Kop3Char"/>
    <w:uiPriority w:val="9"/>
    <w:unhideWhenUsed/>
    <w:qFormat/>
    <w:rsid w:val="0063342B"/>
    <w:pPr>
      <w:keepNext/>
      <w:keepLines/>
      <w:numPr>
        <w:ilvl w:val="2"/>
        <w:numId w:val="1"/>
      </w:numPr>
      <w:spacing w:before="40" w:after="0"/>
      <w:outlineLvl w:val="2"/>
    </w:pPr>
    <w:rPr>
      <w:rFonts w:asciiTheme="majorHAnsi" w:eastAsiaTheme="majorEastAsia" w:hAnsiTheme="majorHAnsi" w:cstheme="majorBidi"/>
      <w:color w:val="254143" w:themeColor="accent1" w:themeShade="7F"/>
      <w:sz w:val="24"/>
      <w:szCs w:val="24"/>
    </w:rPr>
  </w:style>
  <w:style w:type="paragraph" w:styleId="Kop4">
    <w:name w:val="heading 4"/>
    <w:basedOn w:val="Standaard"/>
    <w:next w:val="Standaard"/>
    <w:link w:val="Kop4Char"/>
    <w:uiPriority w:val="9"/>
    <w:unhideWhenUsed/>
    <w:qFormat/>
    <w:rsid w:val="0063342B"/>
    <w:pPr>
      <w:keepNext/>
      <w:keepLines/>
      <w:numPr>
        <w:ilvl w:val="3"/>
        <w:numId w:val="1"/>
      </w:numPr>
      <w:spacing w:before="40" w:after="0"/>
      <w:outlineLvl w:val="3"/>
    </w:pPr>
    <w:rPr>
      <w:rFonts w:asciiTheme="majorHAnsi" w:eastAsiaTheme="majorEastAsia" w:hAnsiTheme="majorHAnsi" w:cstheme="majorBidi"/>
      <w:i/>
      <w:iCs/>
      <w:color w:val="396265" w:themeColor="accent1" w:themeShade="BF"/>
    </w:rPr>
  </w:style>
  <w:style w:type="paragraph" w:styleId="Kop5">
    <w:name w:val="heading 5"/>
    <w:basedOn w:val="Standaard"/>
    <w:next w:val="Standaard"/>
    <w:link w:val="Kop5Char"/>
    <w:uiPriority w:val="9"/>
    <w:unhideWhenUsed/>
    <w:qFormat/>
    <w:rsid w:val="0063342B"/>
    <w:pPr>
      <w:keepNext/>
      <w:keepLines/>
      <w:numPr>
        <w:ilvl w:val="4"/>
        <w:numId w:val="1"/>
      </w:numPr>
      <w:spacing w:before="40" w:after="0"/>
      <w:outlineLvl w:val="4"/>
    </w:pPr>
    <w:rPr>
      <w:rFonts w:asciiTheme="majorHAnsi" w:eastAsiaTheme="majorEastAsia" w:hAnsiTheme="majorHAnsi" w:cstheme="majorBidi"/>
      <w:color w:val="396265" w:themeColor="accent1" w:themeShade="BF"/>
    </w:rPr>
  </w:style>
  <w:style w:type="paragraph" w:styleId="Kop6">
    <w:name w:val="heading 6"/>
    <w:basedOn w:val="Standaard"/>
    <w:next w:val="Standaard"/>
    <w:link w:val="Kop6Char"/>
    <w:uiPriority w:val="9"/>
    <w:semiHidden/>
    <w:unhideWhenUsed/>
    <w:qFormat/>
    <w:rsid w:val="0063342B"/>
    <w:pPr>
      <w:keepNext/>
      <w:keepLines/>
      <w:numPr>
        <w:ilvl w:val="5"/>
        <w:numId w:val="1"/>
      </w:numPr>
      <w:spacing w:before="40" w:after="0"/>
      <w:outlineLvl w:val="5"/>
    </w:pPr>
    <w:rPr>
      <w:rFonts w:asciiTheme="majorHAnsi" w:eastAsiaTheme="majorEastAsia" w:hAnsiTheme="majorHAnsi" w:cstheme="majorBidi"/>
      <w:color w:val="254143" w:themeColor="accent1" w:themeShade="7F"/>
    </w:rPr>
  </w:style>
  <w:style w:type="paragraph" w:styleId="Kop7">
    <w:name w:val="heading 7"/>
    <w:basedOn w:val="Standaard"/>
    <w:next w:val="Standaard"/>
    <w:link w:val="Kop7Char"/>
    <w:uiPriority w:val="9"/>
    <w:semiHidden/>
    <w:unhideWhenUsed/>
    <w:qFormat/>
    <w:rsid w:val="0063342B"/>
    <w:pPr>
      <w:keepNext/>
      <w:keepLines/>
      <w:numPr>
        <w:ilvl w:val="6"/>
        <w:numId w:val="1"/>
      </w:numPr>
      <w:spacing w:before="40" w:after="0"/>
      <w:outlineLvl w:val="6"/>
    </w:pPr>
    <w:rPr>
      <w:rFonts w:asciiTheme="majorHAnsi" w:eastAsiaTheme="majorEastAsia" w:hAnsiTheme="majorHAnsi" w:cstheme="majorBidi"/>
      <w:i/>
      <w:iCs/>
      <w:color w:val="254143" w:themeColor="accent1" w:themeShade="7F"/>
    </w:rPr>
  </w:style>
  <w:style w:type="paragraph" w:styleId="Kop8">
    <w:name w:val="heading 8"/>
    <w:basedOn w:val="Standaard"/>
    <w:next w:val="Standaard"/>
    <w:link w:val="Kop8Char"/>
    <w:uiPriority w:val="9"/>
    <w:semiHidden/>
    <w:unhideWhenUsed/>
    <w:qFormat/>
    <w:rsid w:val="0063342B"/>
    <w:pPr>
      <w:keepNext/>
      <w:keepLines/>
      <w:numPr>
        <w:ilvl w:val="7"/>
        <w:numId w:val="1"/>
      </w:numPr>
      <w:spacing w:before="40" w:after="0"/>
      <w:outlineLvl w:val="7"/>
    </w:pPr>
    <w:rPr>
      <w:rFonts w:asciiTheme="majorHAnsi" w:eastAsiaTheme="majorEastAsia" w:hAnsiTheme="majorHAnsi" w:cstheme="majorBidi"/>
      <w:color w:val="4A375D" w:themeColor="text1" w:themeTint="D8"/>
      <w:sz w:val="21"/>
      <w:szCs w:val="21"/>
    </w:rPr>
  </w:style>
  <w:style w:type="paragraph" w:styleId="Kop9">
    <w:name w:val="heading 9"/>
    <w:basedOn w:val="Standaard"/>
    <w:next w:val="Standaard"/>
    <w:link w:val="Kop9Char"/>
    <w:uiPriority w:val="9"/>
    <w:semiHidden/>
    <w:unhideWhenUsed/>
    <w:qFormat/>
    <w:rsid w:val="0063342B"/>
    <w:pPr>
      <w:keepNext/>
      <w:keepLines/>
      <w:numPr>
        <w:ilvl w:val="8"/>
        <w:numId w:val="1"/>
      </w:numPr>
      <w:spacing w:before="40" w:after="0"/>
      <w:outlineLvl w:val="8"/>
    </w:pPr>
    <w:rPr>
      <w:rFonts w:asciiTheme="majorHAnsi" w:eastAsiaTheme="majorEastAsia" w:hAnsiTheme="majorHAnsi" w:cstheme="majorBidi"/>
      <w:i/>
      <w:iCs/>
      <w:color w:val="4A375D"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157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5770"/>
  </w:style>
  <w:style w:type="paragraph" w:styleId="Voettekst">
    <w:name w:val="footer"/>
    <w:basedOn w:val="Standaard"/>
    <w:link w:val="VoettekstChar"/>
    <w:uiPriority w:val="99"/>
    <w:unhideWhenUsed/>
    <w:rsid w:val="00E157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5770"/>
  </w:style>
  <w:style w:type="character" w:styleId="Tekstvantijdelijkeaanduiding">
    <w:name w:val="Placeholder Text"/>
    <w:basedOn w:val="Standaardalinea-lettertype"/>
    <w:uiPriority w:val="99"/>
    <w:semiHidden/>
    <w:rsid w:val="002901C4"/>
    <w:rPr>
      <w:vanish w:val="0"/>
      <w:color w:val="808080"/>
    </w:rPr>
  </w:style>
  <w:style w:type="paragraph" w:styleId="Titel">
    <w:name w:val="Title"/>
    <w:basedOn w:val="Standaard"/>
    <w:next w:val="Standaard"/>
    <w:link w:val="TitelChar"/>
    <w:uiPriority w:val="10"/>
    <w:rsid w:val="00916D1B"/>
    <w:rPr>
      <w:b/>
      <w:bCs/>
      <w:color w:val="F3DFD7"/>
      <w:sz w:val="56"/>
      <w:szCs w:val="56"/>
      <w:lang w:val="en-US"/>
    </w:rPr>
  </w:style>
  <w:style w:type="character" w:customStyle="1" w:styleId="TitelChar">
    <w:name w:val="Titel Char"/>
    <w:basedOn w:val="Standaardalinea-lettertype"/>
    <w:link w:val="Titel"/>
    <w:uiPriority w:val="10"/>
    <w:rsid w:val="00916D1B"/>
    <w:rPr>
      <w:b/>
      <w:bCs/>
      <w:color w:val="F3DFD7"/>
      <w:sz w:val="56"/>
      <w:szCs w:val="56"/>
      <w:lang w:val="en-US"/>
    </w:rPr>
  </w:style>
  <w:style w:type="table" w:styleId="Tabelraster">
    <w:name w:val="Table Grid"/>
    <w:basedOn w:val="Standaardtabel"/>
    <w:uiPriority w:val="39"/>
    <w:rsid w:val="00290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2901C4"/>
    <w:pPr>
      <w:spacing w:after="0" w:line="240" w:lineRule="auto"/>
    </w:pPr>
  </w:style>
  <w:style w:type="character" w:styleId="Hyperlink">
    <w:name w:val="Hyperlink"/>
    <w:basedOn w:val="Standaardalinea-lettertype"/>
    <w:uiPriority w:val="99"/>
    <w:unhideWhenUsed/>
    <w:rsid w:val="003950B1"/>
    <w:rPr>
      <w:color w:val="0563C1" w:themeColor="hyperlink"/>
      <w:u w:val="single"/>
    </w:rPr>
  </w:style>
  <w:style w:type="character" w:styleId="Onopgelostemelding">
    <w:name w:val="Unresolved Mention"/>
    <w:basedOn w:val="Standaardalinea-lettertype"/>
    <w:uiPriority w:val="99"/>
    <w:semiHidden/>
    <w:unhideWhenUsed/>
    <w:rsid w:val="003950B1"/>
    <w:rPr>
      <w:color w:val="605E5C"/>
      <w:shd w:val="clear" w:color="auto" w:fill="E1DFDD"/>
    </w:rPr>
  </w:style>
  <w:style w:type="table" w:customStyle="1" w:styleId="ICSadviseursTabel">
    <w:name w:val="ICSadviseurs Tabel"/>
    <w:basedOn w:val="Standaardtabel"/>
    <w:uiPriority w:val="99"/>
    <w:rsid w:val="00E06DD2"/>
    <w:pPr>
      <w:spacing w:after="0" w:line="240" w:lineRule="auto"/>
    </w:pPr>
    <w:tblPr>
      <w:tblBorders>
        <w:bottom w:val="single" w:sz="4" w:space="0" w:color="4C8488" w:themeColor="accent1"/>
      </w:tblBorders>
    </w:tblPr>
    <w:tcPr>
      <w:vAlign w:val="center"/>
    </w:tcPr>
    <w:tblStylePr w:type="firstRow">
      <w:pPr>
        <w:jc w:val="left"/>
      </w:pPr>
      <w:tblPr/>
      <w:tcPr>
        <w:tcBorders>
          <w:top w:val="single" w:sz="4" w:space="0" w:color="4C8488" w:themeColor="accent1"/>
          <w:bottom w:val="single" w:sz="4" w:space="0" w:color="4C8488" w:themeColor="accent1"/>
        </w:tcBorders>
      </w:tcPr>
    </w:tblStylePr>
  </w:style>
  <w:style w:type="character" w:customStyle="1" w:styleId="Kop1Char">
    <w:name w:val="Kop 1 Char"/>
    <w:basedOn w:val="Standaardalinea-lettertype"/>
    <w:link w:val="Kop1"/>
    <w:uiPriority w:val="9"/>
    <w:rsid w:val="00F26C39"/>
    <w:rPr>
      <w:rFonts w:asciiTheme="majorHAnsi" w:eastAsiaTheme="majorEastAsia" w:hAnsiTheme="majorHAnsi" w:cstheme="majorBidi"/>
      <w:b/>
      <w:color w:val="4C8488" w:themeColor="accent1"/>
      <w:sz w:val="28"/>
      <w:szCs w:val="32"/>
    </w:rPr>
  </w:style>
  <w:style w:type="character" w:customStyle="1" w:styleId="Kop2Char">
    <w:name w:val="Kop 2 Char"/>
    <w:basedOn w:val="Standaardalinea-lettertype"/>
    <w:link w:val="Kop2"/>
    <w:uiPriority w:val="9"/>
    <w:rsid w:val="00250E63"/>
    <w:rPr>
      <w:rFonts w:asciiTheme="majorHAnsi" w:eastAsiaTheme="majorEastAsia" w:hAnsiTheme="majorHAnsi" w:cstheme="majorBidi"/>
      <w:color w:val="396265" w:themeColor="accent1" w:themeShade="BF"/>
      <w:sz w:val="26"/>
      <w:szCs w:val="26"/>
    </w:rPr>
  </w:style>
  <w:style w:type="character" w:customStyle="1" w:styleId="Kop3Char">
    <w:name w:val="Kop 3 Char"/>
    <w:basedOn w:val="Standaardalinea-lettertype"/>
    <w:link w:val="Kop3"/>
    <w:uiPriority w:val="9"/>
    <w:rsid w:val="0063342B"/>
    <w:rPr>
      <w:rFonts w:asciiTheme="majorHAnsi" w:eastAsiaTheme="majorEastAsia" w:hAnsiTheme="majorHAnsi" w:cstheme="majorBidi"/>
      <w:color w:val="254143" w:themeColor="accent1" w:themeShade="7F"/>
      <w:sz w:val="24"/>
      <w:szCs w:val="24"/>
    </w:rPr>
  </w:style>
  <w:style w:type="character" w:customStyle="1" w:styleId="Kop4Char">
    <w:name w:val="Kop 4 Char"/>
    <w:basedOn w:val="Standaardalinea-lettertype"/>
    <w:link w:val="Kop4"/>
    <w:uiPriority w:val="9"/>
    <w:rsid w:val="0063342B"/>
    <w:rPr>
      <w:rFonts w:asciiTheme="majorHAnsi" w:eastAsiaTheme="majorEastAsia" w:hAnsiTheme="majorHAnsi" w:cstheme="majorBidi"/>
      <w:i/>
      <w:iCs/>
      <w:color w:val="396265" w:themeColor="accent1" w:themeShade="BF"/>
    </w:rPr>
  </w:style>
  <w:style w:type="character" w:customStyle="1" w:styleId="Kop5Char">
    <w:name w:val="Kop 5 Char"/>
    <w:basedOn w:val="Standaardalinea-lettertype"/>
    <w:link w:val="Kop5"/>
    <w:uiPriority w:val="9"/>
    <w:rsid w:val="0063342B"/>
    <w:rPr>
      <w:rFonts w:asciiTheme="majorHAnsi" w:eastAsiaTheme="majorEastAsia" w:hAnsiTheme="majorHAnsi" w:cstheme="majorBidi"/>
      <w:color w:val="396265" w:themeColor="accent1" w:themeShade="BF"/>
    </w:rPr>
  </w:style>
  <w:style w:type="character" w:customStyle="1" w:styleId="Kop6Char">
    <w:name w:val="Kop 6 Char"/>
    <w:basedOn w:val="Standaardalinea-lettertype"/>
    <w:link w:val="Kop6"/>
    <w:uiPriority w:val="9"/>
    <w:semiHidden/>
    <w:rsid w:val="0063342B"/>
    <w:rPr>
      <w:rFonts w:asciiTheme="majorHAnsi" w:eastAsiaTheme="majorEastAsia" w:hAnsiTheme="majorHAnsi" w:cstheme="majorBidi"/>
      <w:color w:val="254143" w:themeColor="accent1" w:themeShade="7F"/>
    </w:rPr>
  </w:style>
  <w:style w:type="character" w:customStyle="1" w:styleId="Kop7Char">
    <w:name w:val="Kop 7 Char"/>
    <w:basedOn w:val="Standaardalinea-lettertype"/>
    <w:link w:val="Kop7"/>
    <w:uiPriority w:val="9"/>
    <w:semiHidden/>
    <w:rsid w:val="0063342B"/>
    <w:rPr>
      <w:rFonts w:asciiTheme="majorHAnsi" w:eastAsiaTheme="majorEastAsia" w:hAnsiTheme="majorHAnsi" w:cstheme="majorBidi"/>
      <w:i/>
      <w:iCs/>
      <w:color w:val="254143" w:themeColor="accent1" w:themeShade="7F"/>
    </w:rPr>
  </w:style>
  <w:style w:type="character" w:customStyle="1" w:styleId="Kop8Char">
    <w:name w:val="Kop 8 Char"/>
    <w:basedOn w:val="Standaardalinea-lettertype"/>
    <w:link w:val="Kop8"/>
    <w:uiPriority w:val="9"/>
    <w:semiHidden/>
    <w:rsid w:val="0063342B"/>
    <w:rPr>
      <w:rFonts w:asciiTheme="majorHAnsi" w:eastAsiaTheme="majorEastAsia" w:hAnsiTheme="majorHAnsi" w:cstheme="majorBidi"/>
      <w:color w:val="4A375D" w:themeColor="text1" w:themeTint="D8"/>
      <w:sz w:val="21"/>
      <w:szCs w:val="21"/>
    </w:rPr>
  </w:style>
  <w:style w:type="character" w:customStyle="1" w:styleId="Kop9Char">
    <w:name w:val="Kop 9 Char"/>
    <w:basedOn w:val="Standaardalinea-lettertype"/>
    <w:link w:val="Kop9"/>
    <w:uiPriority w:val="9"/>
    <w:semiHidden/>
    <w:rsid w:val="0063342B"/>
    <w:rPr>
      <w:rFonts w:asciiTheme="majorHAnsi" w:eastAsiaTheme="majorEastAsia" w:hAnsiTheme="majorHAnsi" w:cstheme="majorBidi"/>
      <w:i/>
      <w:iCs/>
      <w:color w:val="4A375D" w:themeColor="text1" w:themeTint="D8"/>
      <w:sz w:val="21"/>
      <w:szCs w:val="21"/>
    </w:rPr>
  </w:style>
  <w:style w:type="paragraph" w:styleId="Ondertitel">
    <w:name w:val="Subtitle"/>
    <w:basedOn w:val="Standaard"/>
    <w:next w:val="Standaard"/>
    <w:link w:val="OndertitelChar"/>
    <w:uiPriority w:val="11"/>
    <w:rsid w:val="00FA0280"/>
    <w:pPr>
      <w:numPr>
        <w:ilvl w:val="1"/>
      </w:numPr>
    </w:pPr>
    <w:rPr>
      <w:rFonts w:eastAsiaTheme="minorEastAsia"/>
      <w:color w:val="755693" w:themeColor="text1" w:themeTint="A5"/>
      <w:spacing w:val="15"/>
      <w:sz w:val="22"/>
    </w:rPr>
  </w:style>
  <w:style w:type="character" w:customStyle="1" w:styleId="OndertitelChar">
    <w:name w:val="Ondertitel Char"/>
    <w:basedOn w:val="Standaardalinea-lettertype"/>
    <w:link w:val="Ondertitel"/>
    <w:uiPriority w:val="11"/>
    <w:rsid w:val="00FA0280"/>
    <w:rPr>
      <w:rFonts w:eastAsiaTheme="minorEastAsia"/>
      <w:color w:val="755693" w:themeColor="text1" w:themeTint="A5"/>
      <w:spacing w:val="15"/>
      <w:sz w:val="22"/>
    </w:rPr>
  </w:style>
  <w:style w:type="character" w:styleId="Nadruk">
    <w:name w:val="Emphasis"/>
    <w:basedOn w:val="Standaardalinea-lettertype"/>
    <w:uiPriority w:val="20"/>
    <w:qFormat/>
    <w:rsid w:val="001E47C3"/>
    <w:rPr>
      <w:b/>
      <w:i w:val="0"/>
      <w:iCs/>
      <w:color w:val="auto"/>
      <w:sz w:val="20"/>
    </w:rPr>
  </w:style>
  <w:style w:type="paragraph" w:styleId="Citaat">
    <w:name w:val="Quote"/>
    <w:basedOn w:val="Standaard"/>
    <w:next w:val="Standaard"/>
    <w:link w:val="CitaatChar"/>
    <w:uiPriority w:val="29"/>
    <w:qFormat/>
    <w:rsid w:val="00314163"/>
    <w:pPr>
      <w:spacing w:before="200" w:line="288" w:lineRule="auto"/>
      <w:ind w:left="567" w:right="862"/>
      <w:jc w:val="center"/>
    </w:pPr>
    <w:rPr>
      <w:rFonts w:ascii="Georgia" w:hAnsi="Georgia"/>
      <w:i/>
      <w:iCs/>
      <w:color w:val="4C8488" w:themeColor="accent1"/>
      <w:sz w:val="20"/>
    </w:rPr>
  </w:style>
  <w:style w:type="character" w:customStyle="1" w:styleId="CitaatChar">
    <w:name w:val="Citaat Char"/>
    <w:basedOn w:val="Standaardalinea-lettertype"/>
    <w:link w:val="Citaat"/>
    <w:uiPriority w:val="29"/>
    <w:rsid w:val="00314163"/>
    <w:rPr>
      <w:rFonts w:ascii="Georgia" w:hAnsi="Georgia"/>
      <w:i/>
      <w:iCs/>
      <w:color w:val="4C8488" w:themeColor="accent1"/>
      <w:sz w:val="20"/>
    </w:rPr>
  </w:style>
  <w:style w:type="paragraph" w:styleId="Duidelijkcitaat">
    <w:name w:val="Intense Quote"/>
    <w:basedOn w:val="Standaard"/>
    <w:next w:val="Standaard"/>
    <w:link w:val="DuidelijkcitaatChar"/>
    <w:uiPriority w:val="30"/>
    <w:qFormat/>
    <w:rsid w:val="00FA0280"/>
    <w:pPr>
      <w:pBdr>
        <w:top w:val="single" w:sz="4" w:space="10" w:color="4C8488" w:themeColor="accent1"/>
        <w:bottom w:val="single" w:sz="4" w:space="10" w:color="4C8488" w:themeColor="accent1"/>
      </w:pBdr>
      <w:spacing w:before="200" w:after="200" w:line="288" w:lineRule="auto"/>
      <w:ind w:left="567" w:right="709"/>
      <w:jc w:val="center"/>
    </w:pPr>
    <w:rPr>
      <w:rFonts w:ascii="Georgia" w:hAnsi="Georgia"/>
      <w:i/>
      <w:iCs/>
      <w:color w:val="4C8488" w:themeColor="accent1"/>
      <w:sz w:val="22"/>
    </w:rPr>
  </w:style>
  <w:style w:type="character" w:customStyle="1" w:styleId="DuidelijkcitaatChar">
    <w:name w:val="Duidelijk citaat Char"/>
    <w:basedOn w:val="Standaardalinea-lettertype"/>
    <w:link w:val="Duidelijkcitaat"/>
    <w:uiPriority w:val="30"/>
    <w:rsid w:val="00FA0280"/>
    <w:rPr>
      <w:rFonts w:ascii="Georgia" w:hAnsi="Georgia"/>
      <w:i/>
      <w:iCs/>
      <w:color w:val="4C8488" w:themeColor="accent1"/>
      <w:sz w:val="22"/>
    </w:rPr>
  </w:style>
  <w:style w:type="paragraph" w:styleId="Inhopg1">
    <w:name w:val="toc 1"/>
    <w:basedOn w:val="Standaard"/>
    <w:next w:val="Standaard"/>
    <w:autoRedefine/>
    <w:uiPriority w:val="39"/>
    <w:unhideWhenUsed/>
    <w:rsid w:val="00314163"/>
    <w:pPr>
      <w:tabs>
        <w:tab w:val="left" w:pos="440"/>
        <w:tab w:val="right" w:pos="9629"/>
      </w:tabs>
      <w:spacing w:before="200" w:after="60"/>
      <w:ind w:left="426" w:hanging="426"/>
    </w:pPr>
    <w:rPr>
      <w:b/>
      <w:noProof/>
      <w:color w:val="4C8488" w:themeColor="accent1"/>
      <w:sz w:val="20"/>
    </w:rPr>
  </w:style>
  <w:style w:type="paragraph" w:styleId="Inhopg2">
    <w:name w:val="toc 2"/>
    <w:basedOn w:val="Standaard"/>
    <w:next w:val="Standaard"/>
    <w:autoRedefine/>
    <w:uiPriority w:val="39"/>
    <w:unhideWhenUsed/>
    <w:rsid w:val="00314163"/>
    <w:pPr>
      <w:tabs>
        <w:tab w:val="left" w:pos="660"/>
        <w:tab w:val="right" w:pos="9629"/>
      </w:tabs>
      <w:spacing w:after="100"/>
      <w:ind w:left="709" w:hanging="529"/>
    </w:pPr>
    <w:rPr>
      <w:noProof/>
    </w:rPr>
  </w:style>
  <w:style w:type="paragraph" w:customStyle="1" w:styleId="Kop1Ongenummerd">
    <w:name w:val="Kop 1 Ongenummerd"/>
    <w:basedOn w:val="Standaard"/>
    <w:next w:val="Standaard"/>
    <w:uiPriority w:val="10"/>
    <w:qFormat/>
    <w:rsid w:val="00250E63"/>
    <w:pPr>
      <w:spacing w:before="240" w:after="400"/>
    </w:pPr>
    <w:rPr>
      <w:b/>
      <w:color w:val="4C8488" w:themeColor="accent1"/>
      <w:sz w:val="28"/>
    </w:rPr>
  </w:style>
  <w:style w:type="paragraph" w:styleId="Lijstalinea">
    <w:name w:val="List Paragraph"/>
    <w:basedOn w:val="Standaard"/>
    <w:link w:val="LijstalineaChar"/>
    <w:uiPriority w:val="34"/>
    <w:qFormat/>
    <w:rsid w:val="00B401C1"/>
    <w:pPr>
      <w:ind w:left="720"/>
      <w:contextualSpacing/>
    </w:pPr>
  </w:style>
  <w:style w:type="numbering" w:customStyle="1" w:styleId="ICSBullets">
    <w:name w:val="ICS Bullets"/>
    <w:uiPriority w:val="99"/>
    <w:locked/>
    <w:rsid w:val="00182245"/>
    <w:pPr>
      <w:numPr>
        <w:numId w:val="2"/>
      </w:numPr>
    </w:pPr>
  </w:style>
  <w:style w:type="numbering" w:customStyle="1" w:styleId="ICSNumbering">
    <w:name w:val="ICS Numbering"/>
    <w:uiPriority w:val="99"/>
    <w:locked/>
    <w:rsid w:val="00314163"/>
    <w:pPr>
      <w:numPr>
        <w:numId w:val="3"/>
      </w:numPr>
    </w:pPr>
  </w:style>
  <w:style w:type="numbering" w:customStyle="1" w:styleId="ICSBulletsCreme">
    <w:name w:val="ICS Bullets Creme"/>
    <w:uiPriority w:val="99"/>
    <w:rsid w:val="00C20E80"/>
    <w:pPr>
      <w:numPr>
        <w:numId w:val="4"/>
      </w:numPr>
    </w:pPr>
  </w:style>
  <w:style w:type="paragraph" w:customStyle="1" w:styleId="KopTekstvak">
    <w:name w:val="Kop Tekstvak"/>
    <w:basedOn w:val="Standaard"/>
    <w:next w:val="Standaard"/>
    <w:rsid w:val="0004582D"/>
    <w:pPr>
      <w:spacing w:after="320"/>
    </w:pPr>
    <w:rPr>
      <w:rFonts w:asciiTheme="majorHAnsi" w:hAnsiTheme="majorHAnsi"/>
      <w:b/>
      <w:bCs/>
      <w:color w:val="2A1F35" w:themeColor="text1"/>
      <w:sz w:val="36"/>
      <w:szCs w:val="36"/>
    </w:rPr>
  </w:style>
  <w:style w:type="numbering" w:customStyle="1" w:styleId="Stijl1">
    <w:name w:val="Stijl1"/>
    <w:uiPriority w:val="99"/>
    <w:rsid w:val="00901BB4"/>
    <w:pPr>
      <w:numPr>
        <w:numId w:val="5"/>
      </w:numPr>
    </w:pPr>
  </w:style>
  <w:style w:type="character" w:styleId="Voetnootmarkering">
    <w:name w:val="footnote reference"/>
    <w:basedOn w:val="Standaardalinea-lettertype"/>
    <w:uiPriority w:val="99"/>
    <w:semiHidden/>
    <w:unhideWhenUsed/>
    <w:rsid w:val="00D80AE7"/>
    <w:rPr>
      <w:vertAlign w:val="superscript"/>
    </w:rPr>
  </w:style>
  <w:style w:type="paragraph" w:styleId="Voetnoottekst">
    <w:name w:val="footnote text"/>
    <w:basedOn w:val="Standaard"/>
    <w:link w:val="VoetnoottekstChar"/>
    <w:uiPriority w:val="99"/>
    <w:semiHidden/>
    <w:unhideWhenUsed/>
    <w:rsid w:val="00D80AE7"/>
    <w:pPr>
      <w:spacing w:after="0" w:line="240" w:lineRule="auto"/>
    </w:pPr>
    <w:rPr>
      <w:sz w:val="14"/>
      <w:szCs w:val="20"/>
    </w:rPr>
  </w:style>
  <w:style w:type="character" w:customStyle="1" w:styleId="VoetnoottekstChar">
    <w:name w:val="Voetnoottekst Char"/>
    <w:basedOn w:val="Standaardalinea-lettertype"/>
    <w:link w:val="Voetnoottekst"/>
    <w:uiPriority w:val="99"/>
    <w:semiHidden/>
    <w:rsid w:val="00D80AE7"/>
    <w:rPr>
      <w:sz w:val="14"/>
      <w:szCs w:val="20"/>
    </w:rPr>
  </w:style>
  <w:style w:type="table" w:customStyle="1" w:styleId="ICSadviseursTabel2">
    <w:name w:val="ICSadviseurs Tabel 2"/>
    <w:basedOn w:val="Standaardtabel"/>
    <w:uiPriority w:val="99"/>
    <w:rsid w:val="00E71359"/>
    <w:pPr>
      <w:spacing w:after="0" w:line="240" w:lineRule="auto"/>
    </w:pPr>
    <w:rPr>
      <w:sz w:val="16"/>
    </w:rPr>
    <w:tblPr>
      <w:tblStyleRowBandSize w:val="1"/>
      <w:tblCellMar>
        <w:top w:w="85" w:type="dxa"/>
        <w:bottom w:w="85" w:type="dxa"/>
      </w:tblCellMar>
    </w:tblPr>
    <w:tcPr>
      <w:shd w:val="clear" w:color="auto" w:fill="F4F8FA"/>
    </w:tcPr>
    <w:tblStylePr w:type="firstRow">
      <w:rPr>
        <w:b/>
        <w:color w:val="FFFFFF" w:themeColor="background1"/>
      </w:rPr>
      <w:tblPr/>
      <w:tcPr>
        <w:shd w:val="clear" w:color="auto" w:fill="008FC1"/>
      </w:tcPr>
    </w:tblStylePr>
    <w:tblStylePr w:type="band1Horz">
      <w:tblPr/>
      <w:tcPr>
        <w:shd w:val="clear" w:color="auto" w:fill="E7F1F5"/>
      </w:tcPr>
    </w:tblStylePr>
  </w:style>
  <w:style w:type="paragraph" w:styleId="Ballontekst">
    <w:name w:val="Balloon Text"/>
    <w:basedOn w:val="Standaard"/>
    <w:link w:val="BallontekstChar"/>
    <w:uiPriority w:val="99"/>
    <w:semiHidden/>
    <w:unhideWhenUsed/>
    <w:rsid w:val="00A43143"/>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A43143"/>
    <w:rPr>
      <w:rFonts w:ascii="Segoe UI" w:hAnsi="Segoe UI" w:cs="Segoe UI"/>
      <w:szCs w:val="18"/>
    </w:rPr>
  </w:style>
  <w:style w:type="character" w:styleId="Verwijzingopmerking">
    <w:name w:val="annotation reference"/>
    <w:basedOn w:val="Standaardalinea-lettertype"/>
    <w:uiPriority w:val="99"/>
    <w:semiHidden/>
    <w:unhideWhenUsed/>
    <w:rsid w:val="00A43143"/>
    <w:rPr>
      <w:sz w:val="16"/>
      <w:szCs w:val="16"/>
    </w:rPr>
  </w:style>
  <w:style w:type="paragraph" w:styleId="Tekstopmerking">
    <w:name w:val="annotation text"/>
    <w:basedOn w:val="Standaard"/>
    <w:link w:val="TekstopmerkingChar"/>
    <w:uiPriority w:val="99"/>
    <w:unhideWhenUsed/>
    <w:rsid w:val="00A43143"/>
    <w:pPr>
      <w:spacing w:after="0" w:line="240" w:lineRule="auto"/>
    </w:pPr>
    <w:rPr>
      <w:rFonts w:ascii="Trebuchet MS" w:eastAsia="Times New Roman" w:hAnsi="Trebuchet MS" w:cs="Times New Roman"/>
      <w:sz w:val="20"/>
      <w:szCs w:val="20"/>
    </w:rPr>
  </w:style>
  <w:style w:type="character" w:customStyle="1" w:styleId="TekstopmerkingChar">
    <w:name w:val="Tekst opmerking Char"/>
    <w:basedOn w:val="Standaardalinea-lettertype"/>
    <w:link w:val="Tekstopmerking"/>
    <w:uiPriority w:val="99"/>
    <w:rsid w:val="00A43143"/>
    <w:rPr>
      <w:rFonts w:ascii="Trebuchet MS" w:eastAsia="Times New Roman" w:hAnsi="Trebuchet MS" w:cs="Times New Roman"/>
      <w:sz w:val="20"/>
      <w:szCs w:val="20"/>
    </w:rPr>
  </w:style>
  <w:style w:type="table" w:styleId="Rastertabel4-Accent1">
    <w:name w:val="Grid Table 4 Accent 1"/>
    <w:basedOn w:val="Standaardtabel"/>
    <w:uiPriority w:val="49"/>
    <w:rsid w:val="00A43143"/>
    <w:pPr>
      <w:spacing w:after="0" w:line="240" w:lineRule="auto"/>
    </w:pPr>
    <w:tblPr>
      <w:tblStyleRowBandSize w:val="1"/>
      <w:tblStyleColBandSize w:val="1"/>
      <w:tblBorders>
        <w:top w:val="single" w:sz="4" w:space="0" w:color="8CBBBE" w:themeColor="accent1" w:themeTint="99"/>
        <w:left w:val="single" w:sz="4" w:space="0" w:color="8CBBBE" w:themeColor="accent1" w:themeTint="99"/>
        <w:bottom w:val="single" w:sz="4" w:space="0" w:color="8CBBBE" w:themeColor="accent1" w:themeTint="99"/>
        <w:right w:val="single" w:sz="4" w:space="0" w:color="8CBBBE" w:themeColor="accent1" w:themeTint="99"/>
        <w:insideH w:val="single" w:sz="4" w:space="0" w:color="8CBBBE" w:themeColor="accent1" w:themeTint="99"/>
        <w:insideV w:val="single" w:sz="4" w:space="0" w:color="8CBBBE" w:themeColor="accent1" w:themeTint="99"/>
      </w:tblBorders>
    </w:tblPr>
    <w:tblStylePr w:type="firstRow">
      <w:rPr>
        <w:b/>
        <w:bCs/>
        <w:color w:val="FFFFFF" w:themeColor="background1"/>
      </w:rPr>
      <w:tblPr/>
      <w:tcPr>
        <w:tcBorders>
          <w:top w:val="single" w:sz="4" w:space="0" w:color="4C8488" w:themeColor="accent1"/>
          <w:left w:val="single" w:sz="4" w:space="0" w:color="4C8488" w:themeColor="accent1"/>
          <w:bottom w:val="single" w:sz="4" w:space="0" w:color="4C8488" w:themeColor="accent1"/>
          <w:right w:val="single" w:sz="4" w:space="0" w:color="4C8488" w:themeColor="accent1"/>
          <w:insideH w:val="nil"/>
          <w:insideV w:val="nil"/>
        </w:tcBorders>
        <w:shd w:val="clear" w:color="auto" w:fill="4C8488" w:themeFill="accent1"/>
      </w:tcPr>
    </w:tblStylePr>
    <w:tblStylePr w:type="lastRow">
      <w:rPr>
        <w:b/>
        <w:bCs/>
      </w:rPr>
      <w:tblPr/>
      <w:tcPr>
        <w:tcBorders>
          <w:top w:val="double" w:sz="4" w:space="0" w:color="4C8488" w:themeColor="accent1"/>
        </w:tcBorders>
      </w:tcPr>
    </w:tblStylePr>
    <w:tblStylePr w:type="firstCol">
      <w:rPr>
        <w:b/>
        <w:bCs/>
      </w:rPr>
    </w:tblStylePr>
    <w:tblStylePr w:type="lastCol">
      <w:rPr>
        <w:b/>
        <w:bCs/>
      </w:rPr>
    </w:tblStylePr>
    <w:tblStylePr w:type="band1Vert">
      <w:tblPr/>
      <w:tcPr>
        <w:shd w:val="clear" w:color="auto" w:fill="D8E8E9" w:themeFill="accent1" w:themeFillTint="33"/>
      </w:tcPr>
    </w:tblStylePr>
    <w:tblStylePr w:type="band1Horz">
      <w:tblPr/>
      <w:tcPr>
        <w:shd w:val="clear" w:color="auto" w:fill="D8E8E9" w:themeFill="accent1" w:themeFillTint="33"/>
      </w:tcPr>
    </w:tblStylePr>
  </w:style>
  <w:style w:type="character" w:customStyle="1" w:styleId="LijstalineaChar">
    <w:name w:val="Lijstalinea Char"/>
    <w:basedOn w:val="Standaardalinea-lettertype"/>
    <w:link w:val="Lijstalinea"/>
    <w:uiPriority w:val="34"/>
    <w:rsid w:val="00A43143"/>
  </w:style>
  <w:style w:type="paragraph" w:styleId="Lijstopsomteken">
    <w:name w:val="List Bullet"/>
    <w:basedOn w:val="Standaard"/>
    <w:rsid w:val="00A43143"/>
    <w:pPr>
      <w:spacing w:after="0" w:line="260" w:lineRule="atLeast"/>
    </w:pPr>
    <w:rPr>
      <w:rFonts w:ascii="Myriad Roman" w:eastAsia="Times New Roman" w:hAnsi="Myriad Roman" w:cs="Times New Roman"/>
      <w:sz w:val="20"/>
      <w:szCs w:val="20"/>
    </w:rPr>
  </w:style>
  <w:style w:type="paragraph" w:styleId="Kopvaninhoudsopgave">
    <w:name w:val="TOC Heading"/>
    <w:basedOn w:val="Kop1"/>
    <w:next w:val="Standaard"/>
    <w:uiPriority w:val="39"/>
    <w:unhideWhenUsed/>
    <w:qFormat/>
    <w:rsid w:val="00A43143"/>
    <w:pPr>
      <w:pageBreakBefore w:val="0"/>
      <w:numPr>
        <w:numId w:val="0"/>
      </w:numPr>
      <w:spacing w:after="0"/>
      <w:outlineLvl w:val="9"/>
    </w:pPr>
    <w:rPr>
      <w:b w:val="0"/>
      <w:color w:val="396265" w:themeColor="accent1" w:themeShade="BF"/>
      <w:sz w:val="32"/>
      <w:lang w:eastAsia="nl-NL"/>
    </w:rPr>
  </w:style>
  <w:style w:type="paragraph" w:styleId="Inhopg3">
    <w:name w:val="toc 3"/>
    <w:basedOn w:val="Standaard"/>
    <w:next w:val="Standaard"/>
    <w:autoRedefine/>
    <w:uiPriority w:val="39"/>
    <w:unhideWhenUsed/>
    <w:rsid w:val="00A43143"/>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A43143"/>
    <w:pPr>
      <w:spacing w:after="160"/>
    </w:pPr>
    <w:rPr>
      <w:rFonts w:asciiTheme="minorHAnsi" w:eastAsia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A43143"/>
    <w:rPr>
      <w:rFonts w:ascii="Trebuchet MS" w:eastAsia="Times New Roman" w:hAnsi="Trebuchet MS" w:cs="Times New Roman"/>
      <w:b/>
      <w:bCs/>
      <w:sz w:val="20"/>
      <w:szCs w:val="20"/>
    </w:rPr>
  </w:style>
  <w:style w:type="table" w:styleId="Rastertabel2-Accent1">
    <w:name w:val="Grid Table 2 Accent 1"/>
    <w:basedOn w:val="Standaardtabel"/>
    <w:uiPriority w:val="47"/>
    <w:rsid w:val="00A43143"/>
    <w:pPr>
      <w:spacing w:after="0" w:line="240" w:lineRule="auto"/>
    </w:pPr>
    <w:tblPr>
      <w:tblStyleRowBandSize w:val="1"/>
      <w:tblStyleColBandSize w:val="1"/>
      <w:tblBorders>
        <w:top w:val="single" w:sz="2" w:space="0" w:color="8CBBBE" w:themeColor="accent1" w:themeTint="99"/>
        <w:bottom w:val="single" w:sz="2" w:space="0" w:color="8CBBBE" w:themeColor="accent1" w:themeTint="99"/>
        <w:insideH w:val="single" w:sz="2" w:space="0" w:color="8CBBBE" w:themeColor="accent1" w:themeTint="99"/>
        <w:insideV w:val="single" w:sz="2" w:space="0" w:color="8CBBBE" w:themeColor="accent1" w:themeTint="99"/>
      </w:tblBorders>
    </w:tblPr>
    <w:tblStylePr w:type="firstRow">
      <w:rPr>
        <w:b/>
        <w:bCs/>
      </w:rPr>
      <w:tblPr/>
      <w:tcPr>
        <w:tcBorders>
          <w:top w:val="nil"/>
          <w:bottom w:val="single" w:sz="12" w:space="0" w:color="8CBBBE" w:themeColor="accent1" w:themeTint="99"/>
          <w:insideH w:val="nil"/>
          <w:insideV w:val="nil"/>
        </w:tcBorders>
        <w:shd w:val="clear" w:color="auto" w:fill="FFFFFF" w:themeFill="background1"/>
      </w:tcPr>
    </w:tblStylePr>
    <w:tblStylePr w:type="lastRow">
      <w:rPr>
        <w:b/>
        <w:bCs/>
      </w:rPr>
      <w:tblPr/>
      <w:tcPr>
        <w:tcBorders>
          <w:top w:val="double" w:sz="2" w:space="0" w:color="8CBBB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8E9" w:themeFill="accent1" w:themeFillTint="33"/>
      </w:tcPr>
    </w:tblStylePr>
    <w:tblStylePr w:type="band1Horz">
      <w:tblPr/>
      <w:tcPr>
        <w:shd w:val="clear" w:color="auto" w:fill="D8E8E9" w:themeFill="accent1" w:themeFillTint="33"/>
      </w:tcPr>
    </w:tblStylePr>
  </w:style>
  <w:style w:type="character" w:customStyle="1" w:styleId="GeenafstandChar">
    <w:name w:val="Geen afstand Char"/>
    <w:basedOn w:val="Standaardalinea-lettertype"/>
    <w:link w:val="Geenafstand"/>
    <w:uiPriority w:val="1"/>
    <w:rsid w:val="00A43143"/>
  </w:style>
  <w:style w:type="table" w:customStyle="1" w:styleId="Tabelraster1">
    <w:name w:val="Tabelraster1"/>
    <w:basedOn w:val="Standaardtabel"/>
    <w:next w:val="Tabelraster"/>
    <w:rsid w:val="00A43143"/>
    <w:pPr>
      <w:spacing w:after="0" w:line="260" w:lineRule="exac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A43143"/>
    <w:pPr>
      <w:spacing w:after="0" w:line="260" w:lineRule="exac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43143"/>
    <w:pPr>
      <w:spacing w:after="0" w:line="240" w:lineRule="auto"/>
    </w:pPr>
  </w:style>
  <w:style w:type="table" w:styleId="Rastertabel5donker-Accent1">
    <w:name w:val="Grid Table 5 Dark Accent 1"/>
    <w:basedOn w:val="Standaardtabel"/>
    <w:uiPriority w:val="50"/>
    <w:rsid w:val="00E530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8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4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4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4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488" w:themeFill="accent1"/>
      </w:tcPr>
    </w:tblStylePr>
    <w:tblStylePr w:type="band1Vert">
      <w:tblPr/>
      <w:tcPr>
        <w:shd w:val="clear" w:color="auto" w:fill="B2D2D4" w:themeFill="accent1" w:themeFillTint="66"/>
      </w:tcPr>
    </w:tblStylePr>
    <w:tblStylePr w:type="band1Horz">
      <w:tblPr/>
      <w:tcPr>
        <w:shd w:val="clear" w:color="auto" w:fill="B2D2D4" w:themeFill="accent1" w:themeFillTint="66"/>
      </w:tcPr>
    </w:tblStylePr>
  </w:style>
  <w:style w:type="paragraph" w:styleId="Normaalweb">
    <w:name w:val="Normal (Web)"/>
    <w:basedOn w:val="Standaard"/>
    <w:uiPriority w:val="99"/>
    <w:unhideWhenUsed/>
    <w:rsid w:val="005911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591102"/>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96733">
      <w:bodyDiv w:val="1"/>
      <w:marLeft w:val="0"/>
      <w:marRight w:val="0"/>
      <w:marTop w:val="0"/>
      <w:marBottom w:val="0"/>
      <w:divBdr>
        <w:top w:val="none" w:sz="0" w:space="0" w:color="auto"/>
        <w:left w:val="none" w:sz="0" w:space="0" w:color="auto"/>
        <w:bottom w:val="none" w:sz="0" w:space="0" w:color="auto"/>
        <w:right w:val="none" w:sz="0" w:space="0" w:color="auto"/>
      </w:divBdr>
      <w:divsChild>
        <w:div w:id="1485046644">
          <w:marLeft w:val="0"/>
          <w:marRight w:val="0"/>
          <w:marTop w:val="0"/>
          <w:marBottom w:val="0"/>
          <w:divBdr>
            <w:top w:val="none" w:sz="0" w:space="0" w:color="auto"/>
            <w:left w:val="none" w:sz="0" w:space="0" w:color="auto"/>
            <w:bottom w:val="none" w:sz="0" w:space="0" w:color="auto"/>
            <w:right w:val="none" w:sz="0" w:space="0" w:color="auto"/>
          </w:divBdr>
          <w:divsChild>
            <w:div w:id="957371410">
              <w:marLeft w:val="0"/>
              <w:marRight w:val="0"/>
              <w:marTop w:val="0"/>
              <w:marBottom w:val="0"/>
              <w:divBdr>
                <w:top w:val="none" w:sz="0" w:space="0" w:color="auto"/>
                <w:left w:val="none" w:sz="0" w:space="0" w:color="auto"/>
                <w:bottom w:val="none" w:sz="0" w:space="0" w:color="auto"/>
                <w:right w:val="none" w:sz="0" w:space="0" w:color="auto"/>
              </w:divBdr>
              <w:divsChild>
                <w:div w:id="1835876675">
                  <w:marLeft w:val="0"/>
                  <w:marRight w:val="0"/>
                  <w:marTop w:val="0"/>
                  <w:marBottom w:val="0"/>
                  <w:divBdr>
                    <w:top w:val="none" w:sz="0" w:space="0" w:color="auto"/>
                    <w:left w:val="none" w:sz="0" w:space="0" w:color="auto"/>
                    <w:bottom w:val="none" w:sz="0" w:space="0" w:color="auto"/>
                    <w:right w:val="none" w:sz="0" w:space="0" w:color="auto"/>
                  </w:divBdr>
                  <w:divsChild>
                    <w:div w:id="1350986592">
                      <w:marLeft w:val="0"/>
                      <w:marRight w:val="0"/>
                      <w:marTop w:val="0"/>
                      <w:marBottom w:val="0"/>
                      <w:divBdr>
                        <w:top w:val="none" w:sz="0" w:space="0" w:color="auto"/>
                        <w:left w:val="none" w:sz="0" w:space="0" w:color="auto"/>
                        <w:bottom w:val="none" w:sz="0" w:space="0" w:color="auto"/>
                        <w:right w:val="none" w:sz="0" w:space="0" w:color="auto"/>
                      </w:divBdr>
                      <w:divsChild>
                        <w:div w:id="1588147900">
                          <w:marLeft w:val="0"/>
                          <w:marRight w:val="0"/>
                          <w:marTop w:val="0"/>
                          <w:marBottom w:val="0"/>
                          <w:divBdr>
                            <w:top w:val="none" w:sz="0" w:space="0" w:color="auto"/>
                            <w:left w:val="none" w:sz="0" w:space="0" w:color="auto"/>
                            <w:bottom w:val="none" w:sz="0" w:space="0" w:color="auto"/>
                            <w:right w:val="none" w:sz="0" w:space="0" w:color="auto"/>
                          </w:divBdr>
                          <w:divsChild>
                            <w:div w:id="1987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851394">
      <w:bodyDiv w:val="1"/>
      <w:marLeft w:val="0"/>
      <w:marRight w:val="0"/>
      <w:marTop w:val="0"/>
      <w:marBottom w:val="0"/>
      <w:divBdr>
        <w:top w:val="none" w:sz="0" w:space="0" w:color="auto"/>
        <w:left w:val="none" w:sz="0" w:space="0" w:color="auto"/>
        <w:bottom w:val="none" w:sz="0" w:space="0" w:color="auto"/>
        <w:right w:val="none" w:sz="0" w:space="0" w:color="auto"/>
      </w:divBdr>
    </w:div>
    <w:div w:id="970211103">
      <w:bodyDiv w:val="1"/>
      <w:marLeft w:val="0"/>
      <w:marRight w:val="0"/>
      <w:marTop w:val="0"/>
      <w:marBottom w:val="0"/>
      <w:divBdr>
        <w:top w:val="none" w:sz="0" w:space="0" w:color="auto"/>
        <w:left w:val="none" w:sz="0" w:space="0" w:color="auto"/>
        <w:bottom w:val="none" w:sz="0" w:space="0" w:color="auto"/>
        <w:right w:val="none" w:sz="0" w:space="0" w:color="auto"/>
      </w:divBdr>
    </w:div>
    <w:div w:id="1051155789">
      <w:bodyDiv w:val="1"/>
      <w:marLeft w:val="0"/>
      <w:marRight w:val="0"/>
      <w:marTop w:val="0"/>
      <w:marBottom w:val="0"/>
      <w:divBdr>
        <w:top w:val="none" w:sz="0" w:space="0" w:color="auto"/>
        <w:left w:val="none" w:sz="0" w:space="0" w:color="auto"/>
        <w:bottom w:val="none" w:sz="0" w:space="0" w:color="auto"/>
        <w:right w:val="none" w:sz="0" w:space="0" w:color="auto"/>
      </w:divBdr>
    </w:div>
    <w:div w:id="1541549097">
      <w:bodyDiv w:val="1"/>
      <w:marLeft w:val="0"/>
      <w:marRight w:val="0"/>
      <w:marTop w:val="0"/>
      <w:marBottom w:val="0"/>
      <w:divBdr>
        <w:top w:val="none" w:sz="0" w:space="0" w:color="auto"/>
        <w:left w:val="none" w:sz="0" w:space="0" w:color="auto"/>
        <w:bottom w:val="none" w:sz="0" w:space="0" w:color="auto"/>
        <w:right w:val="none" w:sz="0" w:space="0" w:color="auto"/>
      </w:divBdr>
    </w:div>
    <w:div w:id="212881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Roaming\Microsoft\Templates\ICSadviseurs%20Rapport.dotx" TargetMode="External"/></Relationships>
</file>

<file path=word/theme/theme1.xml><?xml version="1.0" encoding="utf-8"?>
<a:theme xmlns:a="http://schemas.openxmlformats.org/drawingml/2006/main" name="ICSadviseurs">
  <a:themeElements>
    <a:clrScheme name="ICS Adviseurs">
      <a:dk1>
        <a:srgbClr val="2A1F35"/>
      </a:dk1>
      <a:lt1>
        <a:sysClr val="window" lastClr="FFFFFF"/>
      </a:lt1>
      <a:dk2>
        <a:srgbClr val="3DB393"/>
      </a:dk2>
      <a:lt2>
        <a:srgbClr val="F6A873"/>
      </a:lt2>
      <a:accent1>
        <a:srgbClr val="4C8488"/>
      </a:accent1>
      <a:accent2>
        <a:srgbClr val="EA5153"/>
      </a:accent2>
      <a:accent3>
        <a:srgbClr val="000000"/>
      </a:accent3>
      <a:accent4>
        <a:srgbClr val="E0F1F8"/>
      </a:accent4>
      <a:accent5>
        <a:srgbClr val="FCF9D4"/>
      </a:accent5>
      <a:accent6>
        <a:srgbClr val="F3DFD7"/>
      </a:accent6>
      <a:hlink>
        <a:srgbClr val="0563C1"/>
      </a:hlink>
      <a:folHlink>
        <a:srgbClr val="954F72"/>
      </a:folHlink>
    </a:clrScheme>
    <a:fontScheme name="Aangepast 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ICSadviseurs" id="{18160697-C307-4113-8DC9-1FBE562E5AD8}" vid="{372FEA43-091B-4676-9527-3B575A50BD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2025-02-14T00:00:00</PublishDate>
  <Abstract/>
  <CompanyAddress/>
  <CompanyPhone/>
  <CompanyFax/>
  <CompanyEmail/>
</CoverPageProperties>
</file>

<file path=customXml/item2.xml><?xml version="1.0" encoding="utf-8"?>
<Extra xmlns="Extra">
  <FirstName/>
  <LastName/>
  <Initials/>
  <Name/>
  <InitialName/>
  <Function>medewerker communicatie</Function>
  <FunctionExcerpt/>
  <Title/>
  <DateOfBirth/>
  <Residence/>
  <Building/>
  <Address>Burg. Drijbersingel 25R</Address>
  <POBox/>
  <ZIP/>
  <City/>
  <Address2/>
  <ZIP2/>
  <City2/>
  <State/>
  <Country/>
  <CarbonCopy/>
  <Email>yvonne.de.lange@icsadviseurs.nl</Email>
  <EmailEx/>
  <Telephone>088-2350414</Telephone>
  <TelephoneEx/>
  <TelephoneHome/>
  <Fax/>
  <Office/>
  <Department/>
  <Company/>
  <Manager/>
  <BankAccount/>
  <BankName/>
  <BankDescription/>
  <VATNumber/>
  <Description/>
  <Recipient/>
  <ClientName>Stichting Portuur</ClientName>
  <ClientAddress1/>
  <ClientAddress2/>
  <ClientPOBox/>
  <ClientZIP/>
  <ClientCity/>
  <ClientState/>
  <ClientCountry/>
  <ProjectName/>
  <Reference>2240521</Reference>
  <YourReference/>
  <Projectcode/>
  <Projectnumber/>
  <Sector/>
  <ReportNumber/>
  <ReportDate/>
  <CheckedBy/>
  <Location/>
  <Time/>
  <ProjectDirector/>
  <Authorization/>
  <Status/>
  <Version/>
  <Method/>
  <Security/>
  <DocumentType>Report</DocumentType>
  <DocumentVersion>1.0</DocumentVersion>
  <DocumentRevision>1.0</DocumentRevision>
  <Organisation/>
  <Authorizer/>
  <Attachments/>
  <Entity/>
  <Present/>
  <Language/>
  <Path/>
  <Extra1/>
  <Extra2/>
  <Extra3/>
  <Extra4/>
  <Extra5/>
  <Extra6/>
  <Extra7/>
  <Extra8/>
  <Extra9/>
</Extr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CCE84C-E527-4265-966D-1606FFA60547}">
  <ds:schemaRefs>
    <ds:schemaRef ds:uri="Extra"/>
  </ds:schemaRefs>
</ds:datastoreItem>
</file>

<file path=customXml/itemProps3.xml><?xml version="1.0" encoding="utf-8"?>
<ds:datastoreItem xmlns:ds="http://schemas.openxmlformats.org/officeDocument/2006/customXml" ds:itemID="{913C28D6-77E1-4CD8-A4F3-6770A6D4D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ICSadviseurs Rapport.dotx</Template>
  <TotalTime>0</TotalTime>
  <Pages>28</Pages>
  <Words>8039</Words>
  <Characters>44220</Characters>
  <Application>Microsoft Office Word</Application>
  <DocSecurity>0</DocSecurity>
  <Lines>368</Lines>
  <Paragraphs>104</Paragraphs>
  <ScaleCrop>false</ScaleCrop>
  <HeadingPairs>
    <vt:vector size="2" baseType="variant">
      <vt:variant>
        <vt:lpstr>Titel</vt:lpstr>
      </vt:variant>
      <vt:variant>
        <vt:i4>1</vt:i4>
      </vt:variant>
    </vt:vector>
  </HeadingPairs>
  <TitlesOfParts>
    <vt:vector size="1" baseType="lpstr">
      <vt:lpstr>Levering meubilair  Assink Lyceum</vt:lpstr>
    </vt:vector>
  </TitlesOfParts>
  <Company/>
  <LinksUpToDate>false</LinksUpToDate>
  <CharactersWithSpaces>52155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Levering meubilair  Assink Lyceum</dc:title>
  <dc:subject/>
  <dc:creator>Iko Scheepsma</dc:creator>
  <cp:keywords/>
  <dc:description/>
  <cp:lastModifiedBy>Iko Scheepsma | ICSadviseurs</cp:lastModifiedBy>
  <cp:revision>2</cp:revision>
  <cp:lastPrinted>2025-02-13T12:49:00Z</cp:lastPrinted>
  <dcterms:created xsi:type="dcterms:W3CDTF">2025-02-14T11:16:00Z</dcterms:created>
  <dcterms:modified xsi:type="dcterms:W3CDTF">2025-02-14T11:16:00Z</dcterms:modified>
</cp:coreProperties>
</file>