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23E2" w14:textId="6B458354" w:rsidR="00390838" w:rsidRPr="00940181" w:rsidRDefault="00390838" w:rsidP="00390838">
      <w:pPr>
        <w:rPr>
          <w:rFonts w:ascii="Open Sans" w:hAnsi="Open Sans"/>
          <w:color w:val="00416B" w:themeColor="accent2"/>
          <w:sz w:val="38"/>
          <w:szCs w:val="38"/>
        </w:rPr>
      </w:pPr>
      <w:r w:rsidRPr="51334D96">
        <w:rPr>
          <w:rFonts w:ascii="Open Sans" w:hAnsi="Open Sans"/>
          <w:color w:val="00416B" w:themeColor="accent2"/>
          <w:sz w:val="38"/>
          <w:szCs w:val="38"/>
        </w:rPr>
        <w:t xml:space="preserve">Standaardformulier </w:t>
      </w:r>
      <w:r w:rsidR="000D38D2" w:rsidRPr="51334D96">
        <w:rPr>
          <w:rFonts w:ascii="Open Sans" w:hAnsi="Open Sans"/>
          <w:color w:val="00416B" w:themeColor="accent2"/>
          <w:sz w:val="38"/>
          <w:szCs w:val="38"/>
        </w:rPr>
        <w:t>2</w:t>
      </w:r>
      <w:r w:rsidRPr="51334D96">
        <w:rPr>
          <w:rFonts w:ascii="Open Sans" w:hAnsi="Open Sans"/>
          <w:color w:val="00416B" w:themeColor="accent2"/>
          <w:sz w:val="38"/>
          <w:szCs w:val="38"/>
        </w:rPr>
        <w:t xml:space="preserve"> Vragen- en opmerkingenformulier</w:t>
      </w:r>
    </w:p>
    <w:p w14:paraId="1AC0661A" w14:textId="77777777" w:rsidR="00390838" w:rsidRPr="003B66B6" w:rsidRDefault="00390838" w:rsidP="00390838">
      <w:pPr>
        <w:rPr>
          <w:rFonts w:ascii="Open Sans" w:hAnsi="Open Sans" w:cs="Open Sans"/>
          <w:sz w:val="18"/>
          <w:szCs w:val="18"/>
        </w:rPr>
      </w:pPr>
    </w:p>
    <w:p w14:paraId="6219B47B" w14:textId="77777777" w:rsidR="00390838" w:rsidRPr="003B66B6" w:rsidRDefault="00390838" w:rsidP="00390838">
      <w:pPr>
        <w:rPr>
          <w:rFonts w:ascii="Open Sans" w:hAnsi="Open Sans" w:cs="Open Sans"/>
          <w:sz w:val="18"/>
          <w:szCs w:val="18"/>
        </w:rPr>
      </w:pPr>
      <w:r w:rsidRPr="003B66B6">
        <w:rPr>
          <w:rFonts w:ascii="Open Sans" w:hAnsi="Open Sans" w:cs="Open Sans"/>
          <w:sz w:val="18"/>
          <w:szCs w:val="18"/>
          <w:u w:val="single"/>
        </w:rPr>
        <w:t>Aanbesteding:</w:t>
      </w:r>
      <w:r w:rsidRPr="003B66B6"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Open Sans" w:hAnsi="Open Sans" w:cs="Open Sans"/>
          <w:sz w:val="18"/>
          <w:szCs w:val="18"/>
        </w:rPr>
        <w:t>Ruimtemanagement Software</w:t>
      </w:r>
      <w:r>
        <w:rPr>
          <w:rFonts w:ascii="Open Sans" w:hAnsi="Open Sans" w:cs="Open Sans"/>
          <w:sz w:val="18"/>
          <w:szCs w:val="18"/>
        </w:rPr>
        <w:br/>
      </w:r>
      <w:r w:rsidRPr="003B66B6">
        <w:rPr>
          <w:rFonts w:ascii="Open Sans" w:hAnsi="Open Sans" w:cs="Open Sans"/>
          <w:sz w:val="18"/>
          <w:szCs w:val="18"/>
          <w:u w:val="single"/>
        </w:rPr>
        <w:t>Aanbestedende dienst:</w:t>
      </w:r>
      <w:r w:rsidRPr="003B66B6">
        <w:rPr>
          <w:rFonts w:ascii="Open Sans" w:hAnsi="Open Sans" w:cs="Open Sans"/>
          <w:sz w:val="18"/>
          <w:szCs w:val="18"/>
        </w:rPr>
        <w:t xml:space="preserve"> Breda University of Applied </w:t>
      </w:r>
      <w:r>
        <w:rPr>
          <w:rFonts w:ascii="Open Sans" w:hAnsi="Open Sans" w:cs="Open Sans"/>
          <w:sz w:val="18"/>
          <w:szCs w:val="18"/>
        </w:rPr>
        <w:t>Sci</w:t>
      </w:r>
      <w:r w:rsidRPr="003B66B6">
        <w:rPr>
          <w:rFonts w:ascii="Open Sans" w:hAnsi="Open Sans" w:cs="Open Sans"/>
          <w:sz w:val="18"/>
          <w:szCs w:val="18"/>
        </w:rPr>
        <w:t>enes</w:t>
      </w:r>
      <w:r>
        <w:rPr>
          <w:rFonts w:ascii="Open Sans" w:hAnsi="Open Sans" w:cs="Open Sans"/>
          <w:sz w:val="18"/>
          <w:szCs w:val="18"/>
        </w:rPr>
        <w:br/>
      </w:r>
      <w:r w:rsidRPr="003B66B6">
        <w:rPr>
          <w:rFonts w:ascii="Open Sans" w:hAnsi="Open Sans" w:cs="Open Sans"/>
          <w:sz w:val="18"/>
          <w:szCs w:val="18"/>
          <w:u w:val="single"/>
        </w:rPr>
        <w:t>Kenmerk</w:t>
      </w:r>
      <w:r w:rsidRPr="00860D7E">
        <w:rPr>
          <w:rFonts w:ascii="Open Sans" w:hAnsi="Open Sans" w:cs="Open Sans"/>
          <w:sz w:val="18"/>
          <w:szCs w:val="18"/>
        </w:rPr>
        <w:t>: 202</w:t>
      </w:r>
      <w:r>
        <w:rPr>
          <w:rFonts w:ascii="Open Sans" w:hAnsi="Open Sans" w:cs="Open Sans"/>
          <w:sz w:val="18"/>
          <w:szCs w:val="18"/>
        </w:rPr>
        <w:t>4</w:t>
      </w:r>
      <w:r w:rsidRPr="00860D7E">
        <w:rPr>
          <w:rFonts w:ascii="Open Sans" w:hAnsi="Open Sans" w:cs="Open Sans"/>
          <w:sz w:val="18"/>
          <w:szCs w:val="18"/>
        </w:rPr>
        <w:t>/EAR</w:t>
      </w:r>
      <w:r>
        <w:rPr>
          <w:rFonts w:ascii="Open Sans" w:hAnsi="Open Sans" w:cs="Open Sans"/>
          <w:sz w:val="18"/>
          <w:szCs w:val="18"/>
        </w:rPr>
        <w:t>MS</w:t>
      </w:r>
      <w:r w:rsidRPr="00860D7E">
        <w:rPr>
          <w:rFonts w:ascii="Open Sans" w:hAnsi="Open Sans" w:cs="Open Sans"/>
          <w:sz w:val="18"/>
          <w:szCs w:val="18"/>
        </w:rPr>
        <w:t>/LV</w:t>
      </w:r>
    </w:p>
    <w:p w14:paraId="0F2DC600" w14:textId="77777777" w:rsidR="00390838" w:rsidRPr="003B66B6" w:rsidRDefault="00390838" w:rsidP="00390838">
      <w:pPr>
        <w:rPr>
          <w:rFonts w:ascii="Open Sans" w:hAnsi="Open Sans" w:cs="Open Sans"/>
          <w:sz w:val="18"/>
          <w:szCs w:val="18"/>
        </w:rPr>
      </w:pPr>
      <w:r w:rsidRPr="003B66B6">
        <w:rPr>
          <w:rFonts w:ascii="Open Sans" w:hAnsi="Open Sans" w:cs="Open Sans"/>
          <w:sz w:val="18"/>
          <w:szCs w:val="18"/>
        </w:rPr>
        <w:t>Daar waar de antwoorden strijdig zouden zijn, geldt voor dat deel het antwoord met het hoogste nummer.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2CA6CF29" w14:textId="77777777" w:rsidTr="00BC41F2">
        <w:trPr>
          <w:trHeight w:val="600"/>
        </w:trPr>
        <w:tc>
          <w:tcPr>
            <w:tcW w:w="9142" w:type="dxa"/>
            <w:gridSpan w:val="3"/>
            <w:tcBorders>
              <w:top w:val="nil"/>
            </w:tcBorders>
            <w:shd w:val="clear" w:color="auto" w:fill="E0E0E0"/>
          </w:tcPr>
          <w:p w14:paraId="6A11B661" w14:textId="77777777" w:rsidR="00390838" w:rsidRPr="003B66B6" w:rsidRDefault="00390838" w:rsidP="00BC41F2">
            <w:pPr>
              <w:pBdr>
                <w:top w:val="single" w:sz="4" w:space="1" w:color="auto"/>
              </w:pBdr>
              <w:rPr>
                <w:rFonts w:ascii="Open Sans" w:hAnsi="Open Sans" w:cs="Open Sans"/>
                <w:b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b/>
                <w:sz w:val="18"/>
                <w:szCs w:val="18"/>
              </w:rPr>
              <w:t xml:space="preserve">Onderdeel A: </w:t>
            </w:r>
          </w:p>
          <w:p w14:paraId="448E92E9" w14:textId="77777777" w:rsidR="00390838" w:rsidRPr="003B66B6" w:rsidRDefault="00390838" w:rsidP="00BC41F2">
            <w:pPr>
              <w:pBdr>
                <w:top w:val="single" w:sz="4" w:space="1" w:color="auto"/>
              </w:pBd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b/>
                <w:sz w:val="18"/>
                <w:szCs w:val="18"/>
              </w:rPr>
              <w:t>Vragen met betrekking tot het Aanbestedingsdocument en bijlagen</w:t>
            </w:r>
          </w:p>
        </w:tc>
      </w:tr>
      <w:tr w:rsidR="00390838" w:rsidRPr="003B66B6" w14:paraId="1ABE5841" w14:textId="77777777" w:rsidTr="00BC41F2">
        <w:trPr>
          <w:trHeight w:val="274"/>
        </w:trPr>
        <w:tc>
          <w:tcPr>
            <w:tcW w:w="2483" w:type="dxa"/>
            <w:shd w:val="clear" w:color="auto" w:fill="E0E0E0"/>
          </w:tcPr>
          <w:p w14:paraId="16661B8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Nr.</w:t>
            </w:r>
          </w:p>
        </w:tc>
        <w:tc>
          <w:tcPr>
            <w:tcW w:w="1881" w:type="dxa"/>
            <w:shd w:val="clear" w:color="auto" w:fill="E0E0E0"/>
          </w:tcPr>
          <w:p w14:paraId="663BF13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Herkomst document</w:t>
            </w:r>
          </w:p>
        </w:tc>
        <w:tc>
          <w:tcPr>
            <w:tcW w:w="4778" w:type="dxa"/>
            <w:shd w:val="clear" w:color="auto" w:fill="E0E0E0"/>
          </w:tcPr>
          <w:p w14:paraId="24A2F5D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Vraag</w:t>
            </w:r>
          </w:p>
        </w:tc>
      </w:tr>
      <w:tr w:rsidR="00390838" w:rsidRPr="003B66B6" w14:paraId="698B54A9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134C87F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1.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auto"/>
          </w:tcPr>
          <w:p w14:paraId="7A08B3B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bottom w:val="single" w:sz="4" w:space="0" w:color="auto"/>
            </w:tcBorders>
            <w:shd w:val="clear" w:color="auto" w:fill="auto"/>
          </w:tcPr>
          <w:p w14:paraId="3AE475E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9508B55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213BD760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C23AA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071625BA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FE08F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B5B80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E220E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3812E893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20D2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2.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0C242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90CF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519EC043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4871138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0666B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1816C283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29F02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DAF34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4E08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63D83B7C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0CDC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3.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3B30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8A61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8494E5B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796EE54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5FB256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66854A12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4FCCF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77D71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144419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CBB1759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7905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4.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87653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03480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18F0F93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207B8D1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E1A54B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185578BC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6C355C6B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5815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5.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0A80C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BB756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BED8E38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5627709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16B369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6375FAB2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13822DF0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F5E5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6.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35473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B8AA1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0AAFDCAD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042915F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3BC2E0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17B18F66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735FC1A9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6F88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7.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8F68E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7A98A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131D4F44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3B9568E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E55C92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6676B1DA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02679C7D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1E35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8.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B7711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3A7C2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37BF2D2D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5BEB272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4AB2ED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3C34F396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26B272B2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18BF8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9.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39810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D7806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4AAB63E2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26E6DB7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7D9AE1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C23AD25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4D06965C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633CA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10.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DB3EF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CB2DD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08A3665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10C32B9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C872B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715575E3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3272160D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8845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11.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90532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92D0C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0ABB9D72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5DC4D1C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AFBB91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5A93C3E0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437DD394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E61A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12.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865357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7DF49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14A41F3B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4D2AA95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B00B08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774ECE81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57B6B7A7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5344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13.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C38D17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88A83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12024F9C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17B06972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CA03D8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7DB4DADA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424EDAA8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CCC7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14.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CC108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6148A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01BA2736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662747C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F99AF4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5D7EE84E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1881"/>
        <w:gridCol w:w="4778"/>
      </w:tblGrid>
      <w:tr w:rsidR="00390838" w:rsidRPr="003B66B6" w14:paraId="13D510D5" w14:textId="77777777" w:rsidTr="00BC41F2">
        <w:trPr>
          <w:trHeight w:val="300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E030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Etc.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F78D7" w14:textId="77777777" w:rsidR="00390838" w:rsidRPr="003B66B6" w:rsidRDefault="00390838" w:rsidP="00BC41F2">
            <w:pPr>
              <w:spacing w:line="233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B9D0E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53368BBB" w14:textId="77777777" w:rsidTr="00BC41F2">
        <w:trPr>
          <w:trHeight w:val="300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</w:tcPr>
          <w:p w14:paraId="6FF380D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6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A27A31" w14:textId="77777777" w:rsidR="00390838" w:rsidRPr="003B66B6" w:rsidRDefault="00390838" w:rsidP="00BC41F2">
            <w:pPr>
              <w:spacing w:line="233" w:lineRule="auto"/>
              <w:ind w:firstLineChars="100" w:firstLine="18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6E9B6E5B" w14:textId="77777777" w:rsidR="00390838" w:rsidRPr="003B66B6" w:rsidRDefault="00390838" w:rsidP="00390838">
      <w:pPr>
        <w:rPr>
          <w:rFonts w:ascii="Open Sans" w:hAnsi="Open Sans" w:cs="Open Sans"/>
          <w:b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57"/>
        <w:gridCol w:w="2203"/>
        <w:gridCol w:w="3553"/>
      </w:tblGrid>
      <w:tr w:rsidR="00390838" w:rsidRPr="003B66B6" w14:paraId="7479AF62" w14:textId="77777777" w:rsidTr="00BC41F2">
        <w:trPr>
          <w:trHeight w:val="532"/>
        </w:trPr>
        <w:tc>
          <w:tcPr>
            <w:tcW w:w="9142" w:type="dxa"/>
            <w:gridSpan w:val="4"/>
            <w:shd w:val="clear" w:color="auto" w:fill="E0E0E0"/>
          </w:tcPr>
          <w:p w14:paraId="5BE588B3" w14:textId="77777777" w:rsidR="00390838" w:rsidRPr="003B66B6" w:rsidRDefault="00390838" w:rsidP="00BC41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b/>
                <w:sz w:val="18"/>
                <w:szCs w:val="18"/>
              </w:rPr>
              <w:t>Onderdeel B:</w:t>
            </w:r>
          </w:p>
          <w:p w14:paraId="0FBA2DBF" w14:textId="77777777" w:rsidR="00390838" w:rsidRPr="003B66B6" w:rsidRDefault="00390838" w:rsidP="00BC41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b/>
                <w:sz w:val="18"/>
                <w:szCs w:val="18"/>
              </w:rPr>
              <w:t>Tekstvoorstellen concept Overeenkomst en Inkoopvoorwaarden</w:t>
            </w:r>
          </w:p>
        </w:tc>
      </w:tr>
      <w:tr w:rsidR="00390838" w:rsidRPr="003B66B6" w14:paraId="35C55F4D" w14:textId="77777777" w:rsidTr="00BC41F2">
        <w:trPr>
          <w:trHeight w:val="6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E0E0E0"/>
          </w:tcPr>
          <w:p w14:paraId="7B4A28E0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Nr.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E0E0E0"/>
          </w:tcPr>
          <w:p w14:paraId="670F175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 xml:space="preserve">Artikel/nummer in </w:t>
            </w:r>
            <w:r w:rsidRPr="003B66B6">
              <w:rPr>
                <w:rFonts w:ascii="Open Sans" w:hAnsi="Open Sans" w:cs="Open Sans"/>
                <w:b/>
                <w:bCs/>
                <w:sz w:val="18"/>
                <w:szCs w:val="18"/>
              </w:rPr>
              <w:t>concept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O</w:t>
            </w:r>
            <w:r w:rsidRPr="00940181">
              <w:rPr>
                <w:rFonts w:ascii="Open Sans" w:hAnsi="Open Sans" w:cs="Open Sans"/>
                <w:b/>
                <w:bCs/>
                <w:sz w:val="18"/>
                <w:szCs w:val="18"/>
              </w:rPr>
              <w:t>ve</w:t>
            </w:r>
            <w:r w:rsidRPr="003B66B6">
              <w:rPr>
                <w:rFonts w:ascii="Open Sans" w:hAnsi="Open Sans" w:cs="Open Sans"/>
                <w:b/>
                <w:bCs/>
                <w:sz w:val="18"/>
                <w:szCs w:val="18"/>
              </w:rPr>
              <w:t>reenkomst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0E0E0"/>
          </w:tcPr>
          <w:p w14:paraId="48FED86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Vraag/ Reden van bezwaar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shd w:val="clear" w:color="auto" w:fill="E0E0E0"/>
          </w:tcPr>
          <w:p w14:paraId="73C05D3A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Voorstel van inschrijver (tekstsuggestie)</w:t>
            </w:r>
          </w:p>
        </w:tc>
      </w:tr>
      <w:tr w:rsidR="00390838" w:rsidRPr="003B66B6" w14:paraId="1FED24A5" w14:textId="77777777" w:rsidTr="00BC41F2">
        <w:trPr>
          <w:trHeight w:val="300"/>
        </w:trPr>
        <w:tc>
          <w:tcPr>
            <w:tcW w:w="1129" w:type="dxa"/>
            <w:noWrap/>
          </w:tcPr>
          <w:p w14:paraId="6FE5CFB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1.</w:t>
            </w:r>
          </w:p>
        </w:tc>
        <w:tc>
          <w:tcPr>
            <w:tcW w:w="2257" w:type="dxa"/>
          </w:tcPr>
          <w:p w14:paraId="5E5F331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</w:tcPr>
          <w:p w14:paraId="0536F00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</w:tcPr>
          <w:p w14:paraId="27A27EF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3F6C5F6" w14:textId="77777777" w:rsidTr="00BC41F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67A384C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072A11BA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5CD785ED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1573D0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8DFB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BFBB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4CC8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178D10A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5339ACF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6AE4238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462F562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2109010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43100718" w14:textId="77777777" w:rsidTr="00BC41F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42F85DA0" w14:textId="77777777" w:rsidR="00390838" w:rsidRPr="003B66B6" w:rsidRDefault="00390838" w:rsidP="00BC41F2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4D2C99AB" w14:textId="77777777" w:rsidR="00390838" w:rsidRPr="003B66B6" w:rsidRDefault="00390838" w:rsidP="00BC41F2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390838" w:rsidRPr="003B66B6" w14:paraId="2D790592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ECF29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47B8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2D11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D29C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446D6E17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D78E0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67164A8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272F7C5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14:paraId="63C2D4D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380FACA2" w14:textId="77777777" w:rsidTr="00BC41F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35254498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71C545B2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39027E6B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5E9D2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F4332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1BC3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D744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5DBB9F5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2FB8924F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Etc.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56D1A67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43EBB47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44770A8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4B40F3D6" w14:textId="77777777" w:rsidTr="00BC41F2">
        <w:trPr>
          <w:trHeight w:val="300"/>
        </w:trPr>
        <w:tc>
          <w:tcPr>
            <w:tcW w:w="9142" w:type="dxa"/>
            <w:gridSpan w:val="4"/>
            <w:noWrap/>
          </w:tcPr>
          <w:p w14:paraId="7979A878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  <w:highlight w:val="lightGray"/>
              </w:rPr>
            </w:pPr>
          </w:p>
        </w:tc>
      </w:tr>
    </w:tbl>
    <w:p w14:paraId="15D7367B" w14:textId="77777777" w:rsidR="00390838" w:rsidRPr="003B66B6" w:rsidRDefault="00390838" w:rsidP="00390838">
      <w:pPr>
        <w:rPr>
          <w:rFonts w:ascii="Open Sans" w:hAnsi="Open Sans" w:cs="Open Sans"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57"/>
        <w:gridCol w:w="2203"/>
        <w:gridCol w:w="3553"/>
      </w:tblGrid>
      <w:tr w:rsidR="00390838" w:rsidRPr="003B66B6" w14:paraId="780D35F8" w14:textId="77777777" w:rsidTr="00BC41F2">
        <w:trPr>
          <w:trHeight w:val="6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E0E0E0"/>
          </w:tcPr>
          <w:p w14:paraId="7C51C91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Nr.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E0E0E0"/>
          </w:tcPr>
          <w:p w14:paraId="689BC72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 xml:space="preserve">Artikel/nummer in </w:t>
            </w:r>
            <w:r w:rsidRPr="003B66B6">
              <w:rPr>
                <w:rFonts w:ascii="Open Sans" w:hAnsi="Open Sans" w:cs="Open Sans"/>
                <w:b/>
                <w:bCs/>
                <w:sz w:val="18"/>
                <w:szCs w:val="18"/>
              </w:rPr>
              <w:t>Inkoopvoorwaarden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0E0E0"/>
          </w:tcPr>
          <w:p w14:paraId="3B34EB2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Vraag/ Reden van bezwaar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shd w:val="clear" w:color="auto" w:fill="E0E0E0"/>
          </w:tcPr>
          <w:p w14:paraId="782D2C6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Voorstel van inschrijver (tekstsuggestie)</w:t>
            </w:r>
          </w:p>
        </w:tc>
      </w:tr>
      <w:tr w:rsidR="00390838" w:rsidRPr="003B66B6" w14:paraId="6DD32181" w14:textId="77777777" w:rsidTr="00BC41F2">
        <w:trPr>
          <w:trHeight w:val="300"/>
        </w:trPr>
        <w:tc>
          <w:tcPr>
            <w:tcW w:w="1129" w:type="dxa"/>
            <w:noWrap/>
          </w:tcPr>
          <w:p w14:paraId="2DDC611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1.</w:t>
            </w:r>
          </w:p>
        </w:tc>
        <w:tc>
          <w:tcPr>
            <w:tcW w:w="2257" w:type="dxa"/>
          </w:tcPr>
          <w:p w14:paraId="7A8625F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</w:tcPr>
          <w:p w14:paraId="076A864A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</w:tcPr>
          <w:p w14:paraId="1CAE828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1C26DFDD" w14:textId="77777777" w:rsidTr="00BC41F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57B93A3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77FC110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3B95FA47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A66E75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5EE70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925D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E6DC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A4EB5D0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03AF5C3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7971B5C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1A582AB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436AFBE7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4CD1E604" w14:textId="77777777" w:rsidTr="00BC41F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38A1F828" w14:textId="77777777" w:rsidR="00390838" w:rsidRPr="003B66B6" w:rsidRDefault="00390838" w:rsidP="00BC41F2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38B9D94B" w14:textId="77777777" w:rsidR="00390838" w:rsidRPr="003B66B6" w:rsidRDefault="00390838" w:rsidP="00BC41F2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390838" w:rsidRPr="003B66B6" w14:paraId="49AC81F3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720424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5A70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4A79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EC1C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0FED4242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0229E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00D9E71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658418B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14:paraId="17B4D8C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7E571C6" w14:textId="77777777" w:rsidTr="00BC41F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1C138A09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34A34D9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7BAA58BC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4AAECB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070F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9CD88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E972D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FA9E6AC" w14:textId="77777777" w:rsidTr="00BC41F2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511B17C3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  <w:r w:rsidRPr="003B66B6">
              <w:rPr>
                <w:rFonts w:ascii="Open Sans" w:hAnsi="Open Sans" w:cs="Open Sans"/>
                <w:sz w:val="18"/>
                <w:szCs w:val="18"/>
              </w:rPr>
              <w:t>Etc.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76B6A3C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0ED743D6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73521985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90838" w:rsidRPr="003B66B6" w14:paraId="28460123" w14:textId="77777777" w:rsidTr="00BC41F2">
        <w:trPr>
          <w:trHeight w:val="300"/>
        </w:trPr>
        <w:tc>
          <w:tcPr>
            <w:tcW w:w="9142" w:type="dxa"/>
            <w:gridSpan w:val="4"/>
            <w:noWrap/>
          </w:tcPr>
          <w:p w14:paraId="240328EE" w14:textId="77777777" w:rsidR="00390838" w:rsidRPr="003B66B6" w:rsidRDefault="00390838" w:rsidP="00BC41F2">
            <w:pPr>
              <w:rPr>
                <w:rFonts w:ascii="Open Sans" w:hAnsi="Open Sans" w:cs="Open Sans"/>
                <w:sz w:val="18"/>
                <w:szCs w:val="18"/>
                <w:highlight w:val="lightGray"/>
              </w:rPr>
            </w:pPr>
          </w:p>
        </w:tc>
      </w:tr>
    </w:tbl>
    <w:p w14:paraId="20A66AEB" w14:textId="77777777" w:rsidR="00390838" w:rsidRPr="003B66B6" w:rsidRDefault="00390838" w:rsidP="00390838">
      <w:pPr>
        <w:rPr>
          <w:rFonts w:ascii="Open Sans" w:hAnsi="Open Sans" w:cs="Open Sans"/>
          <w:sz w:val="18"/>
          <w:szCs w:val="18"/>
        </w:rPr>
      </w:pPr>
    </w:p>
    <w:p w14:paraId="2B606CA0" w14:textId="77777777" w:rsidR="00390838" w:rsidRPr="003B66B6" w:rsidRDefault="00390838" w:rsidP="00390838">
      <w:pPr>
        <w:rPr>
          <w:rFonts w:ascii="Open Sans" w:hAnsi="Open Sans" w:cs="Open Sans"/>
          <w:sz w:val="18"/>
          <w:szCs w:val="18"/>
        </w:rPr>
      </w:pPr>
    </w:p>
    <w:p w14:paraId="49A74BAC" w14:textId="77777777" w:rsidR="000F37F7" w:rsidRDefault="000F37F7" w:rsidP="000F37F7"/>
    <w:p w14:paraId="320ED6B5" w14:textId="77777777" w:rsidR="000F37F7" w:rsidRDefault="000F37F7" w:rsidP="000F37F7"/>
    <w:p w14:paraId="7E4FB3B1" w14:textId="77777777" w:rsidR="000F37F7" w:rsidRDefault="000F37F7" w:rsidP="000F37F7"/>
    <w:sectPr w:rsidR="000F37F7" w:rsidSect="00172B85">
      <w:footerReference w:type="default" r:id="rId11"/>
      <w:pgSz w:w="11906" w:h="16838" w:code="9"/>
      <w:pgMar w:top="1134" w:right="1134" w:bottom="1985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A1CCB" w14:textId="77777777" w:rsidR="00390838" w:rsidRDefault="00390838" w:rsidP="00351AD5">
      <w:pPr>
        <w:spacing w:line="240" w:lineRule="auto"/>
      </w:pPr>
      <w:r>
        <w:separator/>
      </w:r>
    </w:p>
  </w:endnote>
  <w:endnote w:type="continuationSeparator" w:id="0">
    <w:p w14:paraId="60384DD7" w14:textId="77777777" w:rsidR="00390838" w:rsidRDefault="00390838" w:rsidP="00351AD5">
      <w:pPr>
        <w:spacing w:line="240" w:lineRule="auto"/>
      </w:pPr>
      <w:r>
        <w:continuationSeparator/>
      </w:r>
    </w:p>
  </w:endnote>
  <w:endnote w:type="continuationNotice" w:id="1">
    <w:p w14:paraId="72349DF7" w14:textId="77777777" w:rsidR="00BC41F2" w:rsidRDefault="00BC41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69775" w14:textId="77777777" w:rsidR="006A1B48" w:rsidRDefault="00327747" w:rsidP="006A1B48">
    <w:pPr>
      <w:pStyle w:val="Footer"/>
      <w:tabs>
        <w:tab w:val="clear" w:pos="4536"/>
        <w:tab w:val="clear" w:pos="9072"/>
        <w:tab w:val="right" w:pos="7937"/>
      </w:tabs>
    </w:pPr>
    <w:r w:rsidRPr="00327747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112ADD88" wp14:editId="34816227">
          <wp:simplePos x="0" y="0"/>
          <wp:positionH relativeFrom="page">
            <wp:posOffset>5847080</wp:posOffset>
          </wp:positionH>
          <wp:positionV relativeFrom="page">
            <wp:posOffset>10092690</wp:posOffset>
          </wp:positionV>
          <wp:extent cx="1680845" cy="589915"/>
          <wp:effectExtent l="0" t="0" r="0" b="0"/>
          <wp:wrapNone/>
          <wp:docPr id="83" name="Afbeelding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volg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845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774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29F5166" wp14:editId="1502B117">
              <wp:simplePos x="0" y="0"/>
              <wp:positionH relativeFrom="page">
                <wp:posOffset>-1584487</wp:posOffset>
              </wp:positionH>
              <wp:positionV relativeFrom="page">
                <wp:posOffset>9996805</wp:posOffset>
              </wp:positionV>
              <wp:extent cx="10691495" cy="683895"/>
              <wp:effectExtent l="0" t="0" r="1905" b="190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965DEE7" id="Rechthoek 1" o:spid="_x0000_s1026" style="position:absolute;margin-left:-124.75pt;margin-top:787.15pt;width:841.85pt;height:5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pUSegIAAF8FAAAOAAAAZHJzL2Uyb0RvYy54bWysVEtPGzEQvlfqf7B8L7tJgULEBkUgqkoI&#10;EFBxNl6bteT1uGMnm/TXd+x9hFLUQ9UcnLFn5pvHfjNn59vWso3CYMBVfHZQcqachNq4l4p/f7z6&#10;dMJZiMLVwoJTFd+pwM+XHz+cdX6h5tCArRUyAnFh0fmKNzH6RVEE2ahWhAPwypFSA7Yi0hVfihpF&#10;R+itLeZleVx0gLVHkCoEer3slXyZ8bVWMt5qHVRktuKUW8wn5vM5ncXyTCxeUPjGyCEN8Q9ZtMI4&#10;CjpBXYoo2BrNH1CtkQgBdDyQ0BagtZEq10DVzMo31Tw0wqtcCzUn+KlN4f/BypvNg79DakPnwyKQ&#10;mKrYamzTP+XHtrlZu6lZahuZpMdZeXw6Ozw94kyS8vjk8wnJhFPs3T2G+FVBy5JQcaSvkZskNtch&#10;9qajSYoWwJr6ylibL4kB6sIi2wj6dnE7H8B/s7Iu2TpIXj1gein2tWQp7qxKdtbdK81MTdnPcyKZ&#10;ZvsgQkrl4qxXNaJWfeyjkn5j9DGtXGgGTMia4k/YA8Bo2YOM2H2Wg31yVZmlk3P5t8R658kjRwYX&#10;J+fWOMD3ACxVNUTu7ccm9a1JXXqGeneHDKGfkeDllaHPdi1CvBNIQ0HjQ4Meb+nQFrqKwyBx1gD+&#10;fO892RNXSctZR0NW8fBjLVBxZr85YjER6DBNZb4cHn2Z0wVfa55fa9y6vQDiwoxWipdZTPbRjqJG&#10;aJ9oH6xSVFIJJyl2xWXE8XIR++GnjSLVapXNaBK9iNfuwcsEnrqaaPm4fRLoB+5Gov0NjAMpFm8o&#10;3NsmTwerdQRtMr/3fR36TVOciTNsnLQmXt+z1X4vLn8BAAD//wMAUEsDBBQABgAIAAAAIQClihLZ&#10;5gAAAA8BAAAPAAAAZHJzL2Rvd25yZXYueG1sTI/BTsMwDIbvSLxDZCRuW0rXjbU0nRASB4TQxDZN&#10;45Y2oSlrnKrJ1sLT453gZuv/9Ptzvhpty866941DAXfTCJjGyqkGawG77fNkCcwHiUq2DrWAb+1h&#10;VVxf5TJTbsB3fd6EmlEJ+kwKMCF0Gee+MtpKP3WdRso+XW9loLWvuerlQOW25XEULbiVDdIFIzv9&#10;ZHR13JysAPf1k+5eh7djuTVptf+I68PLehDi9mZ8fAAW9Bj+YLjokzoU5FS6EyrPWgGTOEnnxFIy&#10;v09mwC5MMktiYCVNi2UcAS9y/v+P4hcAAP//AwBQSwECLQAUAAYACAAAACEAtoM4kv4AAADhAQAA&#10;EwAAAAAAAAAAAAAAAAAAAAAAW0NvbnRlbnRfVHlwZXNdLnhtbFBLAQItABQABgAIAAAAIQA4/SH/&#10;1gAAAJQBAAALAAAAAAAAAAAAAAAAAC8BAABfcmVscy8ucmVsc1BLAQItABQABgAIAAAAIQC+fpUS&#10;egIAAF8FAAAOAAAAAAAAAAAAAAAAAC4CAABkcnMvZTJvRG9jLnhtbFBLAQItABQABgAIAAAAIQCl&#10;ihLZ5gAAAA8BAAAPAAAAAAAAAAAAAAAAANQEAABkcnMvZG93bnJldi54bWxQSwUGAAAAAAQABADz&#10;AAAA5wUAAAAA&#10;" fillcolor="#ed7623 [3215]" stroked="f" strokeweight="1pt">
              <w10:wrap anchorx="page" anchory="page"/>
            </v:rect>
          </w:pict>
        </mc:Fallback>
      </mc:AlternateContent>
    </w:r>
    <w:sdt>
      <w:sdtPr>
        <w:id w:val="-615908382"/>
        <w:docPartObj>
          <w:docPartGallery w:val="Page Numbers (Bottom of Page)"/>
          <w:docPartUnique/>
        </w:docPartObj>
      </w:sdtPr>
      <w:sdtContent/>
    </w:sdt>
    <w:r w:rsidR="006A1B4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1690D" w14:textId="77777777" w:rsidR="00390838" w:rsidRDefault="00390838" w:rsidP="00351AD5">
      <w:pPr>
        <w:spacing w:line="240" w:lineRule="auto"/>
      </w:pPr>
      <w:r>
        <w:separator/>
      </w:r>
    </w:p>
  </w:footnote>
  <w:footnote w:type="continuationSeparator" w:id="0">
    <w:p w14:paraId="55286E62" w14:textId="77777777" w:rsidR="00390838" w:rsidRDefault="00390838" w:rsidP="00351AD5">
      <w:pPr>
        <w:spacing w:line="240" w:lineRule="auto"/>
      </w:pPr>
      <w:r>
        <w:continuationSeparator/>
      </w:r>
    </w:p>
  </w:footnote>
  <w:footnote w:type="continuationNotice" w:id="1">
    <w:p w14:paraId="1A532DF4" w14:textId="77777777" w:rsidR="00BC41F2" w:rsidRDefault="00BC41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2D84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C882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185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BCF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F0C6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7A66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9009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4AE7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D8F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16E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C507B4"/>
    <w:multiLevelType w:val="multilevel"/>
    <w:tmpl w:val="8B522EB6"/>
    <w:lvl w:ilvl="0">
      <w:start w:val="1"/>
      <w:numFmt w:val="bullet"/>
      <w:pStyle w:val="BUASBulletList"/>
      <w:lvlText w:val="&gt;"/>
      <w:lvlJc w:val="left"/>
      <w:pPr>
        <w:tabs>
          <w:tab w:val="num" w:pos="227"/>
        </w:tabs>
        <w:ind w:left="227" w:hanging="227"/>
      </w:pPr>
      <w:rPr>
        <w:rFonts w:ascii="Open Sans" w:hAnsi="Open Sans" w:hint="default"/>
        <w:color w:val="ED7623" w:themeColor="text2"/>
      </w:rPr>
    </w:lvl>
    <w:lvl w:ilvl="1">
      <w:start w:val="1"/>
      <w:numFmt w:val="bullet"/>
      <w:lvlText w:val="&gt;"/>
      <w:lvlJc w:val="left"/>
      <w:pPr>
        <w:tabs>
          <w:tab w:val="num" w:pos="454"/>
        </w:tabs>
        <w:ind w:left="454" w:hanging="227"/>
      </w:pPr>
      <w:rPr>
        <w:rFonts w:ascii="Open Sans" w:hAnsi="Open Sans" w:hint="default"/>
        <w:color w:val="ED7623" w:themeColor="text2"/>
      </w:rPr>
    </w:lvl>
    <w:lvl w:ilvl="2">
      <w:start w:val="1"/>
      <w:numFmt w:val="bullet"/>
      <w:lvlText w:val="&gt;"/>
      <w:lvlJc w:val="left"/>
      <w:pPr>
        <w:tabs>
          <w:tab w:val="num" w:pos="680"/>
        </w:tabs>
        <w:ind w:left="680" w:hanging="226"/>
      </w:pPr>
      <w:rPr>
        <w:rFonts w:ascii="Open Sans" w:hAnsi="Open Sans" w:hint="default"/>
        <w:color w:val="ED7623" w:themeColor="text2"/>
      </w:rPr>
    </w:lvl>
    <w:lvl w:ilvl="3">
      <w:start w:val="1"/>
      <w:numFmt w:val="bullet"/>
      <w:lvlText w:val="&gt;"/>
      <w:lvlJc w:val="left"/>
      <w:pPr>
        <w:tabs>
          <w:tab w:val="num" w:pos="1021"/>
        </w:tabs>
        <w:ind w:left="1021" w:hanging="341"/>
      </w:pPr>
      <w:rPr>
        <w:rFonts w:ascii="Open Sans" w:hAnsi="Open Sans" w:hint="default"/>
        <w:color w:val="ED7623" w:themeColor="text2"/>
      </w:rPr>
    </w:lvl>
    <w:lvl w:ilvl="4">
      <w:start w:val="1"/>
      <w:numFmt w:val="bullet"/>
      <w:lvlText w:val="&gt;"/>
      <w:lvlJc w:val="left"/>
      <w:pPr>
        <w:tabs>
          <w:tab w:val="num" w:pos="1361"/>
        </w:tabs>
        <w:ind w:left="1361" w:hanging="340"/>
      </w:pPr>
      <w:rPr>
        <w:rFonts w:ascii="Open Sans" w:hAnsi="Open Sans" w:hint="default"/>
        <w:color w:val="ED7623" w:themeColor="text2"/>
      </w:rPr>
    </w:lvl>
    <w:lvl w:ilvl="5">
      <w:start w:val="1"/>
      <w:numFmt w:val="bullet"/>
      <w:lvlText w:val="&gt;"/>
      <w:lvlJc w:val="left"/>
      <w:pPr>
        <w:tabs>
          <w:tab w:val="num" w:pos="1701"/>
        </w:tabs>
        <w:ind w:left="1701" w:hanging="340"/>
      </w:pPr>
      <w:rPr>
        <w:rFonts w:ascii="Open Sans" w:hAnsi="Open Sans" w:hint="default"/>
        <w:color w:val="ED7623" w:themeColor="text2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730D78B5"/>
    <w:multiLevelType w:val="multilevel"/>
    <w:tmpl w:val="BE02E0C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num w:numId="1" w16cid:durableId="2051034713">
    <w:abstractNumId w:val="9"/>
  </w:num>
  <w:num w:numId="2" w16cid:durableId="1215121754">
    <w:abstractNumId w:val="7"/>
  </w:num>
  <w:num w:numId="3" w16cid:durableId="1694333402">
    <w:abstractNumId w:val="6"/>
  </w:num>
  <w:num w:numId="4" w16cid:durableId="627782899">
    <w:abstractNumId w:val="5"/>
  </w:num>
  <w:num w:numId="5" w16cid:durableId="999886630">
    <w:abstractNumId w:val="4"/>
  </w:num>
  <w:num w:numId="6" w16cid:durableId="1641955086">
    <w:abstractNumId w:val="8"/>
  </w:num>
  <w:num w:numId="7" w16cid:durableId="2108841798">
    <w:abstractNumId w:val="3"/>
  </w:num>
  <w:num w:numId="8" w16cid:durableId="148793384">
    <w:abstractNumId w:val="2"/>
  </w:num>
  <w:num w:numId="9" w16cid:durableId="2047291681">
    <w:abstractNumId w:val="1"/>
  </w:num>
  <w:num w:numId="10" w16cid:durableId="1044912230">
    <w:abstractNumId w:val="0"/>
  </w:num>
  <w:num w:numId="11" w16cid:durableId="545605123">
    <w:abstractNumId w:val="10"/>
  </w:num>
  <w:num w:numId="12" w16cid:durableId="9595293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stylePaneFormatFilter w:val="9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1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38"/>
    <w:rsid w:val="00054F72"/>
    <w:rsid w:val="000668DE"/>
    <w:rsid w:val="000A6F3D"/>
    <w:rsid w:val="000B0D11"/>
    <w:rsid w:val="000D38D2"/>
    <w:rsid w:val="000F37F7"/>
    <w:rsid w:val="00172B85"/>
    <w:rsid w:val="001E47FD"/>
    <w:rsid w:val="001E4ED1"/>
    <w:rsid w:val="0025140E"/>
    <w:rsid w:val="002A6D1E"/>
    <w:rsid w:val="002C29AD"/>
    <w:rsid w:val="00301294"/>
    <w:rsid w:val="003057DE"/>
    <w:rsid w:val="00321173"/>
    <w:rsid w:val="00327747"/>
    <w:rsid w:val="00351AD5"/>
    <w:rsid w:val="00390838"/>
    <w:rsid w:val="003E1E77"/>
    <w:rsid w:val="00440023"/>
    <w:rsid w:val="00447FBE"/>
    <w:rsid w:val="00455831"/>
    <w:rsid w:val="004668B7"/>
    <w:rsid w:val="0047747B"/>
    <w:rsid w:val="004E35F2"/>
    <w:rsid w:val="005126F8"/>
    <w:rsid w:val="0051636C"/>
    <w:rsid w:val="005252CF"/>
    <w:rsid w:val="00553DC6"/>
    <w:rsid w:val="00566B54"/>
    <w:rsid w:val="005E646B"/>
    <w:rsid w:val="00623A62"/>
    <w:rsid w:val="00672DD3"/>
    <w:rsid w:val="0068139F"/>
    <w:rsid w:val="00697159"/>
    <w:rsid w:val="006A1B48"/>
    <w:rsid w:val="006C2074"/>
    <w:rsid w:val="00735684"/>
    <w:rsid w:val="00776E71"/>
    <w:rsid w:val="00797F13"/>
    <w:rsid w:val="007A50B3"/>
    <w:rsid w:val="007B67EC"/>
    <w:rsid w:val="007C5AA1"/>
    <w:rsid w:val="007D67AD"/>
    <w:rsid w:val="0080092D"/>
    <w:rsid w:val="00817633"/>
    <w:rsid w:val="00834666"/>
    <w:rsid w:val="008570BC"/>
    <w:rsid w:val="00880D20"/>
    <w:rsid w:val="008A109C"/>
    <w:rsid w:val="00922BBE"/>
    <w:rsid w:val="00954ACF"/>
    <w:rsid w:val="00955238"/>
    <w:rsid w:val="00963AD0"/>
    <w:rsid w:val="00982002"/>
    <w:rsid w:val="009A79CC"/>
    <w:rsid w:val="009B0A35"/>
    <w:rsid w:val="009B504D"/>
    <w:rsid w:val="009D1269"/>
    <w:rsid w:val="00A160F2"/>
    <w:rsid w:val="00A42DEB"/>
    <w:rsid w:val="00A81445"/>
    <w:rsid w:val="00AB55A4"/>
    <w:rsid w:val="00AE7C1F"/>
    <w:rsid w:val="00B06317"/>
    <w:rsid w:val="00B21A1A"/>
    <w:rsid w:val="00B85178"/>
    <w:rsid w:val="00BA49D6"/>
    <w:rsid w:val="00BB468C"/>
    <w:rsid w:val="00BC41F2"/>
    <w:rsid w:val="00BC7879"/>
    <w:rsid w:val="00C0247D"/>
    <w:rsid w:val="00C31C56"/>
    <w:rsid w:val="00C709AC"/>
    <w:rsid w:val="00C72F6E"/>
    <w:rsid w:val="00D1120D"/>
    <w:rsid w:val="00D12FCA"/>
    <w:rsid w:val="00DB3435"/>
    <w:rsid w:val="00DD147B"/>
    <w:rsid w:val="00DE10F7"/>
    <w:rsid w:val="00DE5B4D"/>
    <w:rsid w:val="00E267E8"/>
    <w:rsid w:val="00E63D98"/>
    <w:rsid w:val="00E96BE4"/>
    <w:rsid w:val="00EB7C7A"/>
    <w:rsid w:val="00F569EB"/>
    <w:rsid w:val="00F74227"/>
    <w:rsid w:val="00FD3E94"/>
    <w:rsid w:val="41F2904F"/>
    <w:rsid w:val="5133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C7D63D"/>
  <w15:chartTrackingRefBased/>
  <w15:docId w15:val="{67E64455-375C-4BC1-8150-73DE5F59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UAS Plain Text"/>
    <w:qFormat/>
    <w:rsid w:val="00390838"/>
    <w:pPr>
      <w:spacing w:after="160" w:line="259" w:lineRule="auto"/>
    </w:pPr>
    <w:rPr>
      <w:kern w:val="2"/>
      <w14:ligatures w14:val="standardContextual"/>
    </w:rPr>
  </w:style>
  <w:style w:type="paragraph" w:styleId="Heading1">
    <w:name w:val="heading 1"/>
    <w:aliases w:val="BUAS Chapter Heading"/>
    <w:basedOn w:val="Normal"/>
    <w:next w:val="Normal"/>
    <w:link w:val="Heading1Char"/>
    <w:uiPriority w:val="9"/>
    <w:qFormat/>
    <w:rsid w:val="0080092D"/>
    <w:pPr>
      <w:keepNext/>
      <w:keepLines/>
      <w:numPr>
        <w:numId w:val="12"/>
      </w:numPr>
      <w:spacing w:after="480" w:line="380" w:lineRule="atLeast"/>
      <w:outlineLvl w:val="0"/>
    </w:pPr>
    <w:rPr>
      <w:rFonts w:asciiTheme="majorHAnsi" w:eastAsiaTheme="majorEastAsia" w:hAnsiTheme="majorHAnsi" w:cstheme="majorBidi"/>
      <w:color w:val="ED7623" w:themeColor="text2"/>
      <w:kern w:val="0"/>
      <w:sz w:val="38"/>
      <w:szCs w:val="32"/>
      <w:lang w:val="en-GB"/>
      <w14:ligatures w14:val="none"/>
    </w:rPr>
  </w:style>
  <w:style w:type="paragraph" w:styleId="Heading2">
    <w:name w:val="heading 2"/>
    <w:aliases w:val="BUAS Header"/>
    <w:basedOn w:val="Normal"/>
    <w:next w:val="Normal"/>
    <w:link w:val="Heading2Char"/>
    <w:uiPriority w:val="9"/>
    <w:unhideWhenUsed/>
    <w:qFormat/>
    <w:rsid w:val="00DE10F7"/>
    <w:pPr>
      <w:keepNext/>
      <w:keepLines/>
      <w:numPr>
        <w:ilvl w:val="1"/>
        <w:numId w:val="12"/>
      </w:numPr>
      <w:spacing w:before="40" w:after="0" w:line="260" w:lineRule="atLeast"/>
      <w:outlineLvl w:val="1"/>
    </w:pPr>
    <w:rPr>
      <w:rFonts w:asciiTheme="majorHAnsi" w:eastAsiaTheme="majorEastAsia" w:hAnsiTheme="majorHAnsi" w:cstheme="majorBidi"/>
      <w:b/>
      <w:color w:val="3CB4E5" w:themeColor="accent1"/>
      <w:kern w:val="0"/>
      <w:sz w:val="20"/>
      <w:szCs w:val="26"/>
      <w:lang w:val="en-GB"/>
      <w14:ligatures w14:val="none"/>
    </w:rPr>
  </w:style>
  <w:style w:type="paragraph" w:styleId="Heading3">
    <w:name w:val="heading 3"/>
    <w:aliases w:val="BUAS Sub Header"/>
    <w:basedOn w:val="Normal"/>
    <w:next w:val="Normal"/>
    <w:link w:val="Heading3Char"/>
    <w:uiPriority w:val="9"/>
    <w:unhideWhenUsed/>
    <w:qFormat/>
    <w:rsid w:val="0080092D"/>
    <w:pPr>
      <w:keepNext/>
      <w:keepLines/>
      <w:numPr>
        <w:ilvl w:val="2"/>
        <w:numId w:val="12"/>
      </w:numPr>
      <w:spacing w:after="0" w:line="260" w:lineRule="atLeast"/>
      <w:outlineLvl w:val="2"/>
    </w:pPr>
    <w:rPr>
      <w:rFonts w:ascii="Open Sans SemiBold" w:eastAsiaTheme="majorEastAsia" w:hAnsi="Open Sans SemiBold" w:cstheme="majorBidi"/>
      <w:color w:val="00416B" w:themeColor="accent2"/>
      <w:kern w:val="0"/>
      <w:sz w:val="18"/>
      <w:szCs w:val="24"/>
      <w:lang w:val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F72"/>
    <w:pPr>
      <w:keepNext/>
      <w:keepLines/>
      <w:spacing w:before="40" w:after="0" w:line="260" w:lineRule="atLeast"/>
      <w:outlineLvl w:val="3"/>
    </w:pPr>
    <w:rPr>
      <w:rFonts w:asciiTheme="majorHAnsi" w:eastAsiaTheme="majorEastAsia" w:hAnsiTheme="majorHAnsi" w:cstheme="majorBidi"/>
      <w:i/>
      <w:iCs/>
      <w:color w:val="198EBE" w:themeColor="accent1" w:themeShade="BF"/>
      <w:kern w:val="0"/>
      <w:sz w:val="18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AD5"/>
    <w:pPr>
      <w:tabs>
        <w:tab w:val="center" w:pos="4536"/>
        <w:tab w:val="right" w:pos="9072"/>
      </w:tabs>
      <w:spacing w:after="0" w:line="240" w:lineRule="auto"/>
    </w:pPr>
    <w:rPr>
      <w:kern w:val="0"/>
      <w:sz w:val="18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51AD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1AD5"/>
    <w:pPr>
      <w:tabs>
        <w:tab w:val="center" w:pos="4536"/>
        <w:tab w:val="right" w:pos="9072"/>
      </w:tabs>
      <w:spacing w:after="0" w:line="240" w:lineRule="auto"/>
    </w:pPr>
    <w:rPr>
      <w:kern w:val="0"/>
      <w:sz w:val="18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51AD5"/>
    <w:rPr>
      <w:lang w:val="en-GB"/>
    </w:rPr>
  </w:style>
  <w:style w:type="paragraph" w:styleId="Title">
    <w:name w:val="Title"/>
    <w:aliases w:val="BUAS Title"/>
    <w:basedOn w:val="Normal"/>
    <w:next w:val="Normal"/>
    <w:link w:val="TitleChar"/>
    <w:uiPriority w:val="10"/>
    <w:qFormat/>
    <w:rsid w:val="0080092D"/>
    <w:pPr>
      <w:spacing w:after="0" w:line="640" w:lineRule="exact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6"/>
      <w:szCs w:val="56"/>
      <w:lang w:val="en-GB"/>
      <w14:ligatures w14:val="none"/>
    </w:rPr>
  </w:style>
  <w:style w:type="character" w:customStyle="1" w:styleId="TitleChar">
    <w:name w:val="Title Char"/>
    <w:aliases w:val="BUAS Title Char"/>
    <w:basedOn w:val="DefaultParagraphFont"/>
    <w:link w:val="Title"/>
    <w:uiPriority w:val="10"/>
    <w:rsid w:val="0080092D"/>
    <w:rPr>
      <w:rFonts w:asciiTheme="majorHAnsi" w:eastAsiaTheme="majorEastAsia" w:hAnsiTheme="majorHAnsi" w:cstheme="majorBidi"/>
      <w:color w:val="FFFFFF" w:themeColor="background1"/>
      <w:spacing w:val="-10"/>
      <w:kern w:val="28"/>
      <w:sz w:val="56"/>
      <w:szCs w:val="56"/>
      <w:lang w:val="en-GB"/>
    </w:rPr>
  </w:style>
  <w:style w:type="paragraph" w:customStyle="1" w:styleId="BUASSubTitle1">
    <w:name w:val="BUAS Sub Title 1"/>
    <w:basedOn w:val="Normal"/>
    <w:link w:val="BUASSubTitle1Char"/>
    <w:qFormat/>
    <w:rsid w:val="00455831"/>
    <w:pPr>
      <w:spacing w:before="200" w:after="0" w:line="320" w:lineRule="atLeast"/>
    </w:pPr>
    <w:rPr>
      <w:rFonts w:ascii="Open Sans" w:hAnsi="Open Sans"/>
      <w:b/>
      <w:color w:val="FFFFFF" w:themeColor="background1"/>
      <w:kern w:val="0"/>
      <w:sz w:val="32"/>
      <w:lang w:val="en-GB"/>
      <w14:ligatures w14:val="none"/>
    </w:rPr>
  </w:style>
  <w:style w:type="paragraph" w:customStyle="1" w:styleId="BUASSubTitle2">
    <w:name w:val="BUAS Sub Title 2"/>
    <w:basedOn w:val="EndnoteText"/>
    <w:link w:val="BUASSubTitle2Char"/>
    <w:qFormat/>
    <w:rsid w:val="00E267E8"/>
    <w:pPr>
      <w:spacing w:line="320" w:lineRule="atLeast"/>
    </w:pPr>
    <w:rPr>
      <w:rFonts w:ascii="Open Sans SemiBold" w:hAnsi="Open Sans SemiBold"/>
      <w:color w:val="FFFFFF" w:themeColor="background1"/>
    </w:rPr>
  </w:style>
  <w:style w:type="character" w:customStyle="1" w:styleId="BUASSubTitle1Char">
    <w:name w:val="BUAS Sub Title 1 Char"/>
    <w:basedOn w:val="DefaultParagraphFont"/>
    <w:link w:val="BUASSubTitle1"/>
    <w:rsid w:val="00455831"/>
    <w:rPr>
      <w:rFonts w:ascii="Open Sans" w:hAnsi="Open Sans"/>
      <w:b/>
      <w:color w:val="FFFFFF" w:themeColor="background1"/>
      <w:sz w:val="32"/>
      <w:lang w:val="en-GB"/>
    </w:rPr>
  </w:style>
  <w:style w:type="character" w:customStyle="1" w:styleId="Heading1Char">
    <w:name w:val="Heading 1 Char"/>
    <w:aliases w:val="BUAS Chapter Heading Char"/>
    <w:basedOn w:val="DefaultParagraphFont"/>
    <w:link w:val="Heading1"/>
    <w:uiPriority w:val="9"/>
    <w:rsid w:val="0080092D"/>
    <w:rPr>
      <w:rFonts w:asciiTheme="majorHAnsi" w:eastAsiaTheme="majorEastAsia" w:hAnsiTheme="majorHAnsi" w:cstheme="majorBidi"/>
      <w:color w:val="ED7623" w:themeColor="text2"/>
      <w:sz w:val="38"/>
      <w:szCs w:val="32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7F13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7F13"/>
    <w:rPr>
      <w:sz w:val="20"/>
      <w:szCs w:val="20"/>
      <w:lang w:val="en-GB"/>
    </w:rPr>
  </w:style>
  <w:style w:type="character" w:customStyle="1" w:styleId="BUASSubTitle2Char">
    <w:name w:val="BUAS Sub Title 2 Char"/>
    <w:basedOn w:val="EndnoteTextChar"/>
    <w:link w:val="BUASSubTitle2"/>
    <w:rsid w:val="00E267E8"/>
    <w:rPr>
      <w:rFonts w:ascii="Open Sans SemiBold" w:hAnsi="Open Sans SemiBold"/>
      <w:color w:val="FFFFFF" w:themeColor="background1"/>
      <w:sz w:val="20"/>
      <w:szCs w:val="20"/>
      <w:lang w:val="en-GB"/>
    </w:rPr>
  </w:style>
  <w:style w:type="character" w:customStyle="1" w:styleId="Heading2Char">
    <w:name w:val="Heading 2 Char"/>
    <w:aliases w:val="BUAS Header Char"/>
    <w:basedOn w:val="DefaultParagraphFont"/>
    <w:link w:val="Heading2"/>
    <w:uiPriority w:val="9"/>
    <w:rsid w:val="00DE10F7"/>
    <w:rPr>
      <w:rFonts w:asciiTheme="majorHAnsi" w:eastAsiaTheme="majorEastAsia" w:hAnsiTheme="majorHAnsi" w:cstheme="majorBidi"/>
      <w:b/>
      <w:color w:val="3CB4E5" w:themeColor="accent1"/>
      <w:sz w:val="20"/>
      <w:szCs w:val="26"/>
      <w:lang w:val="en-GB"/>
    </w:rPr>
  </w:style>
  <w:style w:type="character" w:customStyle="1" w:styleId="Heading3Char">
    <w:name w:val="Heading 3 Char"/>
    <w:aliases w:val="BUAS Sub Header Char"/>
    <w:basedOn w:val="DefaultParagraphFont"/>
    <w:link w:val="Heading3"/>
    <w:uiPriority w:val="9"/>
    <w:rsid w:val="0080092D"/>
    <w:rPr>
      <w:rFonts w:ascii="Open Sans SemiBold" w:eastAsiaTheme="majorEastAsia" w:hAnsi="Open Sans SemiBold" w:cstheme="majorBidi"/>
      <w:color w:val="00416B" w:themeColor="accent2"/>
      <w:sz w:val="1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rsid w:val="0025140E"/>
    <w:pPr>
      <w:spacing w:after="0" w:line="260" w:lineRule="atLeast"/>
      <w:ind w:left="720"/>
      <w:contextualSpacing/>
    </w:pPr>
    <w:rPr>
      <w:kern w:val="0"/>
      <w:sz w:val="18"/>
      <w:lang w:val="en-GB"/>
      <w14:ligatures w14:val="none"/>
    </w:rPr>
  </w:style>
  <w:style w:type="paragraph" w:customStyle="1" w:styleId="BUASBulletList">
    <w:name w:val="BUAS Bullet List"/>
    <w:basedOn w:val="ListParagraph"/>
    <w:link w:val="BUASBulletListChar"/>
    <w:qFormat/>
    <w:rsid w:val="0025140E"/>
    <w:pPr>
      <w:numPr>
        <w:numId w:val="11"/>
      </w:numPr>
    </w:pPr>
  </w:style>
  <w:style w:type="paragraph" w:customStyle="1" w:styleId="BUASPhotoCredit">
    <w:name w:val="BUAS Photo Credit"/>
    <w:basedOn w:val="Normal"/>
    <w:link w:val="BUASPhotoCreditChar"/>
    <w:qFormat/>
    <w:rsid w:val="0051636C"/>
    <w:pPr>
      <w:spacing w:after="0" w:line="260" w:lineRule="atLeast"/>
    </w:pPr>
    <w:rPr>
      <w:color w:val="5B6670" w:themeColor="accent3"/>
      <w:kern w:val="0"/>
      <w:sz w:val="16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5140E"/>
    <w:rPr>
      <w:sz w:val="20"/>
      <w:lang w:val="en-GB"/>
    </w:rPr>
  </w:style>
  <w:style w:type="character" w:customStyle="1" w:styleId="BUASBulletListChar">
    <w:name w:val="BUAS Bullet List Char"/>
    <w:basedOn w:val="ListParagraphChar"/>
    <w:link w:val="BUASBulletList"/>
    <w:rsid w:val="0025140E"/>
    <w:rPr>
      <w:sz w:val="20"/>
      <w:lang w:val="en-GB"/>
    </w:rPr>
  </w:style>
  <w:style w:type="paragraph" w:styleId="FootnoteText">
    <w:name w:val="footnote text"/>
    <w:basedOn w:val="Footer"/>
    <w:link w:val="FootnoteTextChar"/>
    <w:uiPriority w:val="99"/>
    <w:unhideWhenUsed/>
    <w:rsid w:val="007C5AA1"/>
    <w:rPr>
      <w:color w:val="000000" w:themeColor="text1"/>
    </w:rPr>
  </w:style>
  <w:style w:type="character" w:customStyle="1" w:styleId="BUASPhotoCreditChar">
    <w:name w:val="BUAS Photo Credit Char"/>
    <w:basedOn w:val="DefaultParagraphFont"/>
    <w:link w:val="BUASPhotoCredit"/>
    <w:rsid w:val="0051636C"/>
    <w:rPr>
      <w:color w:val="5B6670" w:themeColor="accent3"/>
      <w:sz w:val="1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5AA1"/>
    <w:rPr>
      <w:color w:val="000000" w:themeColor="text1"/>
      <w:sz w:val="18"/>
      <w:lang w:val="en-GB"/>
    </w:rPr>
  </w:style>
  <w:style w:type="table" w:styleId="TableGrid">
    <w:name w:val="Table Grid"/>
    <w:basedOn w:val="TableNormal"/>
    <w:uiPriority w:val="39"/>
    <w:rsid w:val="00AB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alinea">
    <w:name w:val="[Basisalinea]"/>
    <w:basedOn w:val="Normal"/>
    <w:uiPriority w:val="99"/>
    <w:rsid w:val="00B06317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2"/>
      <w:sz w:val="24"/>
      <w:szCs w:val="24"/>
      <w:lang w:val="en-US"/>
    </w:rPr>
  </w:style>
  <w:style w:type="character" w:customStyle="1" w:styleId="Bullet">
    <w:name w:val="Bullet"/>
    <w:uiPriority w:val="99"/>
    <w:rsid w:val="002C29AD"/>
    <w:rPr>
      <w:color w:val="EE7623"/>
    </w:rPr>
  </w:style>
  <w:style w:type="paragraph" w:customStyle="1" w:styleId="BUASIntroductionTitle">
    <w:name w:val="BUAS Introduction Title"/>
    <w:basedOn w:val="Heading1"/>
    <w:link w:val="BUASIntroductionTitleChar"/>
    <w:qFormat/>
    <w:rsid w:val="00672DD3"/>
    <w:pPr>
      <w:numPr>
        <w:numId w:val="0"/>
      </w:numPr>
    </w:pPr>
  </w:style>
  <w:style w:type="paragraph" w:customStyle="1" w:styleId="BUASIntroductionHeader">
    <w:name w:val="BUAS Introduction Header"/>
    <w:basedOn w:val="Heading2"/>
    <w:link w:val="BUASIntroductionHeaderChar"/>
    <w:qFormat/>
    <w:rsid w:val="00DE10F7"/>
    <w:pPr>
      <w:numPr>
        <w:ilvl w:val="0"/>
        <w:numId w:val="0"/>
      </w:numPr>
    </w:pPr>
  </w:style>
  <w:style w:type="character" w:customStyle="1" w:styleId="BUASIntroductionTitleChar">
    <w:name w:val="BUAS Introduction Title Char"/>
    <w:basedOn w:val="Heading1Char"/>
    <w:link w:val="BUASIntroductionTitle"/>
    <w:rsid w:val="00672DD3"/>
    <w:rPr>
      <w:rFonts w:asciiTheme="majorHAnsi" w:eastAsiaTheme="majorEastAsia" w:hAnsiTheme="majorHAnsi" w:cstheme="majorBidi"/>
      <w:color w:val="ED7623" w:themeColor="text2"/>
      <w:sz w:val="38"/>
      <w:szCs w:val="32"/>
      <w:lang w:val="en-GB"/>
    </w:rPr>
  </w:style>
  <w:style w:type="paragraph" w:customStyle="1" w:styleId="BUASIntroductionSubHeader">
    <w:name w:val="BUAS Introduction Sub Header"/>
    <w:basedOn w:val="Heading3"/>
    <w:link w:val="BUASIntroductionSubHeaderChar"/>
    <w:qFormat/>
    <w:rsid w:val="00672DD3"/>
    <w:pPr>
      <w:numPr>
        <w:ilvl w:val="0"/>
        <w:numId w:val="0"/>
      </w:numPr>
    </w:pPr>
  </w:style>
  <w:style w:type="character" w:customStyle="1" w:styleId="BUASIntroductionHeaderChar">
    <w:name w:val="BUAS Introduction Header Char"/>
    <w:basedOn w:val="Heading2Char"/>
    <w:link w:val="BUASIntroductionHeader"/>
    <w:rsid w:val="00DE10F7"/>
    <w:rPr>
      <w:rFonts w:asciiTheme="majorHAnsi" w:eastAsiaTheme="majorEastAsia" w:hAnsiTheme="majorHAnsi" w:cstheme="majorBidi"/>
      <w:b/>
      <w:color w:val="3CB4E5" w:themeColor="accent1"/>
      <w:sz w:val="20"/>
      <w:szCs w:val="26"/>
      <w:lang w:val="en-GB"/>
    </w:rPr>
  </w:style>
  <w:style w:type="paragraph" w:customStyle="1" w:styleId="BUASAppendix">
    <w:name w:val="BUAS Appendix"/>
    <w:basedOn w:val="Heading1"/>
    <w:link w:val="BUASAppendixChar"/>
    <w:qFormat/>
    <w:rsid w:val="00A81445"/>
    <w:pPr>
      <w:numPr>
        <w:numId w:val="0"/>
      </w:numPr>
    </w:pPr>
    <w:rPr>
      <w:b/>
      <w:color w:val="3CB4E5" w:themeColor="accent1"/>
      <w:sz w:val="32"/>
    </w:rPr>
  </w:style>
  <w:style w:type="character" w:customStyle="1" w:styleId="BUASIntroductionSubHeaderChar">
    <w:name w:val="BUAS Introduction Sub Header Char"/>
    <w:basedOn w:val="Heading3Char"/>
    <w:link w:val="BUASIntroductionSubHeader"/>
    <w:rsid w:val="00672DD3"/>
    <w:rPr>
      <w:rFonts w:ascii="Open Sans SemiBold" w:eastAsiaTheme="majorEastAsia" w:hAnsi="Open Sans SemiBold" w:cstheme="majorBidi"/>
      <w:color w:val="00416B" w:themeColor="accent2"/>
      <w:sz w:val="18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F72"/>
    <w:rPr>
      <w:rFonts w:asciiTheme="majorHAnsi" w:eastAsiaTheme="majorEastAsia" w:hAnsiTheme="majorHAnsi" w:cstheme="majorBidi"/>
      <w:i/>
      <w:iCs/>
      <w:color w:val="198EBE" w:themeColor="accent1" w:themeShade="BF"/>
      <w:sz w:val="18"/>
      <w:lang w:val="en-GB"/>
    </w:rPr>
  </w:style>
  <w:style w:type="character" w:customStyle="1" w:styleId="BUASAppendixChar">
    <w:name w:val="BUAS Appendix Char"/>
    <w:basedOn w:val="Heading1Char"/>
    <w:link w:val="BUASAppendix"/>
    <w:rsid w:val="00A81445"/>
    <w:rPr>
      <w:rFonts w:asciiTheme="majorHAnsi" w:eastAsiaTheme="majorEastAsia" w:hAnsiTheme="majorHAnsi" w:cstheme="majorBidi"/>
      <w:b/>
      <w:color w:val="3CB4E5" w:themeColor="accent1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4668B7"/>
    <w:pPr>
      <w:pBdr>
        <w:top w:val="single" w:sz="4" w:space="1" w:color="3CB4E5" w:themeColor="accent1"/>
        <w:bottom w:val="single" w:sz="4" w:space="1" w:color="3CB4E5" w:themeColor="accent1"/>
      </w:pBdr>
      <w:tabs>
        <w:tab w:val="left" w:pos="567"/>
        <w:tab w:val="right" w:pos="9344"/>
      </w:tabs>
      <w:spacing w:after="0" w:line="260" w:lineRule="atLeast"/>
    </w:pPr>
    <w:rPr>
      <w:b/>
      <w:noProof/>
      <w:color w:val="00416B" w:themeColor="accent2"/>
      <w:kern w:val="0"/>
      <w:sz w:val="18"/>
      <w:lang w:val="en-GB"/>
      <w14:textOutline w14:w="9525" w14:cap="rnd" w14:cmpd="sng" w14:algn="ctr">
        <w14:noFill/>
        <w14:prstDash w14:val="solid"/>
        <w14:bevel/>
      </w14:textOutline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668B7"/>
    <w:pPr>
      <w:pBdr>
        <w:bottom w:val="single" w:sz="4" w:space="1" w:color="3CB4E5" w:themeColor="accent1"/>
        <w:between w:val="single" w:sz="4" w:space="1" w:color="3CB4E5" w:themeColor="accent1"/>
      </w:pBdr>
      <w:tabs>
        <w:tab w:val="left" w:pos="567"/>
        <w:tab w:val="right" w:pos="9344"/>
      </w:tabs>
      <w:spacing w:after="0" w:line="260" w:lineRule="atLeast"/>
    </w:pPr>
    <w:rPr>
      <w:noProof/>
      <w:kern w:val="0"/>
      <w:sz w:val="18"/>
      <w:lang w:val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4668B7"/>
    <w:pPr>
      <w:pBdr>
        <w:top w:val="single" w:sz="4" w:space="1" w:color="3CB4E5" w:themeColor="accent1"/>
        <w:bottom w:val="single" w:sz="4" w:space="1" w:color="3CB4E5" w:themeColor="accent1"/>
        <w:between w:val="single" w:sz="4" w:space="1" w:color="3CB4E5" w:themeColor="accent1"/>
      </w:pBdr>
      <w:tabs>
        <w:tab w:val="left" w:pos="567"/>
        <w:tab w:val="right" w:pos="9344"/>
      </w:tabs>
      <w:spacing w:after="0" w:line="260" w:lineRule="atLeast"/>
      <w:ind w:left="567"/>
    </w:pPr>
    <w:rPr>
      <w:b/>
      <w:noProof/>
      <w:color w:val="3CB4E5" w:themeColor="accent1"/>
      <w:kern w:val="0"/>
      <w:sz w:val="18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54F72"/>
    <w:rPr>
      <w:color w:val="0563C1" w:themeColor="hyperlink"/>
      <w:u w:val="single"/>
    </w:rPr>
  </w:style>
  <w:style w:type="paragraph" w:styleId="Index4">
    <w:name w:val="index 4"/>
    <w:basedOn w:val="TOC3"/>
    <w:next w:val="Normal"/>
    <w:autoRedefine/>
    <w:uiPriority w:val="99"/>
    <w:unhideWhenUsed/>
    <w:rsid w:val="0068139F"/>
  </w:style>
  <w:style w:type="paragraph" w:styleId="BalloonText">
    <w:name w:val="Balloon Text"/>
    <w:basedOn w:val="Normal"/>
    <w:link w:val="BalloonTextChar"/>
    <w:uiPriority w:val="99"/>
    <w:semiHidden/>
    <w:unhideWhenUsed/>
    <w:rsid w:val="00C72F6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F6E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834666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0668D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44002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002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buas.sharepoint.com/sites/ImageLibrary/Office%20Templates/BUas%20templates%20Word/BUas%20-%20Various/BUas%20Template%20A4%20Footer%20Portrait.dotx" TargetMode="External"/></Relationships>
</file>

<file path=word/theme/theme1.xml><?xml version="1.0" encoding="utf-8"?>
<a:theme xmlns:a="http://schemas.openxmlformats.org/drawingml/2006/main" name="Office Theme">
  <a:themeElements>
    <a:clrScheme name="Breda University">
      <a:dk1>
        <a:sysClr val="windowText" lastClr="000000"/>
      </a:dk1>
      <a:lt1>
        <a:sysClr val="window" lastClr="FFFFFF"/>
      </a:lt1>
      <a:dk2>
        <a:srgbClr val="ED7623"/>
      </a:dk2>
      <a:lt2>
        <a:srgbClr val="E7E6E6"/>
      </a:lt2>
      <a:accent1>
        <a:srgbClr val="3CB4E5"/>
      </a:accent1>
      <a:accent2>
        <a:srgbClr val="00416B"/>
      </a:accent2>
      <a:accent3>
        <a:srgbClr val="5B667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reda University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71B787993F147B6A27262F39B52F0" ma:contentTypeVersion="7" ma:contentTypeDescription="Create a new document." ma:contentTypeScope="" ma:versionID="ca3f83e03b57492973c8041192ec9cbe">
  <xsd:schema xmlns:xsd="http://www.w3.org/2001/XMLSchema" xmlns:xs="http://www.w3.org/2001/XMLSchema" xmlns:p="http://schemas.microsoft.com/office/2006/metadata/properties" xmlns:ns2="c059bad1-a689-41b5-9f85-74d931fdcbf2" targetNamespace="http://schemas.microsoft.com/office/2006/metadata/properties" ma:root="true" ma:fieldsID="26ca0d89190e096acd014145e774d410" ns2:_="">
    <xsd:import namespace="c059bad1-a689-41b5-9f85-74d931fdc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9bad1-a689-41b5-9f85-74d931fdc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148596-413D-43E0-95BE-767F85467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94CDA-AAC4-4CBE-AB4C-4E77025EB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9bad1-a689-41b5-9f85-74d931fdc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1F86F6-82E9-491F-912B-92C4793DAB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67B5F9-7E94-4AD8-93B1-0FCD6E66A3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BUas%20Template%20A4%20Footer%20Portrait.dotx</Template>
  <TotalTime>1</TotalTime>
  <Pages>1</Pages>
  <Words>167</Words>
  <Characters>957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Vorstenbosch, Lieke</dc:creator>
  <cp:keywords/>
  <dc:description/>
  <cp:lastModifiedBy>Vorstenbosch, Lieke</cp:lastModifiedBy>
  <cp:revision>3</cp:revision>
  <cp:lastPrinted>2018-06-16T20:12:00Z</cp:lastPrinted>
  <dcterms:created xsi:type="dcterms:W3CDTF">2024-06-07T16:35:00Z</dcterms:created>
  <dcterms:modified xsi:type="dcterms:W3CDTF">2024-06-11T03:48:00Z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0x0101008EA71B787993F147B6A27262F39B52F0</vt:lpwstr>
  </property>
  <property fmtid="{D5CDD505-2E9C-101B-9397-08002B2CF9AE}" pid="3" name="Order">
    <vt:r8>29000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