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864519" w14:textId="4FF9EA21" w:rsidR="00385B8F" w:rsidRPr="00D942D7" w:rsidRDefault="00D942D7">
      <w:pPr>
        <w:rPr>
          <w:rFonts w:ascii="Arial" w:hAnsi="Arial" w:cs="Arial"/>
          <w:b/>
          <w:sz w:val="20"/>
          <w:szCs w:val="20"/>
        </w:rPr>
      </w:pPr>
      <w:r w:rsidRPr="00D942D7">
        <w:rPr>
          <w:rFonts w:ascii="Arial" w:hAnsi="Arial" w:cs="Arial"/>
          <w:b/>
          <w:sz w:val="20"/>
          <w:szCs w:val="20"/>
        </w:rPr>
        <w:t>Standaardformulier referenties</w:t>
      </w:r>
      <w:r w:rsidR="00C35955">
        <w:rPr>
          <w:rFonts w:ascii="Arial" w:hAnsi="Arial" w:cs="Arial"/>
          <w:b/>
          <w:sz w:val="20"/>
          <w:szCs w:val="20"/>
        </w:rPr>
        <w:t xml:space="preserve"> – dit formulier moet worden ondertekend door de </w:t>
      </w:r>
      <w:r w:rsidR="00C35955" w:rsidRPr="001D1420">
        <w:rPr>
          <w:rFonts w:ascii="Arial" w:hAnsi="Arial" w:cs="Arial"/>
          <w:b/>
          <w:color w:val="000000" w:themeColor="text1"/>
          <w:sz w:val="20"/>
          <w:szCs w:val="20"/>
        </w:rPr>
        <w:t>contactpersoon van uw referentie</w:t>
      </w:r>
      <w:r w:rsidR="00525BAA" w:rsidRPr="001D1420">
        <w:rPr>
          <w:rFonts w:ascii="Arial" w:hAnsi="Arial" w:cs="Arial"/>
          <w:b/>
          <w:color w:val="000000" w:themeColor="text1"/>
          <w:sz w:val="20"/>
          <w:szCs w:val="20"/>
        </w:rPr>
        <w:t xml:space="preserve"> en worden bijgevoegd bij uw inschrijving</w:t>
      </w:r>
      <w:r w:rsidR="00C35955">
        <w:rPr>
          <w:rFonts w:ascii="Arial" w:hAnsi="Arial" w:cs="Arial"/>
          <w:b/>
          <w:sz w:val="20"/>
          <w:szCs w:val="20"/>
        </w:rPr>
        <w:t xml:space="preserve">. </w:t>
      </w:r>
    </w:p>
    <w:p w14:paraId="3E15AF2B" w14:textId="77777777" w:rsidR="00D942D7" w:rsidRPr="00D942D7" w:rsidRDefault="00D942D7">
      <w:pPr>
        <w:rPr>
          <w:rFonts w:ascii="Arial" w:hAnsi="Arial" w:cs="Arial"/>
          <w:sz w:val="20"/>
          <w:szCs w:val="20"/>
        </w:rPr>
      </w:pPr>
    </w:p>
    <w:p w14:paraId="60EDCB5A" w14:textId="6B6174DE" w:rsidR="00D942D7" w:rsidRPr="00904EAA" w:rsidRDefault="0085472D">
      <w:pPr>
        <w:rPr>
          <w:rFonts w:ascii="Arial" w:hAnsi="Arial" w:cs="Arial"/>
          <w:i/>
          <w:sz w:val="20"/>
          <w:szCs w:val="20"/>
        </w:rPr>
      </w:pPr>
      <w:r w:rsidRPr="001D1420">
        <w:rPr>
          <w:rFonts w:ascii="Arial" w:hAnsi="Arial" w:cs="Arial"/>
          <w:i/>
          <w:sz w:val="20"/>
          <w:szCs w:val="20"/>
        </w:rPr>
        <w:t>Referentie</w:t>
      </w:r>
      <w:r w:rsidR="00041AA4" w:rsidRPr="00904EAA">
        <w:rPr>
          <w:rFonts w:ascii="Arial" w:hAnsi="Arial" w:cs="Arial"/>
          <w:i/>
          <w:sz w:val="20"/>
          <w:szCs w:val="20"/>
        </w:rPr>
        <w:t xml:space="preserve"> </w:t>
      </w:r>
    </w:p>
    <w:p w14:paraId="1D9F2785" w14:textId="77777777" w:rsidR="00D942D7" w:rsidRPr="00D942D7" w:rsidRDefault="00D942D7">
      <w:pPr>
        <w:rPr>
          <w:rFonts w:ascii="Arial" w:hAnsi="Arial" w:cs="Arial"/>
          <w:sz w:val="20"/>
          <w:szCs w:val="20"/>
        </w:rPr>
      </w:pPr>
    </w:p>
    <w:tbl>
      <w:tblPr>
        <w:tblW w:w="9371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9"/>
        <w:gridCol w:w="3313"/>
        <w:gridCol w:w="231"/>
        <w:gridCol w:w="5528"/>
      </w:tblGrid>
      <w:tr w:rsidR="00D942D7" w:rsidRPr="00497380" w14:paraId="57B6A446" w14:textId="77777777" w:rsidTr="00497380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BBDB66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bookmarkStart w:id="0" w:name="_Hlk5871696"/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DCE033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Naam organisatie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91E003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554BCAF9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942D7" w:rsidRPr="00497380" w14:paraId="47DF4980" w14:textId="77777777" w:rsidTr="00497380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C8E7E6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752D8E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6199F7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5CA2D3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42D7" w:rsidRPr="00497380" w14:paraId="07647EE2" w14:textId="77777777" w:rsidTr="00497380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138CF7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13B4EC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Adres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10AFBB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6B326549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942D7" w:rsidRPr="00497380" w14:paraId="0C89B085" w14:textId="77777777" w:rsidTr="00497380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64642B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6384B5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E711B5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9F338F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42D7" w:rsidRPr="00497380" w14:paraId="42B727E3" w14:textId="77777777" w:rsidTr="00497380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45A14E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49EFA6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Vestigingsplaats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7B83A0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0775868B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942D7" w:rsidRPr="00497380" w14:paraId="69C0A61D" w14:textId="77777777" w:rsidTr="00497380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81FB72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97FEEF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1BEB59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20649E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42D7" w:rsidRPr="00497380" w14:paraId="03F7F919" w14:textId="77777777" w:rsidTr="00497380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B19785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0E9093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Naam contactpersoon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CD2747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6C689A65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942D7" w:rsidRPr="00497380" w14:paraId="25D282B9" w14:textId="77777777" w:rsidTr="00497380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1BF6D8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D9903D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7F50D8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4D62C3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42D7" w:rsidRPr="00497380" w14:paraId="44C73E8F" w14:textId="77777777" w:rsidTr="00497380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EDA94F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84F4B9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Telefoonnummer contactpersoon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AD1972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01B62C1E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942D7" w:rsidRPr="00497380" w14:paraId="3FDD05EC" w14:textId="77777777" w:rsidTr="00497380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B7CE9E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7E45A2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424792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C07F36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42D7" w:rsidRPr="00497380" w14:paraId="7249DFA1" w14:textId="77777777" w:rsidTr="00497380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38F744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72BEF3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Na(a)m(en) en adres(sen) eventuele combinanten/onderaannemers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2614428D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942D7" w:rsidRPr="00497380" w14:paraId="3A6CD593" w14:textId="77777777" w:rsidTr="00497380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151D79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1879B5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01EAEB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9E353A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42D7" w:rsidRPr="00497380" w14:paraId="39E3CD43" w14:textId="77777777" w:rsidTr="00497380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4A4AA1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1E07B6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Datum aanvraag en looptijd contract dienstverlening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201AA976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942D7" w:rsidRPr="00497380" w14:paraId="6901A6F3" w14:textId="77777777" w:rsidTr="00497380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46626C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3AB654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71A056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20EBC4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F5BB3" w:rsidRPr="00497380" w14:paraId="3FAAA9A0" w14:textId="77777777" w:rsidTr="00F34602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6EB614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13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200DC66" w14:textId="77777777" w:rsidR="001D1420" w:rsidRPr="001D1420" w:rsidRDefault="000F5BB3" w:rsidP="001D142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Beschrijving van de werkzaamheden con</w:t>
            </w:r>
            <w:r>
              <w:rPr>
                <w:rFonts w:ascii="Arial" w:hAnsi="Arial" w:cs="Arial"/>
                <w:sz w:val="20"/>
                <w:szCs w:val="20"/>
              </w:rPr>
              <w:t xml:space="preserve">form </w:t>
            </w:r>
            <w:r w:rsidR="001D1420">
              <w:rPr>
                <w:rFonts w:ascii="Arial" w:hAnsi="Arial" w:cs="Arial"/>
                <w:sz w:val="20"/>
                <w:szCs w:val="20"/>
              </w:rPr>
              <w:t xml:space="preserve">de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314D7"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</w:rPr>
              <w:t>anbesteding</w:t>
            </w:r>
            <w:r w:rsidR="001D1420">
              <w:rPr>
                <w:rFonts w:ascii="Arial" w:hAnsi="Arial" w:cs="Arial"/>
                <w:sz w:val="20"/>
                <w:szCs w:val="20"/>
              </w:rPr>
              <w:t xml:space="preserve">sleidraad </w:t>
            </w:r>
            <w:r>
              <w:rPr>
                <w:rFonts w:ascii="Arial" w:hAnsi="Arial" w:cs="Arial"/>
                <w:sz w:val="20"/>
                <w:szCs w:val="20"/>
              </w:rPr>
              <w:t xml:space="preserve">betreffende </w:t>
            </w:r>
            <w:r w:rsidRPr="001D1420">
              <w:rPr>
                <w:rFonts w:ascii="Arial" w:hAnsi="Arial" w:cs="Arial"/>
                <w:sz w:val="20"/>
                <w:szCs w:val="20"/>
              </w:rPr>
              <w:t>kerncompetentie</w:t>
            </w:r>
            <w:r w:rsidR="006314D7" w:rsidRPr="001D1420">
              <w:rPr>
                <w:rFonts w:ascii="Arial" w:hAnsi="Arial" w:cs="Arial"/>
                <w:sz w:val="20"/>
                <w:szCs w:val="20"/>
              </w:rPr>
              <w:t xml:space="preserve"> 1</w:t>
            </w:r>
            <w:r w:rsidRPr="001D1420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D1420" w:rsidRPr="001D1420">
              <w:rPr>
                <w:rFonts w:ascii="Arial" w:hAnsi="Arial" w:cs="Arial"/>
                <w:sz w:val="20"/>
                <w:szCs w:val="20"/>
              </w:rPr>
              <w:t>Inschrijver dient een referentie te overleggen met een gerealiseerde (inhuur)omzet van minimaal € 0,8 miljoen euro inclusief btw over een aaneengesloten periode van 12 maanden, gerealiseerd in de afgelopen 3 jaar met betrekking tot inhuur van IT-specialisten bij een onderwijsinstelling met minimaal 12.000 studenten.</w:t>
            </w:r>
          </w:p>
          <w:p w14:paraId="63EDF818" w14:textId="758CE127" w:rsidR="000F5BB3" w:rsidRPr="00497380" w:rsidRDefault="001D1420" w:rsidP="001D142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1D1420">
              <w:rPr>
                <w:rFonts w:ascii="Arial" w:hAnsi="Arial" w:cs="Arial"/>
                <w:sz w:val="20"/>
                <w:szCs w:val="20"/>
              </w:rPr>
              <w:t>Bij inschrijving: referentie dient te worden voorzien van een handtekening van de referent.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53A742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Merge w:val="restart"/>
            <w:tcBorders>
              <w:top w:val="nil"/>
              <w:left w:val="nil"/>
              <w:right w:val="nil"/>
            </w:tcBorders>
            <w:shd w:val="clear" w:color="auto" w:fill="C0C0C0"/>
            <w:noWrap/>
            <w:vAlign w:val="bottom"/>
          </w:tcPr>
          <w:p w14:paraId="13445018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3EC15647" w14:textId="77777777" w:rsidR="000F5BB3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1A17A60E" w14:textId="77777777" w:rsidR="000F5BB3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184A2CC6" w14:textId="77777777" w:rsidR="000F5BB3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70A4588E" w14:textId="77777777" w:rsidR="000F5BB3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6BE63B5D" w14:textId="77777777" w:rsidR="000F5BB3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7A8061AE" w14:textId="77777777" w:rsidR="000F5BB3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2A305D01" w14:textId="77777777" w:rsidR="000F5BB3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1C6CAE88" w14:textId="77777777" w:rsidR="000F5BB3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10704F9B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F5BB3" w:rsidRPr="00497380" w14:paraId="4D27590D" w14:textId="77777777" w:rsidTr="00F34602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3A416F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2ECFECB" w14:textId="77777777" w:rsidR="000F5BB3" w:rsidRPr="00497380" w:rsidRDefault="000F5BB3" w:rsidP="00041AA4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F75F73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Merge/>
            <w:tcBorders>
              <w:left w:val="nil"/>
              <w:right w:val="nil"/>
            </w:tcBorders>
            <w:shd w:val="clear" w:color="auto" w:fill="C0C0C0"/>
            <w:noWrap/>
            <w:vAlign w:val="bottom"/>
          </w:tcPr>
          <w:p w14:paraId="2515B757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F5BB3" w:rsidRPr="00497380" w14:paraId="6929B52B" w14:textId="77777777" w:rsidTr="00F34602">
        <w:trPr>
          <w:trHeight w:val="981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901665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27B81641" w14:textId="77777777" w:rsidR="000F5BB3" w:rsidRPr="00497380" w:rsidRDefault="000F5BB3" w:rsidP="00041AA4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3A954D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Merge/>
            <w:tcBorders>
              <w:left w:val="nil"/>
              <w:right w:val="nil"/>
            </w:tcBorders>
            <w:shd w:val="clear" w:color="auto" w:fill="C0C0C0"/>
            <w:noWrap/>
            <w:vAlign w:val="bottom"/>
          </w:tcPr>
          <w:p w14:paraId="4E7E9512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F5BB3" w:rsidRPr="00497380" w14:paraId="65533774" w14:textId="77777777" w:rsidTr="00F34602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182677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884FAA" w14:textId="77777777" w:rsidR="000F5BB3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3D64FB96" w14:textId="77777777" w:rsidR="00932225" w:rsidRDefault="00932225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66146DE6" w14:textId="77777777" w:rsidR="00932225" w:rsidRDefault="00932225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38C90A8A" w14:textId="77777777" w:rsidR="00932225" w:rsidRDefault="00932225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13A61EE3" w14:textId="77777777" w:rsidR="00932225" w:rsidRPr="00497380" w:rsidRDefault="00932225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FB9A44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Merge/>
            <w:tcBorders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5D5A1E8F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0"/>
    </w:tbl>
    <w:p w14:paraId="44833F5F" w14:textId="77777777" w:rsidR="00D942D7" w:rsidRDefault="00D942D7"/>
    <w:tbl>
      <w:tblPr>
        <w:tblW w:w="9375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0"/>
        <w:gridCol w:w="7115"/>
      </w:tblGrid>
      <w:tr w:rsidR="00D942D7" w14:paraId="35F57D4A" w14:textId="77777777" w:rsidTr="006E512A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A22FE5E" w14:textId="77777777" w:rsidR="00D942D7" w:rsidRDefault="00D942D7" w:rsidP="006E512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Naam Inschrijver: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14:paraId="2B855AB4" w14:textId="77777777" w:rsidR="00D942D7" w:rsidRDefault="00D942D7" w:rsidP="006E512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942D7" w14:paraId="6A16B842" w14:textId="77777777" w:rsidTr="006E512A">
        <w:trPr>
          <w:trHeight w:val="79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5D447D1" w14:textId="77777777" w:rsidR="00D942D7" w:rsidRDefault="00D942D7" w:rsidP="006E512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D3DEC9" w14:textId="77777777" w:rsidR="00D942D7" w:rsidRDefault="00D942D7" w:rsidP="006E512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42D7" w14:paraId="0733B667" w14:textId="77777777" w:rsidTr="006E512A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4A7A3C2" w14:textId="77777777" w:rsidR="00C35955" w:rsidRDefault="00C35955" w:rsidP="006E512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Naam c</w:t>
            </w:r>
            <w:r w:rsidR="003C47E2">
              <w:rPr>
                <w:rFonts w:ascii="Arial" w:hAnsi="Arial" w:cs="Arial"/>
                <w:sz w:val="20"/>
                <w:szCs w:val="20"/>
              </w:rPr>
              <w:t>ontactpersoon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E41EC8B" w14:textId="77777777" w:rsidR="00D942D7" w:rsidRDefault="00C35955" w:rsidP="006E512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referentie</w:t>
            </w:r>
            <w:r w:rsidR="00D942D7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14:paraId="321C6AA3" w14:textId="77777777" w:rsidR="00D942D7" w:rsidRDefault="00D942D7" w:rsidP="006E512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942D7" w14:paraId="18931663" w14:textId="77777777" w:rsidTr="006E512A">
        <w:trPr>
          <w:trHeight w:val="79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5E92FF5" w14:textId="77777777" w:rsidR="00D942D7" w:rsidRDefault="00D942D7" w:rsidP="006E512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E1C017" w14:textId="77777777" w:rsidR="00D942D7" w:rsidRDefault="00D942D7" w:rsidP="006E512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42D7" w14:paraId="58542427" w14:textId="77777777" w:rsidTr="006E512A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DCE9A3F" w14:textId="77777777" w:rsidR="00D942D7" w:rsidRDefault="00D942D7" w:rsidP="006E512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Datum: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14:paraId="5A004B43" w14:textId="77777777" w:rsidR="00D942D7" w:rsidRDefault="00D942D7" w:rsidP="006E512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942D7" w14:paraId="1D17EE23" w14:textId="77777777" w:rsidTr="006E512A">
        <w:trPr>
          <w:trHeight w:val="79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EFBCBB4" w14:textId="77777777" w:rsidR="00D942D7" w:rsidRDefault="00D942D7" w:rsidP="006E512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C28293" w14:textId="77777777" w:rsidR="00D942D7" w:rsidRDefault="00D942D7" w:rsidP="006E512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42D7" w14:paraId="579399BF" w14:textId="77777777" w:rsidTr="00C35955">
        <w:trPr>
          <w:trHeight w:val="918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A17790D" w14:textId="77777777" w:rsidR="00D942D7" w:rsidRDefault="00D942D7" w:rsidP="006E512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Handtekening</w:t>
            </w:r>
            <w:r w:rsidR="003C47E2">
              <w:rPr>
                <w:rFonts w:ascii="Arial" w:hAnsi="Arial" w:cs="Arial"/>
                <w:sz w:val="20"/>
                <w:szCs w:val="20"/>
              </w:rPr>
              <w:t xml:space="preserve"> contactpersoon referentie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</w:tcPr>
          <w:p w14:paraId="318BB460" w14:textId="77777777" w:rsidR="00D942D7" w:rsidRDefault="00D942D7" w:rsidP="006E512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14:paraId="547E0A2E" w14:textId="77777777" w:rsidR="00932225" w:rsidRDefault="0085472D" w:rsidP="00534BF6">
      <w:r>
        <w:t xml:space="preserve"> </w:t>
      </w:r>
    </w:p>
    <w:tbl>
      <w:tblPr>
        <w:tblW w:w="9371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9"/>
        <w:gridCol w:w="3313"/>
        <w:gridCol w:w="231"/>
        <w:gridCol w:w="5528"/>
      </w:tblGrid>
      <w:tr w:rsidR="00932225" w:rsidRPr="00497380" w14:paraId="4BCE140C" w14:textId="77777777" w:rsidTr="00F34602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595FBB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bookmarkStart w:id="1" w:name="_Hlk14273736"/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BA3451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Naam organisatie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75E7C9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4149EB20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32225" w:rsidRPr="00497380" w14:paraId="6955D7B6" w14:textId="77777777" w:rsidTr="00F34602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E40001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E0F291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C6741A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60D19A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2225" w:rsidRPr="00497380" w14:paraId="13C345CC" w14:textId="77777777" w:rsidTr="00F34602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4147FF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73C42C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Adres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39B137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30504DBE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32225" w:rsidRPr="00497380" w14:paraId="59BA512E" w14:textId="77777777" w:rsidTr="00F34602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59596F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C8C541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43FE7F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87043C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2225" w:rsidRPr="00497380" w14:paraId="77B905FB" w14:textId="77777777" w:rsidTr="00F34602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C93451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E8E2C3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Vestigingsplaats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503CCB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4E38E514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32225" w:rsidRPr="00497380" w14:paraId="45C41459" w14:textId="77777777" w:rsidTr="00F34602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276699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97AB29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8E2AD9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0E9057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2225" w:rsidRPr="00497380" w14:paraId="157CD760" w14:textId="77777777" w:rsidTr="00F34602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4D83C2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C472C1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Naam contactpersoon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7348AD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1EB80AA3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32225" w:rsidRPr="00497380" w14:paraId="22AD9ACF" w14:textId="77777777" w:rsidTr="00F34602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5F2E47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7F40AB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E0C919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8F89FD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2225" w:rsidRPr="00497380" w14:paraId="1FC25EFE" w14:textId="77777777" w:rsidTr="00F34602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18C040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945B46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Telefoonnummer contactpersoon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7E685D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7776B31D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32225" w:rsidRPr="00497380" w14:paraId="44B59D48" w14:textId="77777777" w:rsidTr="00F34602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C2E8B2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65FE3C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D70A27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AD6984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2225" w:rsidRPr="00497380" w14:paraId="4A853501" w14:textId="77777777" w:rsidTr="00F34602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5FB311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6559D6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Na(a)m(en) en adres(sen) eventuele combinanten/onderaannemers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6B34253B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32225" w:rsidRPr="00497380" w14:paraId="6BDA45F0" w14:textId="77777777" w:rsidTr="00F34602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4F48D8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AA6C5F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0C538C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EE164B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2225" w:rsidRPr="00497380" w14:paraId="7CD29E55" w14:textId="77777777" w:rsidTr="00F34602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B9EA6B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62E9CF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Datum aanvraag en looptijd contract dienstverlening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0FB06300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32225" w:rsidRPr="00497380" w14:paraId="29CB092F" w14:textId="77777777" w:rsidTr="00F34602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1130F2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8F7661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BD1F22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604886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2225" w:rsidRPr="00497380" w14:paraId="7511ACCA" w14:textId="77777777" w:rsidTr="00F34602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2C1501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13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B9F2647" w14:textId="77777777" w:rsidR="001D1420" w:rsidRPr="001D1420" w:rsidRDefault="00932225" w:rsidP="001D1420">
            <w:pPr>
              <w:pStyle w:val="Lijstalinea"/>
              <w:spacing w:line="288" w:lineRule="auto"/>
              <w:rPr>
                <w:rFonts w:cs="Arial"/>
                <w:color w:val="000000"/>
                <w:sz w:val="20"/>
                <w:szCs w:val="20"/>
              </w:rPr>
            </w:pPr>
            <w:r w:rsidRPr="00497380">
              <w:rPr>
                <w:rFonts w:cs="Arial"/>
                <w:sz w:val="20"/>
                <w:szCs w:val="20"/>
              </w:rPr>
              <w:t>Beschrijving van de werkzaamheden con</w:t>
            </w:r>
            <w:r>
              <w:rPr>
                <w:rFonts w:cs="Arial"/>
                <w:sz w:val="20"/>
                <w:szCs w:val="20"/>
              </w:rPr>
              <w:t xml:space="preserve">form </w:t>
            </w:r>
            <w:r w:rsidR="001D1420">
              <w:rPr>
                <w:rFonts w:cs="Arial"/>
                <w:sz w:val="20"/>
                <w:szCs w:val="20"/>
              </w:rPr>
              <w:t xml:space="preserve">de 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="006314D7">
              <w:rPr>
                <w:rFonts w:cs="Arial"/>
                <w:sz w:val="20"/>
                <w:szCs w:val="20"/>
              </w:rPr>
              <w:t>a</w:t>
            </w:r>
            <w:r>
              <w:rPr>
                <w:rFonts w:cs="Arial"/>
                <w:sz w:val="20"/>
                <w:szCs w:val="20"/>
              </w:rPr>
              <w:t>anbestedings</w:t>
            </w:r>
            <w:r w:rsidR="001D1420">
              <w:rPr>
                <w:rFonts w:cs="Arial"/>
                <w:sz w:val="20"/>
                <w:szCs w:val="20"/>
              </w:rPr>
              <w:t xml:space="preserve">leidraad 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1D1420">
              <w:rPr>
                <w:rFonts w:cs="Arial"/>
                <w:sz w:val="20"/>
                <w:szCs w:val="20"/>
              </w:rPr>
              <w:t xml:space="preserve">kerncompetentie </w:t>
            </w:r>
            <w:r w:rsidR="006314D7" w:rsidRPr="001D1420">
              <w:rPr>
                <w:rFonts w:cs="Arial"/>
                <w:sz w:val="20"/>
                <w:szCs w:val="20"/>
              </w:rPr>
              <w:t>2:</w:t>
            </w:r>
            <w:r w:rsidR="006314D7" w:rsidRPr="00904EAA">
              <w:rPr>
                <w:rFonts w:cs="Arial"/>
                <w:sz w:val="20"/>
                <w:szCs w:val="20"/>
                <w:highlight w:val="yellow"/>
              </w:rPr>
              <w:t xml:space="preserve"> </w:t>
            </w:r>
            <w:r w:rsidR="001D1420" w:rsidRPr="001D1420">
              <w:rPr>
                <w:rFonts w:cs="Arial"/>
                <w:color w:val="000000"/>
                <w:sz w:val="20"/>
                <w:szCs w:val="20"/>
              </w:rPr>
              <w:t>Inschrijver dient een referentie te overleggen over een aaneengesloten periode van 12 maanden, gerealiseerd in de afgelopen 3 jaar, waarbij 2 functioneel beheerders van onderwijsapplicaties, 2 informatiemanagers ten behoeve van het onderwijs en 5 overige IT- specialisten zijn ingezet, met een minimum inzettermijn van 3 maanden, bij een onderwijsinstelling met minimaal 12.000 studenten.</w:t>
            </w:r>
          </w:p>
          <w:p w14:paraId="538C7478" w14:textId="77777777" w:rsidR="001D1420" w:rsidRPr="005D5924" w:rsidRDefault="001D1420" w:rsidP="001D1420">
            <w:pPr>
              <w:pStyle w:val="Lijstalinea"/>
              <w:spacing w:line="288" w:lineRule="auto"/>
              <w:rPr>
                <w:rFonts w:cs="Arial"/>
                <w:color w:val="FF0000"/>
                <w:sz w:val="20"/>
                <w:szCs w:val="20"/>
              </w:rPr>
            </w:pPr>
            <w:r w:rsidRPr="001D1420">
              <w:rPr>
                <w:rFonts w:cs="Arial"/>
                <w:color w:val="000000"/>
                <w:sz w:val="20"/>
                <w:szCs w:val="20"/>
              </w:rPr>
              <w:t xml:space="preserve">Bij inschrijving: referentie </w:t>
            </w:r>
            <w:r w:rsidRPr="001D1420">
              <w:rPr>
                <w:rFonts w:cs="Arial"/>
                <w:color w:val="000000"/>
                <w:sz w:val="20"/>
                <w:szCs w:val="20"/>
              </w:rPr>
              <w:lastRenderedPageBreak/>
              <w:t>dient te worden voorzien van een handtekening van de referent.</w:t>
            </w:r>
          </w:p>
          <w:p w14:paraId="514BD02E" w14:textId="4E5CF10A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7E5478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Merge w:val="restart"/>
            <w:tcBorders>
              <w:top w:val="nil"/>
              <w:left w:val="nil"/>
              <w:right w:val="nil"/>
            </w:tcBorders>
            <w:shd w:val="clear" w:color="auto" w:fill="C0C0C0"/>
            <w:noWrap/>
            <w:vAlign w:val="bottom"/>
          </w:tcPr>
          <w:p w14:paraId="5D7B5EAD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60EBFFF1" w14:textId="77777777" w:rsidR="00932225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58C6AC5F" w14:textId="77777777" w:rsidR="00932225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58CFA0F6" w14:textId="77777777" w:rsidR="00932225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305EDF26" w14:textId="77777777" w:rsidR="00932225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42A39038" w14:textId="77777777" w:rsidR="00932225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17E07EE6" w14:textId="77777777" w:rsidR="00932225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1A710D22" w14:textId="77777777" w:rsidR="00932225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7E118114" w14:textId="77777777" w:rsidR="00932225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0091D128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2225" w:rsidRPr="00497380" w14:paraId="4A35F7F1" w14:textId="77777777" w:rsidTr="00F34602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1EC99B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22906DE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F93808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Merge/>
            <w:tcBorders>
              <w:left w:val="nil"/>
              <w:right w:val="nil"/>
            </w:tcBorders>
            <w:shd w:val="clear" w:color="auto" w:fill="C0C0C0"/>
            <w:noWrap/>
            <w:vAlign w:val="bottom"/>
          </w:tcPr>
          <w:p w14:paraId="75E76C63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2225" w:rsidRPr="00497380" w14:paraId="15CDB915" w14:textId="77777777" w:rsidTr="00F34602">
        <w:trPr>
          <w:trHeight w:val="981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75BAA3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2685A9C7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CEF15C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Merge/>
            <w:tcBorders>
              <w:left w:val="nil"/>
              <w:right w:val="nil"/>
            </w:tcBorders>
            <w:shd w:val="clear" w:color="auto" w:fill="C0C0C0"/>
            <w:noWrap/>
            <w:vAlign w:val="bottom"/>
          </w:tcPr>
          <w:p w14:paraId="4E0E4DDB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2225" w:rsidRPr="00497380" w14:paraId="4AF48084" w14:textId="77777777" w:rsidTr="00F34602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420B09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AE18C8" w14:textId="77777777" w:rsidR="00932225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41F9998E" w14:textId="77777777" w:rsidR="00932225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1F84C1D1" w14:textId="77777777" w:rsidR="00932225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430C319D" w14:textId="77777777" w:rsidR="00932225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45D820D6" w14:textId="77777777" w:rsidR="00932225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0F70928E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B2F8C5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Merge/>
            <w:tcBorders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28FE9DB2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1"/>
    </w:tbl>
    <w:p w14:paraId="20F33367" w14:textId="77777777" w:rsidR="0085472D" w:rsidRDefault="0085472D" w:rsidP="00534BF6"/>
    <w:tbl>
      <w:tblPr>
        <w:tblW w:w="9375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0"/>
        <w:gridCol w:w="7115"/>
      </w:tblGrid>
      <w:tr w:rsidR="006314D7" w14:paraId="52B21C37" w14:textId="77777777" w:rsidTr="001F33B5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D07BC07" w14:textId="77777777" w:rsidR="006314D7" w:rsidRDefault="006314D7" w:rsidP="001F33B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Naam Inschrijver: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14:paraId="1CC52892" w14:textId="77777777" w:rsidR="006314D7" w:rsidRDefault="006314D7" w:rsidP="001F33B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314D7" w14:paraId="3D89A95E" w14:textId="77777777" w:rsidTr="001F33B5">
        <w:trPr>
          <w:trHeight w:val="79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5F14625" w14:textId="77777777" w:rsidR="006314D7" w:rsidRDefault="006314D7" w:rsidP="001F33B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1CBCF3" w14:textId="77777777" w:rsidR="006314D7" w:rsidRDefault="006314D7" w:rsidP="001F33B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314D7" w14:paraId="531A8C9E" w14:textId="77777777" w:rsidTr="001F33B5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53354FC" w14:textId="77777777" w:rsidR="006314D7" w:rsidRDefault="006314D7" w:rsidP="001F33B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Naam contactpersoon </w:t>
            </w:r>
          </w:p>
          <w:p w14:paraId="7D503F94" w14:textId="77777777" w:rsidR="006314D7" w:rsidRDefault="006314D7" w:rsidP="001F33B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referentie: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14:paraId="0AA41086" w14:textId="77777777" w:rsidR="006314D7" w:rsidRDefault="006314D7" w:rsidP="001F33B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314D7" w14:paraId="09A13529" w14:textId="77777777" w:rsidTr="001F33B5">
        <w:trPr>
          <w:trHeight w:val="79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C915C1F" w14:textId="77777777" w:rsidR="006314D7" w:rsidRDefault="006314D7" w:rsidP="001F33B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87D91F" w14:textId="77777777" w:rsidR="006314D7" w:rsidRDefault="006314D7" w:rsidP="001F33B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314D7" w14:paraId="4758CC5E" w14:textId="77777777" w:rsidTr="001F33B5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8811088" w14:textId="77777777" w:rsidR="006314D7" w:rsidRDefault="006314D7" w:rsidP="001F33B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Datum: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14:paraId="5A63F271" w14:textId="77777777" w:rsidR="006314D7" w:rsidRDefault="006314D7" w:rsidP="001F33B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314D7" w14:paraId="09F15EFF" w14:textId="77777777" w:rsidTr="001F33B5">
        <w:trPr>
          <w:trHeight w:val="79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4A4FA88" w14:textId="77777777" w:rsidR="006314D7" w:rsidRDefault="006314D7" w:rsidP="001F33B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2BF8B7" w14:textId="77777777" w:rsidR="006314D7" w:rsidRDefault="006314D7" w:rsidP="001F33B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314D7" w14:paraId="4CD8F507" w14:textId="77777777" w:rsidTr="001F33B5">
        <w:trPr>
          <w:trHeight w:val="918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BD6204D" w14:textId="77777777" w:rsidR="006314D7" w:rsidRDefault="006314D7" w:rsidP="001F33B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Handtekening contactpersoon referentie: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</w:tcPr>
          <w:p w14:paraId="30A1DE46" w14:textId="77777777" w:rsidR="006314D7" w:rsidRDefault="006314D7" w:rsidP="001F33B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14:paraId="3A3CDFF7" w14:textId="77777777" w:rsidR="006314D7" w:rsidRDefault="006314D7" w:rsidP="00534BF6"/>
    <w:p w14:paraId="4C68D914" w14:textId="77777777" w:rsidR="006314D7" w:rsidRDefault="006314D7" w:rsidP="00534BF6"/>
    <w:sectPr w:rsidR="006314D7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92D743" w14:textId="77777777" w:rsidR="001D1420" w:rsidRDefault="001D1420">
      <w:r>
        <w:separator/>
      </w:r>
    </w:p>
  </w:endnote>
  <w:endnote w:type="continuationSeparator" w:id="0">
    <w:p w14:paraId="7E5F6F1B" w14:textId="77777777" w:rsidR="001D1420" w:rsidRDefault="001D14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SansEF">
    <w:altName w:val="Times New Roman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568A57" w14:textId="77777777" w:rsidR="00D03F8D" w:rsidRDefault="00D03F8D" w:rsidP="00D942D7">
    <w:pPr>
      <w:pStyle w:val="Voettekst"/>
      <w:rPr>
        <w:rFonts w:ascii="Arial" w:hAnsi="Arial" w:cs="Arial"/>
        <w:sz w:val="16"/>
        <w:szCs w:val="16"/>
      </w:rPr>
    </w:pPr>
    <w:r>
      <w:rPr>
        <w:rFonts w:ascii="Arial" w:hAnsi="Arial" w:cs="Arial"/>
        <w:b/>
        <w:sz w:val="16"/>
        <w:szCs w:val="16"/>
      </w:rPr>
      <w:tab/>
    </w:r>
  </w:p>
  <w:p w14:paraId="7B05EF1D" w14:textId="77777777" w:rsidR="00D03F8D" w:rsidRPr="008523A4" w:rsidRDefault="00D03F8D" w:rsidP="00D942D7">
    <w:pPr>
      <w:pStyle w:val="Voettekst"/>
      <w:rPr>
        <w:rStyle w:val="Paginanummer"/>
        <w:rFonts w:ascii="Arial" w:hAnsi="Arial" w:cs="Arial"/>
        <w:sz w:val="16"/>
        <w:szCs w:val="16"/>
      </w:rPr>
    </w:pPr>
    <w:r w:rsidRPr="008523A4">
      <w:rPr>
        <w:rFonts w:ascii="Arial" w:hAnsi="Arial" w:cs="Arial"/>
        <w:sz w:val="16"/>
        <w:szCs w:val="16"/>
      </w:rPr>
      <w:tab/>
    </w:r>
    <w:r w:rsidRPr="008523A4">
      <w:rPr>
        <w:rStyle w:val="Paginanummer"/>
        <w:rFonts w:ascii="Arial" w:hAnsi="Arial" w:cs="Arial"/>
        <w:sz w:val="16"/>
        <w:szCs w:val="16"/>
      </w:rPr>
      <w:t xml:space="preserve">Pagina  </w:t>
    </w:r>
    <w:r w:rsidRPr="008523A4">
      <w:rPr>
        <w:rStyle w:val="Paginanummer"/>
        <w:rFonts w:ascii="Arial" w:hAnsi="Arial" w:cs="Arial"/>
        <w:sz w:val="16"/>
        <w:szCs w:val="16"/>
      </w:rPr>
      <w:fldChar w:fldCharType="begin"/>
    </w:r>
    <w:r w:rsidRPr="008523A4">
      <w:rPr>
        <w:rStyle w:val="Paginanummer"/>
        <w:rFonts w:ascii="Arial" w:hAnsi="Arial" w:cs="Arial"/>
        <w:sz w:val="16"/>
        <w:szCs w:val="16"/>
      </w:rPr>
      <w:instrText xml:space="preserve"> PAGE </w:instrText>
    </w:r>
    <w:r w:rsidRPr="008523A4">
      <w:rPr>
        <w:rStyle w:val="Paginanummer"/>
        <w:rFonts w:ascii="Arial" w:hAnsi="Arial" w:cs="Arial"/>
        <w:sz w:val="16"/>
        <w:szCs w:val="16"/>
      </w:rPr>
      <w:fldChar w:fldCharType="separate"/>
    </w:r>
    <w:r w:rsidR="00C35955">
      <w:rPr>
        <w:rStyle w:val="Paginanummer"/>
        <w:rFonts w:ascii="Arial" w:hAnsi="Arial" w:cs="Arial"/>
        <w:noProof/>
        <w:sz w:val="16"/>
        <w:szCs w:val="16"/>
      </w:rPr>
      <w:t>1</w:t>
    </w:r>
    <w:r w:rsidRPr="008523A4">
      <w:rPr>
        <w:rStyle w:val="Paginanummer"/>
        <w:rFonts w:ascii="Arial" w:hAnsi="Arial" w:cs="Arial"/>
        <w:sz w:val="16"/>
        <w:szCs w:val="16"/>
      </w:rPr>
      <w:fldChar w:fldCharType="end"/>
    </w:r>
    <w:r w:rsidRPr="008523A4">
      <w:rPr>
        <w:rStyle w:val="Paginanummer"/>
        <w:rFonts w:ascii="Arial" w:hAnsi="Arial" w:cs="Arial"/>
        <w:sz w:val="16"/>
        <w:szCs w:val="16"/>
      </w:rPr>
      <w:t xml:space="preserve">  van  </w:t>
    </w:r>
    <w:r w:rsidRPr="008523A4">
      <w:rPr>
        <w:rStyle w:val="Paginanummer"/>
        <w:rFonts w:ascii="Arial" w:hAnsi="Arial" w:cs="Arial"/>
        <w:sz w:val="16"/>
        <w:szCs w:val="16"/>
      </w:rPr>
      <w:fldChar w:fldCharType="begin"/>
    </w:r>
    <w:r w:rsidRPr="008523A4">
      <w:rPr>
        <w:rStyle w:val="Paginanummer"/>
        <w:rFonts w:ascii="Arial" w:hAnsi="Arial" w:cs="Arial"/>
        <w:sz w:val="16"/>
        <w:szCs w:val="16"/>
      </w:rPr>
      <w:instrText xml:space="preserve"> NUMPAGES </w:instrText>
    </w:r>
    <w:r w:rsidRPr="008523A4">
      <w:rPr>
        <w:rStyle w:val="Paginanummer"/>
        <w:rFonts w:ascii="Arial" w:hAnsi="Arial" w:cs="Arial"/>
        <w:sz w:val="16"/>
        <w:szCs w:val="16"/>
      </w:rPr>
      <w:fldChar w:fldCharType="separate"/>
    </w:r>
    <w:r w:rsidR="00C35955">
      <w:rPr>
        <w:rStyle w:val="Paginanummer"/>
        <w:rFonts w:ascii="Arial" w:hAnsi="Arial" w:cs="Arial"/>
        <w:noProof/>
        <w:sz w:val="16"/>
        <w:szCs w:val="16"/>
      </w:rPr>
      <w:t>1</w:t>
    </w:r>
    <w:r w:rsidRPr="008523A4">
      <w:rPr>
        <w:rStyle w:val="Paginanummer"/>
        <w:rFonts w:ascii="Arial" w:hAnsi="Arial" w:cs="Arial"/>
        <w:sz w:val="16"/>
        <w:szCs w:val="16"/>
      </w:rPr>
      <w:fldChar w:fldCharType="end"/>
    </w:r>
    <w:r>
      <w:rPr>
        <w:rStyle w:val="Paginanummer"/>
        <w:rFonts w:ascii="Arial" w:hAnsi="Arial" w:cs="Arial"/>
        <w:sz w:val="16"/>
        <w:szCs w:val="16"/>
      </w:rPr>
      <w:t xml:space="preserve">                 </w:t>
    </w:r>
    <w:r>
      <w:rPr>
        <w:rStyle w:val="Paginanummer"/>
        <w:rFonts w:ascii="Arial" w:hAnsi="Arial" w:cs="Arial"/>
        <w:sz w:val="16"/>
        <w:szCs w:val="16"/>
      </w:rPr>
      <w:tab/>
    </w:r>
    <w:r w:rsidR="006314D7">
      <w:rPr>
        <w:rStyle w:val="Paginanummer"/>
        <w:rFonts w:ascii="Arial" w:hAnsi="Arial" w:cs="Arial"/>
        <w:sz w:val="16"/>
        <w:szCs w:val="16"/>
      </w:rPr>
      <w:t xml:space="preserve">juli </w:t>
    </w:r>
    <w:r>
      <w:rPr>
        <w:rStyle w:val="Paginanummer"/>
        <w:rFonts w:ascii="Arial" w:hAnsi="Arial" w:cs="Arial"/>
        <w:sz w:val="16"/>
        <w:szCs w:val="16"/>
      </w:rPr>
      <w:t>201</w:t>
    </w:r>
    <w:r w:rsidR="00932225">
      <w:rPr>
        <w:rStyle w:val="Paginanummer"/>
        <w:rFonts w:ascii="Arial" w:hAnsi="Arial" w:cs="Arial"/>
        <w:sz w:val="16"/>
        <w:szCs w:val="16"/>
      </w:rPr>
      <w:t>9</w:t>
    </w:r>
  </w:p>
  <w:p w14:paraId="2DB31EA0" w14:textId="77777777" w:rsidR="00D03F8D" w:rsidRPr="00096A7E" w:rsidRDefault="00D03F8D" w:rsidP="00D942D7">
    <w:pPr>
      <w:pStyle w:val="Voettekst"/>
      <w:rPr>
        <w:rStyle w:val="Paginanummer"/>
        <w:rFonts w:ascii="Arial" w:hAnsi="Arial" w:cs="Arial"/>
        <w:b/>
        <w:sz w:val="16"/>
        <w:szCs w:val="16"/>
      </w:rPr>
    </w:pPr>
  </w:p>
  <w:p w14:paraId="4BAAB9F7" w14:textId="1A532597" w:rsidR="005151B5" w:rsidRPr="00D942D7" w:rsidRDefault="00D03F8D" w:rsidP="005151B5">
    <w:pPr>
      <w:pStyle w:val="Voettekst"/>
      <w:jc w:val="center"/>
      <w:rPr>
        <w:rFonts w:ascii="Arial" w:hAnsi="Arial" w:cs="Arial"/>
        <w:sz w:val="16"/>
        <w:szCs w:val="16"/>
      </w:rPr>
    </w:pPr>
    <w:r w:rsidRPr="001D1420">
      <w:rPr>
        <w:rFonts w:ascii="Arial" w:hAnsi="Arial" w:cs="Arial"/>
        <w:b/>
        <w:sz w:val="16"/>
        <w:szCs w:val="16"/>
      </w:rPr>
      <w:t>ROCvA</w:t>
    </w:r>
    <w:r w:rsidR="00297F7F" w:rsidRPr="001D1420">
      <w:rPr>
        <w:rFonts w:ascii="Arial" w:hAnsi="Arial" w:cs="Arial"/>
        <w:b/>
        <w:sz w:val="16"/>
        <w:szCs w:val="16"/>
      </w:rPr>
      <w:t>-</w:t>
    </w:r>
    <w:r w:rsidR="00614064" w:rsidRPr="001D1420">
      <w:rPr>
        <w:rFonts w:ascii="Arial" w:hAnsi="Arial" w:cs="Arial"/>
        <w:b/>
        <w:sz w:val="16"/>
        <w:szCs w:val="16"/>
      </w:rPr>
      <w:t>F</w:t>
    </w:r>
    <w:r w:rsidRPr="001D1420">
      <w:rPr>
        <w:rFonts w:ascii="Arial" w:hAnsi="Arial" w:cs="Arial"/>
        <w:b/>
        <w:sz w:val="16"/>
        <w:szCs w:val="16"/>
      </w:rPr>
      <w:t xml:space="preserve"> en VOvA </w:t>
    </w:r>
    <w:r w:rsidR="001D1420" w:rsidRPr="001D1420">
      <w:rPr>
        <w:rFonts w:ascii="Arial" w:hAnsi="Arial" w:cs="Arial"/>
        <w:b/>
        <w:sz w:val="16"/>
        <w:szCs w:val="16"/>
      </w:rPr>
      <w:t>inhuur IT-</w:t>
    </w:r>
    <w:r w:rsidR="001D1420">
      <w:rPr>
        <w:rFonts w:ascii="Arial" w:hAnsi="Arial" w:cs="Arial"/>
        <w:b/>
        <w:sz w:val="16"/>
        <w:szCs w:val="16"/>
      </w:rPr>
      <w:t>specialisten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654C71" w14:textId="77777777" w:rsidR="001D1420" w:rsidRDefault="001D1420">
      <w:r>
        <w:separator/>
      </w:r>
    </w:p>
  </w:footnote>
  <w:footnote w:type="continuationSeparator" w:id="0">
    <w:p w14:paraId="28BD22DE" w14:textId="77777777" w:rsidR="001D1420" w:rsidRDefault="001D14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1B8581" w14:textId="77777777" w:rsidR="00AB7A1E" w:rsidRPr="00AB7A1E" w:rsidRDefault="00AB7A1E" w:rsidP="00AB7A1E">
    <w:pPr>
      <w:pStyle w:val="Koptekst"/>
      <w:rPr>
        <w:rFonts w:ascii="Arial" w:hAnsi="Arial" w:cs="Arial"/>
        <w:noProof/>
        <w:sz w:val="20"/>
        <w:szCs w:val="20"/>
      </w:rPr>
    </w:pPr>
  </w:p>
  <w:p w14:paraId="75DDAF21" w14:textId="202E3D20" w:rsidR="00AB7A1E" w:rsidRPr="00AB7A1E" w:rsidRDefault="00AB7A1E" w:rsidP="00AB7A1E">
    <w:pPr>
      <w:pStyle w:val="Koptekst"/>
      <w:rPr>
        <w:rFonts w:ascii="Arial" w:hAnsi="Arial" w:cs="Arial"/>
        <w:sz w:val="20"/>
        <w:szCs w:val="20"/>
      </w:rPr>
    </w:pPr>
    <w:r w:rsidRPr="00AB7A1E">
      <w:rPr>
        <w:rFonts w:ascii="Arial" w:hAnsi="Arial" w:cs="Arial"/>
        <w:sz w:val="20"/>
        <w:szCs w:val="20"/>
      </w:rPr>
      <w:tab/>
    </w:r>
    <w:r w:rsidRPr="00AB7A1E">
      <w:rPr>
        <w:rFonts w:ascii="Arial" w:hAnsi="Arial" w:cs="Arial"/>
        <w:sz w:val="20"/>
        <w:szCs w:val="20"/>
      </w:rPr>
      <w:tab/>
    </w:r>
    <w:r w:rsidR="001D1420">
      <w:rPr>
        <w:rFonts w:ascii="Arial" w:hAnsi="Arial" w:cs="Arial"/>
        <w:noProof/>
        <w:sz w:val="20"/>
        <w:szCs w:val="20"/>
      </w:rPr>
      <w:drawing>
        <wp:inline distT="0" distB="0" distL="0" distR="0" wp14:anchorId="0C60D581" wp14:editId="0F2882CA">
          <wp:extent cx="1911985" cy="713740"/>
          <wp:effectExtent l="0" t="0" r="0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1985" cy="713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4947C33" w14:textId="77777777" w:rsidR="00D03F8D" w:rsidRPr="00AB7A1E" w:rsidRDefault="00D03F8D" w:rsidP="00AB7A1E">
    <w:pPr>
      <w:pStyle w:val="Koptekst"/>
      <w:rPr>
        <w:rFonts w:ascii="Arial" w:hAnsi="Arial" w:cs="Arial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420"/>
    <w:rsid w:val="00041AA4"/>
    <w:rsid w:val="00077288"/>
    <w:rsid w:val="00092612"/>
    <w:rsid w:val="000C371E"/>
    <w:rsid w:val="000D388C"/>
    <w:rsid w:val="000D5BE0"/>
    <w:rsid w:val="000F4483"/>
    <w:rsid w:val="000F5BB3"/>
    <w:rsid w:val="00182457"/>
    <w:rsid w:val="001D1420"/>
    <w:rsid w:val="001F2393"/>
    <w:rsid w:val="001F33B5"/>
    <w:rsid w:val="00297F7F"/>
    <w:rsid w:val="003767DB"/>
    <w:rsid w:val="00385B8F"/>
    <w:rsid w:val="003B554C"/>
    <w:rsid w:val="003C47E2"/>
    <w:rsid w:val="00447898"/>
    <w:rsid w:val="00463AD3"/>
    <w:rsid w:val="0046560F"/>
    <w:rsid w:val="004865F7"/>
    <w:rsid w:val="00497380"/>
    <w:rsid w:val="00505925"/>
    <w:rsid w:val="005151B5"/>
    <w:rsid w:val="005216BF"/>
    <w:rsid w:val="00525BAA"/>
    <w:rsid w:val="00534BF6"/>
    <w:rsid w:val="005B18E6"/>
    <w:rsid w:val="00614064"/>
    <w:rsid w:val="006314D7"/>
    <w:rsid w:val="00651CA7"/>
    <w:rsid w:val="006B1531"/>
    <w:rsid w:val="006C65FB"/>
    <w:rsid w:val="006D43AF"/>
    <w:rsid w:val="006E512A"/>
    <w:rsid w:val="006F2242"/>
    <w:rsid w:val="007143CC"/>
    <w:rsid w:val="0074464F"/>
    <w:rsid w:val="00786D27"/>
    <w:rsid w:val="00790013"/>
    <w:rsid w:val="00791C71"/>
    <w:rsid w:val="00797F56"/>
    <w:rsid w:val="008032F3"/>
    <w:rsid w:val="0085472D"/>
    <w:rsid w:val="00884154"/>
    <w:rsid w:val="008F799A"/>
    <w:rsid w:val="00904EAA"/>
    <w:rsid w:val="00932225"/>
    <w:rsid w:val="009328F4"/>
    <w:rsid w:val="009E4C0A"/>
    <w:rsid w:val="009F33D9"/>
    <w:rsid w:val="00A02097"/>
    <w:rsid w:val="00AB7A1E"/>
    <w:rsid w:val="00B96608"/>
    <w:rsid w:val="00BC3162"/>
    <w:rsid w:val="00C00457"/>
    <w:rsid w:val="00C35955"/>
    <w:rsid w:val="00CA3BF2"/>
    <w:rsid w:val="00D03F8D"/>
    <w:rsid w:val="00D262B5"/>
    <w:rsid w:val="00D942D7"/>
    <w:rsid w:val="00DB32AE"/>
    <w:rsid w:val="00E37766"/>
    <w:rsid w:val="00E90CAE"/>
    <w:rsid w:val="00EF44CA"/>
    <w:rsid w:val="00F164E6"/>
    <w:rsid w:val="00F2755C"/>
    <w:rsid w:val="00F34602"/>
    <w:rsid w:val="00F83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23EC90"/>
  <w15:chartTrackingRefBased/>
  <w15:docId w15:val="{6E4CE2CC-54E4-49C8-B222-065B9962D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D942D7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D942D7"/>
    <w:pPr>
      <w:tabs>
        <w:tab w:val="center" w:pos="4536"/>
        <w:tab w:val="right" w:pos="9072"/>
      </w:tabs>
    </w:pPr>
  </w:style>
  <w:style w:type="paragraph" w:styleId="Plattetekst">
    <w:name w:val="Body Text"/>
    <w:basedOn w:val="Standaard"/>
    <w:rsid w:val="00D942D7"/>
    <w:rPr>
      <w:sz w:val="20"/>
    </w:rPr>
  </w:style>
  <w:style w:type="paragraph" w:styleId="Titel">
    <w:name w:val="Title"/>
    <w:basedOn w:val="Standaard"/>
    <w:link w:val="TitelChar"/>
    <w:qFormat/>
    <w:rsid w:val="00D942D7"/>
    <w:pPr>
      <w:jc w:val="center"/>
    </w:pPr>
    <w:rPr>
      <w:rFonts w:ascii="LucidaSansEF" w:hAnsi="LucidaSansEF"/>
      <w:b/>
      <w:sz w:val="22"/>
      <w:szCs w:val="20"/>
    </w:rPr>
  </w:style>
  <w:style w:type="character" w:styleId="Paginanummer">
    <w:name w:val="page number"/>
    <w:basedOn w:val="Standaardalinea-lettertype"/>
    <w:rsid w:val="00D942D7"/>
  </w:style>
  <w:style w:type="character" w:customStyle="1" w:styleId="TitelChar">
    <w:name w:val="Titel Char"/>
    <w:link w:val="Titel"/>
    <w:rsid w:val="000C371E"/>
    <w:rPr>
      <w:rFonts w:ascii="LucidaSansEF" w:hAnsi="LucidaSansEF"/>
      <w:b/>
      <w:sz w:val="22"/>
    </w:rPr>
  </w:style>
  <w:style w:type="character" w:customStyle="1" w:styleId="KoptekstChar">
    <w:name w:val="Koptekst Char"/>
    <w:link w:val="Koptekst"/>
    <w:uiPriority w:val="99"/>
    <w:rsid w:val="00AB7A1E"/>
    <w:rPr>
      <w:sz w:val="24"/>
      <w:szCs w:val="24"/>
    </w:rPr>
  </w:style>
  <w:style w:type="paragraph" w:styleId="Lijstalinea">
    <w:name w:val="List Paragraph"/>
    <w:aliases w:val="Subkop1"/>
    <w:basedOn w:val="Standaard"/>
    <w:link w:val="LijstalineaChar"/>
    <w:uiPriority w:val="34"/>
    <w:qFormat/>
    <w:rsid w:val="001D1420"/>
    <w:pPr>
      <w:ind w:left="720"/>
      <w:contextualSpacing/>
    </w:pPr>
    <w:rPr>
      <w:rFonts w:ascii="Arial" w:eastAsia="Arial" w:hAnsi="Arial"/>
      <w:sz w:val="22"/>
      <w:szCs w:val="22"/>
      <w:lang w:eastAsia="en-US"/>
    </w:rPr>
  </w:style>
  <w:style w:type="character" w:customStyle="1" w:styleId="LijstalineaChar">
    <w:name w:val="Lijstalinea Char"/>
    <w:aliases w:val="Subkop1 Char"/>
    <w:link w:val="Lijstalinea"/>
    <w:uiPriority w:val="34"/>
    <w:rsid w:val="001D1420"/>
    <w:rPr>
      <w:rFonts w:ascii="Arial" w:eastAsia="Arial" w:hAnsi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0365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ermeerene\ROCvA,%20ROCvF%20en%20VOvA\2023EA09%20Inhuur%20ICT%20specialisten%20-%2002%20Aanbestedingsfase\Bijlagen\Sjabloon%20Referentie%20formulier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1085F04B822A4B9DE6FCFC15894E00" ma:contentTypeVersion="0" ma:contentTypeDescription="Een nieuw document maken." ma:contentTypeScope="" ma:versionID="674899e64898f85094c76b67fedea37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bae66444575e68e2c82b963ac52076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26989DC-6E9B-47DE-BA83-E1A0BD47E28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F746F94-A9BA-4E66-9E55-AF56E99FF9FD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F54874BF-46B4-4189-9ACA-2EEDDF723B3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B1F8C8A-644B-4E3B-97C2-884BAD5E45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Sjabloon Referentie formulier</Template>
  <TotalTime>6</TotalTime>
  <Pages>3</Pages>
  <Words>302</Words>
  <Characters>1853</Characters>
  <Application>Microsoft Office Word</Application>
  <DocSecurity>0</DocSecurity>
  <Lines>51</Lines>
  <Paragraphs>20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Model 5: Standaardformulier referenties</vt:lpstr>
    </vt:vector>
  </TitlesOfParts>
  <Company>ROC van Amsterdam</Company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5: Standaardformulier referenties</dc:title>
  <dc:subject/>
  <dc:creator>Erik Vermeeren</dc:creator>
  <cp:keywords/>
  <dc:description/>
  <cp:lastModifiedBy>Erik Vermeeren</cp:lastModifiedBy>
  <cp:revision>1</cp:revision>
  <cp:lastPrinted>2014-02-27T10:53:00Z</cp:lastPrinted>
  <dcterms:created xsi:type="dcterms:W3CDTF">2024-06-28T10:56:00Z</dcterms:created>
  <dcterms:modified xsi:type="dcterms:W3CDTF">2024-06-28T11:04:00Z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Martine Boeree</vt:lpwstr>
  </property>
  <property fmtid="{D5CDD505-2E9C-101B-9397-08002B2CF9AE}" pid="3" name="display_urn:schemas-microsoft-com:office:office#Author">
    <vt:lpwstr>Martine Boeree</vt:lpwstr>
  </property>
  <property fmtid="{D5CDD505-2E9C-101B-9397-08002B2CF9AE}" pid="4" name="MediaServiceImageTags">
    <vt:lpwstr/>
  </property>
  <property fmtid="{D5CDD505-2E9C-101B-9397-08002B2CF9AE}" pid="5" name="ContentTypeId">
    <vt:lpwstr>0x0101009E397A0A543F9E47A42D84EF0A399846</vt:lpwstr>
  </property>
  <property fmtid="{D5CDD505-2E9C-101B-9397-08002B2CF9AE}" pid="6" name="_ExtendedDescription">
    <vt:lpwstr/>
  </property>
</Properties>
</file>