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E4A90" w14:textId="77777777" w:rsidR="00E6481A" w:rsidRDefault="00D56BEE" w:rsidP="00B3486C">
      <w:pPr>
        <w:pStyle w:val="Kop1"/>
      </w:pPr>
      <w:r>
        <w:t xml:space="preserve">Bijlage </w:t>
      </w:r>
      <w:r w:rsidR="007F3998">
        <w:t>8</w:t>
      </w:r>
      <w:r w:rsidR="002D1AF2">
        <w:t>:</w:t>
      </w:r>
      <w:r w:rsidR="00B3486C" w:rsidRPr="00B3486C">
        <w:t xml:space="preserve"> Referentie</w:t>
      </w:r>
      <w:r w:rsidR="007F3998">
        <w:t>formulier</w:t>
      </w:r>
    </w:p>
    <w:p w14:paraId="70C6310B" w14:textId="6E1789E3" w:rsidR="005A2290" w:rsidRDefault="00545A3C" w:rsidP="005A2290">
      <w:pPr>
        <w:rPr>
          <w:b/>
          <w:bCs/>
        </w:rPr>
      </w:pPr>
      <w:r w:rsidRPr="007B4A94">
        <w:rPr>
          <w:b/>
          <w:bCs/>
        </w:rPr>
        <w:t xml:space="preserve">Behorende bij de uitvraag </w:t>
      </w:r>
      <w:r>
        <w:rPr>
          <w:b/>
          <w:bCs/>
        </w:rPr>
        <w:t>5201072</w:t>
      </w:r>
      <w:r w:rsidRPr="007B4A94">
        <w:rPr>
          <w:b/>
          <w:bCs/>
        </w:rPr>
        <w:t xml:space="preserve"> </w:t>
      </w:r>
      <w:r>
        <w:rPr>
          <w:b/>
          <w:bCs/>
        </w:rPr>
        <w:t>Herstel natuurwaarden Vatrop</w:t>
      </w:r>
    </w:p>
    <w:p w14:paraId="111B8AF0" w14:textId="77777777" w:rsidR="00545A3C" w:rsidRPr="005A2290" w:rsidRDefault="00545A3C" w:rsidP="005A2290"/>
    <w:p w14:paraId="7E54670E" w14:textId="0EE1A74F" w:rsidR="00B3486C" w:rsidRPr="00B3486C" w:rsidRDefault="00545A3C" w:rsidP="00B3486C">
      <w:r w:rsidRPr="00545A3C">
        <w:rPr>
          <w:bCs/>
        </w:rPr>
        <w:t xml:space="preserve">Referenties dienen aan minimaal één van de gevraagde competenties te voldoen, met dien verstande dat de ingediende referenties als totaal voorzien in alle gevraagde competenties. </w:t>
      </w:r>
      <w:r w:rsidR="00B3486C" w:rsidRPr="00B3486C">
        <w:t xml:space="preserve">De inschrijver dient </w:t>
      </w:r>
      <w:r w:rsidR="00B5270B">
        <w:t xml:space="preserve">dit formulier </w:t>
      </w:r>
      <w:r w:rsidR="00B3486C" w:rsidRPr="00B3486C">
        <w:rPr>
          <w:u w:val="single"/>
        </w:rPr>
        <w:t>per referentie</w:t>
      </w:r>
      <w:r w:rsidR="00B3486C" w:rsidRPr="00B3486C">
        <w:t xml:space="preserve"> </w:t>
      </w:r>
      <w:r w:rsidR="000812A6" w:rsidRPr="000812A6">
        <w:rPr>
          <w:u w:val="single"/>
        </w:rPr>
        <w:t>volledig</w:t>
      </w:r>
      <w:r w:rsidR="000812A6">
        <w:t xml:space="preserve"> </w:t>
      </w:r>
      <w:r w:rsidR="00B3486C" w:rsidRPr="00B3486C">
        <w:t>in te vullen</w:t>
      </w:r>
      <w:r w:rsidR="00EA56DE">
        <w:t xml:space="preserve"> en duidelijk aan te geven op welke competentie de betreffende referentie van toepassing is</w:t>
      </w:r>
      <w:r w:rsidR="00B3486C" w:rsidRPr="00B3486C">
        <w:t>.</w:t>
      </w:r>
      <w:r w:rsidR="00EA56DE">
        <w:t xml:space="preserve"> </w:t>
      </w:r>
    </w:p>
    <w:p w14:paraId="0702923B" w14:textId="77777777" w:rsidR="00B3486C" w:rsidRPr="00B3486C" w:rsidRDefault="00B3486C" w:rsidP="00B3486C"/>
    <w:p w14:paraId="3917824C" w14:textId="77777777" w:rsidR="00545A3C" w:rsidRPr="00545A3C" w:rsidRDefault="00B3486C" w:rsidP="00B3486C">
      <w:pPr>
        <w:rPr>
          <w:i/>
          <w:iCs/>
        </w:rPr>
      </w:pPr>
      <w:r w:rsidRPr="00545A3C">
        <w:rPr>
          <w:i/>
          <w:iCs/>
        </w:rPr>
        <w:t xml:space="preserve">Een ondertekende verklaring van het referentiebedrijf over de tevredenheid en de juistheid van de verstrekte gegevens dient </w:t>
      </w:r>
      <w:r w:rsidR="007F3998" w:rsidRPr="00545A3C">
        <w:rPr>
          <w:i/>
          <w:iCs/>
        </w:rPr>
        <w:t xml:space="preserve">op verzoek </w:t>
      </w:r>
      <w:r w:rsidRPr="00545A3C">
        <w:rPr>
          <w:i/>
          <w:iCs/>
          <w:u w:val="single"/>
        </w:rPr>
        <w:t>ter verificatie</w:t>
      </w:r>
      <w:r w:rsidRPr="00545A3C">
        <w:rPr>
          <w:i/>
          <w:iCs/>
        </w:rPr>
        <w:t xml:space="preserve"> aangeboden te kunnen worden. </w:t>
      </w:r>
    </w:p>
    <w:p w14:paraId="382CEB2A" w14:textId="77777777" w:rsidR="00545A3C" w:rsidRDefault="00545A3C" w:rsidP="00B3486C"/>
    <w:p w14:paraId="08B08494" w14:textId="55EE75E0" w:rsidR="00B3486C" w:rsidRPr="00B3486C" w:rsidRDefault="00B5270B" w:rsidP="00B3486C">
      <w:r>
        <w:t>Staatsbosbeheer</w:t>
      </w:r>
      <w:r w:rsidR="00B3486C" w:rsidRPr="00B3486C">
        <w:t xml:space="preserve"> behoudt zich het recht voor om zonder tussenkomst van de </w:t>
      </w:r>
      <w:r>
        <w:t>I</w:t>
      </w:r>
      <w:r w:rsidR="00B3486C" w:rsidRPr="00B3486C">
        <w:t>nschrijver contact op te nemen met de opgegeven referentie(s).</w:t>
      </w:r>
    </w:p>
    <w:p w14:paraId="76DADC82" w14:textId="77777777" w:rsidR="00B3486C" w:rsidRPr="00B3486C" w:rsidRDefault="00B3486C" w:rsidP="00B3486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6698"/>
      </w:tblGrid>
      <w:tr w:rsidR="00B3486C" w:rsidRPr="00B3486C" w14:paraId="4F04E006" w14:textId="77777777" w:rsidTr="00B3486C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54A50A7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Algemene gegevens Referentiebedrijf</w:t>
            </w:r>
          </w:p>
        </w:tc>
      </w:tr>
      <w:tr w:rsidR="00B3486C" w:rsidRPr="00B3486C" w14:paraId="3ABC9188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0913195B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Naam referentiebedrijf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3CC05D00" w14:textId="77777777" w:rsidR="00B3486C" w:rsidRPr="00B3486C" w:rsidRDefault="00B3486C" w:rsidP="00B3486C"/>
        </w:tc>
      </w:tr>
      <w:tr w:rsidR="00B3486C" w:rsidRPr="00B3486C" w14:paraId="2C6D031D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6F27E1A6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Plaats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680895F0" w14:textId="77777777" w:rsidR="00B3486C" w:rsidRPr="00B3486C" w:rsidRDefault="00B3486C" w:rsidP="00B3486C"/>
        </w:tc>
      </w:tr>
      <w:tr w:rsidR="00B3486C" w:rsidRPr="00B3486C" w14:paraId="111FDC0C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6D1D2ABA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Omvang contract in Euro’s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12FD0E72" w14:textId="77777777" w:rsidR="00B3486C" w:rsidRPr="00B3486C" w:rsidRDefault="00B3486C" w:rsidP="00B3486C"/>
        </w:tc>
      </w:tr>
      <w:tr w:rsidR="00B3486C" w:rsidRPr="00B3486C" w14:paraId="7A86CE58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0E49676B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Contactpersoon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31112A0C" w14:textId="77777777" w:rsidR="00B3486C" w:rsidRPr="00B3486C" w:rsidRDefault="00B3486C" w:rsidP="00B3486C"/>
        </w:tc>
      </w:tr>
      <w:tr w:rsidR="00B3486C" w:rsidRPr="00B3486C" w14:paraId="746B6682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20A70AD2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Telefoonnummer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4356CFB7" w14:textId="77777777" w:rsidR="00B3486C" w:rsidRPr="00B3486C" w:rsidRDefault="00B3486C" w:rsidP="00B3486C"/>
        </w:tc>
      </w:tr>
      <w:tr w:rsidR="00B3486C" w:rsidRPr="00B3486C" w14:paraId="2DD4E72E" w14:textId="77777777" w:rsidTr="00B3486C">
        <w:tc>
          <w:tcPr>
            <w:tcW w:w="2943" w:type="dxa"/>
            <w:tcMar>
              <w:top w:w="28" w:type="dxa"/>
              <w:bottom w:w="28" w:type="dxa"/>
            </w:tcMar>
          </w:tcPr>
          <w:p w14:paraId="574890EC" w14:textId="77777777" w:rsidR="00B3486C" w:rsidRPr="00B3486C" w:rsidRDefault="00B3486C" w:rsidP="00B3486C">
            <w:pPr>
              <w:rPr>
                <w:b/>
              </w:rPr>
            </w:pPr>
            <w:r>
              <w:rPr>
                <w:b/>
              </w:rPr>
              <w:t>Datum uitvoerin</w:t>
            </w:r>
            <w:r w:rsidR="00372324">
              <w:rPr>
                <w:b/>
              </w:rPr>
              <w:t>g</w:t>
            </w:r>
            <w:r>
              <w:rPr>
                <w:b/>
              </w:rPr>
              <w:t>/oplevering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15EC85C7" w14:textId="77777777" w:rsidR="00B3486C" w:rsidRPr="00B3486C" w:rsidRDefault="00B3486C" w:rsidP="00B3486C"/>
        </w:tc>
      </w:tr>
    </w:tbl>
    <w:p w14:paraId="5BB598EA" w14:textId="77777777" w:rsidR="00B3486C" w:rsidRPr="00B3486C" w:rsidRDefault="00B3486C" w:rsidP="00B3486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B3486C" w:rsidRPr="00B3486C" w14:paraId="15C6F1DB" w14:textId="77777777" w:rsidTr="00B3486C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0B8349A" w14:textId="248BDD04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Kerncompetentie</w:t>
            </w:r>
            <w:r w:rsidR="00545A3C">
              <w:rPr>
                <w:b/>
              </w:rPr>
              <w:t xml:space="preserve"> 1</w:t>
            </w:r>
          </w:p>
        </w:tc>
      </w:tr>
      <w:tr w:rsidR="00B3486C" w:rsidRPr="00B3486C" w14:paraId="0780B1E6" w14:textId="77777777" w:rsidTr="00B3486C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0C392658" w14:textId="1A94EAD5" w:rsidR="00BB7A3B" w:rsidRPr="00B3486C" w:rsidRDefault="00545A3C" w:rsidP="008A7AF2">
            <w:r w:rsidRPr="00545A3C">
              <w:rPr>
                <w:bCs/>
                <w:i/>
                <w:iCs/>
                <w:color w:val="FF0000"/>
              </w:rPr>
              <w:t>Inschrijver heeft de afgelopen drie jaar ervaring opgedaan met het werken in een bouwteam.</w:t>
            </w:r>
          </w:p>
        </w:tc>
      </w:tr>
      <w:tr w:rsidR="00B3486C" w:rsidRPr="00B3486C" w14:paraId="709584B9" w14:textId="77777777" w:rsidTr="00B3486C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F35734F" w14:textId="77777777" w:rsidR="00B3486C" w:rsidRPr="00B3486C" w:rsidRDefault="00B3486C" w:rsidP="00B3486C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</w:t>
            </w:r>
          </w:p>
        </w:tc>
      </w:tr>
      <w:tr w:rsidR="00B3486C" w:rsidRPr="00B3486C" w14:paraId="1B8BEA0E" w14:textId="77777777" w:rsidTr="00B3486C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3311A41F" w14:textId="77777777" w:rsidR="00B3486C" w:rsidRDefault="00B3486C" w:rsidP="00B3486C">
            <w:pPr>
              <w:rPr>
                <w:szCs w:val="22"/>
              </w:rPr>
            </w:pPr>
            <w:r w:rsidRPr="0044541B">
              <w:rPr>
                <w:szCs w:val="22"/>
                <w:highlight w:val="yellow"/>
              </w:rPr>
              <w:t>&lt;Invullen&gt;</w:t>
            </w:r>
          </w:p>
          <w:p w14:paraId="46D1F6ED" w14:textId="77777777" w:rsidR="00B3486C" w:rsidRDefault="00B3486C" w:rsidP="00B3486C">
            <w:pPr>
              <w:rPr>
                <w:szCs w:val="22"/>
              </w:rPr>
            </w:pPr>
          </w:p>
          <w:p w14:paraId="7FFACEBD" w14:textId="77777777" w:rsidR="00B3486C" w:rsidRDefault="00B3486C" w:rsidP="00B3486C">
            <w:pPr>
              <w:rPr>
                <w:szCs w:val="22"/>
              </w:rPr>
            </w:pPr>
          </w:p>
          <w:p w14:paraId="53DA3766" w14:textId="77777777" w:rsidR="00B3486C" w:rsidRDefault="00B3486C" w:rsidP="00B3486C">
            <w:pPr>
              <w:rPr>
                <w:szCs w:val="22"/>
              </w:rPr>
            </w:pPr>
          </w:p>
          <w:p w14:paraId="758C1EF1" w14:textId="77777777" w:rsidR="00B3486C" w:rsidRPr="00B3486C" w:rsidRDefault="00B3486C" w:rsidP="00B3486C">
            <w:pPr>
              <w:rPr>
                <w:szCs w:val="22"/>
              </w:rPr>
            </w:pPr>
          </w:p>
        </w:tc>
      </w:tr>
      <w:tr w:rsidR="00B3486C" w:rsidRPr="00B3486C" w14:paraId="7BABA0D1" w14:textId="77777777" w:rsidTr="00151ED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19EE124" w14:textId="77777777" w:rsidR="00B3486C" w:rsidRPr="00B3486C" w:rsidRDefault="00B3486C" w:rsidP="0037232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naar behoren uitgevoerd volgens de regel der kunst van de opdrachtgever</w:t>
            </w:r>
            <w:r w:rsidR="00372324">
              <w:rPr>
                <w:b/>
                <w:szCs w:val="22"/>
              </w:rPr>
              <w:t>.</w:t>
            </w:r>
          </w:p>
        </w:tc>
        <w:tc>
          <w:tcPr>
            <w:tcW w:w="4889" w:type="dxa"/>
          </w:tcPr>
          <w:p w14:paraId="27301BEA" w14:textId="77777777" w:rsidR="00B3486C" w:rsidRPr="00B3486C" w:rsidRDefault="0044541B" w:rsidP="00151EDD">
            <w:pPr>
              <w:rPr>
                <w:szCs w:val="22"/>
              </w:rPr>
            </w:pPr>
            <w:r w:rsidRPr="0044541B">
              <w:rPr>
                <w:szCs w:val="22"/>
                <w:highlight w:val="yellow"/>
              </w:rPr>
              <w:t>Ja/Nee; Indien nee: vermeld reden.</w:t>
            </w:r>
          </w:p>
        </w:tc>
      </w:tr>
    </w:tbl>
    <w:p w14:paraId="024576B4" w14:textId="77777777" w:rsidR="00B3486C" w:rsidRDefault="00B3486C" w:rsidP="00B3486C"/>
    <w:p w14:paraId="3DE785C6" w14:textId="77777777" w:rsidR="00B3486C" w:rsidRDefault="00B3486C" w:rsidP="00B3486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B3486C" w:rsidRPr="00B3486C" w14:paraId="0914719F" w14:textId="77777777" w:rsidTr="00151ED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603C11D" w14:textId="24AA9DB9" w:rsidR="00B3486C" w:rsidRPr="00B3486C" w:rsidRDefault="00B3486C" w:rsidP="00151EDD">
            <w:pPr>
              <w:rPr>
                <w:b/>
              </w:rPr>
            </w:pPr>
            <w:r>
              <w:rPr>
                <w:b/>
              </w:rPr>
              <w:t xml:space="preserve">Kerncompetentie </w:t>
            </w:r>
            <w:r w:rsidR="00545A3C">
              <w:rPr>
                <w:b/>
              </w:rPr>
              <w:t>2</w:t>
            </w:r>
          </w:p>
        </w:tc>
      </w:tr>
      <w:tr w:rsidR="00B3486C" w:rsidRPr="00B3486C" w14:paraId="69B3C748" w14:textId="77777777" w:rsidTr="00151EDD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70578C71" w14:textId="0C4BFB5B" w:rsidR="00B3486C" w:rsidRPr="00545A3C" w:rsidRDefault="00545A3C" w:rsidP="008A7AF2">
            <w:pPr>
              <w:rPr>
                <w:bCs/>
                <w:i/>
                <w:iCs/>
                <w:color w:val="FF0000"/>
              </w:rPr>
            </w:pPr>
            <w:r w:rsidRPr="00545A3C">
              <w:rPr>
                <w:bCs/>
                <w:i/>
                <w:iCs/>
                <w:color w:val="FF0000"/>
              </w:rPr>
              <w:t>Inschrijver heeft de afgelopen vijf jaar ervaring opgedaan met het baggeren en uitvoeren van  hydrologische werkzaamheden in natuurgebieden.</w:t>
            </w:r>
          </w:p>
        </w:tc>
      </w:tr>
      <w:tr w:rsidR="00B3486C" w:rsidRPr="00B3486C" w14:paraId="26FEF372" w14:textId="77777777" w:rsidTr="00151ED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0F0F54A" w14:textId="77777777" w:rsidR="00B3486C" w:rsidRPr="00B3486C" w:rsidRDefault="00B3486C" w:rsidP="00151EDD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</w:t>
            </w:r>
          </w:p>
        </w:tc>
      </w:tr>
      <w:tr w:rsidR="00B3486C" w:rsidRPr="00B3486C" w14:paraId="2F1EF69B" w14:textId="77777777" w:rsidTr="00151EDD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1DCE34E8" w14:textId="77777777" w:rsidR="00B3486C" w:rsidRDefault="00B3486C" w:rsidP="00151EDD">
            <w:pPr>
              <w:rPr>
                <w:szCs w:val="22"/>
              </w:rPr>
            </w:pPr>
            <w:r w:rsidRPr="0044541B">
              <w:rPr>
                <w:szCs w:val="22"/>
                <w:highlight w:val="yellow"/>
              </w:rPr>
              <w:t>&lt;Invullen&gt;</w:t>
            </w:r>
          </w:p>
          <w:p w14:paraId="0AD06F9E" w14:textId="77777777" w:rsidR="00B3486C" w:rsidRDefault="00B3486C" w:rsidP="00151EDD">
            <w:pPr>
              <w:rPr>
                <w:szCs w:val="22"/>
              </w:rPr>
            </w:pPr>
          </w:p>
          <w:p w14:paraId="7956B0E0" w14:textId="77777777" w:rsidR="00B3486C" w:rsidRDefault="00B3486C" w:rsidP="00151EDD">
            <w:pPr>
              <w:rPr>
                <w:szCs w:val="22"/>
              </w:rPr>
            </w:pPr>
          </w:p>
          <w:p w14:paraId="0DCC6F39" w14:textId="77777777" w:rsidR="00B3486C" w:rsidRDefault="00B3486C" w:rsidP="00151EDD">
            <w:pPr>
              <w:rPr>
                <w:szCs w:val="22"/>
              </w:rPr>
            </w:pPr>
          </w:p>
          <w:p w14:paraId="76D39C45" w14:textId="77777777" w:rsidR="00B3486C" w:rsidRPr="00B3486C" w:rsidRDefault="00B3486C" w:rsidP="00151EDD">
            <w:pPr>
              <w:rPr>
                <w:szCs w:val="22"/>
              </w:rPr>
            </w:pPr>
          </w:p>
        </w:tc>
      </w:tr>
      <w:tr w:rsidR="00B3486C" w:rsidRPr="00B3486C" w14:paraId="19611577" w14:textId="77777777" w:rsidTr="00B3486C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1E775BE" w14:textId="77777777" w:rsidR="00B3486C" w:rsidRPr="00B3486C" w:rsidRDefault="00B3486C" w:rsidP="00151ED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naar behoren uitgevoerd volgens de regel der kunst van de opdrachtgever of directie</w:t>
            </w:r>
          </w:p>
        </w:tc>
        <w:tc>
          <w:tcPr>
            <w:tcW w:w="4889" w:type="dxa"/>
          </w:tcPr>
          <w:p w14:paraId="379CE745" w14:textId="77777777" w:rsidR="00B3486C" w:rsidRPr="00B3486C" w:rsidRDefault="0044541B" w:rsidP="0044541B">
            <w:pPr>
              <w:rPr>
                <w:szCs w:val="22"/>
              </w:rPr>
            </w:pPr>
            <w:r w:rsidRPr="0044541B">
              <w:rPr>
                <w:szCs w:val="22"/>
                <w:highlight w:val="yellow"/>
              </w:rPr>
              <w:t>Ja/Nee; Indien nee: vermeld reden.</w:t>
            </w:r>
          </w:p>
        </w:tc>
      </w:tr>
    </w:tbl>
    <w:p w14:paraId="3C813013" w14:textId="77777777" w:rsidR="00276894" w:rsidRDefault="00276894" w:rsidP="00B3486C"/>
    <w:p w14:paraId="431E2B6F" w14:textId="77777777" w:rsidR="00EA56DE" w:rsidRDefault="00EA56DE" w:rsidP="00B3486C"/>
    <w:p w14:paraId="7B4483E6" w14:textId="77777777" w:rsidR="00B3486C" w:rsidRDefault="00B3486C" w:rsidP="00B3486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19"/>
        <w:gridCol w:w="6709"/>
      </w:tblGrid>
      <w:tr w:rsidR="00B3486C" w:rsidRPr="00B3486C" w14:paraId="1ECB1A4C" w14:textId="77777777" w:rsidTr="00151ED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E84FC2E" w14:textId="77777777" w:rsidR="00B3486C" w:rsidRPr="00B3486C" w:rsidRDefault="00B3486C" w:rsidP="00151EDD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B3486C" w:rsidRPr="00B3486C" w14:paraId="04A115DA" w14:textId="77777777" w:rsidTr="00151EDD">
        <w:tc>
          <w:tcPr>
            <w:tcW w:w="2943" w:type="dxa"/>
            <w:tcMar>
              <w:top w:w="28" w:type="dxa"/>
              <w:bottom w:w="28" w:type="dxa"/>
            </w:tcMar>
          </w:tcPr>
          <w:p w14:paraId="70BCA82D" w14:textId="77777777" w:rsidR="00B3486C" w:rsidRPr="00B3486C" w:rsidRDefault="005707B7" w:rsidP="00B3486C">
            <w:pPr>
              <w:rPr>
                <w:b/>
              </w:rPr>
            </w:pPr>
            <w:r>
              <w:rPr>
                <w:b/>
              </w:rPr>
              <w:t>Bedrijfsn</w:t>
            </w:r>
            <w:r w:rsidR="00B3486C" w:rsidRPr="00B3486C">
              <w:rPr>
                <w:b/>
              </w:rPr>
              <w:t xml:space="preserve">aam </w:t>
            </w:r>
            <w:r w:rsidR="00B3486C">
              <w:rPr>
                <w:b/>
              </w:rPr>
              <w:t>inschrijver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108CCCFF" w14:textId="77777777" w:rsidR="00B3486C" w:rsidRPr="00B3486C" w:rsidRDefault="00B3486C" w:rsidP="00151EDD"/>
        </w:tc>
      </w:tr>
      <w:tr w:rsidR="005707B7" w:rsidRPr="00B3486C" w14:paraId="5499CCBF" w14:textId="77777777" w:rsidTr="00151EDD">
        <w:tc>
          <w:tcPr>
            <w:tcW w:w="2943" w:type="dxa"/>
            <w:tcMar>
              <w:top w:w="28" w:type="dxa"/>
              <w:bottom w:w="28" w:type="dxa"/>
            </w:tcMar>
          </w:tcPr>
          <w:p w14:paraId="32CFFD0D" w14:textId="77777777" w:rsidR="005707B7" w:rsidRPr="00B3486C" w:rsidRDefault="005707B7" w:rsidP="00B3486C">
            <w:pPr>
              <w:rPr>
                <w:b/>
              </w:rPr>
            </w:pPr>
            <w:r>
              <w:rPr>
                <w:b/>
              </w:rPr>
              <w:t>Ondertekenaar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702B9FAE" w14:textId="77777777" w:rsidR="005707B7" w:rsidRPr="00B3486C" w:rsidRDefault="005707B7" w:rsidP="00151EDD"/>
        </w:tc>
      </w:tr>
      <w:tr w:rsidR="00B3486C" w:rsidRPr="00B3486C" w14:paraId="1127A54C" w14:textId="77777777" w:rsidTr="00151EDD">
        <w:tc>
          <w:tcPr>
            <w:tcW w:w="2943" w:type="dxa"/>
            <w:tcMar>
              <w:top w:w="28" w:type="dxa"/>
              <w:bottom w:w="28" w:type="dxa"/>
            </w:tcMar>
          </w:tcPr>
          <w:p w14:paraId="2B50A304" w14:textId="77777777" w:rsidR="00B3486C" w:rsidRPr="00B3486C" w:rsidRDefault="00B3486C" w:rsidP="00151EDD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4F8A8BF2" w14:textId="77777777" w:rsidR="00B3486C" w:rsidRPr="00B3486C" w:rsidRDefault="00B3486C" w:rsidP="00151EDD"/>
        </w:tc>
      </w:tr>
      <w:tr w:rsidR="00B3486C" w:rsidRPr="00B3486C" w14:paraId="5578CA7C" w14:textId="77777777" w:rsidTr="00151EDD">
        <w:tc>
          <w:tcPr>
            <w:tcW w:w="2943" w:type="dxa"/>
            <w:tcMar>
              <w:top w:w="28" w:type="dxa"/>
              <w:bottom w:w="28" w:type="dxa"/>
            </w:tcMar>
          </w:tcPr>
          <w:p w14:paraId="38FD1B0B" w14:textId="77777777" w:rsidR="00B3486C" w:rsidRDefault="00B3486C" w:rsidP="00151EDD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835" w:type="dxa"/>
            <w:tcMar>
              <w:top w:w="28" w:type="dxa"/>
              <w:bottom w:w="28" w:type="dxa"/>
            </w:tcMar>
          </w:tcPr>
          <w:p w14:paraId="610344F1" w14:textId="77777777" w:rsidR="00B3486C" w:rsidRPr="00B3486C" w:rsidRDefault="00B3486C" w:rsidP="00151EDD"/>
        </w:tc>
      </w:tr>
    </w:tbl>
    <w:p w14:paraId="15FCD755" w14:textId="77777777" w:rsidR="00B3486C" w:rsidRPr="00B3486C" w:rsidRDefault="00B3486C" w:rsidP="00B3486C"/>
    <w:sectPr w:rsidR="00B3486C" w:rsidRPr="00B348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36BB2" w14:textId="77777777" w:rsidR="00EE2DC0" w:rsidRDefault="00EE2DC0">
      <w:r>
        <w:separator/>
      </w:r>
    </w:p>
  </w:endnote>
  <w:endnote w:type="continuationSeparator" w:id="0">
    <w:p w14:paraId="5D69DDF3" w14:textId="77777777" w:rsidR="00EE2DC0" w:rsidRDefault="00EE2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73BFE" w14:textId="77777777"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03ADE" w14:textId="77777777"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63190" w14:textId="77777777"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0B8B4" w14:textId="77777777" w:rsidR="00EE2DC0" w:rsidRDefault="00EE2DC0">
      <w:r>
        <w:separator/>
      </w:r>
    </w:p>
  </w:footnote>
  <w:footnote w:type="continuationSeparator" w:id="0">
    <w:p w14:paraId="5BAE86C1" w14:textId="77777777" w:rsidR="00EE2DC0" w:rsidRDefault="00EE2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12B41" w14:textId="77777777"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5A8D" w14:textId="77777777"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1AA26" w14:textId="77777777" w:rsidR="0086669B" w:rsidRDefault="008666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A50F7"/>
    <w:multiLevelType w:val="hybridMultilevel"/>
    <w:tmpl w:val="42BA3B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D1E47"/>
    <w:multiLevelType w:val="hybridMultilevel"/>
    <w:tmpl w:val="A4444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97154"/>
    <w:multiLevelType w:val="hybridMultilevel"/>
    <w:tmpl w:val="DCF42A70"/>
    <w:lvl w:ilvl="0" w:tplc="1B945EEC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37283">
    <w:abstractNumId w:val="2"/>
  </w:num>
  <w:num w:numId="2" w16cid:durableId="868446626">
    <w:abstractNumId w:val="1"/>
  </w:num>
  <w:num w:numId="3" w16cid:durableId="18897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C0"/>
    <w:rsid w:val="000812A6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76894"/>
    <w:rsid w:val="002D1AF2"/>
    <w:rsid w:val="002D4D91"/>
    <w:rsid w:val="0030055D"/>
    <w:rsid w:val="0036656D"/>
    <w:rsid w:val="00372324"/>
    <w:rsid w:val="003B5DA7"/>
    <w:rsid w:val="003D25C8"/>
    <w:rsid w:val="003F67C6"/>
    <w:rsid w:val="004102F8"/>
    <w:rsid w:val="0041061F"/>
    <w:rsid w:val="004246F6"/>
    <w:rsid w:val="0044401E"/>
    <w:rsid w:val="0044541B"/>
    <w:rsid w:val="004803BB"/>
    <w:rsid w:val="0048713E"/>
    <w:rsid w:val="004D0236"/>
    <w:rsid w:val="004D6969"/>
    <w:rsid w:val="004F1236"/>
    <w:rsid w:val="00510E84"/>
    <w:rsid w:val="00514C4B"/>
    <w:rsid w:val="00534A76"/>
    <w:rsid w:val="00542137"/>
    <w:rsid w:val="00545A3C"/>
    <w:rsid w:val="005707B7"/>
    <w:rsid w:val="005945C0"/>
    <w:rsid w:val="005A2290"/>
    <w:rsid w:val="005B1D1A"/>
    <w:rsid w:val="005C23E9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7F3998"/>
    <w:rsid w:val="00842A79"/>
    <w:rsid w:val="00850B6E"/>
    <w:rsid w:val="0086669B"/>
    <w:rsid w:val="00877D46"/>
    <w:rsid w:val="008A7AF2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8073F"/>
    <w:rsid w:val="00996750"/>
    <w:rsid w:val="00A00381"/>
    <w:rsid w:val="00A036FF"/>
    <w:rsid w:val="00A31B60"/>
    <w:rsid w:val="00A34C90"/>
    <w:rsid w:val="00A3723D"/>
    <w:rsid w:val="00A41DDC"/>
    <w:rsid w:val="00A67DDB"/>
    <w:rsid w:val="00A90DC2"/>
    <w:rsid w:val="00AB1B4C"/>
    <w:rsid w:val="00AB3BF1"/>
    <w:rsid w:val="00AC3BE7"/>
    <w:rsid w:val="00AC761A"/>
    <w:rsid w:val="00AD59F8"/>
    <w:rsid w:val="00AF33D3"/>
    <w:rsid w:val="00B2081A"/>
    <w:rsid w:val="00B3254F"/>
    <w:rsid w:val="00B3486C"/>
    <w:rsid w:val="00B42640"/>
    <w:rsid w:val="00B5270B"/>
    <w:rsid w:val="00B75E66"/>
    <w:rsid w:val="00BB19DF"/>
    <w:rsid w:val="00BB2A6F"/>
    <w:rsid w:val="00BB7A3B"/>
    <w:rsid w:val="00BC71F5"/>
    <w:rsid w:val="00C330AA"/>
    <w:rsid w:val="00C84A7B"/>
    <w:rsid w:val="00C85266"/>
    <w:rsid w:val="00CA5742"/>
    <w:rsid w:val="00CB17F7"/>
    <w:rsid w:val="00CB52F6"/>
    <w:rsid w:val="00CC19B5"/>
    <w:rsid w:val="00CD4DF6"/>
    <w:rsid w:val="00D069E8"/>
    <w:rsid w:val="00D3296C"/>
    <w:rsid w:val="00D350C2"/>
    <w:rsid w:val="00D43AB0"/>
    <w:rsid w:val="00D54075"/>
    <w:rsid w:val="00D56BEE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A56DE"/>
    <w:rsid w:val="00EB19F8"/>
    <w:rsid w:val="00EC7EEA"/>
    <w:rsid w:val="00EE2DC0"/>
    <w:rsid w:val="00F67A44"/>
    <w:rsid w:val="00F82C37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6816D"/>
  <w15:docId w15:val="{510AA6DB-A15D-4001-BB84-E9E920A1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41DDC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rsid w:val="00A41DDC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A41DDC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A41DDC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A41DDC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rsid w:val="00A41DDC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A41DDC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A41DDC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A41DDC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A41DDC"/>
    <w:pPr>
      <w:ind w:left="708"/>
    </w:pPr>
  </w:style>
  <w:style w:type="table" w:styleId="Tabelraster">
    <w:name w:val="Table Grid"/>
    <w:basedOn w:val="Standaardtabel"/>
    <w:rsid w:val="00B34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IFO-Inkoop\11.%20Inkoop%20Schappen%20Zuid-Holland\8.%20Werkmappen_Pieter\Bibliotheek\Bijlage%208%20Referentieformulier%20(2023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Bijlage 8 Referentieformulier (2023).dotx</Template>
  <TotalTime>7</TotalTime>
  <Pages>2</Pages>
  <Words>209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Plate, Pieter</dc:creator>
  <cp:lastModifiedBy>Plate, Pieter</cp:lastModifiedBy>
  <cp:revision>2</cp:revision>
  <cp:lastPrinted>2023-09-12T12:39:00Z</cp:lastPrinted>
  <dcterms:created xsi:type="dcterms:W3CDTF">2025-02-10T09:17:00Z</dcterms:created>
  <dcterms:modified xsi:type="dcterms:W3CDTF">2025-02-10T09:29:00Z</dcterms:modified>
</cp:coreProperties>
</file>