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UI/images/105854e0-4acb-4fc4-aea4-cd12c09ad7b1.png" ContentType="image/.PNG"/>
  <Override PartName="/customUI/images/ca7ea570-209a-42c0-93fb-9023e57ffc67.png" ContentType="image/.PNG"/>
  <Override PartName="/customUI/images/ae846ef7-c210-46fe-aabe-89c71234909b.png" ContentType="image/.PNG"/>
  <Override PartName="/customUI/images/fa376e94-d44b-408f-8d5e-220a357b7f3a.png" ContentType="image/.PNG"/>
  <Override PartName="/customUI/images/3eff7c4b-2a9a-4692-9c23-94aa5a825086.png" ContentType="image/.PNG"/>
  <Override PartName="/customUI/images/c7049ad0-7c82-415c-a915-f4c5720a5537.png" ContentType="image/.PNG"/>
  <Override PartName="/customUI/images/4d3c8a84-3bb9-4fd7-b836-02dfb9ce1d86.png" ContentType="image/.PNG"/>
  <Override PartName="/customUI/images/2e628cc5-26e0-463e-acbf-5bd2658c4bf1.png" ContentType="image/.PNG"/>
  <Override PartName="/customUI/images/6152af95-97b1-4dda-918f-b193911e31cb.png" ContentType="image/.PNG"/>
  <Override PartName="/customUI/images/82e0efb6-6b3a-4f68-88c8-bb760ca0c5a4.png" ContentType="image/.PNG"/>
  <Override PartName="/customUI/images/1a5a65c9-4e21-43e5-8ba6-8de5fdfb3bff.png" ContentType="image/.PNG"/>
  <Override PartName="/customUI/images/59d61e39-e166-4587-825a-790f27f81c29.png" ContentType="image/.PNG"/>
  <Override PartName="/customUI/images/4279d505-ccd4-482f-8c47-c63872a25d29.png" ContentType="image/.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6cdfcc7b6b854330" Type="http://schemas.microsoft.com/office/2007/relationships/ui/extensibility" Target="customUI/customUI1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086"/>
        <w:gridCol w:w="8553"/>
      </w:tblGrid>
      <w:tr w:rsidR="003B0C38" w14:paraId="7064E206" w14:textId="77777777" w:rsidTr="007B61A3">
        <w:trPr>
          <w:trHeight w:hRule="exact" w:val="13408"/>
        </w:trPr>
        <w:tc>
          <w:tcPr>
            <w:tcW w:w="10065" w:type="dxa"/>
            <w:gridSpan w:val="3"/>
            <w:shd w:val="clear" w:color="auto" w:fill="auto"/>
            <w:vAlign w:val="bottom"/>
          </w:tcPr>
          <w:p w14:paraId="64CCF17C" w14:textId="5580BC4A" w:rsidR="003B0C38" w:rsidRPr="008F797E" w:rsidRDefault="00090E28" w:rsidP="00EA7100">
            <w:pPr>
              <w:pStyle w:val="TitelBoven"/>
            </w:pPr>
            <w:r>
              <w:t xml:space="preserve">Bijlagen 1 t/m 5 </w:t>
            </w:r>
            <w:r w:rsidR="0041089C">
              <w:t>Selectiel</w:t>
            </w:r>
            <w:r w:rsidR="00DC031E">
              <w:t>eidraad</w:t>
            </w:r>
          </w:p>
          <w:p w14:paraId="25591969" w14:textId="5C25D80C" w:rsidR="003B0C38" w:rsidRPr="008F797E" w:rsidRDefault="00DC031E" w:rsidP="00EA7100">
            <w:pPr>
              <w:pStyle w:val="Titel"/>
            </w:pPr>
            <w:r>
              <w:t>Aanbesteding integraal ontwerpteam</w:t>
            </w:r>
            <w:r w:rsidR="00890181">
              <w:t xml:space="preserve"> nieuwbouw </w:t>
            </w:r>
            <w:proofErr w:type="spellStart"/>
            <w:r w:rsidR="009779B2">
              <w:t>Kindcentrum</w:t>
            </w:r>
            <w:proofErr w:type="spellEnd"/>
            <w:r w:rsidR="00890181">
              <w:t xml:space="preserve"> </w:t>
            </w:r>
            <w:proofErr w:type="spellStart"/>
            <w:r w:rsidR="00890181">
              <w:t>Zijdelwaard</w:t>
            </w:r>
            <w:proofErr w:type="spellEnd"/>
          </w:p>
          <w:p w14:paraId="6630922E" w14:textId="587B8EE7" w:rsidR="003B0C38" w:rsidRPr="006C3B54" w:rsidRDefault="00DC031E" w:rsidP="00EA7100">
            <w:pPr>
              <w:pStyle w:val="Ondertitel"/>
              <w:rPr>
                <w:b/>
                <w:bCs/>
              </w:rPr>
            </w:pPr>
            <w:r w:rsidRPr="006C3B54">
              <w:rPr>
                <w:rFonts w:ascii="Arial" w:hAnsi="Arial" w:cs="Arial"/>
                <w:b/>
                <w:bCs/>
                <w:sz w:val="20"/>
                <w:szCs w:val="20"/>
              </w:rPr>
              <w:t>Gemeente Uithoorn</w:t>
            </w:r>
          </w:p>
        </w:tc>
      </w:tr>
      <w:tr w:rsidR="003B0C38" w14:paraId="2997A20D" w14:textId="77777777" w:rsidTr="00EA7100">
        <w:trPr>
          <w:trHeight w:hRule="exact" w:val="283"/>
        </w:trPr>
        <w:tc>
          <w:tcPr>
            <w:tcW w:w="426" w:type="dxa"/>
            <w:shd w:val="clear" w:color="auto" w:fill="auto"/>
          </w:tcPr>
          <w:p w14:paraId="693FEEEC" w14:textId="77777777" w:rsidR="003B0C38" w:rsidRPr="003B0C38" w:rsidRDefault="003B0C38" w:rsidP="003B0C38"/>
        </w:tc>
        <w:tc>
          <w:tcPr>
            <w:tcW w:w="1086" w:type="dxa"/>
            <w:tcBorders>
              <w:bottom w:val="single" w:sz="8" w:space="0" w:color="FFFFFF" w:themeColor="background1"/>
            </w:tcBorders>
            <w:shd w:val="clear" w:color="auto" w:fill="auto"/>
          </w:tcPr>
          <w:p w14:paraId="54BDBF8E" w14:textId="77777777" w:rsidR="003B0C38" w:rsidRPr="003B0C38" w:rsidRDefault="003B0C38" w:rsidP="003B0C38"/>
        </w:tc>
        <w:tc>
          <w:tcPr>
            <w:tcW w:w="8553" w:type="dxa"/>
            <w:shd w:val="clear" w:color="auto" w:fill="auto"/>
          </w:tcPr>
          <w:p w14:paraId="0E6A930A" w14:textId="77777777" w:rsidR="003B0C38" w:rsidRPr="008F797E" w:rsidRDefault="003B0C38" w:rsidP="00D96E0C">
            <w:pPr>
              <w:pStyle w:val="Tussenkop"/>
              <w:rPr>
                <w:color w:val="FFFFFF" w:themeColor="background1"/>
              </w:rPr>
            </w:pPr>
          </w:p>
        </w:tc>
      </w:tr>
      <w:tr w:rsidR="003B0C38" w14:paraId="1AAF1145" w14:textId="77777777" w:rsidTr="007B61A3">
        <w:trPr>
          <w:trHeight w:hRule="exact" w:val="624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675E9044" w14:textId="1BCB1143" w:rsidR="003B0C38" w:rsidRPr="006C3B54" w:rsidRDefault="0049367D" w:rsidP="00A074FF">
            <w:pPr>
              <w:pStyle w:val="DatumCover"/>
              <w:ind w:left="490"/>
              <w:rPr>
                <w:b/>
              </w:rPr>
            </w:pPr>
            <w:r w:rsidRPr="006C3B54">
              <w:rPr>
                <w:b/>
              </w:rPr>
              <w:t xml:space="preserve">Datum: </w:t>
            </w:r>
            <w:r w:rsidR="00C87F53">
              <w:rPr>
                <w:b/>
              </w:rPr>
              <w:t>5</w:t>
            </w:r>
            <w:r w:rsidR="00416DD7">
              <w:rPr>
                <w:b/>
              </w:rPr>
              <w:t xml:space="preserve"> februari</w:t>
            </w:r>
            <w:r w:rsidR="00DC031E" w:rsidRPr="006C3B54">
              <w:rPr>
                <w:b/>
              </w:rPr>
              <w:t xml:space="preserve"> 2025</w:t>
            </w:r>
          </w:p>
          <w:p w14:paraId="3930A823" w14:textId="44AC3516" w:rsidR="0049367D" w:rsidRPr="005B1120" w:rsidRDefault="0049367D" w:rsidP="00A074FF">
            <w:pPr>
              <w:pStyle w:val="DatumCover"/>
              <w:ind w:left="490"/>
              <w:rPr>
                <w:b/>
              </w:rPr>
            </w:pPr>
            <w:r w:rsidRPr="006C3B54">
              <w:rPr>
                <w:b/>
              </w:rPr>
              <w:t xml:space="preserve">Versie: </w:t>
            </w:r>
            <w:r w:rsidR="00C87F53">
              <w:rPr>
                <w:b/>
              </w:rPr>
              <w:t>Definitief</w:t>
            </w:r>
          </w:p>
        </w:tc>
      </w:tr>
    </w:tbl>
    <w:p w14:paraId="493653A4" w14:textId="67A098C4" w:rsidR="008F797E" w:rsidRPr="002E2C5A" w:rsidRDefault="00575ECF" w:rsidP="002E2C5A">
      <w:r>
        <w:rPr>
          <w:noProof/>
        </w:rPr>
        <w:drawing>
          <wp:anchor distT="0" distB="0" distL="114300" distR="114300" simplePos="0" relativeHeight="251664384" behindDoc="0" locked="0" layoutInCell="1" allowOverlap="1" wp14:anchorId="189743EA" wp14:editId="262898D1">
            <wp:simplePos x="0" y="0"/>
            <wp:positionH relativeFrom="column">
              <wp:posOffset>3155315</wp:posOffset>
            </wp:positionH>
            <wp:positionV relativeFrom="paragraph">
              <wp:posOffset>-9613265</wp:posOffset>
            </wp:positionV>
            <wp:extent cx="1301750" cy="890270"/>
            <wp:effectExtent l="0" t="0" r="0" b="5080"/>
            <wp:wrapNone/>
            <wp:docPr id="1182274876" name="Afbeelding 1" descr="Onderwerpen - Gemeente Uithoo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nderwerpen - Gemeente Uithoor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3390AC" w14:textId="77777777" w:rsidR="005873BD" w:rsidRDefault="005873BD">
      <w:pPr>
        <w:sectPr w:rsidR="005873BD" w:rsidSect="003779E4">
          <w:headerReference w:type="default" r:id="rId12"/>
          <w:footerReference w:type="default" r:id="rId13"/>
          <w:headerReference w:type="first" r:id="rId14"/>
          <w:pgSz w:w="11906" w:h="16838"/>
          <w:pgMar w:top="737" w:right="862" w:bottom="737" w:left="1021" w:header="709" w:footer="397" w:gutter="0"/>
          <w:cols w:space="708"/>
          <w:formProt w:val="0"/>
          <w:titlePg/>
          <w:docGrid w:linePitch="360"/>
        </w:sectPr>
      </w:pPr>
    </w:p>
    <w:p w14:paraId="0941E503" w14:textId="77777777" w:rsidR="00DD30C2" w:rsidRDefault="00C06468" w:rsidP="004135E5">
      <w:pPr>
        <w:pStyle w:val="Tussenkop"/>
        <w:spacing w:after="280"/>
        <w:rPr>
          <w:color w:val="AEDD03" w:themeColor="accent1"/>
          <w:sz w:val="32"/>
          <w:szCs w:val="32"/>
        </w:rPr>
      </w:pPr>
      <w:r w:rsidRPr="00C06468">
        <w:rPr>
          <w:color w:val="AEDD03" w:themeColor="accent1"/>
          <w:sz w:val="32"/>
          <w:szCs w:val="32"/>
        </w:rPr>
        <w:lastRenderedPageBreak/>
        <w:t>Inhoudsopgave</w:t>
      </w:r>
    </w:p>
    <w:p w14:paraId="01902D05" w14:textId="2D2B5D65" w:rsidR="005C365F" w:rsidRDefault="003E1775">
      <w:pPr>
        <w:pStyle w:val="Inhopg2"/>
        <w:rPr>
          <w:rFonts w:eastAsiaTheme="minorEastAsia"/>
          <w:kern w:val="2"/>
          <w:sz w:val="22"/>
          <w:szCs w:val="22"/>
          <w:lang w:eastAsia="nl-NL"/>
          <w14:ligatures w14:val="standardContextual"/>
        </w:rPr>
      </w:pPr>
      <w:r w:rsidRPr="007A0BFD">
        <w:rPr>
          <w:color w:val="AEDD03" w:themeColor="accent1"/>
          <w:sz w:val="32"/>
          <w:szCs w:val="32"/>
        </w:rPr>
        <w:fldChar w:fldCharType="begin"/>
      </w:r>
      <w:r w:rsidRPr="007A0BFD">
        <w:rPr>
          <w:color w:val="AEDD03" w:themeColor="accent1"/>
          <w:sz w:val="32"/>
          <w:szCs w:val="32"/>
        </w:rPr>
        <w:instrText xml:space="preserve"> TOC \h \z \t "Kop 1;2;Kop 2;3;Kop 3;4;_BijlageTitel;2;_TussenpaginaTitel;1</w:instrText>
      </w:r>
      <w:r w:rsidR="00D1053C" w:rsidRPr="007A0BFD">
        <w:rPr>
          <w:color w:val="AEDD03" w:themeColor="accent1"/>
          <w:sz w:val="32"/>
          <w:szCs w:val="32"/>
        </w:rPr>
        <w:instrText>;_Tussenpagina</w:instrText>
      </w:r>
      <w:r w:rsidR="00D1053C">
        <w:rPr>
          <w:color w:val="AEDD03" w:themeColor="accent1"/>
          <w:sz w:val="32"/>
          <w:szCs w:val="32"/>
        </w:rPr>
        <w:instrText>Bijlage</w:instrText>
      </w:r>
      <w:r w:rsidR="00D1053C" w:rsidRPr="007A0BFD">
        <w:rPr>
          <w:color w:val="AEDD03" w:themeColor="accent1"/>
          <w:sz w:val="32"/>
          <w:szCs w:val="32"/>
        </w:rPr>
        <w:instrText>;1</w:instrText>
      </w:r>
      <w:r w:rsidRPr="007A0BFD">
        <w:rPr>
          <w:color w:val="AEDD03" w:themeColor="accent1"/>
          <w:sz w:val="32"/>
          <w:szCs w:val="32"/>
        </w:rPr>
        <w:instrText>"</w:instrText>
      </w:r>
      <w:r w:rsidRPr="007A0BFD">
        <w:instrText>\n "1-1"</w:instrText>
      </w:r>
      <w:r w:rsidRPr="007A0BFD">
        <w:rPr>
          <w:color w:val="AEDD03" w:themeColor="accent1"/>
          <w:sz w:val="32"/>
          <w:szCs w:val="32"/>
        </w:rPr>
        <w:instrText xml:space="preserve"> </w:instrText>
      </w:r>
      <w:r w:rsidRPr="007A0BFD">
        <w:rPr>
          <w:color w:val="AEDD03" w:themeColor="accent1"/>
          <w:sz w:val="32"/>
          <w:szCs w:val="32"/>
        </w:rPr>
        <w:fldChar w:fldCharType="separate"/>
      </w:r>
      <w:hyperlink w:anchor="_Toc189637759" w:history="1">
        <w:r w:rsidR="005C365F" w:rsidRPr="00227C1C">
          <w:rPr>
            <w:rStyle w:val="Hyperlink"/>
          </w:rPr>
          <w:t>Bijlage 1</w:t>
        </w:r>
        <w:r w:rsidR="005C365F">
          <w:rPr>
            <w:rFonts w:eastAsiaTheme="minorEastAsia"/>
            <w:kern w:val="2"/>
            <w:sz w:val="22"/>
            <w:szCs w:val="22"/>
            <w:lang w:eastAsia="nl-NL"/>
            <w14:ligatures w14:val="standardContextual"/>
          </w:rPr>
          <w:tab/>
        </w:r>
        <w:r w:rsidR="005C365F" w:rsidRPr="00227C1C">
          <w:rPr>
            <w:rStyle w:val="Hyperlink"/>
          </w:rPr>
          <w:t>Uniform Europees Aanbestedingsdocument</w:t>
        </w:r>
        <w:r w:rsidR="00895B13">
          <w:rPr>
            <w:rStyle w:val="Hyperlink"/>
          </w:rPr>
          <w:t xml:space="preserve"> (via TenderNed)</w:t>
        </w:r>
        <w:r w:rsidR="005C365F">
          <w:rPr>
            <w:webHidden/>
          </w:rPr>
          <w:tab/>
        </w:r>
        <w:r w:rsidR="005C365F">
          <w:rPr>
            <w:webHidden/>
          </w:rPr>
          <w:fldChar w:fldCharType="begin"/>
        </w:r>
        <w:r w:rsidR="005C365F">
          <w:rPr>
            <w:webHidden/>
          </w:rPr>
          <w:instrText xml:space="preserve"> PAGEREF _Toc189637759 \h </w:instrText>
        </w:r>
        <w:r w:rsidR="005C365F">
          <w:rPr>
            <w:webHidden/>
          </w:rPr>
        </w:r>
        <w:r w:rsidR="005C365F">
          <w:rPr>
            <w:webHidden/>
          </w:rPr>
          <w:fldChar w:fldCharType="separate"/>
        </w:r>
        <w:r w:rsidR="005C365F">
          <w:rPr>
            <w:webHidden/>
          </w:rPr>
          <w:t>3</w:t>
        </w:r>
        <w:r w:rsidR="005C365F">
          <w:rPr>
            <w:webHidden/>
          </w:rPr>
          <w:fldChar w:fldCharType="end"/>
        </w:r>
      </w:hyperlink>
    </w:p>
    <w:p w14:paraId="131BD3CA" w14:textId="04EA0451" w:rsidR="005C365F" w:rsidRDefault="005C365F">
      <w:pPr>
        <w:pStyle w:val="Inhopg2"/>
        <w:rPr>
          <w:rFonts w:eastAsiaTheme="minorEastAsia"/>
          <w:kern w:val="2"/>
          <w:sz w:val="22"/>
          <w:szCs w:val="22"/>
          <w:lang w:eastAsia="nl-NL"/>
          <w14:ligatures w14:val="standardContextual"/>
        </w:rPr>
      </w:pPr>
      <w:hyperlink w:anchor="_Toc189637760" w:history="1">
        <w:r w:rsidRPr="00227C1C">
          <w:rPr>
            <w:rStyle w:val="Hyperlink"/>
          </w:rPr>
          <w:t>Bijlage 2</w:t>
        </w:r>
        <w:r>
          <w:rPr>
            <w:rFonts w:eastAsiaTheme="minorEastAsia"/>
            <w:kern w:val="2"/>
            <w:sz w:val="22"/>
            <w:szCs w:val="22"/>
            <w:lang w:eastAsia="nl-NL"/>
            <w14:ligatures w14:val="standardContextual"/>
          </w:rPr>
          <w:tab/>
        </w:r>
        <w:r w:rsidRPr="00227C1C">
          <w:rPr>
            <w:rStyle w:val="Hyperlink"/>
          </w:rPr>
          <w:t>Formats kerncompetenties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_Toc189637760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2D989DFD" w14:textId="0A437ADC" w:rsidR="005C365F" w:rsidRDefault="005C365F">
      <w:pPr>
        <w:pStyle w:val="Inhopg2"/>
        <w:rPr>
          <w:rFonts w:eastAsiaTheme="minorEastAsia"/>
          <w:kern w:val="2"/>
          <w:sz w:val="22"/>
          <w:szCs w:val="22"/>
          <w:lang w:eastAsia="nl-NL"/>
          <w14:ligatures w14:val="standardContextual"/>
        </w:rPr>
      </w:pPr>
      <w:r>
        <w:rPr>
          <w:rStyle w:val="Hyperlink"/>
        </w:rPr>
        <w:tab/>
      </w:r>
      <w:hyperlink w:anchor="_Toc189637761" w:history="1">
        <w:r w:rsidRPr="00227C1C">
          <w:rPr>
            <w:rStyle w:val="Hyperlink"/>
          </w:rPr>
          <w:t>Format kerncompetentie 1 Architect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_Toc189637761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52F1BB54" w14:textId="59CCED70" w:rsidR="005C365F" w:rsidRDefault="005C365F">
      <w:pPr>
        <w:pStyle w:val="Inhopg2"/>
        <w:rPr>
          <w:rFonts w:eastAsiaTheme="minorEastAsia"/>
          <w:kern w:val="2"/>
          <w:sz w:val="22"/>
          <w:szCs w:val="22"/>
          <w:lang w:eastAsia="nl-NL"/>
          <w14:ligatures w14:val="standardContextual"/>
        </w:rPr>
      </w:pPr>
      <w:r>
        <w:rPr>
          <w:rStyle w:val="Hyperlink"/>
        </w:rPr>
        <w:tab/>
      </w:r>
      <w:hyperlink w:anchor="_Toc189637762" w:history="1">
        <w:r w:rsidRPr="00227C1C">
          <w:rPr>
            <w:rStyle w:val="Hyperlink"/>
          </w:rPr>
          <w:t>Format kerncompetentie 2 Architect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_Toc189637762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EAC617E" w14:textId="25BDBF46" w:rsidR="005C365F" w:rsidRDefault="005C365F">
      <w:pPr>
        <w:pStyle w:val="Inhopg2"/>
        <w:rPr>
          <w:rFonts w:eastAsiaTheme="minorEastAsia"/>
          <w:kern w:val="2"/>
          <w:sz w:val="22"/>
          <w:szCs w:val="22"/>
          <w:lang w:eastAsia="nl-NL"/>
          <w14:ligatures w14:val="standardContextual"/>
        </w:rPr>
      </w:pPr>
      <w:r>
        <w:rPr>
          <w:rStyle w:val="Hyperlink"/>
        </w:rPr>
        <w:tab/>
      </w:r>
      <w:hyperlink w:anchor="_Toc189637763" w:history="1">
        <w:r w:rsidRPr="00227C1C">
          <w:rPr>
            <w:rStyle w:val="Hyperlink"/>
          </w:rPr>
          <w:t>Format kerncompetentie 3 Installatieadviseur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_Toc189637763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5624E402" w14:textId="7B5FB53F" w:rsidR="005C365F" w:rsidRDefault="005C365F">
      <w:pPr>
        <w:pStyle w:val="Inhopg2"/>
        <w:rPr>
          <w:rFonts w:eastAsiaTheme="minorEastAsia"/>
          <w:kern w:val="2"/>
          <w:sz w:val="22"/>
          <w:szCs w:val="22"/>
          <w:lang w:eastAsia="nl-NL"/>
          <w14:ligatures w14:val="standardContextual"/>
        </w:rPr>
      </w:pPr>
      <w:r>
        <w:rPr>
          <w:rStyle w:val="Hyperlink"/>
        </w:rPr>
        <w:tab/>
      </w:r>
      <w:hyperlink w:anchor="_Toc189637764" w:history="1">
        <w:r w:rsidRPr="00227C1C">
          <w:rPr>
            <w:rStyle w:val="Hyperlink"/>
          </w:rPr>
          <w:t>Format kerncompetentie 4: Constructeur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_Toc189637764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604BF445" w14:textId="21B92368" w:rsidR="005C365F" w:rsidRDefault="005C365F">
      <w:pPr>
        <w:pStyle w:val="Inhopg2"/>
        <w:rPr>
          <w:rFonts w:eastAsiaTheme="minorEastAsia"/>
          <w:kern w:val="2"/>
          <w:sz w:val="22"/>
          <w:szCs w:val="22"/>
          <w:lang w:eastAsia="nl-NL"/>
          <w14:ligatures w14:val="standardContextual"/>
        </w:rPr>
      </w:pPr>
      <w:r>
        <w:rPr>
          <w:rStyle w:val="Hyperlink"/>
        </w:rPr>
        <w:tab/>
      </w:r>
      <w:hyperlink w:anchor="_Toc189637765" w:history="1">
        <w:r w:rsidRPr="00227C1C">
          <w:rPr>
            <w:rStyle w:val="Hyperlink"/>
          </w:rPr>
          <w:t>Format kerncompetentie 5: Adviseur duurzaamheid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_Toc189637765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5CE6E936" w14:textId="56900773" w:rsidR="005C365F" w:rsidRDefault="005C365F">
      <w:pPr>
        <w:pStyle w:val="Inhopg2"/>
        <w:rPr>
          <w:rFonts w:eastAsiaTheme="minorEastAsia"/>
          <w:kern w:val="2"/>
          <w:sz w:val="22"/>
          <w:szCs w:val="22"/>
          <w:lang w:eastAsia="nl-NL"/>
          <w14:ligatures w14:val="standardContextual"/>
        </w:rPr>
      </w:pPr>
      <w:r>
        <w:rPr>
          <w:rStyle w:val="Hyperlink"/>
        </w:rPr>
        <w:tab/>
      </w:r>
      <w:hyperlink w:anchor="_Toc189637766" w:history="1">
        <w:r w:rsidRPr="00227C1C">
          <w:rPr>
            <w:rStyle w:val="Hyperlink"/>
          </w:rPr>
          <w:t>Format kerncompetentie 6: Adviseur bouwfysica, akoestiek en brandveiligheid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_Toc189637766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218D96E8" w14:textId="6E7AA93B" w:rsidR="005C365F" w:rsidRDefault="005C365F">
      <w:pPr>
        <w:pStyle w:val="Inhopg2"/>
        <w:rPr>
          <w:rFonts w:eastAsiaTheme="minorEastAsia"/>
          <w:kern w:val="2"/>
          <w:sz w:val="22"/>
          <w:szCs w:val="22"/>
          <w:lang w:eastAsia="nl-NL"/>
          <w14:ligatures w14:val="standardContextual"/>
        </w:rPr>
      </w:pPr>
      <w:r>
        <w:rPr>
          <w:rStyle w:val="Hyperlink"/>
        </w:rPr>
        <w:tab/>
      </w:r>
      <w:hyperlink w:anchor="_Toc189637767" w:history="1">
        <w:r w:rsidRPr="00227C1C">
          <w:rPr>
            <w:rStyle w:val="Hyperlink"/>
          </w:rPr>
          <w:t>Format kerncompetentie 7: Kostendeskundige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_Toc189637767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4FE31766" w14:textId="72BB3032" w:rsidR="005C365F" w:rsidRDefault="005C365F">
      <w:pPr>
        <w:pStyle w:val="Inhopg2"/>
        <w:rPr>
          <w:rFonts w:eastAsiaTheme="minorEastAsia"/>
          <w:kern w:val="2"/>
          <w:sz w:val="22"/>
          <w:szCs w:val="22"/>
          <w:lang w:eastAsia="nl-NL"/>
          <w14:ligatures w14:val="standardContextual"/>
        </w:rPr>
      </w:pPr>
      <w:r>
        <w:rPr>
          <w:rStyle w:val="Hyperlink"/>
        </w:rPr>
        <w:tab/>
      </w:r>
      <w:hyperlink w:anchor="_Toc189637768" w:history="1">
        <w:r w:rsidRPr="00227C1C">
          <w:rPr>
            <w:rStyle w:val="Hyperlink"/>
          </w:rPr>
          <w:t>Format kerncompetentie 8: leiding geven aan ontwerpend consortium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_Toc189637768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56058B14" w14:textId="5F201EE1" w:rsidR="005C365F" w:rsidRDefault="005C365F">
      <w:pPr>
        <w:pStyle w:val="Inhopg2"/>
        <w:rPr>
          <w:rFonts w:eastAsiaTheme="minorEastAsia"/>
          <w:kern w:val="2"/>
          <w:sz w:val="22"/>
          <w:szCs w:val="22"/>
          <w:lang w:eastAsia="nl-NL"/>
          <w14:ligatures w14:val="standardContextual"/>
        </w:rPr>
      </w:pPr>
      <w:hyperlink w:anchor="_Toc189637769" w:history="1">
        <w:r w:rsidRPr="00227C1C">
          <w:rPr>
            <w:rStyle w:val="Hyperlink"/>
          </w:rPr>
          <w:t>Bijlage 3</w:t>
        </w:r>
        <w:r>
          <w:rPr>
            <w:rFonts w:eastAsiaTheme="minorEastAsia"/>
            <w:kern w:val="2"/>
            <w:sz w:val="22"/>
            <w:szCs w:val="22"/>
            <w:lang w:eastAsia="nl-NL"/>
            <w14:ligatures w14:val="standardContextual"/>
          </w:rPr>
          <w:tab/>
        </w:r>
        <w:r w:rsidRPr="00227C1C">
          <w:rPr>
            <w:rStyle w:val="Hyperlink"/>
          </w:rPr>
          <w:t>Formats Nadere selectiecriteria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_Toc189637769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2DB5751A" w14:textId="1234E06F" w:rsidR="005C365F" w:rsidRDefault="005C365F">
      <w:pPr>
        <w:pStyle w:val="Inhopg2"/>
        <w:rPr>
          <w:rFonts w:eastAsiaTheme="minorEastAsia"/>
          <w:kern w:val="2"/>
          <w:sz w:val="22"/>
          <w:szCs w:val="22"/>
          <w:lang w:eastAsia="nl-NL"/>
          <w14:ligatures w14:val="standardContextual"/>
        </w:rPr>
      </w:pPr>
      <w:r>
        <w:rPr>
          <w:rStyle w:val="Hyperlink"/>
        </w:rPr>
        <w:tab/>
      </w:r>
      <w:hyperlink w:anchor="_Toc189637770" w:history="1">
        <w:r w:rsidRPr="00227C1C">
          <w:rPr>
            <w:rStyle w:val="Hyperlink"/>
          </w:rPr>
          <w:t>Format Nadere selectiecriteria 1:   Bouwkundig en architectonisch ontwerpen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_Toc189637770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255A436F" w14:textId="1192B5F4" w:rsidR="005C365F" w:rsidRDefault="005C365F">
      <w:pPr>
        <w:pStyle w:val="Inhopg2"/>
        <w:rPr>
          <w:rFonts w:eastAsiaTheme="minorEastAsia"/>
          <w:kern w:val="2"/>
          <w:sz w:val="22"/>
          <w:szCs w:val="22"/>
          <w:lang w:eastAsia="nl-NL"/>
          <w14:ligatures w14:val="standardContextual"/>
        </w:rPr>
      </w:pPr>
      <w:r>
        <w:rPr>
          <w:rStyle w:val="Hyperlink"/>
        </w:rPr>
        <w:tab/>
      </w:r>
      <w:hyperlink w:anchor="_Toc189637771" w:history="1">
        <w:r w:rsidRPr="00227C1C">
          <w:rPr>
            <w:rStyle w:val="Hyperlink"/>
          </w:rPr>
          <w:t>Format Nadere selectiecriteria 2: Installatietechnisch ontwerpen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_Toc189637771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12D9BCC3" w14:textId="445B0AE3" w:rsidR="005C365F" w:rsidRDefault="005C365F">
      <w:pPr>
        <w:pStyle w:val="Inhopg2"/>
        <w:rPr>
          <w:rFonts w:eastAsiaTheme="minorEastAsia"/>
          <w:kern w:val="2"/>
          <w:sz w:val="22"/>
          <w:szCs w:val="22"/>
          <w:lang w:eastAsia="nl-NL"/>
          <w14:ligatures w14:val="standardContextual"/>
        </w:rPr>
      </w:pPr>
      <w:r>
        <w:rPr>
          <w:rStyle w:val="Hyperlink"/>
        </w:rPr>
        <w:tab/>
      </w:r>
      <w:hyperlink w:anchor="_Toc189637772" w:history="1">
        <w:r w:rsidRPr="00227C1C">
          <w:rPr>
            <w:rStyle w:val="Hyperlink"/>
          </w:rPr>
          <w:t>Format Nadere selectiecriteria 3: Advisering duurzaamheid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_Toc189637772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462B4A99" w14:textId="73BD779C" w:rsidR="005C365F" w:rsidRDefault="005C365F">
      <w:pPr>
        <w:pStyle w:val="Inhopg2"/>
        <w:rPr>
          <w:rFonts w:eastAsiaTheme="minorEastAsia"/>
          <w:kern w:val="2"/>
          <w:sz w:val="22"/>
          <w:szCs w:val="22"/>
          <w:lang w:eastAsia="nl-NL"/>
          <w14:ligatures w14:val="standardContextual"/>
        </w:rPr>
      </w:pPr>
      <w:r>
        <w:rPr>
          <w:rStyle w:val="Hyperlink"/>
        </w:rPr>
        <w:tab/>
      </w:r>
      <w:hyperlink w:anchor="_Toc189637773" w:history="1">
        <w:r w:rsidRPr="00227C1C">
          <w:rPr>
            <w:rStyle w:val="Hyperlink"/>
          </w:rPr>
          <w:t>Format Nadere selectiecriteria 4: Integraal ontwerpen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_Toc189637773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14:paraId="05D9AD8C" w14:textId="61BD914C" w:rsidR="005C365F" w:rsidRDefault="005C365F">
      <w:pPr>
        <w:pStyle w:val="Inhopg2"/>
        <w:rPr>
          <w:rFonts w:eastAsiaTheme="minorEastAsia"/>
          <w:kern w:val="2"/>
          <w:sz w:val="22"/>
          <w:szCs w:val="22"/>
          <w:lang w:eastAsia="nl-NL"/>
          <w14:ligatures w14:val="standardContextual"/>
        </w:rPr>
      </w:pPr>
      <w:hyperlink w:anchor="_Toc189637774" w:history="1">
        <w:r w:rsidRPr="00227C1C">
          <w:rPr>
            <w:rStyle w:val="Hyperlink"/>
          </w:rPr>
          <w:t>Bijlage 4</w:t>
        </w:r>
        <w:r>
          <w:rPr>
            <w:rFonts w:eastAsiaTheme="minorEastAsia"/>
            <w:kern w:val="2"/>
            <w:sz w:val="22"/>
            <w:szCs w:val="22"/>
            <w:lang w:eastAsia="nl-NL"/>
            <w14:ligatures w14:val="standardContextual"/>
          </w:rPr>
          <w:tab/>
        </w:r>
        <w:r w:rsidRPr="00227C1C">
          <w:rPr>
            <w:rStyle w:val="Hyperlink"/>
          </w:rPr>
          <w:t>Verklaring derden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_Toc189637774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14:paraId="0AE37ECC" w14:textId="56A0BB4D" w:rsidR="005C365F" w:rsidRDefault="005C365F">
      <w:pPr>
        <w:pStyle w:val="Inhopg2"/>
        <w:rPr>
          <w:rFonts w:eastAsiaTheme="minorEastAsia"/>
          <w:kern w:val="2"/>
          <w:sz w:val="22"/>
          <w:szCs w:val="22"/>
          <w:lang w:eastAsia="nl-NL"/>
          <w14:ligatures w14:val="standardContextual"/>
        </w:rPr>
      </w:pPr>
      <w:hyperlink w:anchor="_Toc189637775" w:history="1">
        <w:r w:rsidRPr="00227C1C">
          <w:rPr>
            <w:rStyle w:val="Hyperlink"/>
          </w:rPr>
          <w:t>Bijlage 5</w:t>
        </w:r>
        <w:r>
          <w:rPr>
            <w:rFonts w:eastAsiaTheme="minorEastAsia"/>
            <w:kern w:val="2"/>
            <w:sz w:val="22"/>
            <w:szCs w:val="22"/>
            <w:lang w:eastAsia="nl-NL"/>
            <w14:ligatures w14:val="standardContextual"/>
          </w:rPr>
          <w:tab/>
        </w:r>
        <w:r w:rsidRPr="00227C1C">
          <w:rPr>
            <w:rStyle w:val="Hyperlink"/>
          </w:rPr>
          <w:t>Verklaring volmacht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_Toc189637775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14:paraId="2A6C0F8E" w14:textId="54840EA8" w:rsidR="00FC53CF" w:rsidRPr="007A0BFD" w:rsidRDefault="003E1775" w:rsidP="00561E39">
      <w:r w:rsidRPr="007A0BFD">
        <w:fldChar w:fldCharType="end"/>
      </w:r>
    </w:p>
    <w:p w14:paraId="0E9D769B" w14:textId="77777777" w:rsidR="00561E39" w:rsidRPr="007A0BFD" w:rsidRDefault="00561E39" w:rsidP="00561E39"/>
    <w:p w14:paraId="49DBDEBE" w14:textId="77777777" w:rsidR="007A0BFD" w:rsidRPr="007A0BFD" w:rsidRDefault="007A0BFD" w:rsidP="00561E39"/>
    <w:p w14:paraId="12FCEEFA" w14:textId="77777777" w:rsidR="007A0BFD" w:rsidRPr="007A0BFD" w:rsidRDefault="007A0BFD" w:rsidP="00561E39"/>
    <w:p w14:paraId="0C689908" w14:textId="77777777" w:rsidR="00561E39" w:rsidRPr="007A0BFD" w:rsidRDefault="00561E39" w:rsidP="006B56AB"/>
    <w:p w14:paraId="23C381D4" w14:textId="77777777" w:rsidR="00FC53CF" w:rsidRPr="007A0BFD" w:rsidRDefault="00FC53CF">
      <w:pPr>
        <w:rPr>
          <w:color w:val="AEDD03" w:themeColor="accent1"/>
          <w:sz w:val="32"/>
          <w:szCs w:val="32"/>
        </w:rPr>
        <w:sectPr w:rsidR="00FC53CF" w:rsidRPr="007A0BFD" w:rsidSect="00561E39">
          <w:headerReference w:type="first" r:id="rId15"/>
          <w:pgSz w:w="11906" w:h="16838"/>
          <w:pgMar w:top="737" w:right="862" w:bottom="737" w:left="1021" w:header="709" w:footer="397" w:gutter="0"/>
          <w:cols w:space="708"/>
          <w:formProt w:val="0"/>
          <w:docGrid w:linePitch="360"/>
        </w:sectPr>
      </w:pPr>
    </w:p>
    <w:p w14:paraId="3F46D52A" w14:textId="77777777" w:rsidR="00582C70" w:rsidRPr="00EC2809" w:rsidRDefault="00582C70" w:rsidP="00893E37">
      <w:pPr>
        <w:pStyle w:val="BijlageTitel"/>
        <w:numPr>
          <w:ilvl w:val="0"/>
          <w:numId w:val="13"/>
        </w:numPr>
      </w:pPr>
      <w:bookmarkStart w:id="0" w:name="_Toc26111020"/>
      <w:bookmarkStart w:id="1" w:name="_Toc22111208"/>
      <w:bookmarkStart w:id="2" w:name="_Toc150442314"/>
      <w:bookmarkStart w:id="3" w:name="_Toc189637759"/>
      <w:r w:rsidRPr="00EC2809">
        <w:lastRenderedPageBreak/>
        <w:t>Uniform Europees Aanbestedingsdocument</w:t>
      </w:r>
      <w:bookmarkEnd w:id="1"/>
      <w:bookmarkEnd w:id="2"/>
      <w:bookmarkEnd w:id="3"/>
    </w:p>
    <w:p w14:paraId="1B6C90AA" w14:textId="2E751805" w:rsidR="00582C70" w:rsidRPr="00EC2809" w:rsidRDefault="00582C70" w:rsidP="00582C70">
      <w:r w:rsidRPr="00EC2809">
        <w:t xml:space="preserve">De UEA is als losse bijlage </w:t>
      </w:r>
      <w:r w:rsidR="00090E28">
        <w:t xml:space="preserve">op </w:t>
      </w:r>
      <w:proofErr w:type="spellStart"/>
      <w:r w:rsidR="00090E28">
        <w:t>TenderNed</w:t>
      </w:r>
      <w:proofErr w:type="spellEnd"/>
      <w:r w:rsidR="00090E28">
        <w:t xml:space="preserve"> </w:t>
      </w:r>
      <w:r w:rsidRPr="00EC2809">
        <w:t>bijgevoegd.</w:t>
      </w:r>
    </w:p>
    <w:p w14:paraId="2EF68C85" w14:textId="77777777" w:rsidR="00582C70" w:rsidRPr="00EC2809" w:rsidRDefault="00582C70" w:rsidP="00582C70"/>
    <w:p w14:paraId="43799E16" w14:textId="77777777" w:rsidR="00582C70" w:rsidRPr="00EC2809" w:rsidRDefault="00582C70" w:rsidP="00582C70">
      <w:pPr>
        <w:ind w:right="95"/>
        <w:rPr>
          <w:rFonts w:cs="Arial"/>
          <w:snapToGrid w:val="0"/>
        </w:rPr>
      </w:pPr>
      <w:bookmarkStart w:id="4" w:name="_Hlk10663984"/>
    </w:p>
    <w:p w14:paraId="01E650CA" w14:textId="7369E1BD" w:rsidR="00C148BE" w:rsidRDefault="00582C70" w:rsidP="00893E37">
      <w:pPr>
        <w:pStyle w:val="BijlageTitel"/>
        <w:numPr>
          <w:ilvl w:val="0"/>
          <w:numId w:val="13"/>
        </w:numPr>
        <w:jc w:val="left"/>
      </w:pPr>
      <w:bookmarkStart w:id="5" w:name="_Toc22111210"/>
      <w:bookmarkStart w:id="6" w:name="_Toc150442316"/>
      <w:bookmarkStart w:id="7" w:name="_Toc189637760"/>
      <w:bookmarkEnd w:id="4"/>
      <w:r w:rsidRPr="00EC2809">
        <w:lastRenderedPageBreak/>
        <w:t>Format</w:t>
      </w:r>
      <w:r w:rsidR="000844B7">
        <w:t>s</w:t>
      </w:r>
      <w:r>
        <w:t xml:space="preserve"> k</w:t>
      </w:r>
      <w:r w:rsidRPr="00EC2809">
        <w:t>erncompetentie</w:t>
      </w:r>
      <w:bookmarkEnd w:id="5"/>
      <w:bookmarkEnd w:id="6"/>
      <w:r w:rsidR="00C148BE">
        <w:t>s</w:t>
      </w:r>
      <w:bookmarkEnd w:id="7"/>
    </w:p>
    <w:p w14:paraId="796461CF" w14:textId="46867008" w:rsidR="00582C70" w:rsidRPr="00EC2809" w:rsidRDefault="00C148BE" w:rsidP="00297EEA">
      <w:pPr>
        <w:pStyle w:val="BijlageTitel"/>
        <w:numPr>
          <w:ilvl w:val="0"/>
          <w:numId w:val="0"/>
        </w:numPr>
        <w:jc w:val="left"/>
      </w:pPr>
      <w:bookmarkStart w:id="8" w:name="_Toc189479123"/>
      <w:bookmarkStart w:id="9" w:name="_Toc189636883"/>
      <w:bookmarkStart w:id="10" w:name="_Toc189637761"/>
      <w:r>
        <w:lastRenderedPageBreak/>
        <w:t xml:space="preserve">Format kerncompetentie </w:t>
      </w:r>
      <w:r w:rsidR="00DB151B">
        <w:t xml:space="preserve">1 </w:t>
      </w:r>
      <w:r w:rsidR="00552937">
        <w:t>A</w:t>
      </w:r>
      <w:r w:rsidR="00A77762">
        <w:t>rchitect</w:t>
      </w:r>
      <w:bookmarkEnd w:id="8"/>
      <w:bookmarkEnd w:id="9"/>
      <w:bookmarkEnd w:id="10"/>
      <w:r w:rsidR="00552937">
        <w:t xml:space="preserve"> </w:t>
      </w:r>
    </w:p>
    <w:p w14:paraId="1B09404E" w14:textId="77777777" w:rsidR="00582C70" w:rsidRPr="00EC2809" w:rsidRDefault="00582C70" w:rsidP="00582C70"/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256"/>
        <w:gridCol w:w="6515"/>
      </w:tblGrid>
      <w:tr w:rsidR="00582C70" w:rsidRPr="00EC2809" w14:paraId="644805AD" w14:textId="77777777" w:rsidTr="00856B07">
        <w:tc>
          <w:tcPr>
            <w:tcW w:w="9771" w:type="dxa"/>
            <w:gridSpan w:val="2"/>
            <w:shd w:val="clear" w:color="auto" w:fill="AEDD03"/>
            <w:vAlign w:val="center"/>
          </w:tcPr>
          <w:p w14:paraId="4CF4BEC9" w14:textId="254FD094" w:rsidR="00582C70" w:rsidRPr="00EC2809" w:rsidRDefault="00E30D0A" w:rsidP="00CD5659">
            <w:pPr>
              <w:rPr>
                <w:b/>
              </w:rPr>
            </w:pPr>
            <w:r>
              <w:rPr>
                <w:b/>
              </w:rPr>
              <w:t>Naam r</w:t>
            </w:r>
            <w:r w:rsidR="00582C70" w:rsidRPr="00EC2809">
              <w:rPr>
                <w:b/>
              </w:rPr>
              <w:t>eferentie:</w:t>
            </w:r>
          </w:p>
        </w:tc>
      </w:tr>
      <w:tr w:rsidR="00582C70" w:rsidRPr="00EC2809" w14:paraId="5EAFB7A8" w14:textId="77777777" w:rsidTr="00856B07">
        <w:tc>
          <w:tcPr>
            <w:tcW w:w="9771" w:type="dxa"/>
            <w:gridSpan w:val="2"/>
            <w:shd w:val="clear" w:color="auto" w:fill="AEDD03"/>
            <w:vAlign w:val="center"/>
          </w:tcPr>
          <w:p w14:paraId="3A0EA3D3" w14:textId="08C65FED" w:rsidR="00582C70" w:rsidRPr="00EC2809" w:rsidRDefault="00582C70" w:rsidP="00CD5659">
            <w:pPr>
              <w:rPr>
                <w:b/>
              </w:rPr>
            </w:pPr>
            <w:r w:rsidRPr="00EC2809">
              <w:rPr>
                <w:b/>
              </w:rPr>
              <w:t>Behorende bij kerncompetentie</w:t>
            </w:r>
            <w:r w:rsidR="00552937">
              <w:rPr>
                <w:b/>
              </w:rPr>
              <w:t xml:space="preserve"> 1</w:t>
            </w:r>
            <w:r w:rsidRPr="00EC2809">
              <w:rPr>
                <w:b/>
              </w:rPr>
              <w:t>:</w:t>
            </w:r>
            <w:r w:rsidR="00E30D0A">
              <w:rPr>
                <w:b/>
              </w:rPr>
              <w:t xml:space="preserve"> Architect</w:t>
            </w:r>
          </w:p>
        </w:tc>
      </w:tr>
      <w:tr w:rsidR="00582C70" w:rsidRPr="00EC2809" w14:paraId="25DD5C77" w14:textId="77777777" w:rsidTr="00856B07">
        <w:tc>
          <w:tcPr>
            <w:tcW w:w="3256" w:type="dxa"/>
            <w:vAlign w:val="center"/>
          </w:tcPr>
          <w:p w14:paraId="6E99F9C8" w14:textId="77777777" w:rsidR="00582C70" w:rsidRPr="00EC2809" w:rsidRDefault="00582C70" w:rsidP="00CD5659">
            <w:r w:rsidRPr="00EC2809">
              <w:t>Opdrachtgever</w:t>
            </w:r>
          </w:p>
        </w:tc>
        <w:tc>
          <w:tcPr>
            <w:tcW w:w="6515" w:type="dxa"/>
            <w:vAlign w:val="center"/>
          </w:tcPr>
          <w:p w14:paraId="24107175" w14:textId="77777777" w:rsidR="00582C70" w:rsidRPr="00EC2809" w:rsidRDefault="00582C70" w:rsidP="00CD5659"/>
        </w:tc>
      </w:tr>
      <w:tr w:rsidR="00582C70" w:rsidRPr="00EC2809" w14:paraId="38E63539" w14:textId="77777777" w:rsidTr="00856B07">
        <w:tc>
          <w:tcPr>
            <w:tcW w:w="3256" w:type="dxa"/>
            <w:vAlign w:val="center"/>
          </w:tcPr>
          <w:p w14:paraId="3830F53B" w14:textId="77777777" w:rsidR="00582C70" w:rsidRPr="00EC2809" w:rsidRDefault="00582C70" w:rsidP="00CD5659">
            <w:r w:rsidRPr="00EC2809">
              <w:t>Adres</w:t>
            </w:r>
          </w:p>
        </w:tc>
        <w:tc>
          <w:tcPr>
            <w:tcW w:w="6515" w:type="dxa"/>
            <w:vAlign w:val="center"/>
          </w:tcPr>
          <w:p w14:paraId="493CB485" w14:textId="77777777" w:rsidR="00582C70" w:rsidRPr="00EC2809" w:rsidRDefault="00582C70" w:rsidP="00CD5659"/>
        </w:tc>
      </w:tr>
      <w:tr w:rsidR="00582C70" w:rsidRPr="00EC2809" w14:paraId="19354112" w14:textId="77777777" w:rsidTr="00856B07">
        <w:tc>
          <w:tcPr>
            <w:tcW w:w="3256" w:type="dxa"/>
            <w:vAlign w:val="center"/>
          </w:tcPr>
          <w:p w14:paraId="72949C8D" w14:textId="77777777" w:rsidR="00582C70" w:rsidRPr="00EC2809" w:rsidRDefault="00582C70" w:rsidP="00CD5659">
            <w:r w:rsidRPr="00EC2809">
              <w:t>Postcode en plaats</w:t>
            </w:r>
          </w:p>
        </w:tc>
        <w:tc>
          <w:tcPr>
            <w:tcW w:w="6515" w:type="dxa"/>
            <w:vAlign w:val="center"/>
          </w:tcPr>
          <w:p w14:paraId="4A46CD0D" w14:textId="77777777" w:rsidR="00582C70" w:rsidRPr="00EC2809" w:rsidRDefault="00582C70" w:rsidP="00CD5659"/>
        </w:tc>
      </w:tr>
      <w:tr w:rsidR="00582C70" w:rsidRPr="00EC2809" w14:paraId="425D4B3F" w14:textId="77777777" w:rsidTr="00856B07">
        <w:tc>
          <w:tcPr>
            <w:tcW w:w="3256" w:type="dxa"/>
            <w:vAlign w:val="center"/>
          </w:tcPr>
          <w:p w14:paraId="2B0DFEBF" w14:textId="77777777" w:rsidR="00582C70" w:rsidRPr="00EC2809" w:rsidRDefault="00582C70" w:rsidP="00CD5659">
            <w:r w:rsidRPr="00EC2809">
              <w:t>Naam contactpersoon</w:t>
            </w:r>
          </w:p>
        </w:tc>
        <w:tc>
          <w:tcPr>
            <w:tcW w:w="6515" w:type="dxa"/>
            <w:vAlign w:val="center"/>
          </w:tcPr>
          <w:p w14:paraId="52F2A97F" w14:textId="77777777" w:rsidR="00582C70" w:rsidRPr="00EC2809" w:rsidRDefault="00582C70" w:rsidP="00CD5659"/>
        </w:tc>
      </w:tr>
      <w:tr w:rsidR="00582C70" w:rsidRPr="00EC2809" w14:paraId="757ECA0A" w14:textId="77777777" w:rsidTr="00856B07">
        <w:tc>
          <w:tcPr>
            <w:tcW w:w="3256" w:type="dxa"/>
            <w:vAlign w:val="center"/>
          </w:tcPr>
          <w:p w14:paraId="101C8F20" w14:textId="77777777" w:rsidR="00582C70" w:rsidRPr="00EC2809" w:rsidRDefault="00582C70" w:rsidP="00CD5659">
            <w:r w:rsidRPr="00EC2809">
              <w:t>Functie</w:t>
            </w:r>
          </w:p>
        </w:tc>
        <w:tc>
          <w:tcPr>
            <w:tcW w:w="6515" w:type="dxa"/>
            <w:vAlign w:val="center"/>
          </w:tcPr>
          <w:p w14:paraId="32AB6CEF" w14:textId="77777777" w:rsidR="00582C70" w:rsidRPr="00EC2809" w:rsidRDefault="00582C70" w:rsidP="00CD5659"/>
        </w:tc>
      </w:tr>
      <w:tr w:rsidR="00582C70" w:rsidRPr="00EC2809" w14:paraId="701ADF76" w14:textId="77777777" w:rsidTr="00856B07">
        <w:tc>
          <w:tcPr>
            <w:tcW w:w="3256" w:type="dxa"/>
            <w:vAlign w:val="center"/>
          </w:tcPr>
          <w:p w14:paraId="1C19CAD6" w14:textId="77777777" w:rsidR="00582C70" w:rsidRPr="00EC2809" w:rsidRDefault="00582C70" w:rsidP="00CD5659">
            <w:r w:rsidRPr="00EC2809">
              <w:t>Telefoonnummer</w:t>
            </w:r>
          </w:p>
        </w:tc>
        <w:tc>
          <w:tcPr>
            <w:tcW w:w="6515" w:type="dxa"/>
            <w:vAlign w:val="center"/>
          </w:tcPr>
          <w:p w14:paraId="2487281E" w14:textId="77777777" w:rsidR="00582C70" w:rsidRPr="00EC2809" w:rsidRDefault="00582C70" w:rsidP="00CD5659"/>
        </w:tc>
      </w:tr>
      <w:tr w:rsidR="00582C70" w:rsidRPr="00EC2809" w14:paraId="65FFD3B7" w14:textId="77777777" w:rsidTr="00856B07">
        <w:tc>
          <w:tcPr>
            <w:tcW w:w="3256" w:type="dxa"/>
            <w:vAlign w:val="center"/>
          </w:tcPr>
          <w:p w14:paraId="51FBA688" w14:textId="77777777" w:rsidR="00582C70" w:rsidRPr="00EC2809" w:rsidRDefault="00582C70" w:rsidP="00CD5659"/>
        </w:tc>
        <w:tc>
          <w:tcPr>
            <w:tcW w:w="6515" w:type="dxa"/>
            <w:vAlign w:val="center"/>
          </w:tcPr>
          <w:p w14:paraId="3E308234" w14:textId="77777777" w:rsidR="00582C70" w:rsidRPr="00EC2809" w:rsidRDefault="00582C70" w:rsidP="00CD5659"/>
        </w:tc>
      </w:tr>
      <w:tr w:rsidR="00582C70" w:rsidRPr="00EC2809" w14:paraId="5540AEC5" w14:textId="77777777" w:rsidTr="00856B07">
        <w:tc>
          <w:tcPr>
            <w:tcW w:w="9771" w:type="dxa"/>
            <w:gridSpan w:val="2"/>
            <w:shd w:val="clear" w:color="auto" w:fill="AEDD03"/>
            <w:vAlign w:val="center"/>
          </w:tcPr>
          <w:p w14:paraId="2269F09E" w14:textId="77777777" w:rsidR="00582C70" w:rsidRPr="00EC2809" w:rsidRDefault="00582C70" w:rsidP="00CD5659">
            <w:pPr>
              <w:rPr>
                <w:b/>
              </w:rPr>
            </w:pPr>
            <w:r w:rsidRPr="00EC2809">
              <w:rPr>
                <w:b/>
              </w:rPr>
              <w:t>Aard en omvang referentieproject</w:t>
            </w:r>
          </w:p>
        </w:tc>
      </w:tr>
      <w:tr w:rsidR="00582C70" w:rsidRPr="00EC2809" w14:paraId="7E3010E0" w14:textId="77777777" w:rsidTr="00856B07">
        <w:tc>
          <w:tcPr>
            <w:tcW w:w="3256" w:type="dxa"/>
            <w:vAlign w:val="center"/>
          </w:tcPr>
          <w:p w14:paraId="2D7D9F73" w14:textId="0ABF9976" w:rsidR="00582C70" w:rsidRPr="00EC2809" w:rsidRDefault="00A77762" w:rsidP="00CD5659">
            <w:pPr>
              <w:jc w:val="left"/>
            </w:pPr>
            <w:r>
              <w:t>Maatschappelijk Vastgoed</w:t>
            </w:r>
          </w:p>
        </w:tc>
        <w:tc>
          <w:tcPr>
            <w:tcW w:w="6515" w:type="dxa"/>
            <w:vAlign w:val="center"/>
          </w:tcPr>
          <w:p w14:paraId="475AB720" w14:textId="5D21A629" w:rsidR="00582C70" w:rsidRPr="00EC2809" w:rsidRDefault="00E30D0A" w:rsidP="00CD5659">
            <w:r>
              <w:t>&lt;</w:t>
            </w:r>
            <w:r w:rsidR="00A77762">
              <w:t>Omschrijving maatschappelijk vastgoed</w:t>
            </w:r>
            <w:r>
              <w:t>&gt;</w:t>
            </w:r>
          </w:p>
        </w:tc>
      </w:tr>
      <w:tr w:rsidR="00A77762" w:rsidRPr="00EC2809" w14:paraId="46259C15" w14:textId="77777777" w:rsidTr="00856B07">
        <w:tc>
          <w:tcPr>
            <w:tcW w:w="3256" w:type="dxa"/>
            <w:vAlign w:val="center"/>
          </w:tcPr>
          <w:p w14:paraId="78A934B0" w14:textId="27DFAB3F" w:rsidR="00A77762" w:rsidRDefault="00A77762" w:rsidP="00CD5659">
            <w:pPr>
              <w:jc w:val="left"/>
            </w:pPr>
            <w:r>
              <w:t>Aanwezige functies</w:t>
            </w:r>
          </w:p>
        </w:tc>
        <w:tc>
          <w:tcPr>
            <w:tcW w:w="6515" w:type="dxa"/>
            <w:vAlign w:val="center"/>
          </w:tcPr>
          <w:p w14:paraId="0E574CAF" w14:textId="3A8ED105" w:rsidR="00A77762" w:rsidRDefault="00A37FD8" w:rsidP="00CD5659">
            <w:r>
              <w:t xml:space="preserve">&lt; </w:t>
            </w:r>
            <w:proofErr w:type="spellStart"/>
            <w:r>
              <w:t>bijv</w:t>
            </w:r>
            <w:proofErr w:type="spellEnd"/>
            <w:r>
              <w:t xml:space="preserve"> basisschool/kinderopvang/Jeugdzorg/Medisch Centrum/Taalschool&gt;</w:t>
            </w:r>
          </w:p>
        </w:tc>
      </w:tr>
      <w:tr w:rsidR="00582C70" w:rsidRPr="00EC2809" w14:paraId="0E946B7E" w14:textId="77777777" w:rsidTr="00856B07">
        <w:tc>
          <w:tcPr>
            <w:tcW w:w="3256" w:type="dxa"/>
            <w:vAlign w:val="center"/>
          </w:tcPr>
          <w:p w14:paraId="150461CE" w14:textId="25E61A5E" w:rsidR="00582C70" w:rsidRPr="00EC2809" w:rsidRDefault="00AC4FFA" w:rsidP="00CD5659">
            <w:pPr>
              <w:jc w:val="left"/>
            </w:pPr>
            <w:r>
              <w:t>Omschrijving r</w:t>
            </w:r>
            <w:r w:rsidR="00582C70" w:rsidRPr="00EC2809">
              <w:t>ol Gegadigde</w:t>
            </w:r>
          </w:p>
        </w:tc>
        <w:tc>
          <w:tcPr>
            <w:tcW w:w="6515" w:type="dxa"/>
            <w:vAlign w:val="center"/>
          </w:tcPr>
          <w:p w14:paraId="6428DC33" w14:textId="078E4764" w:rsidR="00AC4FFA" w:rsidRPr="00EC2809" w:rsidRDefault="00AC4FFA" w:rsidP="00CD5659"/>
        </w:tc>
      </w:tr>
      <w:tr w:rsidR="00582C70" w:rsidRPr="00EC2809" w14:paraId="3F0B55FD" w14:textId="77777777" w:rsidTr="00856B07">
        <w:tc>
          <w:tcPr>
            <w:tcW w:w="3256" w:type="dxa"/>
            <w:vAlign w:val="center"/>
          </w:tcPr>
          <w:p w14:paraId="3A4C0766" w14:textId="77777777" w:rsidR="00582C70" w:rsidRPr="00EC2809" w:rsidRDefault="00582C70" w:rsidP="00CD5659">
            <w:r w:rsidRPr="00EC2809">
              <w:t xml:space="preserve">Omvang in m² </w:t>
            </w:r>
            <w:proofErr w:type="spellStart"/>
            <w:r w:rsidRPr="00EC2809">
              <w:t>bvo</w:t>
            </w:r>
            <w:proofErr w:type="spellEnd"/>
          </w:p>
        </w:tc>
        <w:tc>
          <w:tcPr>
            <w:tcW w:w="6515" w:type="dxa"/>
            <w:vAlign w:val="center"/>
          </w:tcPr>
          <w:p w14:paraId="11C49EC3" w14:textId="77777777" w:rsidR="00582C70" w:rsidRPr="00EC2809" w:rsidRDefault="00582C70" w:rsidP="00CD5659"/>
        </w:tc>
      </w:tr>
      <w:tr w:rsidR="008E173A" w:rsidRPr="00EC2809" w14:paraId="04241C31" w14:textId="77777777" w:rsidTr="00856B07">
        <w:tc>
          <w:tcPr>
            <w:tcW w:w="3256" w:type="dxa"/>
            <w:vAlign w:val="center"/>
          </w:tcPr>
          <w:p w14:paraId="51C949C3" w14:textId="47D2BF13" w:rsidR="008E173A" w:rsidRDefault="008E173A" w:rsidP="00CD5659">
            <w:r>
              <w:t xml:space="preserve">Opdrachtsom in € </w:t>
            </w:r>
          </w:p>
        </w:tc>
        <w:tc>
          <w:tcPr>
            <w:tcW w:w="6515" w:type="dxa"/>
            <w:vAlign w:val="center"/>
          </w:tcPr>
          <w:p w14:paraId="321FAC5C" w14:textId="77777777" w:rsidR="008E173A" w:rsidRDefault="008E173A" w:rsidP="00856B07">
            <w:pPr>
              <w:jc w:val="left"/>
            </w:pPr>
          </w:p>
        </w:tc>
      </w:tr>
      <w:tr w:rsidR="00FB75D7" w:rsidRPr="00EC2809" w14:paraId="49EEFF5E" w14:textId="77777777" w:rsidTr="00856B07">
        <w:tc>
          <w:tcPr>
            <w:tcW w:w="3256" w:type="dxa"/>
            <w:vAlign w:val="center"/>
          </w:tcPr>
          <w:p w14:paraId="76CA00B3" w14:textId="4B841B3F" w:rsidR="00FB75D7" w:rsidRDefault="00FB75D7" w:rsidP="00CD5659">
            <w:r>
              <w:t>Datum start project</w:t>
            </w:r>
          </w:p>
        </w:tc>
        <w:tc>
          <w:tcPr>
            <w:tcW w:w="6515" w:type="dxa"/>
            <w:vAlign w:val="center"/>
          </w:tcPr>
          <w:p w14:paraId="3E89DCF9" w14:textId="77777777" w:rsidR="00FB75D7" w:rsidRDefault="00FB75D7" w:rsidP="00856B07">
            <w:pPr>
              <w:jc w:val="left"/>
            </w:pPr>
          </w:p>
        </w:tc>
      </w:tr>
      <w:tr w:rsidR="00FB75D7" w:rsidRPr="00EC2809" w14:paraId="6504BCD8" w14:textId="77777777" w:rsidTr="00856B07">
        <w:tc>
          <w:tcPr>
            <w:tcW w:w="3256" w:type="dxa"/>
            <w:vAlign w:val="center"/>
          </w:tcPr>
          <w:p w14:paraId="20832B75" w14:textId="67AE89BB" w:rsidR="00FB75D7" w:rsidRDefault="00FB75D7" w:rsidP="00CD5659">
            <w:r>
              <w:t>Datum goedkeuring Definitief Ontwer</w:t>
            </w:r>
            <w:r w:rsidR="00A67702">
              <w:t>p</w:t>
            </w:r>
          </w:p>
        </w:tc>
        <w:tc>
          <w:tcPr>
            <w:tcW w:w="6515" w:type="dxa"/>
            <w:vAlign w:val="center"/>
          </w:tcPr>
          <w:p w14:paraId="6326DD4D" w14:textId="77777777" w:rsidR="00FB75D7" w:rsidRDefault="00FB75D7" w:rsidP="00856B07">
            <w:pPr>
              <w:jc w:val="left"/>
            </w:pPr>
          </w:p>
        </w:tc>
      </w:tr>
      <w:tr w:rsidR="00582C70" w:rsidRPr="00EC2809" w14:paraId="24671367" w14:textId="77777777" w:rsidTr="00856B07">
        <w:tc>
          <w:tcPr>
            <w:tcW w:w="3256" w:type="dxa"/>
            <w:vAlign w:val="center"/>
          </w:tcPr>
          <w:p w14:paraId="494421EF" w14:textId="4567D1B6" w:rsidR="00582C70" w:rsidRPr="00EC2809" w:rsidRDefault="00582C70" w:rsidP="00CD5659">
            <w:r>
              <w:t xml:space="preserve">Status </w:t>
            </w:r>
            <w:r w:rsidR="00856B07">
              <w:t>project (</w:t>
            </w:r>
            <w:r w:rsidR="00A37FD8">
              <w:t xml:space="preserve">minimaal </w:t>
            </w:r>
            <w:r w:rsidR="00856B07">
              <w:t>vastgestelde fase)</w:t>
            </w:r>
          </w:p>
        </w:tc>
        <w:tc>
          <w:tcPr>
            <w:tcW w:w="6515" w:type="dxa"/>
            <w:vAlign w:val="center"/>
          </w:tcPr>
          <w:p w14:paraId="55D696E1" w14:textId="3EDFC00C" w:rsidR="00582C70" w:rsidRPr="00EC2809" w:rsidRDefault="00856B07" w:rsidP="00856B07">
            <w:pPr>
              <w:jc w:val="left"/>
            </w:pPr>
            <w:r>
              <w:t>Definitief-</w:t>
            </w:r>
            <w:r w:rsidR="00DD2493">
              <w:t>/</w:t>
            </w:r>
            <w:r>
              <w:t>Technisch-</w:t>
            </w:r>
            <w:r w:rsidR="00DD2493">
              <w:t>/</w:t>
            </w:r>
            <w:proofErr w:type="spellStart"/>
            <w:r>
              <w:t>Uitvoeringsgereed</w:t>
            </w:r>
            <w:proofErr w:type="spellEnd"/>
            <w:r>
              <w:t xml:space="preserve"> Ontwerp</w:t>
            </w:r>
            <w:r w:rsidR="00DD2493">
              <w:t>-</w:t>
            </w:r>
            <w:r w:rsidR="00005B02">
              <w:t>/</w:t>
            </w:r>
            <w:r>
              <w:t>Realisatiefase</w:t>
            </w:r>
            <w:r w:rsidR="00005B02">
              <w:t>/</w:t>
            </w:r>
            <w:r>
              <w:t>Opgeleverd</w:t>
            </w:r>
          </w:p>
        </w:tc>
      </w:tr>
      <w:tr w:rsidR="00582C70" w:rsidRPr="00EC2809" w14:paraId="7F8C23D4" w14:textId="77777777" w:rsidTr="00A67702">
        <w:trPr>
          <w:trHeight w:val="209"/>
        </w:trPr>
        <w:tc>
          <w:tcPr>
            <w:tcW w:w="3256" w:type="dxa"/>
            <w:vAlign w:val="center"/>
          </w:tcPr>
          <w:p w14:paraId="21600BD8" w14:textId="77777777" w:rsidR="00582C70" w:rsidRPr="00EC2809" w:rsidRDefault="00582C70" w:rsidP="00CD5659">
            <w:r w:rsidRPr="00EC2809">
              <w:t>Omschrijving project</w:t>
            </w:r>
          </w:p>
        </w:tc>
        <w:tc>
          <w:tcPr>
            <w:tcW w:w="6515" w:type="dxa"/>
            <w:vAlign w:val="center"/>
          </w:tcPr>
          <w:p w14:paraId="7CB3247F" w14:textId="3ECC9EFA" w:rsidR="00856B07" w:rsidRPr="00EC2809" w:rsidRDefault="00856B07" w:rsidP="00CD5659"/>
        </w:tc>
      </w:tr>
      <w:tr w:rsidR="00582C70" w:rsidRPr="00EC2809" w14:paraId="71DB5F56" w14:textId="77777777" w:rsidTr="00856B07">
        <w:tc>
          <w:tcPr>
            <w:tcW w:w="3256" w:type="dxa"/>
            <w:vAlign w:val="center"/>
          </w:tcPr>
          <w:p w14:paraId="3E477A6C" w14:textId="139D1C2D" w:rsidR="00582C70" w:rsidRPr="00EC2809" w:rsidRDefault="00582C70" w:rsidP="00A77762">
            <w:pPr>
              <w:jc w:val="left"/>
            </w:pPr>
            <w:r w:rsidRPr="00EC2809">
              <w:t>Toelichting op kerncomp</w:t>
            </w:r>
            <w:r w:rsidR="00660BC1">
              <w:t>e</w:t>
            </w:r>
            <w:r w:rsidRPr="00EC2809">
              <w:t>tentie</w:t>
            </w:r>
            <w:r w:rsidR="000564E8">
              <w:t xml:space="preserve"> 1</w:t>
            </w:r>
            <w:r w:rsidR="00DB151B">
              <w:t xml:space="preserve">: </w:t>
            </w:r>
            <w:r w:rsidR="00DB151B" w:rsidRPr="00882416">
              <w:t xml:space="preserve">Ervaring met het bouwkundig en architectonisch ontwerpen van een </w:t>
            </w:r>
            <w:r w:rsidR="00DB151B">
              <w:t>Maatschappelijk Vastgoed geb</w:t>
            </w:r>
            <w:r w:rsidR="00DB151B" w:rsidRPr="00882416">
              <w:t xml:space="preserve">ouw van minimaal </w:t>
            </w:r>
            <w:r w:rsidR="00005B02">
              <w:t>2.0</w:t>
            </w:r>
            <w:r w:rsidR="00DB151B" w:rsidRPr="00882416">
              <w:t xml:space="preserve">00 m² </w:t>
            </w:r>
            <w:proofErr w:type="spellStart"/>
            <w:r w:rsidR="00DB151B" w:rsidRPr="00882416">
              <w:t>bvo</w:t>
            </w:r>
            <w:proofErr w:type="spellEnd"/>
            <w:r w:rsidR="002C7A65">
              <w:t xml:space="preserve">, waarbij  </w:t>
            </w:r>
            <w:r w:rsidR="00755BB3">
              <w:t xml:space="preserve">aantoonbaar </w:t>
            </w:r>
            <w:r w:rsidR="002C7A65">
              <w:t>een gemiddelde GPR-score van minimaal 7 is behaald.</w:t>
            </w:r>
          </w:p>
        </w:tc>
        <w:tc>
          <w:tcPr>
            <w:tcW w:w="6515" w:type="dxa"/>
            <w:vAlign w:val="center"/>
          </w:tcPr>
          <w:p w14:paraId="05F0D43D" w14:textId="77777777" w:rsidR="00582C70" w:rsidRDefault="00582C70" w:rsidP="00CD5659"/>
          <w:p w14:paraId="535F24F6" w14:textId="77777777" w:rsidR="00A77762" w:rsidRDefault="00A77762" w:rsidP="00CD5659"/>
          <w:p w14:paraId="1AF7DB0F" w14:textId="77777777" w:rsidR="00552937" w:rsidRDefault="00552937" w:rsidP="00CD5659"/>
          <w:p w14:paraId="65BCBF72" w14:textId="77777777" w:rsidR="00A77762" w:rsidRDefault="00A77762" w:rsidP="00CD5659"/>
          <w:p w14:paraId="57304531" w14:textId="77777777" w:rsidR="00A77762" w:rsidRPr="00EC2809" w:rsidRDefault="00A77762" w:rsidP="00CD5659"/>
        </w:tc>
      </w:tr>
    </w:tbl>
    <w:p w14:paraId="07E54DB9" w14:textId="77777777" w:rsidR="00582C70" w:rsidRPr="00EC2809" w:rsidRDefault="00582C70" w:rsidP="00582C70"/>
    <w:p w14:paraId="67E08655" w14:textId="5F86FEE4" w:rsidR="00582C70" w:rsidRPr="00EC2809" w:rsidRDefault="00582C70" w:rsidP="00582C70">
      <w:pPr>
        <w:ind w:right="95"/>
        <w:rPr>
          <w:rFonts w:cs="Arial"/>
          <w:snapToGrid w:val="0"/>
        </w:rPr>
      </w:pPr>
      <w:r w:rsidRPr="00EC2809">
        <w:rPr>
          <w:rFonts w:cs="Arial"/>
          <w:snapToGrid w:val="0"/>
        </w:rPr>
        <w:t>Gegadigde verklaart bovenstaand</w:t>
      </w:r>
      <w:r w:rsidR="00552937">
        <w:rPr>
          <w:rFonts w:cs="Arial"/>
          <w:snapToGrid w:val="0"/>
        </w:rPr>
        <w:t xml:space="preserve"> </w:t>
      </w:r>
      <w:r w:rsidR="00856B07">
        <w:rPr>
          <w:rFonts w:cs="Arial"/>
          <w:snapToGrid w:val="0"/>
        </w:rPr>
        <w:t>referentie</w:t>
      </w:r>
      <w:r w:rsidRPr="00EC2809">
        <w:rPr>
          <w:rFonts w:cs="Arial"/>
          <w:snapToGrid w:val="0"/>
        </w:rPr>
        <w:t xml:space="preserve">project op een vakkundige en regelmatige wijze te hebben uitgevoerd en deze verklaring naar waarheid te hebben ingevuld. </w:t>
      </w:r>
    </w:p>
    <w:p w14:paraId="2B8E52CF" w14:textId="77777777" w:rsidR="00582C70" w:rsidRPr="00EC2809" w:rsidRDefault="00582C70" w:rsidP="00582C70">
      <w:pPr>
        <w:ind w:right="95"/>
        <w:rPr>
          <w:rFonts w:cs="Arial"/>
          <w:snapToGrid w:val="0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582C70" w:rsidRPr="00EC2809" w14:paraId="43C835BF" w14:textId="77777777" w:rsidTr="00CD5659">
        <w:tc>
          <w:tcPr>
            <w:tcW w:w="3103" w:type="dxa"/>
          </w:tcPr>
          <w:p w14:paraId="0E0B9735" w14:textId="77777777" w:rsidR="00582C70" w:rsidRPr="00EC2809" w:rsidRDefault="00582C70" w:rsidP="00CD5659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6DB49515" w14:textId="77777777" w:rsidR="00582C70" w:rsidRPr="00EC2809" w:rsidRDefault="00582C70" w:rsidP="00CD5659">
            <w:pPr>
              <w:ind w:right="95"/>
              <w:rPr>
                <w:rFonts w:cs="Arial"/>
                <w:snapToGrid w:val="0"/>
              </w:rPr>
            </w:pPr>
          </w:p>
        </w:tc>
      </w:tr>
      <w:tr w:rsidR="00582C70" w:rsidRPr="00EC2809" w14:paraId="7C4B0191" w14:textId="77777777" w:rsidTr="00CD5659">
        <w:tc>
          <w:tcPr>
            <w:tcW w:w="3103" w:type="dxa"/>
          </w:tcPr>
          <w:p w14:paraId="72C2C89C" w14:textId="77777777" w:rsidR="00582C70" w:rsidRPr="00EC2809" w:rsidRDefault="00582C70" w:rsidP="00CD5659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3596FBEA" w14:textId="77777777" w:rsidR="00582C70" w:rsidRPr="00EC2809" w:rsidRDefault="00582C70" w:rsidP="00CD5659">
            <w:pPr>
              <w:ind w:right="95"/>
              <w:rPr>
                <w:rFonts w:cs="Arial"/>
                <w:snapToGrid w:val="0"/>
              </w:rPr>
            </w:pPr>
          </w:p>
        </w:tc>
      </w:tr>
      <w:tr w:rsidR="00582C70" w:rsidRPr="00EC2809" w14:paraId="3D2182E2" w14:textId="77777777" w:rsidTr="00CD5659">
        <w:tc>
          <w:tcPr>
            <w:tcW w:w="3103" w:type="dxa"/>
          </w:tcPr>
          <w:p w14:paraId="64881567" w14:textId="77777777" w:rsidR="00582C70" w:rsidRPr="00EC2809" w:rsidRDefault="00582C70" w:rsidP="00CD5659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53AA08D4" w14:textId="77777777" w:rsidR="00582C70" w:rsidRPr="00EC2809" w:rsidRDefault="00582C70" w:rsidP="00CD5659">
            <w:pPr>
              <w:ind w:right="95"/>
              <w:rPr>
                <w:rFonts w:cs="Arial"/>
                <w:snapToGrid w:val="0"/>
              </w:rPr>
            </w:pPr>
          </w:p>
        </w:tc>
      </w:tr>
      <w:tr w:rsidR="00582C70" w:rsidRPr="00EC2809" w14:paraId="74E45B21" w14:textId="77777777" w:rsidTr="00CD5659">
        <w:tc>
          <w:tcPr>
            <w:tcW w:w="3103" w:type="dxa"/>
          </w:tcPr>
          <w:p w14:paraId="49A6F816" w14:textId="77777777" w:rsidR="00582C70" w:rsidRPr="00EC2809" w:rsidRDefault="00582C70" w:rsidP="00CD5659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2588319F" w14:textId="77777777" w:rsidR="00582C70" w:rsidRPr="00EC2809" w:rsidRDefault="00582C70" w:rsidP="00CD5659">
            <w:pPr>
              <w:ind w:right="95"/>
              <w:rPr>
                <w:rFonts w:cs="Arial"/>
                <w:snapToGrid w:val="0"/>
              </w:rPr>
            </w:pPr>
          </w:p>
        </w:tc>
      </w:tr>
      <w:tr w:rsidR="00582C70" w:rsidRPr="00EC2809" w14:paraId="7A2C1B42" w14:textId="77777777" w:rsidTr="00CD5659">
        <w:tc>
          <w:tcPr>
            <w:tcW w:w="3103" w:type="dxa"/>
          </w:tcPr>
          <w:p w14:paraId="7788EDEE" w14:textId="77777777" w:rsidR="00582C70" w:rsidRPr="00EC2809" w:rsidRDefault="00582C70" w:rsidP="00CD5659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5B1CC7DC" w14:textId="77777777" w:rsidR="00582C70" w:rsidRPr="00EC2809" w:rsidRDefault="00582C70" w:rsidP="00CD5659">
            <w:pPr>
              <w:ind w:right="95"/>
              <w:rPr>
                <w:rFonts w:cs="Arial"/>
                <w:snapToGrid w:val="0"/>
              </w:rPr>
            </w:pPr>
          </w:p>
        </w:tc>
      </w:tr>
    </w:tbl>
    <w:p w14:paraId="091EB91A" w14:textId="77777777" w:rsidR="00582C70" w:rsidRPr="00EC2809" w:rsidRDefault="00582C70" w:rsidP="00582C70">
      <w:pPr>
        <w:ind w:right="95"/>
        <w:rPr>
          <w:rFonts w:cs="Arial"/>
          <w:snapToGrid w:val="0"/>
        </w:rPr>
      </w:pPr>
    </w:p>
    <w:p w14:paraId="6E7DE596" w14:textId="01FEF8D4" w:rsidR="00A12D2F" w:rsidRPr="00EC2809" w:rsidRDefault="00A12D2F" w:rsidP="00297EEA">
      <w:pPr>
        <w:pStyle w:val="BijlageTitel"/>
        <w:numPr>
          <w:ilvl w:val="0"/>
          <w:numId w:val="0"/>
        </w:numPr>
        <w:ind w:left="1985" w:hanging="1985"/>
        <w:jc w:val="left"/>
      </w:pPr>
      <w:bookmarkStart w:id="11" w:name="_Toc189479124"/>
      <w:bookmarkStart w:id="12" w:name="_Toc189636884"/>
      <w:bookmarkStart w:id="13" w:name="_Toc22111211"/>
      <w:bookmarkStart w:id="14" w:name="_Toc150442317"/>
      <w:bookmarkStart w:id="15" w:name="_Hlk21677706"/>
      <w:bookmarkStart w:id="16" w:name="_Toc189637762"/>
      <w:r w:rsidRPr="00EC2809">
        <w:lastRenderedPageBreak/>
        <w:t>Format</w:t>
      </w:r>
      <w:r>
        <w:t xml:space="preserve"> k</w:t>
      </w:r>
      <w:r w:rsidRPr="00EC2809">
        <w:t>erncompetentie</w:t>
      </w:r>
      <w:r>
        <w:t xml:space="preserve"> 2 Architect</w:t>
      </w:r>
      <w:bookmarkEnd w:id="11"/>
      <w:bookmarkEnd w:id="12"/>
      <w:bookmarkEnd w:id="16"/>
      <w:r>
        <w:t xml:space="preserve"> </w:t>
      </w:r>
    </w:p>
    <w:p w14:paraId="6EDD9F67" w14:textId="77777777" w:rsidR="00A12D2F" w:rsidRPr="00EC2809" w:rsidRDefault="00A12D2F" w:rsidP="00A12D2F"/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256"/>
        <w:gridCol w:w="6515"/>
      </w:tblGrid>
      <w:tr w:rsidR="00A12D2F" w:rsidRPr="00EC2809" w14:paraId="7857CF81" w14:textId="77777777" w:rsidTr="00D769CB">
        <w:tc>
          <w:tcPr>
            <w:tcW w:w="9771" w:type="dxa"/>
            <w:gridSpan w:val="2"/>
            <w:shd w:val="clear" w:color="auto" w:fill="AEDD03"/>
            <w:vAlign w:val="center"/>
          </w:tcPr>
          <w:p w14:paraId="4739329F" w14:textId="77777777" w:rsidR="00A12D2F" w:rsidRPr="00EC2809" w:rsidRDefault="00A12D2F" w:rsidP="00D769CB">
            <w:pPr>
              <w:rPr>
                <w:b/>
              </w:rPr>
            </w:pPr>
            <w:r>
              <w:rPr>
                <w:b/>
              </w:rPr>
              <w:t>Naam r</w:t>
            </w:r>
            <w:r w:rsidRPr="00EC2809">
              <w:rPr>
                <w:b/>
              </w:rPr>
              <w:t>eferentie:</w:t>
            </w:r>
          </w:p>
        </w:tc>
      </w:tr>
      <w:tr w:rsidR="00A12D2F" w:rsidRPr="00EC2809" w14:paraId="052ADAC0" w14:textId="77777777" w:rsidTr="00D769CB">
        <w:tc>
          <w:tcPr>
            <w:tcW w:w="9771" w:type="dxa"/>
            <w:gridSpan w:val="2"/>
            <w:shd w:val="clear" w:color="auto" w:fill="AEDD03"/>
            <w:vAlign w:val="center"/>
          </w:tcPr>
          <w:p w14:paraId="5BC08E95" w14:textId="77777777" w:rsidR="00A12D2F" w:rsidRPr="00EC2809" w:rsidRDefault="00A12D2F" w:rsidP="00D769CB">
            <w:pPr>
              <w:rPr>
                <w:b/>
              </w:rPr>
            </w:pPr>
            <w:r w:rsidRPr="00EC2809">
              <w:rPr>
                <w:b/>
              </w:rPr>
              <w:t>Behorende bij kerncompetentie</w:t>
            </w:r>
            <w:r>
              <w:rPr>
                <w:b/>
              </w:rPr>
              <w:t xml:space="preserve"> 1</w:t>
            </w:r>
            <w:r w:rsidRPr="00EC2809">
              <w:rPr>
                <w:b/>
              </w:rPr>
              <w:t>:</w:t>
            </w:r>
            <w:r>
              <w:rPr>
                <w:b/>
              </w:rPr>
              <w:t xml:space="preserve"> Architect</w:t>
            </w:r>
          </w:p>
        </w:tc>
      </w:tr>
      <w:tr w:rsidR="00A12D2F" w:rsidRPr="00EC2809" w14:paraId="69240D15" w14:textId="77777777" w:rsidTr="00D769CB">
        <w:tc>
          <w:tcPr>
            <w:tcW w:w="3256" w:type="dxa"/>
            <w:vAlign w:val="center"/>
          </w:tcPr>
          <w:p w14:paraId="5816AB73" w14:textId="77777777" w:rsidR="00A12D2F" w:rsidRPr="00EC2809" w:rsidRDefault="00A12D2F" w:rsidP="00D769CB">
            <w:r w:rsidRPr="00EC2809">
              <w:t>Opdrachtgever</w:t>
            </w:r>
          </w:p>
        </w:tc>
        <w:tc>
          <w:tcPr>
            <w:tcW w:w="6515" w:type="dxa"/>
            <w:vAlign w:val="center"/>
          </w:tcPr>
          <w:p w14:paraId="78BC415A" w14:textId="77777777" w:rsidR="00A12D2F" w:rsidRPr="00EC2809" w:rsidRDefault="00A12D2F" w:rsidP="00D769CB"/>
        </w:tc>
      </w:tr>
      <w:tr w:rsidR="00A12D2F" w:rsidRPr="00EC2809" w14:paraId="04B5DA6C" w14:textId="77777777" w:rsidTr="00D769CB">
        <w:tc>
          <w:tcPr>
            <w:tcW w:w="3256" w:type="dxa"/>
            <w:vAlign w:val="center"/>
          </w:tcPr>
          <w:p w14:paraId="2716D458" w14:textId="77777777" w:rsidR="00A12D2F" w:rsidRPr="00EC2809" w:rsidRDefault="00A12D2F" w:rsidP="00D769CB">
            <w:r w:rsidRPr="00EC2809">
              <w:t>Adres</w:t>
            </w:r>
          </w:p>
        </w:tc>
        <w:tc>
          <w:tcPr>
            <w:tcW w:w="6515" w:type="dxa"/>
            <w:vAlign w:val="center"/>
          </w:tcPr>
          <w:p w14:paraId="31DCF528" w14:textId="77777777" w:rsidR="00A12D2F" w:rsidRPr="00EC2809" w:rsidRDefault="00A12D2F" w:rsidP="00D769CB"/>
        </w:tc>
      </w:tr>
      <w:tr w:rsidR="00A12D2F" w:rsidRPr="00EC2809" w14:paraId="4B06154B" w14:textId="77777777" w:rsidTr="00D769CB">
        <w:tc>
          <w:tcPr>
            <w:tcW w:w="3256" w:type="dxa"/>
            <w:vAlign w:val="center"/>
          </w:tcPr>
          <w:p w14:paraId="4F89215F" w14:textId="77777777" w:rsidR="00A12D2F" w:rsidRPr="00EC2809" w:rsidRDefault="00A12D2F" w:rsidP="00D769CB">
            <w:r w:rsidRPr="00EC2809">
              <w:t>Postcode en plaats</w:t>
            </w:r>
          </w:p>
        </w:tc>
        <w:tc>
          <w:tcPr>
            <w:tcW w:w="6515" w:type="dxa"/>
            <w:vAlign w:val="center"/>
          </w:tcPr>
          <w:p w14:paraId="5AD225EF" w14:textId="77777777" w:rsidR="00A12D2F" w:rsidRPr="00EC2809" w:rsidRDefault="00A12D2F" w:rsidP="00D769CB"/>
        </w:tc>
      </w:tr>
      <w:tr w:rsidR="00A12D2F" w:rsidRPr="00EC2809" w14:paraId="3FAFF4B0" w14:textId="77777777" w:rsidTr="00D769CB">
        <w:tc>
          <w:tcPr>
            <w:tcW w:w="3256" w:type="dxa"/>
            <w:vAlign w:val="center"/>
          </w:tcPr>
          <w:p w14:paraId="436BC56C" w14:textId="77777777" w:rsidR="00A12D2F" w:rsidRPr="00EC2809" w:rsidRDefault="00A12D2F" w:rsidP="00D769CB">
            <w:r w:rsidRPr="00EC2809">
              <w:t>Naam contactpersoon</w:t>
            </w:r>
          </w:p>
        </w:tc>
        <w:tc>
          <w:tcPr>
            <w:tcW w:w="6515" w:type="dxa"/>
            <w:vAlign w:val="center"/>
          </w:tcPr>
          <w:p w14:paraId="18819EA6" w14:textId="77777777" w:rsidR="00A12D2F" w:rsidRPr="00EC2809" w:rsidRDefault="00A12D2F" w:rsidP="00D769CB"/>
        </w:tc>
      </w:tr>
      <w:tr w:rsidR="00A12D2F" w:rsidRPr="00EC2809" w14:paraId="6F540EB7" w14:textId="77777777" w:rsidTr="00D769CB">
        <w:tc>
          <w:tcPr>
            <w:tcW w:w="3256" w:type="dxa"/>
            <w:vAlign w:val="center"/>
          </w:tcPr>
          <w:p w14:paraId="5C4AC81F" w14:textId="77777777" w:rsidR="00A12D2F" w:rsidRPr="00EC2809" w:rsidRDefault="00A12D2F" w:rsidP="00D769CB">
            <w:r w:rsidRPr="00EC2809">
              <w:t>Functie</w:t>
            </w:r>
          </w:p>
        </w:tc>
        <w:tc>
          <w:tcPr>
            <w:tcW w:w="6515" w:type="dxa"/>
            <w:vAlign w:val="center"/>
          </w:tcPr>
          <w:p w14:paraId="3BEC3257" w14:textId="77777777" w:rsidR="00A12D2F" w:rsidRPr="00EC2809" w:rsidRDefault="00A12D2F" w:rsidP="00D769CB"/>
        </w:tc>
      </w:tr>
      <w:tr w:rsidR="00A12D2F" w:rsidRPr="00EC2809" w14:paraId="525CC225" w14:textId="77777777" w:rsidTr="00D769CB">
        <w:tc>
          <w:tcPr>
            <w:tcW w:w="3256" w:type="dxa"/>
            <w:vAlign w:val="center"/>
          </w:tcPr>
          <w:p w14:paraId="06C57DE4" w14:textId="77777777" w:rsidR="00A12D2F" w:rsidRPr="00EC2809" w:rsidRDefault="00A12D2F" w:rsidP="00D769CB">
            <w:r w:rsidRPr="00EC2809">
              <w:t>Telefoonnummer</w:t>
            </w:r>
          </w:p>
        </w:tc>
        <w:tc>
          <w:tcPr>
            <w:tcW w:w="6515" w:type="dxa"/>
            <w:vAlign w:val="center"/>
          </w:tcPr>
          <w:p w14:paraId="617B4D99" w14:textId="77777777" w:rsidR="00A12D2F" w:rsidRPr="00EC2809" w:rsidRDefault="00A12D2F" w:rsidP="00D769CB"/>
        </w:tc>
      </w:tr>
      <w:tr w:rsidR="00A12D2F" w:rsidRPr="00EC2809" w14:paraId="5D30925F" w14:textId="77777777" w:rsidTr="00D769CB">
        <w:tc>
          <w:tcPr>
            <w:tcW w:w="3256" w:type="dxa"/>
            <w:vAlign w:val="center"/>
          </w:tcPr>
          <w:p w14:paraId="4B90DDEE" w14:textId="77777777" w:rsidR="00A12D2F" w:rsidRPr="00EC2809" w:rsidRDefault="00A12D2F" w:rsidP="00D769CB"/>
        </w:tc>
        <w:tc>
          <w:tcPr>
            <w:tcW w:w="6515" w:type="dxa"/>
            <w:vAlign w:val="center"/>
          </w:tcPr>
          <w:p w14:paraId="0F9EE129" w14:textId="77777777" w:rsidR="00A12D2F" w:rsidRPr="00EC2809" w:rsidRDefault="00A12D2F" w:rsidP="00D769CB"/>
        </w:tc>
      </w:tr>
      <w:tr w:rsidR="00A12D2F" w:rsidRPr="00EC2809" w14:paraId="71216BD6" w14:textId="77777777" w:rsidTr="00D769CB">
        <w:tc>
          <w:tcPr>
            <w:tcW w:w="9771" w:type="dxa"/>
            <w:gridSpan w:val="2"/>
            <w:shd w:val="clear" w:color="auto" w:fill="AEDD03"/>
            <w:vAlign w:val="center"/>
          </w:tcPr>
          <w:p w14:paraId="2B6C345C" w14:textId="77777777" w:rsidR="00A12D2F" w:rsidRPr="00EC2809" w:rsidRDefault="00A12D2F" w:rsidP="00D769CB">
            <w:pPr>
              <w:rPr>
                <w:b/>
              </w:rPr>
            </w:pPr>
            <w:r w:rsidRPr="00EC2809">
              <w:rPr>
                <w:b/>
              </w:rPr>
              <w:t>Aard en omvang referentieproject</w:t>
            </w:r>
          </w:p>
        </w:tc>
      </w:tr>
      <w:tr w:rsidR="00A12D2F" w:rsidRPr="00EC2809" w14:paraId="269F8DB3" w14:textId="77777777" w:rsidTr="00D769CB">
        <w:tc>
          <w:tcPr>
            <w:tcW w:w="3256" w:type="dxa"/>
            <w:vAlign w:val="center"/>
          </w:tcPr>
          <w:p w14:paraId="2A32D659" w14:textId="77777777" w:rsidR="00A12D2F" w:rsidRPr="00EC2809" w:rsidRDefault="00A12D2F" w:rsidP="00D769CB">
            <w:pPr>
              <w:jc w:val="left"/>
            </w:pPr>
            <w:r>
              <w:t>Maatschappelijk Vastgoed</w:t>
            </w:r>
          </w:p>
        </w:tc>
        <w:tc>
          <w:tcPr>
            <w:tcW w:w="6515" w:type="dxa"/>
            <w:vAlign w:val="center"/>
          </w:tcPr>
          <w:p w14:paraId="7B55D37E" w14:textId="77777777" w:rsidR="00A12D2F" w:rsidRPr="00EC2809" w:rsidRDefault="00A12D2F" w:rsidP="00D769CB">
            <w:r>
              <w:t>&lt;Omschrijving maatschappelijk vastgoed&gt;</w:t>
            </w:r>
          </w:p>
        </w:tc>
      </w:tr>
      <w:tr w:rsidR="00A12D2F" w:rsidRPr="00EC2809" w14:paraId="04B0C90B" w14:textId="77777777" w:rsidTr="00D769CB">
        <w:tc>
          <w:tcPr>
            <w:tcW w:w="3256" w:type="dxa"/>
            <w:vAlign w:val="center"/>
          </w:tcPr>
          <w:p w14:paraId="520BC87E" w14:textId="77777777" w:rsidR="00A12D2F" w:rsidRDefault="00A12D2F" w:rsidP="00D769CB">
            <w:pPr>
              <w:jc w:val="left"/>
            </w:pPr>
            <w:r>
              <w:t>Aanwezige functies</w:t>
            </w:r>
          </w:p>
        </w:tc>
        <w:tc>
          <w:tcPr>
            <w:tcW w:w="6515" w:type="dxa"/>
            <w:vAlign w:val="center"/>
          </w:tcPr>
          <w:p w14:paraId="29177A05" w14:textId="77777777" w:rsidR="00A12D2F" w:rsidRDefault="00A12D2F" w:rsidP="00D769CB">
            <w:r>
              <w:t xml:space="preserve">&lt; </w:t>
            </w:r>
            <w:proofErr w:type="spellStart"/>
            <w:r>
              <w:t>bijv</w:t>
            </w:r>
            <w:proofErr w:type="spellEnd"/>
            <w:r>
              <w:t xml:space="preserve"> basisschool/kinderopvang/Jeugdzorg/Medisch Centrum/Taalschool&gt;</w:t>
            </w:r>
          </w:p>
        </w:tc>
      </w:tr>
      <w:tr w:rsidR="00A12D2F" w:rsidRPr="00EC2809" w14:paraId="4D7C5834" w14:textId="77777777" w:rsidTr="00D769CB">
        <w:tc>
          <w:tcPr>
            <w:tcW w:w="3256" w:type="dxa"/>
            <w:vAlign w:val="center"/>
          </w:tcPr>
          <w:p w14:paraId="0D1D5974" w14:textId="77777777" w:rsidR="00A12D2F" w:rsidRPr="00EC2809" w:rsidRDefault="00A12D2F" w:rsidP="00D769CB">
            <w:pPr>
              <w:jc w:val="left"/>
            </w:pPr>
            <w:r>
              <w:t>Omschrijving r</w:t>
            </w:r>
            <w:r w:rsidRPr="00EC2809">
              <w:t>ol Gegadigde</w:t>
            </w:r>
          </w:p>
        </w:tc>
        <w:tc>
          <w:tcPr>
            <w:tcW w:w="6515" w:type="dxa"/>
            <w:vAlign w:val="center"/>
          </w:tcPr>
          <w:p w14:paraId="39FD824B" w14:textId="77777777" w:rsidR="00A12D2F" w:rsidRPr="00EC2809" w:rsidRDefault="00A12D2F" w:rsidP="00D769CB"/>
        </w:tc>
      </w:tr>
      <w:tr w:rsidR="00A12D2F" w:rsidRPr="00EC2809" w14:paraId="0F67C44C" w14:textId="77777777" w:rsidTr="00D769CB">
        <w:tc>
          <w:tcPr>
            <w:tcW w:w="3256" w:type="dxa"/>
            <w:vAlign w:val="center"/>
          </w:tcPr>
          <w:p w14:paraId="36509E61" w14:textId="77777777" w:rsidR="00A12D2F" w:rsidRPr="00EC2809" w:rsidRDefault="00A12D2F" w:rsidP="00D769CB">
            <w:r w:rsidRPr="00EC2809">
              <w:t xml:space="preserve">Omvang in m² </w:t>
            </w:r>
            <w:proofErr w:type="spellStart"/>
            <w:r w:rsidRPr="00EC2809">
              <w:t>bvo</w:t>
            </w:r>
            <w:proofErr w:type="spellEnd"/>
          </w:p>
        </w:tc>
        <w:tc>
          <w:tcPr>
            <w:tcW w:w="6515" w:type="dxa"/>
            <w:vAlign w:val="center"/>
          </w:tcPr>
          <w:p w14:paraId="4DD8C0C2" w14:textId="77777777" w:rsidR="00A12D2F" w:rsidRPr="00EC2809" w:rsidRDefault="00A12D2F" w:rsidP="00D769CB"/>
        </w:tc>
      </w:tr>
      <w:tr w:rsidR="00A12D2F" w:rsidRPr="00EC2809" w14:paraId="13FA2212" w14:textId="77777777" w:rsidTr="00D769CB">
        <w:tc>
          <w:tcPr>
            <w:tcW w:w="3256" w:type="dxa"/>
            <w:vAlign w:val="center"/>
          </w:tcPr>
          <w:p w14:paraId="1AE247B7" w14:textId="77777777" w:rsidR="00A12D2F" w:rsidRDefault="00A12D2F" w:rsidP="00D769CB">
            <w:r>
              <w:t xml:space="preserve">Opdrachtsom in € </w:t>
            </w:r>
          </w:p>
        </w:tc>
        <w:tc>
          <w:tcPr>
            <w:tcW w:w="6515" w:type="dxa"/>
            <w:vAlign w:val="center"/>
          </w:tcPr>
          <w:p w14:paraId="75E6027B" w14:textId="77777777" w:rsidR="00A12D2F" w:rsidRDefault="00A12D2F" w:rsidP="00D769CB">
            <w:pPr>
              <w:jc w:val="left"/>
            </w:pPr>
          </w:p>
        </w:tc>
      </w:tr>
      <w:tr w:rsidR="00A12D2F" w:rsidRPr="00EC2809" w14:paraId="54F9DDBB" w14:textId="77777777" w:rsidTr="00D769CB">
        <w:tc>
          <w:tcPr>
            <w:tcW w:w="3256" w:type="dxa"/>
            <w:vAlign w:val="center"/>
          </w:tcPr>
          <w:p w14:paraId="7DF9C9E7" w14:textId="77777777" w:rsidR="00A12D2F" w:rsidRDefault="00A12D2F" w:rsidP="00D769CB">
            <w:r>
              <w:t>Datum start project</w:t>
            </w:r>
          </w:p>
        </w:tc>
        <w:tc>
          <w:tcPr>
            <w:tcW w:w="6515" w:type="dxa"/>
            <w:vAlign w:val="center"/>
          </w:tcPr>
          <w:p w14:paraId="72C39A0D" w14:textId="77777777" w:rsidR="00A12D2F" w:rsidRDefault="00A12D2F" w:rsidP="00D769CB">
            <w:pPr>
              <w:jc w:val="left"/>
            </w:pPr>
          </w:p>
        </w:tc>
      </w:tr>
      <w:tr w:rsidR="00A12D2F" w:rsidRPr="00EC2809" w14:paraId="36E732A8" w14:textId="77777777" w:rsidTr="00D769CB">
        <w:tc>
          <w:tcPr>
            <w:tcW w:w="3256" w:type="dxa"/>
            <w:vAlign w:val="center"/>
          </w:tcPr>
          <w:p w14:paraId="10BC3643" w14:textId="77777777" w:rsidR="00A12D2F" w:rsidRDefault="00A12D2F" w:rsidP="00D769CB">
            <w:r>
              <w:t>Datum goedkeuring Definitief Ontwerp</w:t>
            </w:r>
          </w:p>
        </w:tc>
        <w:tc>
          <w:tcPr>
            <w:tcW w:w="6515" w:type="dxa"/>
            <w:vAlign w:val="center"/>
          </w:tcPr>
          <w:p w14:paraId="1F7A6E53" w14:textId="77777777" w:rsidR="00A12D2F" w:rsidRDefault="00A12D2F" w:rsidP="00D769CB">
            <w:pPr>
              <w:jc w:val="left"/>
            </w:pPr>
          </w:p>
        </w:tc>
      </w:tr>
      <w:tr w:rsidR="00A12D2F" w:rsidRPr="00EC2809" w14:paraId="6DFA2777" w14:textId="77777777" w:rsidTr="00D769CB">
        <w:tc>
          <w:tcPr>
            <w:tcW w:w="3256" w:type="dxa"/>
            <w:vAlign w:val="center"/>
          </w:tcPr>
          <w:p w14:paraId="5E8F1BF7" w14:textId="77777777" w:rsidR="00A12D2F" w:rsidRPr="00EC2809" w:rsidRDefault="00A12D2F" w:rsidP="00D769CB">
            <w:r>
              <w:t>Status project (minimaal vastgestelde fase)</w:t>
            </w:r>
          </w:p>
        </w:tc>
        <w:tc>
          <w:tcPr>
            <w:tcW w:w="6515" w:type="dxa"/>
            <w:vAlign w:val="center"/>
          </w:tcPr>
          <w:p w14:paraId="3330B0C4" w14:textId="77777777" w:rsidR="00A12D2F" w:rsidRPr="00EC2809" w:rsidRDefault="00A12D2F" w:rsidP="00D769CB">
            <w:pPr>
              <w:jc w:val="left"/>
            </w:pPr>
            <w:r>
              <w:t>Definitief-/Technisch-/</w:t>
            </w:r>
            <w:proofErr w:type="spellStart"/>
            <w:r>
              <w:t>Uitvoeringsgereed</w:t>
            </w:r>
            <w:proofErr w:type="spellEnd"/>
            <w:r>
              <w:t xml:space="preserve"> Ontwerp-/Realisatiefase/Opgeleverd</w:t>
            </w:r>
          </w:p>
        </w:tc>
      </w:tr>
      <w:tr w:rsidR="00A12D2F" w:rsidRPr="00EC2809" w14:paraId="7EF1EC6D" w14:textId="77777777" w:rsidTr="00D769CB">
        <w:trPr>
          <w:trHeight w:val="209"/>
        </w:trPr>
        <w:tc>
          <w:tcPr>
            <w:tcW w:w="3256" w:type="dxa"/>
            <w:vAlign w:val="center"/>
          </w:tcPr>
          <w:p w14:paraId="30C8FF63" w14:textId="77777777" w:rsidR="00A12D2F" w:rsidRPr="00EC2809" w:rsidRDefault="00A12D2F" w:rsidP="00D769CB">
            <w:r w:rsidRPr="00EC2809">
              <w:t>Omschrijving project</w:t>
            </w:r>
          </w:p>
        </w:tc>
        <w:tc>
          <w:tcPr>
            <w:tcW w:w="6515" w:type="dxa"/>
            <w:vAlign w:val="center"/>
          </w:tcPr>
          <w:p w14:paraId="29FA35E2" w14:textId="77777777" w:rsidR="00A12D2F" w:rsidRPr="00EC2809" w:rsidRDefault="00A12D2F" w:rsidP="00D769CB"/>
        </w:tc>
      </w:tr>
      <w:tr w:rsidR="00A12D2F" w:rsidRPr="00EC2809" w14:paraId="52486CEC" w14:textId="77777777" w:rsidTr="00D769CB">
        <w:tc>
          <w:tcPr>
            <w:tcW w:w="3256" w:type="dxa"/>
            <w:vAlign w:val="center"/>
          </w:tcPr>
          <w:p w14:paraId="3CD506F9" w14:textId="0E9B19B6" w:rsidR="00A12D2F" w:rsidRDefault="00A12D2F" w:rsidP="00D769CB">
            <w:pPr>
              <w:jc w:val="left"/>
            </w:pPr>
            <w:r w:rsidRPr="00EC2809">
              <w:t>Toelichting op kerncomp</w:t>
            </w:r>
            <w:r>
              <w:t>e</w:t>
            </w:r>
            <w:r w:rsidRPr="00EC2809">
              <w:t>tentie</w:t>
            </w:r>
            <w:r>
              <w:t xml:space="preserve"> 2:</w:t>
            </w:r>
          </w:p>
          <w:p w14:paraId="2207FCD2" w14:textId="2795E73E" w:rsidR="00A12D2F" w:rsidRPr="00EC2809" w:rsidRDefault="00A12D2F" w:rsidP="00D769CB">
            <w:pPr>
              <w:jc w:val="left"/>
            </w:pPr>
            <w:r w:rsidRPr="00882416">
              <w:t xml:space="preserve">Ervaring met </w:t>
            </w:r>
            <w:r>
              <w:t xml:space="preserve">het </w:t>
            </w:r>
            <w:r w:rsidRPr="00882416">
              <w:t xml:space="preserve">bouwkundig en architectonisch ontwerpen van een </w:t>
            </w:r>
            <w:r>
              <w:t>Maatschappelijk Vastgoed geb</w:t>
            </w:r>
            <w:r w:rsidRPr="00882416">
              <w:t>ouw in een Building Information Model (BIM)</w:t>
            </w:r>
          </w:p>
        </w:tc>
        <w:tc>
          <w:tcPr>
            <w:tcW w:w="6515" w:type="dxa"/>
            <w:vAlign w:val="center"/>
          </w:tcPr>
          <w:p w14:paraId="277ADB6F" w14:textId="77777777" w:rsidR="00A12D2F" w:rsidRDefault="00A12D2F" w:rsidP="00D769CB"/>
          <w:p w14:paraId="2F40EE51" w14:textId="77777777" w:rsidR="00A12D2F" w:rsidRDefault="00A12D2F" w:rsidP="00D769CB"/>
          <w:p w14:paraId="69036DB8" w14:textId="77777777" w:rsidR="00A12D2F" w:rsidRDefault="00A12D2F" w:rsidP="00D769CB"/>
          <w:p w14:paraId="439512F2" w14:textId="77777777" w:rsidR="00A12D2F" w:rsidRDefault="00A12D2F" w:rsidP="00D769CB"/>
          <w:p w14:paraId="4904A55B" w14:textId="77777777" w:rsidR="00A12D2F" w:rsidRPr="00EC2809" w:rsidRDefault="00A12D2F" w:rsidP="00D769CB"/>
        </w:tc>
      </w:tr>
    </w:tbl>
    <w:p w14:paraId="3F8783E8" w14:textId="77777777" w:rsidR="00A12D2F" w:rsidRPr="00EC2809" w:rsidRDefault="00A12D2F" w:rsidP="00A12D2F"/>
    <w:p w14:paraId="4CDC43E1" w14:textId="77777777" w:rsidR="00A12D2F" w:rsidRPr="00EC2809" w:rsidRDefault="00A12D2F" w:rsidP="00A12D2F">
      <w:pPr>
        <w:ind w:right="95"/>
        <w:rPr>
          <w:rFonts w:cs="Arial"/>
          <w:snapToGrid w:val="0"/>
        </w:rPr>
      </w:pPr>
      <w:r w:rsidRPr="00EC2809">
        <w:rPr>
          <w:rFonts w:cs="Arial"/>
          <w:snapToGrid w:val="0"/>
        </w:rPr>
        <w:t>Gegadigde verklaart bovenstaand</w:t>
      </w:r>
      <w:r>
        <w:rPr>
          <w:rFonts w:cs="Arial"/>
          <w:snapToGrid w:val="0"/>
        </w:rPr>
        <w:t xml:space="preserve"> referentie</w:t>
      </w:r>
      <w:r w:rsidRPr="00EC2809">
        <w:rPr>
          <w:rFonts w:cs="Arial"/>
          <w:snapToGrid w:val="0"/>
        </w:rPr>
        <w:t xml:space="preserve">project op een vakkundige en regelmatige wijze te hebben uitgevoerd en deze verklaring naar waarheid te hebben ingevuld. </w:t>
      </w:r>
    </w:p>
    <w:p w14:paraId="3924FE75" w14:textId="77777777" w:rsidR="00A12D2F" w:rsidRPr="00EC2809" w:rsidRDefault="00A12D2F" w:rsidP="00A12D2F">
      <w:pPr>
        <w:ind w:right="95"/>
        <w:rPr>
          <w:rFonts w:cs="Arial"/>
          <w:snapToGrid w:val="0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A12D2F" w:rsidRPr="00EC2809" w14:paraId="2EA0E1B3" w14:textId="77777777" w:rsidTr="00D769CB">
        <w:tc>
          <w:tcPr>
            <w:tcW w:w="3103" w:type="dxa"/>
          </w:tcPr>
          <w:p w14:paraId="5B42A1AC" w14:textId="77777777" w:rsidR="00A12D2F" w:rsidRPr="00EC2809" w:rsidRDefault="00A12D2F" w:rsidP="00D769CB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26413527" w14:textId="77777777" w:rsidR="00A12D2F" w:rsidRPr="00EC2809" w:rsidRDefault="00A12D2F" w:rsidP="00D769CB">
            <w:pPr>
              <w:ind w:right="95"/>
              <w:rPr>
                <w:rFonts w:cs="Arial"/>
                <w:snapToGrid w:val="0"/>
              </w:rPr>
            </w:pPr>
          </w:p>
        </w:tc>
      </w:tr>
      <w:tr w:rsidR="00A12D2F" w:rsidRPr="00EC2809" w14:paraId="65F52BF3" w14:textId="77777777" w:rsidTr="00D769CB">
        <w:tc>
          <w:tcPr>
            <w:tcW w:w="3103" w:type="dxa"/>
          </w:tcPr>
          <w:p w14:paraId="6CFF6345" w14:textId="77777777" w:rsidR="00A12D2F" w:rsidRPr="00EC2809" w:rsidRDefault="00A12D2F" w:rsidP="00D769CB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1C9046B4" w14:textId="77777777" w:rsidR="00A12D2F" w:rsidRPr="00EC2809" w:rsidRDefault="00A12D2F" w:rsidP="00D769CB">
            <w:pPr>
              <w:ind w:right="95"/>
              <w:rPr>
                <w:rFonts w:cs="Arial"/>
                <w:snapToGrid w:val="0"/>
              </w:rPr>
            </w:pPr>
          </w:p>
        </w:tc>
      </w:tr>
      <w:tr w:rsidR="00A12D2F" w:rsidRPr="00EC2809" w14:paraId="4DE5A02B" w14:textId="77777777" w:rsidTr="00D769CB">
        <w:tc>
          <w:tcPr>
            <w:tcW w:w="3103" w:type="dxa"/>
          </w:tcPr>
          <w:p w14:paraId="09A3EAD6" w14:textId="77777777" w:rsidR="00A12D2F" w:rsidRPr="00EC2809" w:rsidRDefault="00A12D2F" w:rsidP="00D769CB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7074DA3F" w14:textId="77777777" w:rsidR="00A12D2F" w:rsidRPr="00EC2809" w:rsidRDefault="00A12D2F" w:rsidP="00D769CB">
            <w:pPr>
              <w:ind w:right="95"/>
              <w:rPr>
                <w:rFonts w:cs="Arial"/>
                <w:snapToGrid w:val="0"/>
              </w:rPr>
            </w:pPr>
          </w:p>
        </w:tc>
      </w:tr>
      <w:tr w:rsidR="00A12D2F" w:rsidRPr="00EC2809" w14:paraId="42682B4B" w14:textId="77777777" w:rsidTr="00D769CB">
        <w:tc>
          <w:tcPr>
            <w:tcW w:w="3103" w:type="dxa"/>
          </w:tcPr>
          <w:p w14:paraId="7D3E6011" w14:textId="77777777" w:rsidR="00A12D2F" w:rsidRPr="00EC2809" w:rsidRDefault="00A12D2F" w:rsidP="00D769CB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5CF87332" w14:textId="77777777" w:rsidR="00A12D2F" w:rsidRPr="00EC2809" w:rsidRDefault="00A12D2F" w:rsidP="00D769CB">
            <w:pPr>
              <w:ind w:right="95"/>
              <w:rPr>
                <w:rFonts w:cs="Arial"/>
                <w:snapToGrid w:val="0"/>
              </w:rPr>
            </w:pPr>
          </w:p>
        </w:tc>
      </w:tr>
      <w:tr w:rsidR="00A12D2F" w:rsidRPr="00EC2809" w14:paraId="3124FFE0" w14:textId="77777777" w:rsidTr="00D769CB">
        <w:tc>
          <w:tcPr>
            <w:tcW w:w="3103" w:type="dxa"/>
          </w:tcPr>
          <w:p w14:paraId="3151A5D4" w14:textId="77777777" w:rsidR="00A12D2F" w:rsidRPr="00EC2809" w:rsidRDefault="00A12D2F" w:rsidP="00D769CB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245377BB" w14:textId="77777777" w:rsidR="00A12D2F" w:rsidRPr="00EC2809" w:rsidRDefault="00A12D2F" w:rsidP="00D769CB">
            <w:pPr>
              <w:ind w:right="95"/>
              <w:rPr>
                <w:rFonts w:cs="Arial"/>
                <w:snapToGrid w:val="0"/>
              </w:rPr>
            </w:pPr>
          </w:p>
        </w:tc>
      </w:tr>
    </w:tbl>
    <w:p w14:paraId="7378FE07" w14:textId="77777777" w:rsidR="00A12D2F" w:rsidRPr="00EC2809" w:rsidRDefault="00A12D2F" w:rsidP="00A12D2F">
      <w:pPr>
        <w:ind w:right="95"/>
        <w:rPr>
          <w:rFonts w:cs="Arial"/>
          <w:snapToGrid w:val="0"/>
        </w:rPr>
      </w:pPr>
    </w:p>
    <w:p w14:paraId="6926A75C" w14:textId="2158B1DC" w:rsidR="00DC45C1" w:rsidRPr="00EC2809" w:rsidRDefault="00DC45C1" w:rsidP="00C50A10">
      <w:pPr>
        <w:pStyle w:val="BijlageTitel"/>
        <w:numPr>
          <w:ilvl w:val="0"/>
          <w:numId w:val="0"/>
        </w:numPr>
        <w:tabs>
          <w:tab w:val="left" w:pos="1985"/>
        </w:tabs>
        <w:jc w:val="left"/>
      </w:pPr>
      <w:bookmarkStart w:id="17" w:name="_Toc189479125"/>
      <w:bookmarkStart w:id="18" w:name="_Toc189636885"/>
      <w:bookmarkStart w:id="19" w:name="_Toc189637763"/>
      <w:r w:rsidRPr="00EC2809">
        <w:lastRenderedPageBreak/>
        <w:t>Format</w:t>
      </w:r>
      <w:r>
        <w:t xml:space="preserve"> k</w:t>
      </w:r>
      <w:r w:rsidRPr="00EC2809">
        <w:t>erncompetentie</w:t>
      </w:r>
      <w:r>
        <w:t xml:space="preserve"> </w:t>
      </w:r>
      <w:r w:rsidR="00B53BBB">
        <w:t>3</w:t>
      </w:r>
      <w:r>
        <w:t xml:space="preserve"> </w:t>
      </w:r>
      <w:r w:rsidR="007C3881">
        <w:t>Installatieadviseur</w:t>
      </w:r>
      <w:bookmarkEnd w:id="17"/>
      <w:bookmarkEnd w:id="18"/>
      <w:bookmarkEnd w:id="19"/>
      <w:r>
        <w:t xml:space="preserve"> </w:t>
      </w:r>
    </w:p>
    <w:p w14:paraId="0AEF7288" w14:textId="77777777" w:rsidR="00DC45C1" w:rsidRPr="00EC2809" w:rsidRDefault="00DC45C1" w:rsidP="00DC45C1"/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256"/>
        <w:gridCol w:w="6515"/>
      </w:tblGrid>
      <w:tr w:rsidR="00DC45C1" w:rsidRPr="00EC2809" w14:paraId="489DA98F" w14:textId="77777777" w:rsidTr="00D16A24">
        <w:tc>
          <w:tcPr>
            <w:tcW w:w="9771" w:type="dxa"/>
            <w:gridSpan w:val="2"/>
            <w:shd w:val="clear" w:color="auto" w:fill="AEDD03"/>
            <w:vAlign w:val="center"/>
          </w:tcPr>
          <w:p w14:paraId="1F09736C" w14:textId="77777777" w:rsidR="00DC45C1" w:rsidRPr="00EC2809" w:rsidRDefault="00DC45C1" w:rsidP="00D16A24">
            <w:pPr>
              <w:rPr>
                <w:b/>
              </w:rPr>
            </w:pPr>
            <w:r>
              <w:rPr>
                <w:b/>
              </w:rPr>
              <w:t>Naam r</w:t>
            </w:r>
            <w:r w:rsidRPr="00EC2809">
              <w:rPr>
                <w:b/>
              </w:rPr>
              <w:t>eferentie:</w:t>
            </w:r>
          </w:p>
        </w:tc>
      </w:tr>
      <w:tr w:rsidR="00DC45C1" w:rsidRPr="00EC2809" w14:paraId="102756FF" w14:textId="77777777" w:rsidTr="00D16A24">
        <w:tc>
          <w:tcPr>
            <w:tcW w:w="9771" w:type="dxa"/>
            <w:gridSpan w:val="2"/>
            <w:shd w:val="clear" w:color="auto" w:fill="AEDD03"/>
            <w:vAlign w:val="center"/>
          </w:tcPr>
          <w:p w14:paraId="637EBD0C" w14:textId="2308EEB6" w:rsidR="00DC45C1" w:rsidRPr="00EC2809" w:rsidRDefault="00DC45C1" w:rsidP="00D16A24">
            <w:pPr>
              <w:rPr>
                <w:b/>
              </w:rPr>
            </w:pPr>
            <w:r w:rsidRPr="00EC2809">
              <w:rPr>
                <w:b/>
              </w:rPr>
              <w:t>Behorende bij kerncompetentie</w:t>
            </w:r>
            <w:r>
              <w:rPr>
                <w:b/>
              </w:rPr>
              <w:t xml:space="preserve"> </w:t>
            </w:r>
            <w:r w:rsidR="001B6E76">
              <w:rPr>
                <w:b/>
              </w:rPr>
              <w:t>3</w:t>
            </w:r>
            <w:r w:rsidR="001B6E76" w:rsidRPr="00EC2809">
              <w:rPr>
                <w:b/>
              </w:rPr>
              <w:t>:</w:t>
            </w:r>
            <w:r w:rsidR="001B6E76">
              <w:rPr>
                <w:b/>
              </w:rPr>
              <w:t xml:space="preserve"> Installatie adviseur</w:t>
            </w:r>
          </w:p>
        </w:tc>
      </w:tr>
      <w:tr w:rsidR="00DC45C1" w:rsidRPr="00EC2809" w14:paraId="5EDB34AF" w14:textId="77777777" w:rsidTr="00D16A24">
        <w:tc>
          <w:tcPr>
            <w:tcW w:w="3256" w:type="dxa"/>
            <w:vAlign w:val="center"/>
          </w:tcPr>
          <w:p w14:paraId="50411BC0" w14:textId="77777777" w:rsidR="00DC45C1" w:rsidRPr="00EC2809" w:rsidRDefault="00DC45C1" w:rsidP="00D16A24">
            <w:r w:rsidRPr="00EC2809">
              <w:t>Opdrachtgever</w:t>
            </w:r>
          </w:p>
        </w:tc>
        <w:tc>
          <w:tcPr>
            <w:tcW w:w="6515" w:type="dxa"/>
            <w:vAlign w:val="center"/>
          </w:tcPr>
          <w:p w14:paraId="6CD2678B" w14:textId="77777777" w:rsidR="00DC45C1" w:rsidRPr="00EC2809" w:rsidRDefault="00DC45C1" w:rsidP="00D16A24"/>
        </w:tc>
      </w:tr>
      <w:tr w:rsidR="00DC45C1" w:rsidRPr="00EC2809" w14:paraId="79F04449" w14:textId="77777777" w:rsidTr="00D16A24">
        <w:tc>
          <w:tcPr>
            <w:tcW w:w="3256" w:type="dxa"/>
            <w:vAlign w:val="center"/>
          </w:tcPr>
          <w:p w14:paraId="1A80FAB6" w14:textId="77777777" w:rsidR="00DC45C1" w:rsidRPr="00EC2809" w:rsidRDefault="00DC45C1" w:rsidP="00D16A24">
            <w:r w:rsidRPr="00EC2809">
              <w:t>Adres</w:t>
            </w:r>
          </w:p>
        </w:tc>
        <w:tc>
          <w:tcPr>
            <w:tcW w:w="6515" w:type="dxa"/>
            <w:vAlign w:val="center"/>
          </w:tcPr>
          <w:p w14:paraId="611EE97D" w14:textId="77777777" w:rsidR="00DC45C1" w:rsidRPr="00EC2809" w:rsidRDefault="00DC45C1" w:rsidP="00D16A24"/>
        </w:tc>
      </w:tr>
      <w:tr w:rsidR="00DC45C1" w:rsidRPr="00EC2809" w14:paraId="22125A06" w14:textId="77777777" w:rsidTr="00D16A24">
        <w:tc>
          <w:tcPr>
            <w:tcW w:w="3256" w:type="dxa"/>
            <w:vAlign w:val="center"/>
          </w:tcPr>
          <w:p w14:paraId="1178A998" w14:textId="77777777" w:rsidR="00DC45C1" w:rsidRPr="00EC2809" w:rsidRDefault="00DC45C1" w:rsidP="00D16A24">
            <w:r w:rsidRPr="00EC2809">
              <w:t>Postcode en plaats</w:t>
            </w:r>
          </w:p>
        </w:tc>
        <w:tc>
          <w:tcPr>
            <w:tcW w:w="6515" w:type="dxa"/>
            <w:vAlign w:val="center"/>
          </w:tcPr>
          <w:p w14:paraId="5D0EF679" w14:textId="77777777" w:rsidR="00DC45C1" w:rsidRPr="00EC2809" w:rsidRDefault="00DC45C1" w:rsidP="00D16A24"/>
        </w:tc>
      </w:tr>
      <w:tr w:rsidR="00DC45C1" w:rsidRPr="00EC2809" w14:paraId="73B94D31" w14:textId="77777777" w:rsidTr="00D16A24">
        <w:tc>
          <w:tcPr>
            <w:tcW w:w="3256" w:type="dxa"/>
            <w:vAlign w:val="center"/>
          </w:tcPr>
          <w:p w14:paraId="35145865" w14:textId="77777777" w:rsidR="00DC45C1" w:rsidRPr="00EC2809" w:rsidRDefault="00DC45C1" w:rsidP="00D16A24">
            <w:r w:rsidRPr="00EC2809">
              <w:t>Naam contactpersoon</w:t>
            </w:r>
          </w:p>
        </w:tc>
        <w:tc>
          <w:tcPr>
            <w:tcW w:w="6515" w:type="dxa"/>
            <w:vAlign w:val="center"/>
          </w:tcPr>
          <w:p w14:paraId="688FE7B7" w14:textId="77777777" w:rsidR="00DC45C1" w:rsidRPr="00EC2809" w:rsidRDefault="00DC45C1" w:rsidP="00D16A24"/>
        </w:tc>
      </w:tr>
      <w:tr w:rsidR="00DC45C1" w:rsidRPr="00EC2809" w14:paraId="10D38D60" w14:textId="77777777" w:rsidTr="00D16A24">
        <w:tc>
          <w:tcPr>
            <w:tcW w:w="3256" w:type="dxa"/>
            <w:vAlign w:val="center"/>
          </w:tcPr>
          <w:p w14:paraId="26D3385B" w14:textId="77777777" w:rsidR="00DC45C1" w:rsidRPr="00EC2809" w:rsidRDefault="00DC45C1" w:rsidP="00D16A24">
            <w:r w:rsidRPr="00EC2809">
              <w:t>Functie</w:t>
            </w:r>
          </w:p>
        </w:tc>
        <w:tc>
          <w:tcPr>
            <w:tcW w:w="6515" w:type="dxa"/>
            <w:vAlign w:val="center"/>
          </w:tcPr>
          <w:p w14:paraId="1025AFBD" w14:textId="77777777" w:rsidR="00DC45C1" w:rsidRPr="00EC2809" w:rsidRDefault="00DC45C1" w:rsidP="00D16A24"/>
        </w:tc>
      </w:tr>
      <w:tr w:rsidR="00DC45C1" w:rsidRPr="00EC2809" w14:paraId="4FFE6173" w14:textId="77777777" w:rsidTr="00D16A24">
        <w:tc>
          <w:tcPr>
            <w:tcW w:w="3256" w:type="dxa"/>
            <w:vAlign w:val="center"/>
          </w:tcPr>
          <w:p w14:paraId="1EE359B1" w14:textId="77777777" w:rsidR="00DC45C1" w:rsidRPr="00EC2809" w:rsidRDefault="00DC45C1" w:rsidP="00D16A24">
            <w:r w:rsidRPr="00EC2809">
              <w:t>Telefoonnummer</w:t>
            </w:r>
          </w:p>
        </w:tc>
        <w:tc>
          <w:tcPr>
            <w:tcW w:w="6515" w:type="dxa"/>
            <w:vAlign w:val="center"/>
          </w:tcPr>
          <w:p w14:paraId="12F4AF86" w14:textId="77777777" w:rsidR="00DC45C1" w:rsidRPr="00EC2809" w:rsidRDefault="00DC45C1" w:rsidP="00D16A24"/>
        </w:tc>
      </w:tr>
      <w:tr w:rsidR="00DC45C1" w:rsidRPr="00EC2809" w14:paraId="345E947D" w14:textId="77777777" w:rsidTr="00D16A24">
        <w:tc>
          <w:tcPr>
            <w:tcW w:w="3256" w:type="dxa"/>
            <w:vAlign w:val="center"/>
          </w:tcPr>
          <w:p w14:paraId="6CED5456" w14:textId="77777777" w:rsidR="00DC45C1" w:rsidRPr="00EC2809" w:rsidRDefault="00DC45C1" w:rsidP="00D16A24"/>
        </w:tc>
        <w:tc>
          <w:tcPr>
            <w:tcW w:w="6515" w:type="dxa"/>
            <w:vAlign w:val="center"/>
          </w:tcPr>
          <w:p w14:paraId="67C96618" w14:textId="77777777" w:rsidR="00DC45C1" w:rsidRPr="00EC2809" w:rsidRDefault="00DC45C1" w:rsidP="00D16A24"/>
        </w:tc>
      </w:tr>
      <w:tr w:rsidR="00DC45C1" w:rsidRPr="00EC2809" w14:paraId="03CC1712" w14:textId="77777777" w:rsidTr="00D16A24">
        <w:tc>
          <w:tcPr>
            <w:tcW w:w="9771" w:type="dxa"/>
            <w:gridSpan w:val="2"/>
            <w:shd w:val="clear" w:color="auto" w:fill="AEDD03"/>
            <w:vAlign w:val="center"/>
          </w:tcPr>
          <w:p w14:paraId="2B735D39" w14:textId="77777777" w:rsidR="00DC45C1" w:rsidRPr="00EC2809" w:rsidRDefault="00DC45C1" w:rsidP="00D16A24">
            <w:pPr>
              <w:rPr>
                <w:b/>
              </w:rPr>
            </w:pPr>
            <w:r w:rsidRPr="00EC2809">
              <w:rPr>
                <w:b/>
              </w:rPr>
              <w:t>Aard en omvang referentieproject</w:t>
            </w:r>
          </w:p>
        </w:tc>
      </w:tr>
      <w:tr w:rsidR="00DC45C1" w:rsidRPr="00EC2809" w14:paraId="29B58282" w14:textId="77777777" w:rsidTr="00D16A24">
        <w:tc>
          <w:tcPr>
            <w:tcW w:w="3256" w:type="dxa"/>
            <w:vAlign w:val="center"/>
          </w:tcPr>
          <w:p w14:paraId="479DCC54" w14:textId="77777777" w:rsidR="00DC45C1" w:rsidRPr="00EC2809" w:rsidRDefault="00DC45C1" w:rsidP="00D16A24">
            <w:pPr>
              <w:jc w:val="left"/>
            </w:pPr>
            <w:r>
              <w:t>Maatschappelijk Vastgoed</w:t>
            </w:r>
          </w:p>
        </w:tc>
        <w:tc>
          <w:tcPr>
            <w:tcW w:w="6515" w:type="dxa"/>
            <w:vAlign w:val="center"/>
          </w:tcPr>
          <w:p w14:paraId="0BB4949A" w14:textId="77777777" w:rsidR="00DC45C1" w:rsidRPr="00EC2809" w:rsidRDefault="00DC45C1" w:rsidP="00D16A24">
            <w:r>
              <w:t>&lt;Omschrijving maatschappelijk vastgoed&gt;</w:t>
            </w:r>
          </w:p>
        </w:tc>
      </w:tr>
      <w:tr w:rsidR="00DC45C1" w:rsidRPr="00EC2809" w14:paraId="6D300C94" w14:textId="77777777" w:rsidTr="00D16A24">
        <w:tc>
          <w:tcPr>
            <w:tcW w:w="3256" w:type="dxa"/>
            <w:vAlign w:val="center"/>
          </w:tcPr>
          <w:p w14:paraId="335C6F4C" w14:textId="77777777" w:rsidR="00DC45C1" w:rsidRDefault="00DC45C1" w:rsidP="00D16A24">
            <w:pPr>
              <w:jc w:val="left"/>
            </w:pPr>
            <w:r>
              <w:t>Aanwezige functies</w:t>
            </w:r>
          </w:p>
        </w:tc>
        <w:tc>
          <w:tcPr>
            <w:tcW w:w="6515" w:type="dxa"/>
            <w:vAlign w:val="center"/>
          </w:tcPr>
          <w:p w14:paraId="7C2687AE" w14:textId="77777777" w:rsidR="00DC45C1" w:rsidRDefault="00DC45C1" w:rsidP="00D16A24">
            <w:r>
              <w:t xml:space="preserve">&lt; </w:t>
            </w:r>
            <w:proofErr w:type="spellStart"/>
            <w:r>
              <w:t>bijv</w:t>
            </w:r>
            <w:proofErr w:type="spellEnd"/>
            <w:r>
              <w:t xml:space="preserve"> basisschool/kinderopvang/Jeugdzorg/Medisch Centrum/Taalschool&gt;</w:t>
            </w:r>
          </w:p>
        </w:tc>
      </w:tr>
      <w:tr w:rsidR="00DC45C1" w:rsidRPr="00EC2809" w14:paraId="5B244982" w14:textId="77777777" w:rsidTr="00D16A24">
        <w:tc>
          <w:tcPr>
            <w:tcW w:w="3256" w:type="dxa"/>
            <w:vAlign w:val="center"/>
          </w:tcPr>
          <w:p w14:paraId="675F7908" w14:textId="77777777" w:rsidR="00DC45C1" w:rsidRPr="00EC2809" w:rsidRDefault="00DC45C1" w:rsidP="00D16A24">
            <w:pPr>
              <w:jc w:val="left"/>
            </w:pPr>
            <w:r>
              <w:t>Omschrijving r</w:t>
            </w:r>
            <w:r w:rsidRPr="00EC2809">
              <w:t>ol Gegadigde</w:t>
            </w:r>
          </w:p>
        </w:tc>
        <w:tc>
          <w:tcPr>
            <w:tcW w:w="6515" w:type="dxa"/>
            <w:vAlign w:val="center"/>
          </w:tcPr>
          <w:p w14:paraId="76955D2C" w14:textId="77777777" w:rsidR="00DC45C1" w:rsidRPr="00EC2809" w:rsidRDefault="00DC45C1" w:rsidP="00D16A24"/>
        </w:tc>
      </w:tr>
      <w:tr w:rsidR="00DC45C1" w:rsidRPr="00EC2809" w14:paraId="40740B5B" w14:textId="77777777" w:rsidTr="00D16A24">
        <w:tc>
          <w:tcPr>
            <w:tcW w:w="3256" w:type="dxa"/>
            <w:vAlign w:val="center"/>
          </w:tcPr>
          <w:p w14:paraId="1A24E90E" w14:textId="77777777" w:rsidR="00DC45C1" w:rsidRPr="00EC2809" w:rsidRDefault="00DC45C1" w:rsidP="00D16A24">
            <w:r w:rsidRPr="00EC2809">
              <w:t xml:space="preserve">Omvang in m² </w:t>
            </w:r>
            <w:proofErr w:type="spellStart"/>
            <w:r w:rsidRPr="00EC2809">
              <w:t>bvo</w:t>
            </w:r>
            <w:proofErr w:type="spellEnd"/>
          </w:p>
        </w:tc>
        <w:tc>
          <w:tcPr>
            <w:tcW w:w="6515" w:type="dxa"/>
            <w:vAlign w:val="center"/>
          </w:tcPr>
          <w:p w14:paraId="150D75FC" w14:textId="77777777" w:rsidR="00DC45C1" w:rsidRPr="00EC2809" w:rsidRDefault="00DC45C1" w:rsidP="00D16A24"/>
        </w:tc>
      </w:tr>
      <w:tr w:rsidR="001B6E76" w:rsidRPr="00EC2809" w14:paraId="0DBAF939" w14:textId="77777777" w:rsidTr="00D16A24">
        <w:tc>
          <w:tcPr>
            <w:tcW w:w="3256" w:type="dxa"/>
            <w:vAlign w:val="center"/>
          </w:tcPr>
          <w:p w14:paraId="2447CBD5" w14:textId="33494797" w:rsidR="001B6E76" w:rsidRPr="00EC2809" w:rsidRDefault="001B6E76" w:rsidP="001B6E76">
            <w:r>
              <w:t>Opdrachtsom in €</w:t>
            </w:r>
          </w:p>
        </w:tc>
        <w:tc>
          <w:tcPr>
            <w:tcW w:w="6515" w:type="dxa"/>
            <w:vAlign w:val="center"/>
          </w:tcPr>
          <w:p w14:paraId="716368DE" w14:textId="77777777" w:rsidR="001B6E76" w:rsidRPr="00EC2809" w:rsidRDefault="001B6E76" w:rsidP="001B6E76"/>
        </w:tc>
      </w:tr>
      <w:tr w:rsidR="001B6E76" w:rsidRPr="00EC2809" w14:paraId="27381039" w14:textId="77777777" w:rsidTr="00D16A24">
        <w:tc>
          <w:tcPr>
            <w:tcW w:w="3256" w:type="dxa"/>
            <w:vAlign w:val="center"/>
          </w:tcPr>
          <w:p w14:paraId="0862C5C2" w14:textId="2264D9F1" w:rsidR="001B6E76" w:rsidRDefault="001B6E76" w:rsidP="001B6E76">
            <w:r>
              <w:t>Datum start project</w:t>
            </w:r>
          </w:p>
        </w:tc>
        <w:tc>
          <w:tcPr>
            <w:tcW w:w="6515" w:type="dxa"/>
            <w:vAlign w:val="center"/>
          </w:tcPr>
          <w:p w14:paraId="50494DBC" w14:textId="77777777" w:rsidR="001B6E76" w:rsidRPr="00EC2809" w:rsidRDefault="001B6E76" w:rsidP="001B6E76"/>
        </w:tc>
      </w:tr>
      <w:tr w:rsidR="001B6E76" w:rsidRPr="00EC2809" w14:paraId="4402D6B7" w14:textId="77777777" w:rsidTr="00D16A24">
        <w:tc>
          <w:tcPr>
            <w:tcW w:w="3256" w:type="dxa"/>
            <w:vAlign w:val="center"/>
          </w:tcPr>
          <w:p w14:paraId="4EF399F2" w14:textId="1209BEE8" w:rsidR="001B6E76" w:rsidRDefault="001B6E76" w:rsidP="001B6E76">
            <w:r>
              <w:t>Datum goedkeuring Definitief Ontwerp</w:t>
            </w:r>
          </w:p>
        </w:tc>
        <w:tc>
          <w:tcPr>
            <w:tcW w:w="6515" w:type="dxa"/>
            <w:vAlign w:val="center"/>
          </w:tcPr>
          <w:p w14:paraId="7265BCA4" w14:textId="77777777" w:rsidR="001B6E76" w:rsidRPr="00EC2809" w:rsidRDefault="001B6E76" w:rsidP="001B6E76"/>
        </w:tc>
      </w:tr>
      <w:tr w:rsidR="001B6E76" w:rsidRPr="00EC2809" w14:paraId="3A109808" w14:textId="77777777" w:rsidTr="00D16A24">
        <w:tc>
          <w:tcPr>
            <w:tcW w:w="3256" w:type="dxa"/>
            <w:vAlign w:val="center"/>
          </w:tcPr>
          <w:p w14:paraId="3EE46E7C" w14:textId="77777777" w:rsidR="001B6E76" w:rsidRPr="00EC2809" w:rsidRDefault="001B6E76" w:rsidP="001B6E76">
            <w:r>
              <w:t>Status project (minimaal vastgestelde fase)</w:t>
            </w:r>
          </w:p>
        </w:tc>
        <w:tc>
          <w:tcPr>
            <w:tcW w:w="6515" w:type="dxa"/>
            <w:vAlign w:val="center"/>
          </w:tcPr>
          <w:p w14:paraId="5C6F6F60" w14:textId="3C7AC932" w:rsidR="001B6E76" w:rsidRPr="00EC2809" w:rsidRDefault="001B6E76" w:rsidP="001B6E76">
            <w:pPr>
              <w:jc w:val="left"/>
            </w:pPr>
            <w:r>
              <w:t>Definitief-/Technisch-/</w:t>
            </w:r>
            <w:proofErr w:type="spellStart"/>
            <w:r>
              <w:t>Uitvoeringsgereed</w:t>
            </w:r>
            <w:proofErr w:type="spellEnd"/>
            <w:r>
              <w:t xml:space="preserve"> Ontwerp-/Realisatiefase/Opgeleverd</w:t>
            </w:r>
          </w:p>
        </w:tc>
      </w:tr>
      <w:tr w:rsidR="001B6E76" w:rsidRPr="00EC2809" w14:paraId="6FF16AE1" w14:textId="77777777" w:rsidTr="00D16A24">
        <w:tc>
          <w:tcPr>
            <w:tcW w:w="3256" w:type="dxa"/>
            <w:vAlign w:val="center"/>
          </w:tcPr>
          <w:p w14:paraId="29A542CC" w14:textId="77777777" w:rsidR="001B6E76" w:rsidRPr="00EC2809" w:rsidRDefault="001B6E76" w:rsidP="001B6E76">
            <w:r w:rsidRPr="00EC2809">
              <w:t>Omschrijving project</w:t>
            </w:r>
          </w:p>
        </w:tc>
        <w:tc>
          <w:tcPr>
            <w:tcW w:w="6515" w:type="dxa"/>
            <w:vAlign w:val="center"/>
          </w:tcPr>
          <w:p w14:paraId="28481243" w14:textId="7847DC13" w:rsidR="001B6E76" w:rsidRPr="00EC2809" w:rsidRDefault="001B6E76" w:rsidP="001B6E76"/>
        </w:tc>
      </w:tr>
      <w:tr w:rsidR="001B6E76" w:rsidRPr="00EC2809" w14:paraId="500E6A42" w14:textId="77777777" w:rsidTr="00D16A24">
        <w:tc>
          <w:tcPr>
            <w:tcW w:w="3256" w:type="dxa"/>
            <w:vAlign w:val="center"/>
          </w:tcPr>
          <w:p w14:paraId="1B9E3213" w14:textId="1A2B09D0" w:rsidR="001B6E76" w:rsidRPr="00EC2809" w:rsidRDefault="001B6E76" w:rsidP="001B6E76">
            <w:pPr>
              <w:jc w:val="left"/>
            </w:pPr>
            <w:r w:rsidRPr="00EC2809">
              <w:t>Toelichting op kerncomp</w:t>
            </w:r>
            <w:r>
              <w:t>e</w:t>
            </w:r>
            <w:r w:rsidRPr="00EC2809">
              <w:t>tentie</w:t>
            </w:r>
            <w:r>
              <w:t xml:space="preserve"> </w:t>
            </w:r>
            <w:r w:rsidR="00C50A65">
              <w:t>3</w:t>
            </w:r>
            <w:r>
              <w:t xml:space="preserve">: </w:t>
            </w:r>
            <w:r w:rsidR="00C84C4A" w:rsidRPr="00882416">
              <w:t xml:space="preserve">Ervaring met het installatietechnisch ontwerpen van een </w:t>
            </w:r>
            <w:r w:rsidR="00C84C4A">
              <w:t>Maatschappelijk Vastgoed geb</w:t>
            </w:r>
            <w:r w:rsidR="00C84C4A" w:rsidRPr="00882416">
              <w:t xml:space="preserve">ouw van minimaal </w:t>
            </w:r>
            <w:r w:rsidR="00C84C4A">
              <w:t>2</w:t>
            </w:r>
            <w:r w:rsidR="00C84C4A" w:rsidRPr="00882416">
              <w:t>.</w:t>
            </w:r>
            <w:r w:rsidR="00C84C4A">
              <w:t>0</w:t>
            </w:r>
            <w:r w:rsidR="00C84C4A" w:rsidRPr="00882416">
              <w:t xml:space="preserve">00 m2 </w:t>
            </w:r>
            <w:proofErr w:type="spellStart"/>
            <w:r w:rsidR="00C84C4A" w:rsidRPr="00882416">
              <w:t>bvo</w:t>
            </w:r>
            <w:proofErr w:type="spellEnd"/>
            <w:r w:rsidR="00C84C4A">
              <w:t xml:space="preserve">, </w:t>
            </w:r>
            <w:r w:rsidR="00BA43E6">
              <w:t xml:space="preserve">waarbij aantoonbaar </w:t>
            </w:r>
            <w:r w:rsidR="00C84C4A">
              <w:t>een gemiddelde GPR-score van minimaal 7 is behaald.</w:t>
            </w:r>
          </w:p>
        </w:tc>
        <w:tc>
          <w:tcPr>
            <w:tcW w:w="6515" w:type="dxa"/>
            <w:vAlign w:val="center"/>
          </w:tcPr>
          <w:p w14:paraId="71D2C123" w14:textId="77777777" w:rsidR="001B6E76" w:rsidRDefault="001B6E76" w:rsidP="001B6E76"/>
          <w:p w14:paraId="3D485087" w14:textId="77777777" w:rsidR="001B6E76" w:rsidRDefault="001B6E76" w:rsidP="001B6E76"/>
          <w:p w14:paraId="1A462BC7" w14:textId="77777777" w:rsidR="001B6E76" w:rsidRDefault="001B6E76" w:rsidP="001B6E76"/>
          <w:p w14:paraId="110A37E1" w14:textId="77777777" w:rsidR="001B6E76" w:rsidRPr="00EC2809" w:rsidRDefault="001B6E76" w:rsidP="001B6E76"/>
        </w:tc>
      </w:tr>
    </w:tbl>
    <w:p w14:paraId="540F56AB" w14:textId="77777777" w:rsidR="00DC45C1" w:rsidRPr="00EC2809" w:rsidRDefault="00DC45C1" w:rsidP="00DC45C1"/>
    <w:p w14:paraId="6B7CBF27" w14:textId="77777777" w:rsidR="00DC45C1" w:rsidRPr="00EC2809" w:rsidRDefault="00DC45C1" w:rsidP="00DC45C1">
      <w:pPr>
        <w:ind w:right="95"/>
        <w:rPr>
          <w:rFonts w:cs="Arial"/>
          <w:snapToGrid w:val="0"/>
        </w:rPr>
      </w:pPr>
      <w:r w:rsidRPr="00EC2809">
        <w:rPr>
          <w:rFonts w:cs="Arial"/>
          <w:snapToGrid w:val="0"/>
        </w:rPr>
        <w:t>Gegadigde verklaart bovenstaand</w:t>
      </w:r>
      <w:r>
        <w:rPr>
          <w:rFonts w:cs="Arial"/>
          <w:snapToGrid w:val="0"/>
        </w:rPr>
        <w:t xml:space="preserve"> referentie</w:t>
      </w:r>
      <w:r w:rsidRPr="00EC2809">
        <w:rPr>
          <w:rFonts w:cs="Arial"/>
          <w:snapToGrid w:val="0"/>
        </w:rPr>
        <w:t xml:space="preserve">project op een vakkundige en regelmatige wijze te hebben uitgevoerd en deze verklaring naar waarheid te hebben ingevuld. </w:t>
      </w:r>
    </w:p>
    <w:p w14:paraId="2BBE1DA0" w14:textId="77777777" w:rsidR="00DC45C1" w:rsidRPr="00EC2809" w:rsidRDefault="00DC45C1" w:rsidP="00DC45C1">
      <w:pPr>
        <w:ind w:right="95"/>
        <w:rPr>
          <w:rFonts w:cs="Arial"/>
          <w:snapToGrid w:val="0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DC45C1" w:rsidRPr="00EC2809" w14:paraId="71C80FBC" w14:textId="77777777" w:rsidTr="00D16A24">
        <w:tc>
          <w:tcPr>
            <w:tcW w:w="3103" w:type="dxa"/>
          </w:tcPr>
          <w:p w14:paraId="378350AD" w14:textId="77777777" w:rsidR="00DC45C1" w:rsidRPr="00EC2809" w:rsidRDefault="00DC45C1" w:rsidP="00D16A2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43BAD69D" w14:textId="77777777" w:rsidR="00DC45C1" w:rsidRPr="00EC2809" w:rsidRDefault="00DC45C1" w:rsidP="00D16A24">
            <w:pPr>
              <w:ind w:right="95"/>
              <w:rPr>
                <w:rFonts w:cs="Arial"/>
                <w:snapToGrid w:val="0"/>
              </w:rPr>
            </w:pPr>
          </w:p>
        </w:tc>
      </w:tr>
      <w:tr w:rsidR="00DC45C1" w:rsidRPr="00EC2809" w14:paraId="3F9D8D04" w14:textId="77777777" w:rsidTr="00D16A24">
        <w:tc>
          <w:tcPr>
            <w:tcW w:w="3103" w:type="dxa"/>
          </w:tcPr>
          <w:p w14:paraId="2310A32C" w14:textId="77777777" w:rsidR="00DC45C1" w:rsidRPr="00EC2809" w:rsidRDefault="00DC45C1" w:rsidP="00D16A2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50509CD6" w14:textId="77777777" w:rsidR="00DC45C1" w:rsidRPr="00EC2809" w:rsidRDefault="00DC45C1" w:rsidP="00D16A24">
            <w:pPr>
              <w:ind w:right="95"/>
              <w:rPr>
                <w:rFonts w:cs="Arial"/>
                <w:snapToGrid w:val="0"/>
              </w:rPr>
            </w:pPr>
          </w:p>
        </w:tc>
      </w:tr>
      <w:tr w:rsidR="00DC45C1" w:rsidRPr="00EC2809" w14:paraId="4D746CEB" w14:textId="77777777" w:rsidTr="00D16A24">
        <w:tc>
          <w:tcPr>
            <w:tcW w:w="3103" w:type="dxa"/>
          </w:tcPr>
          <w:p w14:paraId="1A37B30A" w14:textId="77777777" w:rsidR="00DC45C1" w:rsidRPr="00EC2809" w:rsidRDefault="00DC45C1" w:rsidP="00D16A2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65DC3F47" w14:textId="77777777" w:rsidR="00DC45C1" w:rsidRPr="00EC2809" w:rsidRDefault="00DC45C1" w:rsidP="00D16A24">
            <w:pPr>
              <w:ind w:right="95"/>
              <w:rPr>
                <w:rFonts w:cs="Arial"/>
                <w:snapToGrid w:val="0"/>
              </w:rPr>
            </w:pPr>
          </w:p>
        </w:tc>
      </w:tr>
      <w:tr w:rsidR="00DC45C1" w:rsidRPr="00EC2809" w14:paraId="1F5B1005" w14:textId="77777777" w:rsidTr="00D16A24">
        <w:tc>
          <w:tcPr>
            <w:tcW w:w="3103" w:type="dxa"/>
          </w:tcPr>
          <w:p w14:paraId="06836351" w14:textId="77777777" w:rsidR="00DC45C1" w:rsidRPr="00EC2809" w:rsidRDefault="00DC45C1" w:rsidP="00D16A2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7985DC22" w14:textId="77777777" w:rsidR="00DC45C1" w:rsidRPr="00EC2809" w:rsidRDefault="00DC45C1" w:rsidP="00D16A24">
            <w:pPr>
              <w:ind w:right="95"/>
              <w:rPr>
                <w:rFonts w:cs="Arial"/>
                <w:snapToGrid w:val="0"/>
              </w:rPr>
            </w:pPr>
          </w:p>
        </w:tc>
      </w:tr>
      <w:tr w:rsidR="00DC45C1" w:rsidRPr="00EC2809" w14:paraId="70293165" w14:textId="77777777" w:rsidTr="00D16A24">
        <w:tc>
          <w:tcPr>
            <w:tcW w:w="3103" w:type="dxa"/>
          </w:tcPr>
          <w:p w14:paraId="0382597A" w14:textId="77777777" w:rsidR="00DC45C1" w:rsidRPr="00EC2809" w:rsidRDefault="00DC45C1" w:rsidP="00D16A2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3AAF3FA3" w14:textId="77777777" w:rsidR="00DC45C1" w:rsidRPr="00EC2809" w:rsidRDefault="00DC45C1" w:rsidP="00D16A24">
            <w:pPr>
              <w:ind w:right="95"/>
              <w:rPr>
                <w:rFonts w:cs="Arial"/>
                <w:snapToGrid w:val="0"/>
              </w:rPr>
            </w:pPr>
          </w:p>
        </w:tc>
      </w:tr>
    </w:tbl>
    <w:p w14:paraId="7758E015" w14:textId="77777777" w:rsidR="00DC45C1" w:rsidRPr="00EC2809" w:rsidRDefault="00DC45C1" w:rsidP="00DC45C1">
      <w:pPr>
        <w:ind w:right="95"/>
        <w:rPr>
          <w:rFonts w:cs="Arial"/>
          <w:snapToGrid w:val="0"/>
        </w:rPr>
      </w:pPr>
    </w:p>
    <w:p w14:paraId="6AC58C71" w14:textId="2CA67F2A" w:rsidR="00CB179F" w:rsidRPr="00EC2809" w:rsidRDefault="00CB179F" w:rsidP="00297EEA">
      <w:pPr>
        <w:pStyle w:val="BijlageTitel"/>
        <w:numPr>
          <w:ilvl w:val="0"/>
          <w:numId w:val="0"/>
        </w:numPr>
        <w:ind w:left="1985" w:hanging="1985"/>
        <w:jc w:val="left"/>
      </w:pPr>
      <w:bookmarkStart w:id="20" w:name="_Toc189479126"/>
      <w:bookmarkStart w:id="21" w:name="_Toc189636886"/>
      <w:bookmarkStart w:id="22" w:name="_Toc189637764"/>
      <w:r w:rsidRPr="00EC2809">
        <w:lastRenderedPageBreak/>
        <w:t>Format</w:t>
      </w:r>
      <w:r>
        <w:t xml:space="preserve"> k</w:t>
      </w:r>
      <w:r w:rsidRPr="00EC2809">
        <w:t>erncompetentie</w:t>
      </w:r>
      <w:r>
        <w:t xml:space="preserve"> </w:t>
      </w:r>
      <w:r w:rsidR="00C148BE">
        <w:t>4</w:t>
      </w:r>
      <w:r w:rsidR="00297EEA">
        <w:t>:</w:t>
      </w:r>
      <w:r w:rsidR="007C3881">
        <w:t xml:space="preserve"> Constructeur</w:t>
      </w:r>
      <w:bookmarkEnd w:id="20"/>
      <w:bookmarkEnd w:id="21"/>
      <w:bookmarkEnd w:id="22"/>
      <w:r>
        <w:t xml:space="preserve"> </w:t>
      </w:r>
    </w:p>
    <w:p w14:paraId="37A9C569" w14:textId="77777777" w:rsidR="00CB179F" w:rsidRPr="00EC2809" w:rsidRDefault="00CB179F" w:rsidP="00CB179F"/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256"/>
        <w:gridCol w:w="6515"/>
      </w:tblGrid>
      <w:tr w:rsidR="00CB179F" w:rsidRPr="00EC2809" w14:paraId="3641BC4F" w14:textId="77777777" w:rsidTr="00D16A24">
        <w:tc>
          <w:tcPr>
            <w:tcW w:w="9771" w:type="dxa"/>
            <w:gridSpan w:val="2"/>
            <w:shd w:val="clear" w:color="auto" w:fill="AEDD03"/>
            <w:vAlign w:val="center"/>
          </w:tcPr>
          <w:p w14:paraId="07071874" w14:textId="77777777" w:rsidR="00CB179F" w:rsidRPr="00EC2809" w:rsidRDefault="00CB179F" w:rsidP="00D16A24">
            <w:pPr>
              <w:rPr>
                <w:b/>
              </w:rPr>
            </w:pPr>
            <w:r>
              <w:rPr>
                <w:b/>
              </w:rPr>
              <w:t>Naam r</w:t>
            </w:r>
            <w:r w:rsidRPr="00EC2809">
              <w:rPr>
                <w:b/>
              </w:rPr>
              <w:t>eferentie:</w:t>
            </w:r>
          </w:p>
        </w:tc>
      </w:tr>
      <w:tr w:rsidR="00CB179F" w:rsidRPr="00EC2809" w14:paraId="01A51731" w14:textId="77777777" w:rsidTr="00D16A24">
        <w:tc>
          <w:tcPr>
            <w:tcW w:w="9771" w:type="dxa"/>
            <w:gridSpan w:val="2"/>
            <w:shd w:val="clear" w:color="auto" w:fill="AEDD03"/>
            <w:vAlign w:val="center"/>
          </w:tcPr>
          <w:p w14:paraId="12E1F5F3" w14:textId="65D9BB9E" w:rsidR="00CB179F" w:rsidRPr="00EC2809" w:rsidRDefault="00CB179F" w:rsidP="00D16A24">
            <w:pPr>
              <w:rPr>
                <w:b/>
              </w:rPr>
            </w:pPr>
            <w:r w:rsidRPr="00EC2809">
              <w:rPr>
                <w:b/>
              </w:rPr>
              <w:t>Behorende bij kerncompetentie</w:t>
            </w:r>
            <w:r>
              <w:rPr>
                <w:b/>
              </w:rPr>
              <w:t xml:space="preserve"> </w:t>
            </w:r>
            <w:r w:rsidR="00B53BBB">
              <w:rPr>
                <w:b/>
              </w:rPr>
              <w:t>4: Constructeur</w:t>
            </w:r>
          </w:p>
        </w:tc>
      </w:tr>
      <w:tr w:rsidR="00CB179F" w:rsidRPr="00EC2809" w14:paraId="7665045A" w14:textId="77777777" w:rsidTr="00D16A24">
        <w:tc>
          <w:tcPr>
            <w:tcW w:w="3256" w:type="dxa"/>
            <w:vAlign w:val="center"/>
          </w:tcPr>
          <w:p w14:paraId="357750D9" w14:textId="77777777" w:rsidR="00CB179F" w:rsidRPr="00EC2809" w:rsidRDefault="00CB179F" w:rsidP="00D16A24">
            <w:r w:rsidRPr="00EC2809">
              <w:t>Opdrachtgever</w:t>
            </w:r>
          </w:p>
        </w:tc>
        <w:tc>
          <w:tcPr>
            <w:tcW w:w="6515" w:type="dxa"/>
            <w:vAlign w:val="center"/>
          </w:tcPr>
          <w:p w14:paraId="3D656874" w14:textId="77777777" w:rsidR="00CB179F" w:rsidRPr="00EC2809" w:rsidRDefault="00CB179F" w:rsidP="00D16A24"/>
        </w:tc>
      </w:tr>
      <w:tr w:rsidR="00CB179F" w:rsidRPr="00EC2809" w14:paraId="2DA3D863" w14:textId="77777777" w:rsidTr="00D16A24">
        <w:tc>
          <w:tcPr>
            <w:tcW w:w="3256" w:type="dxa"/>
            <w:vAlign w:val="center"/>
          </w:tcPr>
          <w:p w14:paraId="1C64E536" w14:textId="77777777" w:rsidR="00CB179F" w:rsidRPr="00EC2809" w:rsidRDefault="00CB179F" w:rsidP="00D16A24">
            <w:r w:rsidRPr="00EC2809">
              <w:t>Adres</w:t>
            </w:r>
          </w:p>
        </w:tc>
        <w:tc>
          <w:tcPr>
            <w:tcW w:w="6515" w:type="dxa"/>
            <w:vAlign w:val="center"/>
          </w:tcPr>
          <w:p w14:paraId="65BA0D79" w14:textId="77777777" w:rsidR="00CB179F" w:rsidRPr="00EC2809" w:rsidRDefault="00CB179F" w:rsidP="00D16A24"/>
        </w:tc>
      </w:tr>
      <w:tr w:rsidR="00CB179F" w:rsidRPr="00EC2809" w14:paraId="525BF3E6" w14:textId="77777777" w:rsidTr="00D16A24">
        <w:tc>
          <w:tcPr>
            <w:tcW w:w="3256" w:type="dxa"/>
            <w:vAlign w:val="center"/>
          </w:tcPr>
          <w:p w14:paraId="01B12A5B" w14:textId="77777777" w:rsidR="00CB179F" w:rsidRPr="00EC2809" w:rsidRDefault="00CB179F" w:rsidP="00D16A24">
            <w:r w:rsidRPr="00EC2809">
              <w:t>Postcode en plaats</w:t>
            </w:r>
          </w:p>
        </w:tc>
        <w:tc>
          <w:tcPr>
            <w:tcW w:w="6515" w:type="dxa"/>
            <w:vAlign w:val="center"/>
          </w:tcPr>
          <w:p w14:paraId="04B2971D" w14:textId="77777777" w:rsidR="00CB179F" w:rsidRPr="00EC2809" w:rsidRDefault="00CB179F" w:rsidP="00D16A24"/>
        </w:tc>
      </w:tr>
      <w:tr w:rsidR="00CB179F" w:rsidRPr="00EC2809" w14:paraId="31D914C8" w14:textId="77777777" w:rsidTr="00D16A24">
        <w:tc>
          <w:tcPr>
            <w:tcW w:w="3256" w:type="dxa"/>
            <w:vAlign w:val="center"/>
          </w:tcPr>
          <w:p w14:paraId="2CA8B083" w14:textId="77777777" w:rsidR="00CB179F" w:rsidRPr="00EC2809" w:rsidRDefault="00CB179F" w:rsidP="00D16A24">
            <w:r w:rsidRPr="00EC2809">
              <w:t>Naam contactpersoon</w:t>
            </w:r>
          </w:p>
        </w:tc>
        <w:tc>
          <w:tcPr>
            <w:tcW w:w="6515" w:type="dxa"/>
            <w:vAlign w:val="center"/>
          </w:tcPr>
          <w:p w14:paraId="5E8866B5" w14:textId="77777777" w:rsidR="00CB179F" w:rsidRPr="00EC2809" w:rsidRDefault="00CB179F" w:rsidP="00D16A24"/>
        </w:tc>
      </w:tr>
      <w:tr w:rsidR="00CB179F" w:rsidRPr="00EC2809" w14:paraId="04184556" w14:textId="77777777" w:rsidTr="00D16A24">
        <w:tc>
          <w:tcPr>
            <w:tcW w:w="3256" w:type="dxa"/>
            <w:vAlign w:val="center"/>
          </w:tcPr>
          <w:p w14:paraId="6FFF0D20" w14:textId="77777777" w:rsidR="00CB179F" w:rsidRPr="00EC2809" w:rsidRDefault="00CB179F" w:rsidP="00D16A24">
            <w:r w:rsidRPr="00EC2809">
              <w:t>Functie</w:t>
            </w:r>
          </w:p>
        </w:tc>
        <w:tc>
          <w:tcPr>
            <w:tcW w:w="6515" w:type="dxa"/>
            <w:vAlign w:val="center"/>
          </w:tcPr>
          <w:p w14:paraId="26A787FA" w14:textId="77777777" w:rsidR="00CB179F" w:rsidRPr="00EC2809" w:rsidRDefault="00CB179F" w:rsidP="00D16A24"/>
        </w:tc>
      </w:tr>
      <w:tr w:rsidR="00CB179F" w:rsidRPr="00EC2809" w14:paraId="13B8B17B" w14:textId="77777777" w:rsidTr="00D16A24">
        <w:tc>
          <w:tcPr>
            <w:tcW w:w="3256" w:type="dxa"/>
            <w:vAlign w:val="center"/>
          </w:tcPr>
          <w:p w14:paraId="32289A9B" w14:textId="77777777" w:rsidR="00CB179F" w:rsidRPr="00EC2809" w:rsidRDefault="00CB179F" w:rsidP="00D16A24">
            <w:r w:rsidRPr="00EC2809">
              <w:t>Telefoonnummer</w:t>
            </w:r>
          </w:p>
        </w:tc>
        <w:tc>
          <w:tcPr>
            <w:tcW w:w="6515" w:type="dxa"/>
            <w:vAlign w:val="center"/>
          </w:tcPr>
          <w:p w14:paraId="5AC00625" w14:textId="77777777" w:rsidR="00CB179F" w:rsidRPr="00EC2809" w:rsidRDefault="00CB179F" w:rsidP="00D16A24"/>
        </w:tc>
      </w:tr>
      <w:tr w:rsidR="00CB179F" w:rsidRPr="00EC2809" w14:paraId="61529DB8" w14:textId="77777777" w:rsidTr="00D16A24">
        <w:tc>
          <w:tcPr>
            <w:tcW w:w="3256" w:type="dxa"/>
            <w:vAlign w:val="center"/>
          </w:tcPr>
          <w:p w14:paraId="2F7D6EB6" w14:textId="77777777" w:rsidR="00CB179F" w:rsidRPr="00EC2809" w:rsidRDefault="00CB179F" w:rsidP="00D16A24"/>
        </w:tc>
        <w:tc>
          <w:tcPr>
            <w:tcW w:w="6515" w:type="dxa"/>
            <w:vAlign w:val="center"/>
          </w:tcPr>
          <w:p w14:paraId="7A0D0A57" w14:textId="77777777" w:rsidR="00CB179F" w:rsidRPr="00EC2809" w:rsidRDefault="00CB179F" w:rsidP="00D16A24"/>
        </w:tc>
      </w:tr>
      <w:tr w:rsidR="00CB179F" w:rsidRPr="00EC2809" w14:paraId="075361D5" w14:textId="77777777" w:rsidTr="00D16A24">
        <w:tc>
          <w:tcPr>
            <w:tcW w:w="9771" w:type="dxa"/>
            <w:gridSpan w:val="2"/>
            <w:shd w:val="clear" w:color="auto" w:fill="AEDD03"/>
            <w:vAlign w:val="center"/>
          </w:tcPr>
          <w:p w14:paraId="39798E43" w14:textId="77777777" w:rsidR="00CB179F" w:rsidRPr="00EC2809" w:rsidRDefault="00CB179F" w:rsidP="00D16A24">
            <w:pPr>
              <w:rPr>
                <w:b/>
              </w:rPr>
            </w:pPr>
            <w:r w:rsidRPr="00EC2809">
              <w:rPr>
                <w:b/>
              </w:rPr>
              <w:t>Aard en omvang referentieproject</w:t>
            </w:r>
          </w:p>
        </w:tc>
      </w:tr>
      <w:tr w:rsidR="00CB179F" w:rsidRPr="00EC2809" w14:paraId="5E4ABC99" w14:textId="77777777" w:rsidTr="00D16A24">
        <w:tc>
          <w:tcPr>
            <w:tcW w:w="3256" w:type="dxa"/>
            <w:vAlign w:val="center"/>
          </w:tcPr>
          <w:p w14:paraId="24DCD26A" w14:textId="77777777" w:rsidR="00CB179F" w:rsidRPr="00EC2809" w:rsidRDefault="00CB179F" w:rsidP="00D16A24">
            <w:pPr>
              <w:jc w:val="left"/>
            </w:pPr>
            <w:r>
              <w:t>Maatschappelijk Vastgoed</w:t>
            </w:r>
          </w:p>
        </w:tc>
        <w:tc>
          <w:tcPr>
            <w:tcW w:w="6515" w:type="dxa"/>
            <w:vAlign w:val="center"/>
          </w:tcPr>
          <w:p w14:paraId="46810287" w14:textId="77777777" w:rsidR="00CB179F" w:rsidRPr="00EC2809" w:rsidRDefault="00CB179F" w:rsidP="00D16A24">
            <w:r>
              <w:t>Omschrijving maatschappelijk vastgoed&gt;</w:t>
            </w:r>
          </w:p>
        </w:tc>
      </w:tr>
      <w:tr w:rsidR="00CB179F" w:rsidRPr="00EC2809" w14:paraId="16CD649E" w14:textId="77777777" w:rsidTr="00D16A24">
        <w:tc>
          <w:tcPr>
            <w:tcW w:w="3256" w:type="dxa"/>
            <w:vAlign w:val="center"/>
          </w:tcPr>
          <w:p w14:paraId="74322553" w14:textId="77777777" w:rsidR="00CB179F" w:rsidRDefault="00CB179F" w:rsidP="00D16A24">
            <w:pPr>
              <w:jc w:val="left"/>
            </w:pPr>
            <w:r>
              <w:t>Aanwezige functies</w:t>
            </w:r>
          </w:p>
        </w:tc>
        <w:tc>
          <w:tcPr>
            <w:tcW w:w="6515" w:type="dxa"/>
            <w:vAlign w:val="center"/>
          </w:tcPr>
          <w:p w14:paraId="42CEE8FF" w14:textId="77777777" w:rsidR="00CB179F" w:rsidRDefault="00CB179F" w:rsidP="00D16A24">
            <w:proofErr w:type="spellStart"/>
            <w:r>
              <w:t>bijv</w:t>
            </w:r>
            <w:proofErr w:type="spellEnd"/>
            <w:r>
              <w:t xml:space="preserve"> basisschool/kinderopvang/Jeugdzorg/Medisch Centrum/Taalschool</w:t>
            </w:r>
          </w:p>
        </w:tc>
      </w:tr>
      <w:tr w:rsidR="00CB179F" w:rsidRPr="00EC2809" w14:paraId="4A9AEA14" w14:textId="77777777" w:rsidTr="00D16A24">
        <w:tc>
          <w:tcPr>
            <w:tcW w:w="3256" w:type="dxa"/>
            <w:vAlign w:val="center"/>
          </w:tcPr>
          <w:p w14:paraId="6099BD0A" w14:textId="77777777" w:rsidR="00CB179F" w:rsidRPr="00EC2809" w:rsidRDefault="00CB179F" w:rsidP="00D16A24">
            <w:pPr>
              <w:jc w:val="left"/>
            </w:pPr>
            <w:r>
              <w:t>Omschrijving r</w:t>
            </w:r>
            <w:r w:rsidRPr="00EC2809">
              <w:t>ol Gegadigde</w:t>
            </w:r>
          </w:p>
        </w:tc>
        <w:tc>
          <w:tcPr>
            <w:tcW w:w="6515" w:type="dxa"/>
            <w:vAlign w:val="center"/>
          </w:tcPr>
          <w:p w14:paraId="702806D4" w14:textId="1851D003" w:rsidR="00CB179F" w:rsidRPr="00EC2809" w:rsidRDefault="00CB179F" w:rsidP="00D16A24"/>
        </w:tc>
      </w:tr>
      <w:tr w:rsidR="00CB179F" w:rsidRPr="00EC2809" w14:paraId="4C47ECD9" w14:textId="77777777" w:rsidTr="00D16A24">
        <w:tc>
          <w:tcPr>
            <w:tcW w:w="3256" w:type="dxa"/>
            <w:vAlign w:val="center"/>
          </w:tcPr>
          <w:p w14:paraId="3412CCDF" w14:textId="77777777" w:rsidR="00CB179F" w:rsidRPr="00EC2809" w:rsidRDefault="00CB179F" w:rsidP="00D16A24">
            <w:r w:rsidRPr="00EC2809">
              <w:t xml:space="preserve">Omvang in m² </w:t>
            </w:r>
            <w:proofErr w:type="spellStart"/>
            <w:r w:rsidRPr="00EC2809">
              <w:t>bvo</w:t>
            </w:r>
            <w:proofErr w:type="spellEnd"/>
          </w:p>
        </w:tc>
        <w:tc>
          <w:tcPr>
            <w:tcW w:w="6515" w:type="dxa"/>
            <w:vAlign w:val="center"/>
          </w:tcPr>
          <w:p w14:paraId="504A450D" w14:textId="77777777" w:rsidR="00CB179F" w:rsidRPr="00EC2809" w:rsidRDefault="00CB179F" w:rsidP="00D16A24"/>
        </w:tc>
      </w:tr>
      <w:tr w:rsidR="00B53BBB" w:rsidRPr="00EC2809" w14:paraId="186F1208" w14:textId="77777777" w:rsidTr="00D16A24">
        <w:tc>
          <w:tcPr>
            <w:tcW w:w="3256" w:type="dxa"/>
            <w:vAlign w:val="center"/>
          </w:tcPr>
          <w:p w14:paraId="6A13EFC5" w14:textId="041BEEEA" w:rsidR="00B53BBB" w:rsidRPr="00EC2809" w:rsidRDefault="00B53BBB" w:rsidP="00B53BBB">
            <w:r>
              <w:t>Opdrachtsom in €</w:t>
            </w:r>
          </w:p>
        </w:tc>
        <w:tc>
          <w:tcPr>
            <w:tcW w:w="6515" w:type="dxa"/>
            <w:vAlign w:val="center"/>
          </w:tcPr>
          <w:p w14:paraId="19E2449E" w14:textId="77777777" w:rsidR="00B53BBB" w:rsidRPr="00EC2809" w:rsidRDefault="00B53BBB" w:rsidP="00B53BBB"/>
        </w:tc>
      </w:tr>
      <w:tr w:rsidR="00B53BBB" w:rsidRPr="00EC2809" w14:paraId="48838F99" w14:textId="77777777" w:rsidTr="00D16A24">
        <w:tc>
          <w:tcPr>
            <w:tcW w:w="3256" w:type="dxa"/>
            <w:vAlign w:val="center"/>
          </w:tcPr>
          <w:p w14:paraId="23AE80A1" w14:textId="3EA9390F" w:rsidR="00B53BBB" w:rsidRPr="00EC2809" w:rsidRDefault="00B53BBB" w:rsidP="00B53BBB">
            <w:r>
              <w:t>Datum start project</w:t>
            </w:r>
          </w:p>
        </w:tc>
        <w:tc>
          <w:tcPr>
            <w:tcW w:w="6515" w:type="dxa"/>
            <w:vAlign w:val="center"/>
          </w:tcPr>
          <w:p w14:paraId="78895B61" w14:textId="77777777" w:rsidR="00B53BBB" w:rsidRPr="00EC2809" w:rsidRDefault="00B53BBB" w:rsidP="00B53BBB"/>
        </w:tc>
      </w:tr>
      <w:tr w:rsidR="00B53BBB" w:rsidRPr="00EC2809" w14:paraId="4EDF43D3" w14:textId="77777777" w:rsidTr="00D16A24">
        <w:tc>
          <w:tcPr>
            <w:tcW w:w="3256" w:type="dxa"/>
            <w:vAlign w:val="center"/>
          </w:tcPr>
          <w:p w14:paraId="4FF3BC58" w14:textId="7CFEDB2C" w:rsidR="00B53BBB" w:rsidRPr="00EC2809" w:rsidRDefault="00B53BBB" w:rsidP="00B53BBB">
            <w:r>
              <w:t>Datum goedkeuring Definitief Ontwerp</w:t>
            </w:r>
          </w:p>
        </w:tc>
        <w:tc>
          <w:tcPr>
            <w:tcW w:w="6515" w:type="dxa"/>
            <w:vAlign w:val="center"/>
          </w:tcPr>
          <w:p w14:paraId="548D616C" w14:textId="77777777" w:rsidR="00B53BBB" w:rsidRPr="00EC2809" w:rsidRDefault="00B53BBB" w:rsidP="00B53BBB"/>
        </w:tc>
      </w:tr>
      <w:tr w:rsidR="00B53BBB" w:rsidRPr="00EC2809" w14:paraId="772CF8D9" w14:textId="77777777" w:rsidTr="00D16A24">
        <w:tc>
          <w:tcPr>
            <w:tcW w:w="3256" w:type="dxa"/>
            <w:vAlign w:val="center"/>
          </w:tcPr>
          <w:p w14:paraId="7E561499" w14:textId="77777777" w:rsidR="00B53BBB" w:rsidRPr="00EC2809" w:rsidRDefault="00B53BBB" w:rsidP="00B53BBB">
            <w:r>
              <w:t>Status project (minimaal vastgestelde fase)</w:t>
            </w:r>
          </w:p>
        </w:tc>
        <w:tc>
          <w:tcPr>
            <w:tcW w:w="6515" w:type="dxa"/>
            <w:vAlign w:val="center"/>
          </w:tcPr>
          <w:p w14:paraId="476134A2" w14:textId="7F0AB0AD" w:rsidR="00B53BBB" w:rsidRPr="00EC2809" w:rsidRDefault="00297EEA" w:rsidP="00B53BBB">
            <w:pPr>
              <w:jc w:val="left"/>
            </w:pPr>
            <w:r>
              <w:t>Definitief-/Technisch-/</w:t>
            </w:r>
            <w:proofErr w:type="spellStart"/>
            <w:r>
              <w:t>Uitvoeringsgereed</w:t>
            </w:r>
            <w:proofErr w:type="spellEnd"/>
            <w:r>
              <w:t xml:space="preserve"> Ontwerp-/Realisatiefase/Opgeleverd</w:t>
            </w:r>
          </w:p>
        </w:tc>
      </w:tr>
      <w:tr w:rsidR="00B53BBB" w:rsidRPr="00EC2809" w14:paraId="33ABFDBA" w14:textId="77777777" w:rsidTr="00D16A24">
        <w:tc>
          <w:tcPr>
            <w:tcW w:w="3256" w:type="dxa"/>
            <w:vAlign w:val="center"/>
          </w:tcPr>
          <w:p w14:paraId="1353A069" w14:textId="77777777" w:rsidR="00B53BBB" w:rsidRPr="00EC2809" w:rsidRDefault="00B53BBB" w:rsidP="00B53BBB">
            <w:r w:rsidRPr="00EC2809">
              <w:t>Omschrijving project</w:t>
            </w:r>
          </w:p>
        </w:tc>
        <w:tc>
          <w:tcPr>
            <w:tcW w:w="6515" w:type="dxa"/>
            <w:vAlign w:val="center"/>
          </w:tcPr>
          <w:p w14:paraId="78536DE6" w14:textId="77777777" w:rsidR="00B53BBB" w:rsidRPr="00EC2809" w:rsidRDefault="00B53BBB" w:rsidP="00B53BBB"/>
        </w:tc>
      </w:tr>
      <w:tr w:rsidR="00B53BBB" w:rsidRPr="00EC2809" w14:paraId="2057E50F" w14:textId="77777777" w:rsidTr="00D16A24">
        <w:tc>
          <w:tcPr>
            <w:tcW w:w="3256" w:type="dxa"/>
            <w:vAlign w:val="center"/>
          </w:tcPr>
          <w:p w14:paraId="68319512" w14:textId="391F367B" w:rsidR="00B53BBB" w:rsidRPr="00EC2809" w:rsidRDefault="00B53BBB" w:rsidP="00B53BBB">
            <w:pPr>
              <w:jc w:val="left"/>
            </w:pPr>
            <w:r w:rsidRPr="00EC2809">
              <w:t>Toelichting op kerncompetentie</w:t>
            </w:r>
            <w:r w:rsidR="00297EEA">
              <w:t xml:space="preserve"> 4</w:t>
            </w:r>
            <w:r>
              <w:t xml:space="preserve">: </w:t>
            </w:r>
            <w:r w:rsidRPr="00882416">
              <w:t xml:space="preserve">Ervaring met het </w:t>
            </w:r>
            <w:r w:rsidR="00C02C93">
              <w:t xml:space="preserve">constructief ontwerpen </w:t>
            </w:r>
            <w:r w:rsidRPr="00882416">
              <w:t xml:space="preserve">van een </w:t>
            </w:r>
            <w:r>
              <w:t>Maatschappelijk Vastgoed geb</w:t>
            </w:r>
            <w:r w:rsidRPr="00882416">
              <w:t xml:space="preserve">ouw van minimaal </w:t>
            </w:r>
            <w:r w:rsidR="00C02C93">
              <w:t>2.0</w:t>
            </w:r>
            <w:r w:rsidRPr="00882416">
              <w:t>00 m2bvo.</w:t>
            </w:r>
          </w:p>
        </w:tc>
        <w:tc>
          <w:tcPr>
            <w:tcW w:w="6515" w:type="dxa"/>
            <w:vAlign w:val="center"/>
          </w:tcPr>
          <w:p w14:paraId="79752F29" w14:textId="77777777" w:rsidR="00B53BBB" w:rsidRDefault="00B53BBB" w:rsidP="00B53BBB"/>
          <w:p w14:paraId="3A9104E5" w14:textId="77777777" w:rsidR="005E2661" w:rsidRDefault="005E2661" w:rsidP="00B53BBB"/>
          <w:p w14:paraId="03826629" w14:textId="77777777" w:rsidR="005E2661" w:rsidRDefault="005E2661" w:rsidP="00B53BBB"/>
          <w:p w14:paraId="3D561F37" w14:textId="77777777" w:rsidR="005E2661" w:rsidRDefault="005E2661" w:rsidP="00B53BBB"/>
          <w:p w14:paraId="397A3534" w14:textId="77777777" w:rsidR="005E2661" w:rsidRPr="00EC2809" w:rsidRDefault="005E2661" w:rsidP="00B53BBB"/>
        </w:tc>
      </w:tr>
    </w:tbl>
    <w:p w14:paraId="66FB29C4" w14:textId="77777777" w:rsidR="00CB179F" w:rsidRPr="00EC2809" w:rsidRDefault="00CB179F" w:rsidP="00CB179F"/>
    <w:p w14:paraId="4C7E42AF" w14:textId="77777777" w:rsidR="00CB179F" w:rsidRPr="00EC2809" w:rsidRDefault="00CB179F" w:rsidP="00CB179F">
      <w:pPr>
        <w:ind w:right="95"/>
        <w:rPr>
          <w:rFonts w:cs="Arial"/>
          <w:snapToGrid w:val="0"/>
        </w:rPr>
      </w:pPr>
      <w:r w:rsidRPr="00EC2809">
        <w:rPr>
          <w:rFonts w:cs="Arial"/>
          <w:snapToGrid w:val="0"/>
        </w:rPr>
        <w:t>Gegadigde verklaart bovenstaand</w:t>
      </w:r>
      <w:r>
        <w:rPr>
          <w:rFonts w:cs="Arial"/>
          <w:snapToGrid w:val="0"/>
        </w:rPr>
        <w:t xml:space="preserve"> referentie</w:t>
      </w:r>
      <w:r w:rsidRPr="00EC2809">
        <w:rPr>
          <w:rFonts w:cs="Arial"/>
          <w:snapToGrid w:val="0"/>
        </w:rPr>
        <w:t xml:space="preserve">project op een vakkundige en regelmatige wijze te hebben uitgevoerd en deze verklaring naar waarheid te hebben ingevuld. </w:t>
      </w:r>
    </w:p>
    <w:p w14:paraId="22D0FE6E" w14:textId="77777777" w:rsidR="00CB179F" w:rsidRPr="00EC2809" w:rsidRDefault="00CB179F" w:rsidP="00CB179F">
      <w:pPr>
        <w:ind w:right="95"/>
        <w:rPr>
          <w:rFonts w:cs="Arial"/>
          <w:snapToGrid w:val="0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CB179F" w:rsidRPr="00EC2809" w14:paraId="497CA61E" w14:textId="77777777" w:rsidTr="00D16A24">
        <w:tc>
          <w:tcPr>
            <w:tcW w:w="3103" w:type="dxa"/>
          </w:tcPr>
          <w:p w14:paraId="46BD870B" w14:textId="77777777" w:rsidR="00CB179F" w:rsidRPr="00EC2809" w:rsidRDefault="00CB179F" w:rsidP="00D16A2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6FF29CF7" w14:textId="77777777" w:rsidR="00CB179F" w:rsidRPr="00EC2809" w:rsidRDefault="00CB179F" w:rsidP="00D16A24">
            <w:pPr>
              <w:ind w:right="95"/>
              <w:rPr>
                <w:rFonts w:cs="Arial"/>
                <w:snapToGrid w:val="0"/>
              </w:rPr>
            </w:pPr>
          </w:p>
        </w:tc>
      </w:tr>
      <w:tr w:rsidR="00CB179F" w:rsidRPr="00EC2809" w14:paraId="34FF58B5" w14:textId="77777777" w:rsidTr="00D16A24">
        <w:tc>
          <w:tcPr>
            <w:tcW w:w="3103" w:type="dxa"/>
          </w:tcPr>
          <w:p w14:paraId="4DFDA670" w14:textId="77777777" w:rsidR="00CB179F" w:rsidRPr="00EC2809" w:rsidRDefault="00CB179F" w:rsidP="00D16A2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16E6F2DA" w14:textId="77777777" w:rsidR="00CB179F" w:rsidRPr="00EC2809" w:rsidRDefault="00CB179F" w:rsidP="00D16A24">
            <w:pPr>
              <w:ind w:right="95"/>
              <w:rPr>
                <w:rFonts w:cs="Arial"/>
                <w:snapToGrid w:val="0"/>
              </w:rPr>
            </w:pPr>
          </w:p>
        </w:tc>
      </w:tr>
      <w:tr w:rsidR="00CB179F" w:rsidRPr="00EC2809" w14:paraId="077F125B" w14:textId="77777777" w:rsidTr="00D16A24">
        <w:tc>
          <w:tcPr>
            <w:tcW w:w="3103" w:type="dxa"/>
          </w:tcPr>
          <w:p w14:paraId="42FAE47B" w14:textId="77777777" w:rsidR="00CB179F" w:rsidRPr="00EC2809" w:rsidRDefault="00CB179F" w:rsidP="00D16A2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2E1C1C86" w14:textId="77777777" w:rsidR="00CB179F" w:rsidRPr="00EC2809" w:rsidRDefault="00CB179F" w:rsidP="00D16A24">
            <w:pPr>
              <w:ind w:right="95"/>
              <w:rPr>
                <w:rFonts w:cs="Arial"/>
                <w:snapToGrid w:val="0"/>
              </w:rPr>
            </w:pPr>
          </w:p>
        </w:tc>
      </w:tr>
      <w:tr w:rsidR="00CB179F" w:rsidRPr="00EC2809" w14:paraId="78818218" w14:textId="77777777" w:rsidTr="00D16A24">
        <w:tc>
          <w:tcPr>
            <w:tcW w:w="3103" w:type="dxa"/>
          </w:tcPr>
          <w:p w14:paraId="30EFE016" w14:textId="77777777" w:rsidR="00CB179F" w:rsidRPr="00EC2809" w:rsidRDefault="00CB179F" w:rsidP="00D16A2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7D747A37" w14:textId="77777777" w:rsidR="00CB179F" w:rsidRPr="00EC2809" w:rsidRDefault="00CB179F" w:rsidP="00D16A24">
            <w:pPr>
              <w:ind w:right="95"/>
              <w:rPr>
                <w:rFonts w:cs="Arial"/>
                <w:snapToGrid w:val="0"/>
              </w:rPr>
            </w:pPr>
          </w:p>
        </w:tc>
      </w:tr>
      <w:tr w:rsidR="00CB179F" w:rsidRPr="00EC2809" w14:paraId="76552828" w14:textId="77777777" w:rsidTr="00D16A24">
        <w:tc>
          <w:tcPr>
            <w:tcW w:w="3103" w:type="dxa"/>
          </w:tcPr>
          <w:p w14:paraId="1B68C523" w14:textId="77777777" w:rsidR="00CB179F" w:rsidRPr="00EC2809" w:rsidRDefault="00CB179F" w:rsidP="00D16A2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1D5F9148" w14:textId="77777777" w:rsidR="00CB179F" w:rsidRPr="00EC2809" w:rsidRDefault="00CB179F" w:rsidP="00D16A24">
            <w:pPr>
              <w:ind w:right="95"/>
              <w:rPr>
                <w:rFonts w:cs="Arial"/>
                <w:snapToGrid w:val="0"/>
              </w:rPr>
            </w:pPr>
          </w:p>
        </w:tc>
      </w:tr>
    </w:tbl>
    <w:p w14:paraId="3BF27ECB" w14:textId="77777777" w:rsidR="00CB179F" w:rsidRPr="00EC2809" w:rsidRDefault="00CB179F" w:rsidP="00CB179F">
      <w:pPr>
        <w:ind w:right="95"/>
        <w:rPr>
          <w:rFonts w:cs="Arial"/>
          <w:snapToGrid w:val="0"/>
        </w:rPr>
      </w:pPr>
    </w:p>
    <w:p w14:paraId="2980D5A5" w14:textId="3EE3AB97" w:rsidR="00797460" w:rsidRPr="00EC2809" w:rsidRDefault="00797460" w:rsidP="00297EEA">
      <w:pPr>
        <w:pStyle w:val="BijlageTitel"/>
        <w:numPr>
          <w:ilvl w:val="0"/>
          <w:numId w:val="0"/>
        </w:numPr>
        <w:ind w:left="1985" w:hanging="1985"/>
        <w:jc w:val="left"/>
      </w:pPr>
      <w:bookmarkStart w:id="23" w:name="_Toc189479127"/>
      <w:bookmarkStart w:id="24" w:name="_Toc189636887"/>
      <w:bookmarkStart w:id="25" w:name="_Toc189637765"/>
      <w:r w:rsidRPr="00EC2809">
        <w:lastRenderedPageBreak/>
        <w:t>Format</w:t>
      </w:r>
      <w:r>
        <w:t xml:space="preserve"> k</w:t>
      </w:r>
      <w:r w:rsidRPr="00EC2809">
        <w:t>erncompetentie</w:t>
      </w:r>
      <w:r>
        <w:t xml:space="preserve"> </w:t>
      </w:r>
      <w:r w:rsidR="00297EEA">
        <w:t>5: A</w:t>
      </w:r>
      <w:r w:rsidR="007C3881">
        <w:t>dviseur duurzaamheid</w:t>
      </w:r>
      <w:bookmarkEnd w:id="23"/>
      <w:bookmarkEnd w:id="24"/>
      <w:bookmarkEnd w:id="25"/>
      <w:r>
        <w:t xml:space="preserve"> </w:t>
      </w:r>
    </w:p>
    <w:p w14:paraId="4E90E917" w14:textId="77777777" w:rsidR="00797460" w:rsidRPr="00EC2809" w:rsidRDefault="00797460" w:rsidP="00797460"/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256"/>
        <w:gridCol w:w="6515"/>
      </w:tblGrid>
      <w:tr w:rsidR="00797460" w:rsidRPr="00EC2809" w14:paraId="60ABDEF6" w14:textId="77777777" w:rsidTr="00D16A24">
        <w:tc>
          <w:tcPr>
            <w:tcW w:w="9771" w:type="dxa"/>
            <w:gridSpan w:val="2"/>
            <w:shd w:val="clear" w:color="auto" w:fill="AEDD03"/>
            <w:vAlign w:val="center"/>
          </w:tcPr>
          <w:p w14:paraId="284B0281" w14:textId="77777777" w:rsidR="00797460" w:rsidRPr="00EC2809" w:rsidRDefault="00797460" w:rsidP="00D16A24">
            <w:pPr>
              <w:rPr>
                <w:b/>
              </w:rPr>
            </w:pPr>
            <w:r>
              <w:rPr>
                <w:b/>
              </w:rPr>
              <w:t>Naam r</w:t>
            </w:r>
            <w:r w:rsidRPr="00EC2809">
              <w:rPr>
                <w:b/>
              </w:rPr>
              <w:t>eferentie:</w:t>
            </w:r>
          </w:p>
        </w:tc>
      </w:tr>
      <w:tr w:rsidR="00797460" w:rsidRPr="00EC2809" w14:paraId="4A25606A" w14:textId="77777777" w:rsidTr="00D16A24">
        <w:tc>
          <w:tcPr>
            <w:tcW w:w="9771" w:type="dxa"/>
            <w:gridSpan w:val="2"/>
            <w:shd w:val="clear" w:color="auto" w:fill="AEDD03"/>
            <w:vAlign w:val="center"/>
          </w:tcPr>
          <w:p w14:paraId="3C9563E0" w14:textId="3E3B2CC6" w:rsidR="00797460" w:rsidRPr="00EC2809" w:rsidRDefault="00797460" w:rsidP="00D16A24">
            <w:pPr>
              <w:rPr>
                <w:b/>
              </w:rPr>
            </w:pPr>
            <w:r w:rsidRPr="00EC2809">
              <w:rPr>
                <w:b/>
              </w:rPr>
              <w:t>Behorende bij kerncompetentie</w:t>
            </w:r>
            <w:r>
              <w:rPr>
                <w:b/>
              </w:rPr>
              <w:t xml:space="preserve"> 4</w:t>
            </w:r>
            <w:r w:rsidRPr="00EC2809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="00297EEA">
              <w:rPr>
                <w:b/>
              </w:rPr>
              <w:t>Adviseur Duurzaamheid</w:t>
            </w:r>
          </w:p>
        </w:tc>
      </w:tr>
      <w:tr w:rsidR="00797460" w:rsidRPr="00EC2809" w14:paraId="35D099CF" w14:textId="77777777" w:rsidTr="00D16A24">
        <w:tc>
          <w:tcPr>
            <w:tcW w:w="3256" w:type="dxa"/>
            <w:vAlign w:val="center"/>
          </w:tcPr>
          <w:p w14:paraId="16F0ACC2" w14:textId="77777777" w:rsidR="00797460" w:rsidRPr="00EC2809" w:rsidRDefault="00797460" w:rsidP="00D16A24">
            <w:r w:rsidRPr="00EC2809">
              <w:t>Opdrachtgever</w:t>
            </w:r>
          </w:p>
        </w:tc>
        <w:tc>
          <w:tcPr>
            <w:tcW w:w="6515" w:type="dxa"/>
            <w:vAlign w:val="center"/>
          </w:tcPr>
          <w:p w14:paraId="2A2057AF" w14:textId="77777777" w:rsidR="00797460" w:rsidRPr="00EC2809" w:rsidRDefault="00797460" w:rsidP="00D16A24"/>
        </w:tc>
      </w:tr>
      <w:tr w:rsidR="00797460" w:rsidRPr="00EC2809" w14:paraId="19E74BEA" w14:textId="77777777" w:rsidTr="00D16A24">
        <w:tc>
          <w:tcPr>
            <w:tcW w:w="3256" w:type="dxa"/>
            <w:vAlign w:val="center"/>
          </w:tcPr>
          <w:p w14:paraId="1EA96DBF" w14:textId="77777777" w:rsidR="00797460" w:rsidRPr="00EC2809" w:rsidRDefault="00797460" w:rsidP="00D16A24">
            <w:r w:rsidRPr="00EC2809">
              <w:t>Adres</w:t>
            </w:r>
          </w:p>
        </w:tc>
        <w:tc>
          <w:tcPr>
            <w:tcW w:w="6515" w:type="dxa"/>
            <w:vAlign w:val="center"/>
          </w:tcPr>
          <w:p w14:paraId="64E4002B" w14:textId="77777777" w:rsidR="00797460" w:rsidRPr="00EC2809" w:rsidRDefault="00797460" w:rsidP="00D16A24"/>
        </w:tc>
      </w:tr>
      <w:tr w:rsidR="00797460" w:rsidRPr="00EC2809" w14:paraId="58B1C61F" w14:textId="77777777" w:rsidTr="00D16A24">
        <w:tc>
          <w:tcPr>
            <w:tcW w:w="3256" w:type="dxa"/>
            <w:vAlign w:val="center"/>
          </w:tcPr>
          <w:p w14:paraId="5957FEC3" w14:textId="77777777" w:rsidR="00797460" w:rsidRPr="00EC2809" w:rsidRDefault="00797460" w:rsidP="00D16A24">
            <w:r w:rsidRPr="00EC2809">
              <w:t>Postcode en plaats</w:t>
            </w:r>
          </w:p>
        </w:tc>
        <w:tc>
          <w:tcPr>
            <w:tcW w:w="6515" w:type="dxa"/>
            <w:vAlign w:val="center"/>
          </w:tcPr>
          <w:p w14:paraId="1FD565DE" w14:textId="77777777" w:rsidR="00797460" w:rsidRPr="00EC2809" w:rsidRDefault="00797460" w:rsidP="00D16A24"/>
        </w:tc>
      </w:tr>
      <w:tr w:rsidR="00797460" w:rsidRPr="00EC2809" w14:paraId="3F83C7B2" w14:textId="77777777" w:rsidTr="00D16A24">
        <w:tc>
          <w:tcPr>
            <w:tcW w:w="3256" w:type="dxa"/>
            <w:vAlign w:val="center"/>
          </w:tcPr>
          <w:p w14:paraId="370A7040" w14:textId="77777777" w:rsidR="00797460" w:rsidRPr="00EC2809" w:rsidRDefault="00797460" w:rsidP="00D16A24">
            <w:r w:rsidRPr="00EC2809">
              <w:t>Naam contactpersoon</w:t>
            </w:r>
          </w:p>
        </w:tc>
        <w:tc>
          <w:tcPr>
            <w:tcW w:w="6515" w:type="dxa"/>
            <w:vAlign w:val="center"/>
          </w:tcPr>
          <w:p w14:paraId="26810AB0" w14:textId="77777777" w:rsidR="00797460" w:rsidRPr="00EC2809" w:rsidRDefault="00797460" w:rsidP="00D16A24"/>
        </w:tc>
      </w:tr>
      <w:tr w:rsidR="00797460" w:rsidRPr="00EC2809" w14:paraId="1C950826" w14:textId="77777777" w:rsidTr="00D16A24">
        <w:tc>
          <w:tcPr>
            <w:tcW w:w="3256" w:type="dxa"/>
            <w:vAlign w:val="center"/>
          </w:tcPr>
          <w:p w14:paraId="3D90D5A0" w14:textId="77777777" w:rsidR="00797460" w:rsidRPr="00EC2809" w:rsidRDefault="00797460" w:rsidP="00D16A24">
            <w:r w:rsidRPr="00EC2809">
              <w:t>Functie</w:t>
            </w:r>
          </w:p>
        </w:tc>
        <w:tc>
          <w:tcPr>
            <w:tcW w:w="6515" w:type="dxa"/>
            <w:vAlign w:val="center"/>
          </w:tcPr>
          <w:p w14:paraId="78602C6B" w14:textId="77777777" w:rsidR="00797460" w:rsidRPr="00EC2809" w:rsidRDefault="00797460" w:rsidP="00D16A24"/>
        </w:tc>
      </w:tr>
      <w:tr w:rsidR="00797460" w:rsidRPr="00EC2809" w14:paraId="6AEF0548" w14:textId="77777777" w:rsidTr="00D16A24">
        <w:tc>
          <w:tcPr>
            <w:tcW w:w="3256" w:type="dxa"/>
            <w:vAlign w:val="center"/>
          </w:tcPr>
          <w:p w14:paraId="1C665646" w14:textId="77777777" w:rsidR="00797460" w:rsidRPr="00EC2809" w:rsidRDefault="00797460" w:rsidP="00D16A24">
            <w:r w:rsidRPr="00EC2809">
              <w:t>Telefoonnummer</w:t>
            </w:r>
          </w:p>
        </w:tc>
        <w:tc>
          <w:tcPr>
            <w:tcW w:w="6515" w:type="dxa"/>
            <w:vAlign w:val="center"/>
          </w:tcPr>
          <w:p w14:paraId="1D088550" w14:textId="77777777" w:rsidR="00797460" w:rsidRPr="00EC2809" w:rsidRDefault="00797460" w:rsidP="00D16A24"/>
        </w:tc>
      </w:tr>
      <w:tr w:rsidR="00797460" w:rsidRPr="00EC2809" w14:paraId="07B1BD83" w14:textId="77777777" w:rsidTr="00D16A24">
        <w:tc>
          <w:tcPr>
            <w:tcW w:w="3256" w:type="dxa"/>
            <w:vAlign w:val="center"/>
          </w:tcPr>
          <w:p w14:paraId="6EAA9656" w14:textId="77777777" w:rsidR="00797460" w:rsidRPr="00EC2809" w:rsidRDefault="00797460" w:rsidP="00D16A24"/>
        </w:tc>
        <w:tc>
          <w:tcPr>
            <w:tcW w:w="6515" w:type="dxa"/>
            <w:vAlign w:val="center"/>
          </w:tcPr>
          <w:p w14:paraId="215652C3" w14:textId="77777777" w:rsidR="00797460" w:rsidRPr="00EC2809" w:rsidRDefault="00797460" w:rsidP="00D16A24"/>
        </w:tc>
      </w:tr>
      <w:tr w:rsidR="00797460" w:rsidRPr="00EC2809" w14:paraId="09CD34FB" w14:textId="77777777" w:rsidTr="00D16A24">
        <w:tc>
          <w:tcPr>
            <w:tcW w:w="9771" w:type="dxa"/>
            <w:gridSpan w:val="2"/>
            <w:shd w:val="clear" w:color="auto" w:fill="AEDD03"/>
            <w:vAlign w:val="center"/>
          </w:tcPr>
          <w:p w14:paraId="48C006AF" w14:textId="77777777" w:rsidR="00797460" w:rsidRPr="00EC2809" w:rsidRDefault="00797460" w:rsidP="00D16A24">
            <w:pPr>
              <w:rPr>
                <w:b/>
              </w:rPr>
            </w:pPr>
            <w:r w:rsidRPr="00EC2809">
              <w:rPr>
                <w:b/>
              </w:rPr>
              <w:t>Aard en omvang referentieproject</w:t>
            </w:r>
          </w:p>
        </w:tc>
      </w:tr>
      <w:tr w:rsidR="00797460" w:rsidRPr="00EC2809" w14:paraId="212C5103" w14:textId="77777777" w:rsidTr="00D16A24">
        <w:tc>
          <w:tcPr>
            <w:tcW w:w="3256" w:type="dxa"/>
            <w:vAlign w:val="center"/>
          </w:tcPr>
          <w:p w14:paraId="207626A6" w14:textId="77777777" w:rsidR="00797460" w:rsidRPr="00EC2809" w:rsidRDefault="00797460" w:rsidP="00D16A24">
            <w:pPr>
              <w:jc w:val="left"/>
            </w:pPr>
            <w:r>
              <w:t>Maatschappelijk Vastgoed</w:t>
            </w:r>
          </w:p>
        </w:tc>
        <w:tc>
          <w:tcPr>
            <w:tcW w:w="6515" w:type="dxa"/>
            <w:vAlign w:val="center"/>
          </w:tcPr>
          <w:p w14:paraId="6FB5813F" w14:textId="77777777" w:rsidR="00797460" w:rsidRPr="00EC2809" w:rsidRDefault="00797460" w:rsidP="00D16A24">
            <w:r>
              <w:t>Omschrijving maatschappelijk vastgoed&gt;</w:t>
            </w:r>
          </w:p>
        </w:tc>
      </w:tr>
      <w:tr w:rsidR="00797460" w:rsidRPr="00EC2809" w14:paraId="672EC5BD" w14:textId="77777777" w:rsidTr="00D16A24">
        <w:tc>
          <w:tcPr>
            <w:tcW w:w="3256" w:type="dxa"/>
            <w:vAlign w:val="center"/>
          </w:tcPr>
          <w:p w14:paraId="3C2CB522" w14:textId="77777777" w:rsidR="00797460" w:rsidRDefault="00797460" w:rsidP="00D16A24">
            <w:pPr>
              <w:jc w:val="left"/>
            </w:pPr>
            <w:r>
              <w:t>Aanwezige functies</w:t>
            </w:r>
          </w:p>
        </w:tc>
        <w:tc>
          <w:tcPr>
            <w:tcW w:w="6515" w:type="dxa"/>
            <w:vAlign w:val="center"/>
          </w:tcPr>
          <w:p w14:paraId="1A2DB96A" w14:textId="77777777" w:rsidR="00797460" w:rsidRDefault="00797460" w:rsidP="00D16A24">
            <w:proofErr w:type="spellStart"/>
            <w:r>
              <w:t>bijv</w:t>
            </w:r>
            <w:proofErr w:type="spellEnd"/>
            <w:r>
              <w:t xml:space="preserve"> basisschool/kinderopvang/Jeugdzorg/Medisch Centrum/Taalschool</w:t>
            </w:r>
          </w:p>
        </w:tc>
      </w:tr>
      <w:tr w:rsidR="00797460" w:rsidRPr="00EC2809" w14:paraId="5EB8869A" w14:textId="77777777" w:rsidTr="00D16A24">
        <w:tc>
          <w:tcPr>
            <w:tcW w:w="3256" w:type="dxa"/>
            <w:vAlign w:val="center"/>
          </w:tcPr>
          <w:p w14:paraId="0864C046" w14:textId="77777777" w:rsidR="00797460" w:rsidRPr="00EC2809" w:rsidRDefault="00797460" w:rsidP="00D16A24">
            <w:pPr>
              <w:jc w:val="left"/>
            </w:pPr>
            <w:r>
              <w:t>Omschrijving r</w:t>
            </w:r>
            <w:r w:rsidRPr="00EC2809">
              <w:t>ol Gegadigde</w:t>
            </w:r>
          </w:p>
        </w:tc>
        <w:tc>
          <w:tcPr>
            <w:tcW w:w="6515" w:type="dxa"/>
            <w:vAlign w:val="center"/>
          </w:tcPr>
          <w:p w14:paraId="1F822455" w14:textId="4AEF531D" w:rsidR="00797460" w:rsidRPr="00EC2809" w:rsidRDefault="00797460" w:rsidP="00D16A24">
            <w:r>
              <w:t>Installatie adviseur</w:t>
            </w:r>
          </w:p>
        </w:tc>
      </w:tr>
      <w:tr w:rsidR="00797460" w:rsidRPr="00EC2809" w14:paraId="15214F77" w14:textId="77777777" w:rsidTr="00D16A24">
        <w:tc>
          <w:tcPr>
            <w:tcW w:w="3256" w:type="dxa"/>
            <w:vAlign w:val="center"/>
          </w:tcPr>
          <w:p w14:paraId="6810A4D9" w14:textId="77777777" w:rsidR="00797460" w:rsidRPr="00EC2809" w:rsidRDefault="00797460" w:rsidP="00D16A24">
            <w:r w:rsidRPr="00EC2809">
              <w:t xml:space="preserve">Omvang in m² </w:t>
            </w:r>
            <w:proofErr w:type="spellStart"/>
            <w:r w:rsidRPr="00EC2809">
              <w:t>bvo</w:t>
            </w:r>
            <w:proofErr w:type="spellEnd"/>
          </w:p>
        </w:tc>
        <w:tc>
          <w:tcPr>
            <w:tcW w:w="6515" w:type="dxa"/>
            <w:vAlign w:val="center"/>
          </w:tcPr>
          <w:p w14:paraId="6191100B" w14:textId="77777777" w:rsidR="00797460" w:rsidRPr="00EC2809" w:rsidRDefault="00797460" w:rsidP="00D16A24"/>
        </w:tc>
      </w:tr>
      <w:tr w:rsidR="00297EEA" w:rsidRPr="00EC2809" w14:paraId="486848AB" w14:textId="77777777" w:rsidTr="00D16A24">
        <w:tc>
          <w:tcPr>
            <w:tcW w:w="3256" w:type="dxa"/>
            <w:vAlign w:val="center"/>
          </w:tcPr>
          <w:p w14:paraId="352C5572" w14:textId="07D05332" w:rsidR="00297EEA" w:rsidRPr="00EC2809" w:rsidRDefault="00297EEA" w:rsidP="00297EEA">
            <w:r>
              <w:t>Opdrachtsom in €</w:t>
            </w:r>
          </w:p>
        </w:tc>
        <w:tc>
          <w:tcPr>
            <w:tcW w:w="6515" w:type="dxa"/>
            <w:vAlign w:val="center"/>
          </w:tcPr>
          <w:p w14:paraId="00D6B848" w14:textId="77777777" w:rsidR="00297EEA" w:rsidRPr="00EC2809" w:rsidRDefault="00297EEA" w:rsidP="00297EEA"/>
        </w:tc>
      </w:tr>
      <w:tr w:rsidR="00297EEA" w:rsidRPr="00EC2809" w14:paraId="2531FC59" w14:textId="77777777" w:rsidTr="00D16A24">
        <w:tc>
          <w:tcPr>
            <w:tcW w:w="3256" w:type="dxa"/>
            <w:vAlign w:val="center"/>
          </w:tcPr>
          <w:p w14:paraId="1EF05EDC" w14:textId="5E145A36" w:rsidR="00297EEA" w:rsidRPr="00EC2809" w:rsidRDefault="00297EEA" w:rsidP="00297EEA">
            <w:r>
              <w:t>Datum start project</w:t>
            </w:r>
          </w:p>
        </w:tc>
        <w:tc>
          <w:tcPr>
            <w:tcW w:w="6515" w:type="dxa"/>
            <w:vAlign w:val="center"/>
          </w:tcPr>
          <w:p w14:paraId="0673D7FF" w14:textId="77777777" w:rsidR="00297EEA" w:rsidRPr="00EC2809" w:rsidRDefault="00297EEA" w:rsidP="00297EEA"/>
        </w:tc>
      </w:tr>
      <w:tr w:rsidR="00297EEA" w:rsidRPr="00EC2809" w14:paraId="3F7D7323" w14:textId="77777777" w:rsidTr="00D16A24">
        <w:tc>
          <w:tcPr>
            <w:tcW w:w="3256" w:type="dxa"/>
            <w:vAlign w:val="center"/>
          </w:tcPr>
          <w:p w14:paraId="7D93CF20" w14:textId="4DD5BA89" w:rsidR="00297EEA" w:rsidRPr="00EC2809" w:rsidRDefault="00297EEA" w:rsidP="00297EEA">
            <w:r>
              <w:t>Datum goedkeuring Definitief Ontwerp</w:t>
            </w:r>
          </w:p>
        </w:tc>
        <w:tc>
          <w:tcPr>
            <w:tcW w:w="6515" w:type="dxa"/>
            <w:vAlign w:val="center"/>
          </w:tcPr>
          <w:p w14:paraId="2A7E0473" w14:textId="77777777" w:rsidR="00297EEA" w:rsidRPr="00EC2809" w:rsidRDefault="00297EEA" w:rsidP="00297EEA"/>
        </w:tc>
      </w:tr>
      <w:tr w:rsidR="00297EEA" w:rsidRPr="00EC2809" w14:paraId="0B1769C5" w14:textId="77777777" w:rsidTr="00D16A24">
        <w:tc>
          <w:tcPr>
            <w:tcW w:w="3256" w:type="dxa"/>
            <w:vAlign w:val="center"/>
          </w:tcPr>
          <w:p w14:paraId="39F23710" w14:textId="77777777" w:rsidR="00297EEA" w:rsidRPr="00EC2809" w:rsidRDefault="00297EEA" w:rsidP="00297EEA">
            <w:r>
              <w:t>Status project (minimaal vastgestelde fase)</w:t>
            </w:r>
          </w:p>
        </w:tc>
        <w:tc>
          <w:tcPr>
            <w:tcW w:w="6515" w:type="dxa"/>
            <w:vAlign w:val="center"/>
          </w:tcPr>
          <w:p w14:paraId="1C372872" w14:textId="301A2B79" w:rsidR="00297EEA" w:rsidRPr="00EC2809" w:rsidRDefault="00297EEA" w:rsidP="00297EEA">
            <w:pPr>
              <w:jc w:val="left"/>
            </w:pPr>
            <w:r>
              <w:t>Definitief-/Technisch-/</w:t>
            </w:r>
            <w:proofErr w:type="spellStart"/>
            <w:r>
              <w:t>Uitvoeringsgereed</w:t>
            </w:r>
            <w:proofErr w:type="spellEnd"/>
            <w:r>
              <w:t xml:space="preserve"> Ontwerp-/Realisatiefase/Opgeleverd</w:t>
            </w:r>
          </w:p>
        </w:tc>
      </w:tr>
      <w:tr w:rsidR="00297EEA" w:rsidRPr="00EC2809" w14:paraId="04F00D06" w14:textId="77777777" w:rsidTr="00D16A24">
        <w:tc>
          <w:tcPr>
            <w:tcW w:w="3256" w:type="dxa"/>
            <w:vAlign w:val="center"/>
          </w:tcPr>
          <w:p w14:paraId="1C416191" w14:textId="77777777" w:rsidR="00297EEA" w:rsidRPr="00EC2809" w:rsidRDefault="00297EEA" w:rsidP="00297EEA">
            <w:r w:rsidRPr="00EC2809">
              <w:t>Omschrijving project</w:t>
            </w:r>
          </w:p>
        </w:tc>
        <w:tc>
          <w:tcPr>
            <w:tcW w:w="6515" w:type="dxa"/>
            <w:vAlign w:val="center"/>
          </w:tcPr>
          <w:p w14:paraId="17006359" w14:textId="77777777" w:rsidR="00297EEA" w:rsidRPr="00EC2809" w:rsidRDefault="00297EEA" w:rsidP="00297EEA"/>
        </w:tc>
      </w:tr>
      <w:tr w:rsidR="00297EEA" w:rsidRPr="00EC2809" w14:paraId="5DA4D9B0" w14:textId="77777777" w:rsidTr="00D16A24">
        <w:tc>
          <w:tcPr>
            <w:tcW w:w="3256" w:type="dxa"/>
            <w:vAlign w:val="center"/>
          </w:tcPr>
          <w:p w14:paraId="083061CB" w14:textId="346B1F86" w:rsidR="00297EEA" w:rsidRPr="00EC2809" w:rsidRDefault="00297EEA" w:rsidP="000D01B3">
            <w:pPr>
              <w:autoSpaceDE w:val="0"/>
              <w:autoSpaceDN w:val="0"/>
              <w:adjustRightInd w:val="0"/>
              <w:jc w:val="left"/>
            </w:pPr>
            <w:r w:rsidRPr="00EC2809">
              <w:t>Toelichting op kerncompetentie</w:t>
            </w:r>
            <w:r>
              <w:t xml:space="preserve"> 5: </w:t>
            </w:r>
            <w:r w:rsidR="000D01B3" w:rsidRPr="000D01B3">
              <w:t xml:space="preserve">Ervaring met advisering omtrent duurzaamheid van een </w:t>
            </w:r>
            <w:r w:rsidR="000D01B3">
              <w:t>M</w:t>
            </w:r>
            <w:r w:rsidR="000D01B3" w:rsidRPr="000D01B3">
              <w:t>aatschappelijk</w:t>
            </w:r>
            <w:r w:rsidR="000D01B3">
              <w:t xml:space="preserve"> </w:t>
            </w:r>
            <w:r w:rsidR="000D01B3" w:rsidRPr="000D01B3">
              <w:t xml:space="preserve">Vastgoed gebouw van minimaal 2.000 m2bvo, waarbij </w:t>
            </w:r>
            <w:r w:rsidR="000D01B3">
              <w:t>a</w:t>
            </w:r>
            <w:r w:rsidR="000D01B3" w:rsidRPr="000D01B3">
              <w:t>antoonbaar</w:t>
            </w:r>
            <w:r w:rsidR="000D01B3">
              <w:t xml:space="preserve"> </w:t>
            </w:r>
            <w:r w:rsidR="000D01B3" w:rsidRPr="000D01B3">
              <w:t xml:space="preserve">toegepast is in het ontwerp de principes van trias energetica, </w:t>
            </w:r>
            <w:proofErr w:type="spellStart"/>
            <w:r w:rsidR="000D01B3" w:rsidRPr="000D01B3">
              <w:t>adaptiviteit</w:t>
            </w:r>
            <w:proofErr w:type="spellEnd"/>
            <w:r w:rsidR="000D01B3">
              <w:t xml:space="preserve"> </w:t>
            </w:r>
            <w:r w:rsidR="000D01B3" w:rsidRPr="000D01B3">
              <w:t>en circulariteit.</w:t>
            </w:r>
          </w:p>
        </w:tc>
        <w:tc>
          <w:tcPr>
            <w:tcW w:w="6515" w:type="dxa"/>
            <w:vAlign w:val="center"/>
          </w:tcPr>
          <w:p w14:paraId="3C6A8609" w14:textId="77777777" w:rsidR="00297EEA" w:rsidRPr="00EC2809" w:rsidRDefault="00297EEA" w:rsidP="00297EEA"/>
        </w:tc>
      </w:tr>
    </w:tbl>
    <w:p w14:paraId="18402DA6" w14:textId="77777777" w:rsidR="00797460" w:rsidRPr="00EC2809" w:rsidRDefault="00797460" w:rsidP="00797460"/>
    <w:p w14:paraId="712404AE" w14:textId="77777777" w:rsidR="00797460" w:rsidRPr="00EC2809" w:rsidRDefault="00797460" w:rsidP="00797460">
      <w:pPr>
        <w:ind w:right="95"/>
        <w:rPr>
          <w:rFonts w:cs="Arial"/>
          <w:snapToGrid w:val="0"/>
        </w:rPr>
      </w:pPr>
      <w:r w:rsidRPr="00EC2809">
        <w:rPr>
          <w:rFonts w:cs="Arial"/>
          <w:snapToGrid w:val="0"/>
        </w:rPr>
        <w:t>Gegadigde verklaart bovenstaand</w:t>
      </w:r>
      <w:r>
        <w:rPr>
          <w:rFonts w:cs="Arial"/>
          <w:snapToGrid w:val="0"/>
        </w:rPr>
        <w:t xml:space="preserve"> referentie</w:t>
      </w:r>
      <w:r w:rsidRPr="00EC2809">
        <w:rPr>
          <w:rFonts w:cs="Arial"/>
          <w:snapToGrid w:val="0"/>
        </w:rPr>
        <w:t xml:space="preserve">project op een vakkundige en regelmatige wijze te hebben uitgevoerd en deze verklaring naar waarheid te hebben ingevuld. </w:t>
      </w:r>
    </w:p>
    <w:p w14:paraId="0DD47D14" w14:textId="77777777" w:rsidR="00797460" w:rsidRPr="00EC2809" w:rsidRDefault="00797460" w:rsidP="00797460">
      <w:pPr>
        <w:ind w:right="95"/>
        <w:rPr>
          <w:rFonts w:cs="Arial"/>
          <w:snapToGrid w:val="0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797460" w:rsidRPr="00EC2809" w14:paraId="609FDE94" w14:textId="77777777" w:rsidTr="00D16A24">
        <w:tc>
          <w:tcPr>
            <w:tcW w:w="3103" w:type="dxa"/>
          </w:tcPr>
          <w:p w14:paraId="2BCF111A" w14:textId="77777777" w:rsidR="00797460" w:rsidRPr="00EC2809" w:rsidRDefault="00797460" w:rsidP="00D16A2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41CFEC0F" w14:textId="77777777" w:rsidR="00797460" w:rsidRPr="00EC2809" w:rsidRDefault="00797460" w:rsidP="00D16A24">
            <w:pPr>
              <w:ind w:right="95"/>
              <w:rPr>
                <w:rFonts w:cs="Arial"/>
                <w:snapToGrid w:val="0"/>
              </w:rPr>
            </w:pPr>
          </w:p>
        </w:tc>
      </w:tr>
      <w:tr w:rsidR="00797460" w:rsidRPr="00EC2809" w14:paraId="74E30F43" w14:textId="77777777" w:rsidTr="00D16A24">
        <w:tc>
          <w:tcPr>
            <w:tcW w:w="3103" w:type="dxa"/>
          </w:tcPr>
          <w:p w14:paraId="702AB984" w14:textId="77777777" w:rsidR="00797460" w:rsidRPr="00EC2809" w:rsidRDefault="00797460" w:rsidP="00D16A2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321BF06B" w14:textId="77777777" w:rsidR="00797460" w:rsidRPr="00EC2809" w:rsidRDefault="00797460" w:rsidP="00D16A24">
            <w:pPr>
              <w:ind w:right="95"/>
              <w:rPr>
                <w:rFonts w:cs="Arial"/>
                <w:snapToGrid w:val="0"/>
              </w:rPr>
            </w:pPr>
          </w:p>
        </w:tc>
      </w:tr>
      <w:tr w:rsidR="00797460" w:rsidRPr="00EC2809" w14:paraId="61865FD3" w14:textId="77777777" w:rsidTr="00D16A24">
        <w:tc>
          <w:tcPr>
            <w:tcW w:w="3103" w:type="dxa"/>
          </w:tcPr>
          <w:p w14:paraId="45CD67BD" w14:textId="77777777" w:rsidR="00797460" w:rsidRPr="00EC2809" w:rsidRDefault="00797460" w:rsidP="00D16A2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741194CD" w14:textId="77777777" w:rsidR="00797460" w:rsidRPr="00EC2809" w:rsidRDefault="00797460" w:rsidP="00D16A24">
            <w:pPr>
              <w:ind w:right="95"/>
              <w:rPr>
                <w:rFonts w:cs="Arial"/>
                <w:snapToGrid w:val="0"/>
              </w:rPr>
            </w:pPr>
          </w:p>
        </w:tc>
      </w:tr>
      <w:tr w:rsidR="00797460" w:rsidRPr="00EC2809" w14:paraId="149408D9" w14:textId="77777777" w:rsidTr="00D16A24">
        <w:tc>
          <w:tcPr>
            <w:tcW w:w="3103" w:type="dxa"/>
          </w:tcPr>
          <w:p w14:paraId="7B171C75" w14:textId="77777777" w:rsidR="00797460" w:rsidRPr="00EC2809" w:rsidRDefault="00797460" w:rsidP="00D16A2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40ABA98B" w14:textId="77777777" w:rsidR="00797460" w:rsidRPr="00EC2809" w:rsidRDefault="00797460" w:rsidP="00D16A24">
            <w:pPr>
              <w:ind w:right="95"/>
              <w:rPr>
                <w:rFonts w:cs="Arial"/>
                <w:snapToGrid w:val="0"/>
              </w:rPr>
            </w:pPr>
          </w:p>
        </w:tc>
      </w:tr>
      <w:tr w:rsidR="00797460" w:rsidRPr="00EC2809" w14:paraId="1652EFE5" w14:textId="77777777" w:rsidTr="00D16A24">
        <w:tc>
          <w:tcPr>
            <w:tcW w:w="3103" w:type="dxa"/>
          </w:tcPr>
          <w:p w14:paraId="0E242E06" w14:textId="77777777" w:rsidR="00797460" w:rsidRPr="00EC2809" w:rsidRDefault="00797460" w:rsidP="00D16A2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1D0650B5" w14:textId="77777777" w:rsidR="00797460" w:rsidRPr="00EC2809" w:rsidRDefault="00797460" w:rsidP="00D16A24">
            <w:pPr>
              <w:ind w:right="95"/>
              <w:rPr>
                <w:rFonts w:cs="Arial"/>
                <w:snapToGrid w:val="0"/>
              </w:rPr>
            </w:pPr>
          </w:p>
        </w:tc>
      </w:tr>
    </w:tbl>
    <w:p w14:paraId="06C9EA41" w14:textId="77777777" w:rsidR="00797460" w:rsidRPr="00EC2809" w:rsidRDefault="00797460" w:rsidP="00797460">
      <w:pPr>
        <w:ind w:right="95"/>
        <w:rPr>
          <w:rFonts w:cs="Arial"/>
          <w:snapToGrid w:val="0"/>
        </w:rPr>
      </w:pPr>
    </w:p>
    <w:p w14:paraId="3A376771" w14:textId="5B4049C9" w:rsidR="001F76D2" w:rsidRPr="00EC2809" w:rsidRDefault="001F76D2" w:rsidP="00EC4D8F">
      <w:pPr>
        <w:pStyle w:val="BijlageTitel"/>
        <w:numPr>
          <w:ilvl w:val="0"/>
          <w:numId w:val="0"/>
        </w:numPr>
        <w:ind w:left="1985" w:hanging="1985"/>
        <w:jc w:val="left"/>
      </w:pPr>
      <w:bookmarkStart w:id="26" w:name="_Toc189479128"/>
      <w:bookmarkStart w:id="27" w:name="_Toc189636888"/>
      <w:bookmarkStart w:id="28" w:name="_Toc189637766"/>
      <w:r w:rsidRPr="00EC2809">
        <w:lastRenderedPageBreak/>
        <w:t>Format</w:t>
      </w:r>
      <w:r>
        <w:t xml:space="preserve"> k</w:t>
      </w:r>
      <w:r w:rsidRPr="00EC2809">
        <w:t>erncompetentie</w:t>
      </w:r>
      <w:r w:rsidR="00DE45F7">
        <w:t xml:space="preserve"> 6:</w:t>
      </w:r>
      <w:r>
        <w:t xml:space="preserve"> </w:t>
      </w:r>
      <w:r w:rsidR="003B134C">
        <w:t>A</w:t>
      </w:r>
      <w:r>
        <w:t>dviseur</w:t>
      </w:r>
      <w:r w:rsidR="0088526B">
        <w:t xml:space="preserve"> </w:t>
      </w:r>
      <w:r w:rsidR="00146B95">
        <w:t>bouwfysica</w:t>
      </w:r>
      <w:r w:rsidR="00DE45F7">
        <w:t>, akoestiek</w:t>
      </w:r>
      <w:r w:rsidR="00146B95">
        <w:t xml:space="preserve"> en</w:t>
      </w:r>
      <w:r w:rsidR="00DE45F7">
        <w:t xml:space="preserve"> b</w:t>
      </w:r>
      <w:r w:rsidR="00146B95">
        <w:t>randveiligheid</w:t>
      </w:r>
      <w:bookmarkEnd w:id="26"/>
      <w:bookmarkEnd w:id="27"/>
      <w:bookmarkEnd w:id="28"/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256"/>
        <w:gridCol w:w="6515"/>
      </w:tblGrid>
      <w:tr w:rsidR="001F76D2" w:rsidRPr="00EC2809" w14:paraId="52FFA8BF" w14:textId="77777777" w:rsidTr="00D16A24">
        <w:tc>
          <w:tcPr>
            <w:tcW w:w="9771" w:type="dxa"/>
            <w:gridSpan w:val="2"/>
            <w:shd w:val="clear" w:color="auto" w:fill="AEDD03"/>
            <w:vAlign w:val="center"/>
          </w:tcPr>
          <w:p w14:paraId="7A881E4F" w14:textId="77777777" w:rsidR="001F76D2" w:rsidRPr="00EC2809" w:rsidRDefault="001F76D2" w:rsidP="00D16A24">
            <w:pPr>
              <w:rPr>
                <w:b/>
              </w:rPr>
            </w:pPr>
            <w:r>
              <w:rPr>
                <w:b/>
              </w:rPr>
              <w:t>Naam r</w:t>
            </w:r>
            <w:r w:rsidRPr="00EC2809">
              <w:rPr>
                <w:b/>
              </w:rPr>
              <w:t>eferentie:</w:t>
            </w:r>
          </w:p>
        </w:tc>
      </w:tr>
      <w:tr w:rsidR="001F76D2" w:rsidRPr="00EC2809" w14:paraId="6277E465" w14:textId="77777777" w:rsidTr="00D16A24">
        <w:tc>
          <w:tcPr>
            <w:tcW w:w="9771" w:type="dxa"/>
            <w:gridSpan w:val="2"/>
            <w:shd w:val="clear" w:color="auto" w:fill="AEDD03"/>
            <w:vAlign w:val="center"/>
          </w:tcPr>
          <w:p w14:paraId="34F97E88" w14:textId="181148A9" w:rsidR="001F76D2" w:rsidRPr="00EC2809" w:rsidRDefault="001F76D2" w:rsidP="00D16A24">
            <w:pPr>
              <w:rPr>
                <w:b/>
              </w:rPr>
            </w:pPr>
            <w:r w:rsidRPr="00EC2809">
              <w:rPr>
                <w:b/>
              </w:rPr>
              <w:t>Behorende bij kerncompetentie</w:t>
            </w:r>
            <w:r>
              <w:rPr>
                <w:b/>
              </w:rPr>
              <w:t xml:space="preserve"> </w:t>
            </w:r>
            <w:r w:rsidR="00DE45F7">
              <w:rPr>
                <w:b/>
              </w:rPr>
              <w:t xml:space="preserve">6: </w:t>
            </w:r>
            <w:r w:rsidR="0088526B">
              <w:rPr>
                <w:b/>
              </w:rPr>
              <w:t>adviseur</w:t>
            </w:r>
            <w:r w:rsidR="00DE45F7">
              <w:rPr>
                <w:b/>
              </w:rPr>
              <w:t xml:space="preserve"> bouwfysica, akoestiek en brandveiligheid</w:t>
            </w:r>
          </w:p>
        </w:tc>
      </w:tr>
      <w:tr w:rsidR="001F76D2" w:rsidRPr="00EC2809" w14:paraId="08A6DBC5" w14:textId="77777777" w:rsidTr="00D16A24">
        <w:tc>
          <w:tcPr>
            <w:tcW w:w="3256" w:type="dxa"/>
            <w:vAlign w:val="center"/>
          </w:tcPr>
          <w:p w14:paraId="2C81F15A" w14:textId="77777777" w:rsidR="001F76D2" w:rsidRPr="00EC2809" w:rsidRDefault="001F76D2" w:rsidP="00D16A24">
            <w:r w:rsidRPr="00EC2809">
              <w:t>Opdrachtgever</w:t>
            </w:r>
          </w:p>
        </w:tc>
        <w:tc>
          <w:tcPr>
            <w:tcW w:w="6515" w:type="dxa"/>
            <w:vAlign w:val="center"/>
          </w:tcPr>
          <w:p w14:paraId="1014CA70" w14:textId="77777777" w:rsidR="001F76D2" w:rsidRPr="00EC2809" w:rsidRDefault="001F76D2" w:rsidP="00D16A24"/>
        </w:tc>
      </w:tr>
      <w:tr w:rsidR="001F76D2" w:rsidRPr="00EC2809" w14:paraId="0A145BEF" w14:textId="77777777" w:rsidTr="00D16A24">
        <w:tc>
          <w:tcPr>
            <w:tcW w:w="3256" w:type="dxa"/>
            <w:vAlign w:val="center"/>
          </w:tcPr>
          <w:p w14:paraId="0449C712" w14:textId="77777777" w:rsidR="001F76D2" w:rsidRPr="00EC2809" w:rsidRDefault="001F76D2" w:rsidP="00D16A24">
            <w:r w:rsidRPr="00EC2809">
              <w:t>Adres</w:t>
            </w:r>
          </w:p>
        </w:tc>
        <w:tc>
          <w:tcPr>
            <w:tcW w:w="6515" w:type="dxa"/>
            <w:vAlign w:val="center"/>
          </w:tcPr>
          <w:p w14:paraId="1D66C15A" w14:textId="77777777" w:rsidR="001F76D2" w:rsidRPr="00EC2809" w:rsidRDefault="001F76D2" w:rsidP="00D16A24"/>
        </w:tc>
      </w:tr>
      <w:tr w:rsidR="001F76D2" w:rsidRPr="00EC2809" w14:paraId="19DAD568" w14:textId="77777777" w:rsidTr="00D16A24">
        <w:tc>
          <w:tcPr>
            <w:tcW w:w="3256" w:type="dxa"/>
            <w:vAlign w:val="center"/>
          </w:tcPr>
          <w:p w14:paraId="4A17A92E" w14:textId="77777777" w:rsidR="001F76D2" w:rsidRPr="00EC2809" w:rsidRDefault="001F76D2" w:rsidP="00D16A24">
            <w:r w:rsidRPr="00EC2809">
              <w:t>Postcode en plaats</w:t>
            </w:r>
          </w:p>
        </w:tc>
        <w:tc>
          <w:tcPr>
            <w:tcW w:w="6515" w:type="dxa"/>
            <w:vAlign w:val="center"/>
          </w:tcPr>
          <w:p w14:paraId="08C21CE3" w14:textId="77777777" w:rsidR="001F76D2" w:rsidRPr="00EC2809" w:rsidRDefault="001F76D2" w:rsidP="00D16A24"/>
        </w:tc>
      </w:tr>
      <w:tr w:rsidR="001F76D2" w:rsidRPr="00EC2809" w14:paraId="0556300D" w14:textId="77777777" w:rsidTr="00D16A24">
        <w:tc>
          <w:tcPr>
            <w:tcW w:w="3256" w:type="dxa"/>
            <w:vAlign w:val="center"/>
          </w:tcPr>
          <w:p w14:paraId="7B39BF4F" w14:textId="77777777" w:rsidR="001F76D2" w:rsidRPr="00EC2809" w:rsidRDefault="001F76D2" w:rsidP="00D16A24">
            <w:r w:rsidRPr="00EC2809">
              <w:t>Naam contactpersoon</w:t>
            </w:r>
          </w:p>
        </w:tc>
        <w:tc>
          <w:tcPr>
            <w:tcW w:w="6515" w:type="dxa"/>
            <w:vAlign w:val="center"/>
          </w:tcPr>
          <w:p w14:paraId="716D334E" w14:textId="77777777" w:rsidR="001F76D2" w:rsidRPr="00EC2809" w:rsidRDefault="001F76D2" w:rsidP="00D16A24"/>
        </w:tc>
      </w:tr>
      <w:tr w:rsidR="001F76D2" w:rsidRPr="00EC2809" w14:paraId="2F7536E9" w14:textId="77777777" w:rsidTr="00D16A24">
        <w:tc>
          <w:tcPr>
            <w:tcW w:w="3256" w:type="dxa"/>
            <w:vAlign w:val="center"/>
          </w:tcPr>
          <w:p w14:paraId="567E07D0" w14:textId="77777777" w:rsidR="001F76D2" w:rsidRPr="00EC2809" w:rsidRDefault="001F76D2" w:rsidP="00D16A24">
            <w:r w:rsidRPr="00EC2809">
              <w:t>Functie</w:t>
            </w:r>
          </w:p>
        </w:tc>
        <w:tc>
          <w:tcPr>
            <w:tcW w:w="6515" w:type="dxa"/>
            <w:vAlign w:val="center"/>
          </w:tcPr>
          <w:p w14:paraId="3BFE8D08" w14:textId="77777777" w:rsidR="001F76D2" w:rsidRPr="00EC2809" w:rsidRDefault="001F76D2" w:rsidP="00D16A24"/>
        </w:tc>
      </w:tr>
      <w:tr w:rsidR="001F76D2" w:rsidRPr="00EC2809" w14:paraId="455BC82F" w14:textId="77777777" w:rsidTr="00D16A24">
        <w:tc>
          <w:tcPr>
            <w:tcW w:w="3256" w:type="dxa"/>
            <w:vAlign w:val="center"/>
          </w:tcPr>
          <w:p w14:paraId="3EC85BAA" w14:textId="77777777" w:rsidR="001F76D2" w:rsidRPr="00EC2809" w:rsidRDefault="001F76D2" w:rsidP="00D16A24">
            <w:r w:rsidRPr="00EC2809">
              <w:t>Telefoonnummer</w:t>
            </w:r>
          </w:p>
        </w:tc>
        <w:tc>
          <w:tcPr>
            <w:tcW w:w="6515" w:type="dxa"/>
            <w:vAlign w:val="center"/>
          </w:tcPr>
          <w:p w14:paraId="27716C7D" w14:textId="77777777" w:rsidR="001F76D2" w:rsidRPr="00EC2809" w:rsidRDefault="001F76D2" w:rsidP="00D16A24"/>
        </w:tc>
      </w:tr>
      <w:tr w:rsidR="001F76D2" w:rsidRPr="00EC2809" w14:paraId="55206950" w14:textId="77777777" w:rsidTr="00D16A24">
        <w:tc>
          <w:tcPr>
            <w:tcW w:w="3256" w:type="dxa"/>
            <w:vAlign w:val="center"/>
          </w:tcPr>
          <w:p w14:paraId="6D1B8591" w14:textId="77777777" w:rsidR="001F76D2" w:rsidRPr="00EC2809" w:rsidRDefault="001F76D2" w:rsidP="00D16A24"/>
        </w:tc>
        <w:tc>
          <w:tcPr>
            <w:tcW w:w="6515" w:type="dxa"/>
            <w:vAlign w:val="center"/>
          </w:tcPr>
          <w:p w14:paraId="53E00B5A" w14:textId="77777777" w:rsidR="001F76D2" w:rsidRPr="00EC2809" w:rsidRDefault="001F76D2" w:rsidP="00D16A24"/>
        </w:tc>
      </w:tr>
      <w:tr w:rsidR="001F76D2" w:rsidRPr="00EC2809" w14:paraId="42320D93" w14:textId="77777777" w:rsidTr="00D16A24">
        <w:tc>
          <w:tcPr>
            <w:tcW w:w="9771" w:type="dxa"/>
            <w:gridSpan w:val="2"/>
            <w:shd w:val="clear" w:color="auto" w:fill="AEDD03"/>
            <w:vAlign w:val="center"/>
          </w:tcPr>
          <w:p w14:paraId="5775184C" w14:textId="77777777" w:rsidR="001F76D2" w:rsidRPr="00EC2809" w:rsidRDefault="001F76D2" w:rsidP="00D16A24">
            <w:pPr>
              <w:rPr>
                <w:b/>
              </w:rPr>
            </w:pPr>
            <w:r w:rsidRPr="00EC2809">
              <w:rPr>
                <w:b/>
              </w:rPr>
              <w:t>Aard en omvang referentieproject</w:t>
            </w:r>
          </w:p>
        </w:tc>
      </w:tr>
      <w:tr w:rsidR="001F76D2" w:rsidRPr="00EC2809" w14:paraId="00AEC024" w14:textId="77777777" w:rsidTr="00D16A24">
        <w:tc>
          <w:tcPr>
            <w:tcW w:w="3256" w:type="dxa"/>
            <w:vAlign w:val="center"/>
          </w:tcPr>
          <w:p w14:paraId="153FA4CF" w14:textId="77777777" w:rsidR="001F76D2" w:rsidRPr="00EC2809" w:rsidRDefault="001F76D2" w:rsidP="00D16A24">
            <w:pPr>
              <w:jc w:val="left"/>
            </w:pPr>
            <w:r>
              <w:t>Maatschappelijk Vastgoed</w:t>
            </w:r>
          </w:p>
        </w:tc>
        <w:tc>
          <w:tcPr>
            <w:tcW w:w="6515" w:type="dxa"/>
            <w:vAlign w:val="center"/>
          </w:tcPr>
          <w:p w14:paraId="45A25BF6" w14:textId="05011B45" w:rsidR="001F76D2" w:rsidRPr="00EC2809" w:rsidRDefault="001F76D2" w:rsidP="00D16A24">
            <w:r>
              <w:t>Omschrijving maatschappelijk vastgoed&gt;</w:t>
            </w:r>
          </w:p>
        </w:tc>
      </w:tr>
      <w:tr w:rsidR="001F76D2" w:rsidRPr="00EC2809" w14:paraId="32FA2DAD" w14:textId="77777777" w:rsidTr="00D16A24">
        <w:tc>
          <w:tcPr>
            <w:tcW w:w="3256" w:type="dxa"/>
            <w:vAlign w:val="center"/>
          </w:tcPr>
          <w:p w14:paraId="4B0DDB67" w14:textId="77777777" w:rsidR="001F76D2" w:rsidRDefault="001F76D2" w:rsidP="00D16A24">
            <w:pPr>
              <w:jc w:val="left"/>
            </w:pPr>
            <w:r>
              <w:t>Aanwezige functies</w:t>
            </w:r>
          </w:p>
        </w:tc>
        <w:tc>
          <w:tcPr>
            <w:tcW w:w="6515" w:type="dxa"/>
            <w:vAlign w:val="center"/>
          </w:tcPr>
          <w:p w14:paraId="6DA6CC58" w14:textId="4BE79717" w:rsidR="001F76D2" w:rsidRDefault="001F76D2" w:rsidP="00D16A24">
            <w:proofErr w:type="spellStart"/>
            <w:r>
              <w:t>bijv</w:t>
            </w:r>
            <w:proofErr w:type="spellEnd"/>
            <w:r>
              <w:t xml:space="preserve"> basisschool/kinderopvang/Jeugdzorg/Medisch Centrum/Taalschool</w:t>
            </w:r>
          </w:p>
        </w:tc>
      </w:tr>
      <w:tr w:rsidR="001F76D2" w:rsidRPr="00EC2809" w14:paraId="251BCB71" w14:textId="77777777" w:rsidTr="00D16A24">
        <w:tc>
          <w:tcPr>
            <w:tcW w:w="3256" w:type="dxa"/>
            <w:vAlign w:val="center"/>
          </w:tcPr>
          <w:p w14:paraId="42B71A4B" w14:textId="77777777" w:rsidR="001F76D2" w:rsidRPr="00EC2809" w:rsidRDefault="001F76D2" w:rsidP="00D16A24">
            <w:pPr>
              <w:jc w:val="left"/>
            </w:pPr>
            <w:r>
              <w:t>Omschrijving r</w:t>
            </w:r>
            <w:r w:rsidRPr="00EC2809">
              <w:t>ol Gegadigde</w:t>
            </w:r>
          </w:p>
        </w:tc>
        <w:tc>
          <w:tcPr>
            <w:tcW w:w="6515" w:type="dxa"/>
            <w:vAlign w:val="center"/>
          </w:tcPr>
          <w:p w14:paraId="7A8395EE" w14:textId="68DB282B" w:rsidR="0088526B" w:rsidRPr="00EC2809" w:rsidRDefault="0088526B" w:rsidP="00DE45F7"/>
        </w:tc>
      </w:tr>
      <w:tr w:rsidR="001F76D2" w:rsidRPr="00EC2809" w14:paraId="255E3547" w14:textId="77777777" w:rsidTr="00D16A24">
        <w:tc>
          <w:tcPr>
            <w:tcW w:w="3256" w:type="dxa"/>
            <w:vAlign w:val="center"/>
          </w:tcPr>
          <w:p w14:paraId="41547474" w14:textId="39AB0CD4" w:rsidR="001F76D2" w:rsidRPr="00EC2809" w:rsidRDefault="001F76D2" w:rsidP="00D16A24">
            <w:r w:rsidRPr="00EC2809">
              <w:t>Omvang in m²bvo</w:t>
            </w:r>
          </w:p>
        </w:tc>
        <w:tc>
          <w:tcPr>
            <w:tcW w:w="6515" w:type="dxa"/>
            <w:vAlign w:val="center"/>
          </w:tcPr>
          <w:p w14:paraId="6004708A" w14:textId="77777777" w:rsidR="001F76D2" w:rsidRPr="00EC2809" w:rsidRDefault="001F76D2" w:rsidP="00D16A24"/>
        </w:tc>
      </w:tr>
      <w:tr w:rsidR="00DE45F7" w:rsidRPr="00EC2809" w14:paraId="2C4AA829" w14:textId="77777777" w:rsidTr="00D16A24">
        <w:tc>
          <w:tcPr>
            <w:tcW w:w="3256" w:type="dxa"/>
            <w:vAlign w:val="center"/>
          </w:tcPr>
          <w:p w14:paraId="17567DAE" w14:textId="4BB306D3" w:rsidR="00DE45F7" w:rsidRPr="00EC2809" w:rsidRDefault="00DE45F7" w:rsidP="00DE45F7">
            <w:r>
              <w:t>Opdrachtsom in €</w:t>
            </w:r>
          </w:p>
        </w:tc>
        <w:tc>
          <w:tcPr>
            <w:tcW w:w="6515" w:type="dxa"/>
            <w:vAlign w:val="center"/>
          </w:tcPr>
          <w:p w14:paraId="6C20402B" w14:textId="77777777" w:rsidR="00DE45F7" w:rsidRPr="00EC2809" w:rsidRDefault="00DE45F7" w:rsidP="00DE45F7"/>
        </w:tc>
      </w:tr>
      <w:tr w:rsidR="00DE45F7" w:rsidRPr="00EC2809" w14:paraId="12F7DE0B" w14:textId="77777777" w:rsidTr="00D16A24">
        <w:tc>
          <w:tcPr>
            <w:tcW w:w="3256" w:type="dxa"/>
            <w:vAlign w:val="center"/>
          </w:tcPr>
          <w:p w14:paraId="42392D14" w14:textId="2E19BBB3" w:rsidR="00DE45F7" w:rsidRPr="00EC2809" w:rsidRDefault="00DE45F7" w:rsidP="00DE45F7">
            <w:r>
              <w:t>Datum start project</w:t>
            </w:r>
          </w:p>
        </w:tc>
        <w:tc>
          <w:tcPr>
            <w:tcW w:w="6515" w:type="dxa"/>
            <w:vAlign w:val="center"/>
          </w:tcPr>
          <w:p w14:paraId="26833794" w14:textId="77777777" w:rsidR="00DE45F7" w:rsidRPr="00EC2809" w:rsidRDefault="00DE45F7" w:rsidP="00DE45F7"/>
        </w:tc>
      </w:tr>
      <w:tr w:rsidR="00DE45F7" w:rsidRPr="00EC2809" w14:paraId="36334D85" w14:textId="77777777" w:rsidTr="00D16A24">
        <w:tc>
          <w:tcPr>
            <w:tcW w:w="3256" w:type="dxa"/>
            <w:vAlign w:val="center"/>
          </w:tcPr>
          <w:p w14:paraId="2015918A" w14:textId="2C427CD9" w:rsidR="00DE45F7" w:rsidRPr="00EC2809" w:rsidRDefault="00DE45F7" w:rsidP="00DE45F7">
            <w:r>
              <w:t>Datum goedkeuring Definitief Ontwerp</w:t>
            </w:r>
          </w:p>
        </w:tc>
        <w:tc>
          <w:tcPr>
            <w:tcW w:w="6515" w:type="dxa"/>
            <w:vAlign w:val="center"/>
          </w:tcPr>
          <w:p w14:paraId="767D0B9C" w14:textId="77777777" w:rsidR="00DE45F7" w:rsidRPr="00EC2809" w:rsidRDefault="00DE45F7" w:rsidP="00DE45F7"/>
        </w:tc>
      </w:tr>
      <w:tr w:rsidR="00DE45F7" w:rsidRPr="00EC2809" w14:paraId="043E942B" w14:textId="77777777" w:rsidTr="00D16A24">
        <w:tc>
          <w:tcPr>
            <w:tcW w:w="3256" w:type="dxa"/>
            <w:vAlign w:val="center"/>
          </w:tcPr>
          <w:p w14:paraId="2A2EA1C9" w14:textId="77777777" w:rsidR="00DE45F7" w:rsidRPr="00EC2809" w:rsidRDefault="00DE45F7" w:rsidP="00DE45F7">
            <w:r>
              <w:t>Status project (minimaal vastgestelde fase)</w:t>
            </w:r>
          </w:p>
        </w:tc>
        <w:tc>
          <w:tcPr>
            <w:tcW w:w="6515" w:type="dxa"/>
            <w:vAlign w:val="center"/>
          </w:tcPr>
          <w:p w14:paraId="5A017050" w14:textId="1EBBD343" w:rsidR="00DE45F7" w:rsidRPr="00EC2809" w:rsidRDefault="00DE45F7" w:rsidP="00DE45F7">
            <w:pPr>
              <w:jc w:val="left"/>
            </w:pPr>
            <w:r>
              <w:t>Definitief-/Technisch-/</w:t>
            </w:r>
            <w:proofErr w:type="spellStart"/>
            <w:r>
              <w:t>Uitvoeringsgereed</w:t>
            </w:r>
            <w:proofErr w:type="spellEnd"/>
            <w:r>
              <w:t xml:space="preserve"> Ontwerp-/Realisatiefase/Opgeleverd</w:t>
            </w:r>
          </w:p>
        </w:tc>
      </w:tr>
      <w:tr w:rsidR="00DE45F7" w:rsidRPr="00EC2809" w14:paraId="79939314" w14:textId="77777777" w:rsidTr="00D16A24">
        <w:tc>
          <w:tcPr>
            <w:tcW w:w="3256" w:type="dxa"/>
            <w:vAlign w:val="center"/>
          </w:tcPr>
          <w:p w14:paraId="6FC6E6B2" w14:textId="77777777" w:rsidR="00DE45F7" w:rsidRPr="00EC2809" w:rsidRDefault="00DE45F7" w:rsidP="00DE45F7">
            <w:r w:rsidRPr="00EC2809">
              <w:t>Omschrijving project</w:t>
            </w:r>
          </w:p>
        </w:tc>
        <w:tc>
          <w:tcPr>
            <w:tcW w:w="6515" w:type="dxa"/>
            <w:vAlign w:val="center"/>
          </w:tcPr>
          <w:p w14:paraId="4D420A57" w14:textId="77777777" w:rsidR="00DE45F7" w:rsidRPr="00EC2809" w:rsidRDefault="00DE45F7" w:rsidP="00DE45F7"/>
        </w:tc>
      </w:tr>
      <w:tr w:rsidR="00DE45F7" w:rsidRPr="00EC2809" w14:paraId="55F96B8A" w14:textId="77777777" w:rsidTr="00D16A24">
        <w:tc>
          <w:tcPr>
            <w:tcW w:w="3256" w:type="dxa"/>
            <w:vAlign w:val="center"/>
          </w:tcPr>
          <w:p w14:paraId="7FD30BD3" w14:textId="77777777" w:rsidR="00DE45F7" w:rsidRDefault="00DE45F7" w:rsidP="00DE45F7">
            <w:pPr>
              <w:jc w:val="left"/>
            </w:pPr>
            <w:r w:rsidRPr="00EC2809">
              <w:t>Toelichting op kerncompetentie</w:t>
            </w:r>
            <w:r>
              <w:t xml:space="preserve"> 6:</w:t>
            </w:r>
          </w:p>
          <w:p w14:paraId="2D7E608D" w14:textId="341235E9" w:rsidR="00DE45F7" w:rsidRPr="00EC2809" w:rsidRDefault="000E50DF" w:rsidP="000E50DF">
            <w:pPr>
              <w:jc w:val="left"/>
            </w:pPr>
            <w:r w:rsidRPr="000E50DF">
              <w:t xml:space="preserve">Ervaring met advisering over </w:t>
            </w:r>
            <w:r>
              <w:t>b</w:t>
            </w:r>
            <w:r w:rsidRPr="000E50DF">
              <w:t>ouwfysica, akoestiek en brandveiligheid</w:t>
            </w:r>
            <w:r>
              <w:t xml:space="preserve"> </w:t>
            </w:r>
            <w:r w:rsidRPr="000E50DF">
              <w:t>van een Maatschappelijk Vastgoed gebouw van minimaal 2.000 m2bvo</w:t>
            </w:r>
            <w:r>
              <w:t>.</w:t>
            </w:r>
          </w:p>
        </w:tc>
        <w:tc>
          <w:tcPr>
            <w:tcW w:w="6515" w:type="dxa"/>
            <w:vAlign w:val="center"/>
          </w:tcPr>
          <w:p w14:paraId="73C384CF" w14:textId="77777777" w:rsidR="00DE45F7" w:rsidRDefault="00DE45F7" w:rsidP="00DE45F7"/>
          <w:p w14:paraId="3A6D25FF" w14:textId="77777777" w:rsidR="005E2661" w:rsidRDefault="005E2661" w:rsidP="00DE45F7"/>
          <w:p w14:paraId="213709AC" w14:textId="77777777" w:rsidR="005E2661" w:rsidRDefault="005E2661" w:rsidP="00DE45F7"/>
          <w:p w14:paraId="204C57DF" w14:textId="77777777" w:rsidR="005E2661" w:rsidRDefault="005E2661" w:rsidP="00DE45F7"/>
          <w:p w14:paraId="7585564F" w14:textId="77777777" w:rsidR="005E2661" w:rsidRDefault="005E2661" w:rsidP="00DE45F7"/>
          <w:p w14:paraId="6228E581" w14:textId="77777777" w:rsidR="005E2661" w:rsidRPr="00EC2809" w:rsidRDefault="005E2661" w:rsidP="00DE45F7"/>
        </w:tc>
      </w:tr>
    </w:tbl>
    <w:p w14:paraId="5C9F79A1" w14:textId="77777777" w:rsidR="001F76D2" w:rsidRPr="00EC2809" w:rsidRDefault="001F76D2" w:rsidP="001F76D2"/>
    <w:p w14:paraId="6D09EFED" w14:textId="77777777" w:rsidR="001F76D2" w:rsidRPr="00EC2809" w:rsidRDefault="001F76D2" w:rsidP="001F76D2">
      <w:pPr>
        <w:ind w:right="95"/>
        <w:rPr>
          <w:rFonts w:cs="Arial"/>
          <w:snapToGrid w:val="0"/>
        </w:rPr>
      </w:pPr>
      <w:r w:rsidRPr="00EC2809">
        <w:rPr>
          <w:rFonts w:cs="Arial"/>
          <w:snapToGrid w:val="0"/>
        </w:rPr>
        <w:t>Gegadigde verklaart bovenstaand</w:t>
      </w:r>
      <w:r>
        <w:rPr>
          <w:rFonts w:cs="Arial"/>
          <w:snapToGrid w:val="0"/>
        </w:rPr>
        <w:t xml:space="preserve"> referentie</w:t>
      </w:r>
      <w:r w:rsidRPr="00EC2809">
        <w:rPr>
          <w:rFonts w:cs="Arial"/>
          <w:snapToGrid w:val="0"/>
        </w:rPr>
        <w:t xml:space="preserve">project op een vakkundige en regelmatige wijze te hebben uitgevoerd en deze verklaring naar waarheid te hebben ingevuld. </w:t>
      </w:r>
    </w:p>
    <w:p w14:paraId="31463A27" w14:textId="77777777" w:rsidR="001F76D2" w:rsidRPr="00EC2809" w:rsidRDefault="001F76D2" w:rsidP="001F76D2">
      <w:pPr>
        <w:ind w:right="95"/>
        <w:rPr>
          <w:rFonts w:cs="Arial"/>
          <w:snapToGrid w:val="0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1F76D2" w:rsidRPr="00EC2809" w14:paraId="2ACF0D29" w14:textId="77777777" w:rsidTr="00D16A24">
        <w:tc>
          <w:tcPr>
            <w:tcW w:w="3103" w:type="dxa"/>
          </w:tcPr>
          <w:p w14:paraId="6E31C91A" w14:textId="77777777" w:rsidR="001F76D2" w:rsidRPr="00EC2809" w:rsidRDefault="001F76D2" w:rsidP="00D16A2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06FCC99C" w14:textId="77777777" w:rsidR="001F76D2" w:rsidRPr="00EC2809" w:rsidRDefault="001F76D2" w:rsidP="00D16A24">
            <w:pPr>
              <w:ind w:right="95"/>
              <w:rPr>
                <w:rFonts w:cs="Arial"/>
                <w:snapToGrid w:val="0"/>
              </w:rPr>
            </w:pPr>
          </w:p>
        </w:tc>
      </w:tr>
      <w:tr w:rsidR="001F76D2" w:rsidRPr="00EC2809" w14:paraId="6A7E48E6" w14:textId="77777777" w:rsidTr="00D16A24">
        <w:tc>
          <w:tcPr>
            <w:tcW w:w="3103" w:type="dxa"/>
          </w:tcPr>
          <w:p w14:paraId="6438AD2B" w14:textId="77777777" w:rsidR="001F76D2" w:rsidRPr="00EC2809" w:rsidRDefault="001F76D2" w:rsidP="00D16A2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6D582B34" w14:textId="77777777" w:rsidR="001F76D2" w:rsidRPr="00EC2809" w:rsidRDefault="001F76D2" w:rsidP="00D16A24">
            <w:pPr>
              <w:ind w:right="95"/>
              <w:rPr>
                <w:rFonts w:cs="Arial"/>
                <w:snapToGrid w:val="0"/>
              </w:rPr>
            </w:pPr>
          </w:p>
        </w:tc>
      </w:tr>
      <w:tr w:rsidR="001F76D2" w:rsidRPr="00EC2809" w14:paraId="0A41443F" w14:textId="77777777" w:rsidTr="00D16A24">
        <w:tc>
          <w:tcPr>
            <w:tcW w:w="3103" w:type="dxa"/>
          </w:tcPr>
          <w:p w14:paraId="09BF85B0" w14:textId="77777777" w:rsidR="001F76D2" w:rsidRPr="00EC2809" w:rsidRDefault="001F76D2" w:rsidP="00D16A2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13785428" w14:textId="77777777" w:rsidR="001F76D2" w:rsidRPr="00EC2809" w:rsidRDefault="001F76D2" w:rsidP="00D16A24">
            <w:pPr>
              <w:ind w:right="95"/>
              <w:rPr>
                <w:rFonts w:cs="Arial"/>
                <w:snapToGrid w:val="0"/>
              </w:rPr>
            </w:pPr>
          </w:p>
        </w:tc>
      </w:tr>
      <w:tr w:rsidR="001F76D2" w:rsidRPr="00EC2809" w14:paraId="09EE602B" w14:textId="77777777" w:rsidTr="00D16A24">
        <w:tc>
          <w:tcPr>
            <w:tcW w:w="3103" w:type="dxa"/>
          </w:tcPr>
          <w:p w14:paraId="04E3E3D5" w14:textId="77777777" w:rsidR="001F76D2" w:rsidRPr="00EC2809" w:rsidRDefault="001F76D2" w:rsidP="00D16A2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35A805AC" w14:textId="77777777" w:rsidR="001F76D2" w:rsidRPr="00EC2809" w:rsidRDefault="001F76D2" w:rsidP="00D16A24">
            <w:pPr>
              <w:ind w:right="95"/>
              <w:rPr>
                <w:rFonts w:cs="Arial"/>
                <w:snapToGrid w:val="0"/>
              </w:rPr>
            </w:pPr>
          </w:p>
        </w:tc>
      </w:tr>
      <w:tr w:rsidR="001F76D2" w:rsidRPr="00EC2809" w14:paraId="28838BCA" w14:textId="77777777" w:rsidTr="00D16A24">
        <w:tc>
          <w:tcPr>
            <w:tcW w:w="3103" w:type="dxa"/>
          </w:tcPr>
          <w:p w14:paraId="18EC0C71" w14:textId="77777777" w:rsidR="001F76D2" w:rsidRPr="00EC2809" w:rsidRDefault="001F76D2" w:rsidP="00D16A2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32A61515" w14:textId="77777777" w:rsidR="001F76D2" w:rsidRPr="00EC2809" w:rsidRDefault="001F76D2" w:rsidP="00D16A24">
            <w:pPr>
              <w:ind w:right="95"/>
              <w:rPr>
                <w:rFonts w:cs="Arial"/>
                <w:snapToGrid w:val="0"/>
              </w:rPr>
            </w:pPr>
          </w:p>
        </w:tc>
      </w:tr>
    </w:tbl>
    <w:p w14:paraId="42A2EE46" w14:textId="535F4985" w:rsidR="001F76D2" w:rsidRPr="00EC2809" w:rsidRDefault="001F76D2" w:rsidP="003F7C17">
      <w:pPr>
        <w:pStyle w:val="BijlageTitel"/>
        <w:numPr>
          <w:ilvl w:val="0"/>
          <w:numId w:val="0"/>
        </w:numPr>
        <w:jc w:val="left"/>
      </w:pPr>
      <w:bookmarkStart w:id="29" w:name="_Toc189479129"/>
      <w:bookmarkStart w:id="30" w:name="_Toc189636889"/>
      <w:bookmarkStart w:id="31" w:name="_Toc189637767"/>
      <w:r w:rsidRPr="00EC2809">
        <w:lastRenderedPageBreak/>
        <w:t>Format</w:t>
      </w:r>
      <w:r>
        <w:t xml:space="preserve"> k</w:t>
      </w:r>
      <w:r w:rsidRPr="00EC2809">
        <w:t>erncompetentie</w:t>
      </w:r>
      <w:r>
        <w:t xml:space="preserve"> </w:t>
      </w:r>
      <w:r w:rsidR="003B134C">
        <w:t>7: Kostendeskundige</w:t>
      </w:r>
      <w:bookmarkEnd w:id="29"/>
      <w:bookmarkEnd w:id="30"/>
      <w:bookmarkEnd w:id="31"/>
    </w:p>
    <w:p w14:paraId="7F9BD55B" w14:textId="77777777" w:rsidR="001F76D2" w:rsidRPr="00EC2809" w:rsidRDefault="001F76D2" w:rsidP="001F76D2"/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256"/>
        <w:gridCol w:w="6515"/>
      </w:tblGrid>
      <w:tr w:rsidR="001F76D2" w:rsidRPr="00EC2809" w14:paraId="12E45565" w14:textId="77777777" w:rsidTr="00D16A24">
        <w:tc>
          <w:tcPr>
            <w:tcW w:w="9771" w:type="dxa"/>
            <w:gridSpan w:val="2"/>
            <w:shd w:val="clear" w:color="auto" w:fill="AEDD03"/>
            <w:vAlign w:val="center"/>
          </w:tcPr>
          <w:p w14:paraId="185513C6" w14:textId="77777777" w:rsidR="001F76D2" w:rsidRPr="00EC2809" w:rsidRDefault="001F76D2" w:rsidP="00D16A24">
            <w:pPr>
              <w:rPr>
                <w:b/>
              </w:rPr>
            </w:pPr>
            <w:r>
              <w:rPr>
                <w:b/>
              </w:rPr>
              <w:t>Naam r</w:t>
            </w:r>
            <w:r w:rsidRPr="00EC2809">
              <w:rPr>
                <w:b/>
              </w:rPr>
              <w:t>eferentie:</w:t>
            </w:r>
          </w:p>
        </w:tc>
      </w:tr>
      <w:tr w:rsidR="001F76D2" w:rsidRPr="00EC2809" w14:paraId="69A556A9" w14:textId="77777777" w:rsidTr="00D16A24">
        <w:tc>
          <w:tcPr>
            <w:tcW w:w="9771" w:type="dxa"/>
            <w:gridSpan w:val="2"/>
            <w:shd w:val="clear" w:color="auto" w:fill="AEDD03"/>
            <w:vAlign w:val="center"/>
          </w:tcPr>
          <w:p w14:paraId="5CACBB96" w14:textId="685CBF5D" w:rsidR="001F76D2" w:rsidRPr="00EC2809" w:rsidRDefault="001F76D2" w:rsidP="00D16A24">
            <w:pPr>
              <w:rPr>
                <w:b/>
              </w:rPr>
            </w:pPr>
            <w:r w:rsidRPr="00EC2809">
              <w:rPr>
                <w:b/>
              </w:rPr>
              <w:t>Behorende bij kerncompetentie</w:t>
            </w:r>
            <w:r>
              <w:rPr>
                <w:b/>
              </w:rPr>
              <w:t xml:space="preserve"> 1</w:t>
            </w:r>
            <w:r w:rsidRPr="00EC2809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="00DB151B">
              <w:rPr>
                <w:b/>
              </w:rPr>
              <w:t>Constructeur</w:t>
            </w:r>
          </w:p>
        </w:tc>
      </w:tr>
      <w:tr w:rsidR="001F76D2" w:rsidRPr="00EC2809" w14:paraId="50F9C893" w14:textId="77777777" w:rsidTr="00D16A24">
        <w:tc>
          <w:tcPr>
            <w:tcW w:w="3256" w:type="dxa"/>
            <w:vAlign w:val="center"/>
          </w:tcPr>
          <w:p w14:paraId="06FA8430" w14:textId="77777777" w:rsidR="001F76D2" w:rsidRPr="00EC2809" w:rsidRDefault="001F76D2" w:rsidP="00D16A24">
            <w:r w:rsidRPr="00EC2809">
              <w:t>Opdrachtgever</w:t>
            </w:r>
          </w:p>
        </w:tc>
        <w:tc>
          <w:tcPr>
            <w:tcW w:w="6515" w:type="dxa"/>
            <w:vAlign w:val="center"/>
          </w:tcPr>
          <w:p w14:paraId="53ADE367" w14:textId="77777777" w:rsidR="001F76D2" w:rsidRPr="00EC2809" w:rsidRDefault="001F76D2" w:rsidP="00D16A24"/>
        </w:tc>
      </w:tr>
      <w:tr w:rsidR="001F76D2" w:rsidRPr="00EC2809" w14:paraId="05BE5366" w14:textId="77777777" w:rsidTr="00D16A24">
        <w:tc>
          <w:tcPr>
            <w:tcW w:w="3256" w:type="dxa"/>
            <w:vAlign w:val="center"/>
          </w:tcPr>
          <w:p w14:paraId="1990874C" w14:textId="77777777" w:rsidR="001F76D2" w:rsidRPr="00EC2809" w:rsidRDefault="001F76D2" w:rsidP="00D16A24">
            <w:r w:rsidRPr="00EC2809">
              <w:t>Adres</w:t>
            </w:r>
          </w:p>
        </w:tc>
        <w:tc>
          <w:tcPr>
            <w:tcW w:w="6515" w:type="dxa"/>
            <w:vAlign w:val="center"/>
          </w:tcPr>
          <w:p w14:paraId="58A3248E" w14:textId="77777777" w:rsidR="001F76D2" w:rsidRPr="00EC2809" w:rsidRDefault="001F76D2" w:rsidP="00D16A24"/>
        </w:tc>
      </w:tr>
      <w:tr w:rsidR="001F76D2" w:rsidRPr="00EC2809" w14:paraId="58B5BFE9" w14:textId="77777777" w:rsidTr="00D16A24">
        <w:tc>
          <w:tcPr>
            <w:tcW w:w="3256" w:type="dxa"/>
            <w:vAlign w:val="center"/>
          </w:tcPr>
          <w:p w14:paraId="71923489" w14:textId="77777777" w:rsidR="001F76D2" w:rsidRPr="00EC2809" w:rsidRDefault="001F76D2" w:rsidP="00D16A24">
            <w:r w:rsidRPr="00EC2809">
              <w:t>Postcode en plaats</w:t>
            </w:r>
          </w:p>
        </w:tc>
        <w:tc>
          <w:tcPr>
            <w:tcW w:w="6515" w:type="dxa"/>
            <w:vAlign w:val="center"/>
          </w:tcPr>
          <w:p w14:paraId="10F66CB9" w14:textId="77777777" w:rsidR="001F76D2" w:rsidRPr="00EC2809" w:rsidRDefault="001F76D2" w:rsidP="00D16A24"/>
        </w:tc>
      </w:tr>
      <w:tr w:rsidR="001F76D2" w:rsidRPr="00EC2809" w14:paraId="38285DE0" w14:textId="77777777" w:rsidTr="00D16A24">
        <w:tc>
          <w:tcPr>
            <w:tcW w:w="3256" w:type="dxa"/>
            <w:vAlign w:val="center"/>
          </w:tcPr>
          <w:p w14:paraId="4F902B28" w14:textId="77777777" w:rsidR="001F76D2" w:rsidRPr="00EC2809" w:rsidRDefault="001F76D2" w:rsidP="00D16A24">
            <w:r w:rsidRPr="00EC2809">
              <w:t>Naam contactpersoon</w:t>
            </w:r>
          </w:p>
        </w:tc>
        <w:tc>
          <w:tcPr>
            <w:tcW w:w="6515" w:type="dxa"/>
            <w:vAlign w:val="center"/>
          </w:tcPr>
          <w:p w14:paraId="68D46B61" w14:textId="77777777" w:rsidR="001F76D2" w:rsidRPr="00EC2809" w:rsidRDefault="001F76D2" w:rsidP="00D16A24"/>
        </w:tc>
      </w:tr>
      <w:tr w:rsidR="001F76D2" w:rsidRPr="00EC2809" w14:paraId="10AA6138" w14:textId="77777777" w:rsidTr="00D16A24">
        <w:tc>
          <w:tcPr>
            <w:tcW w:w="3256" w:type="dxa"/>
            <w:vAlign w:val="center"/>
          </w:tcPr>
          <w:p w14:paraId="7FA63AF4" w14:textId="77777777" w:rsidR="001F76D2" w:rsidRPr="00EC2809" w:rsidRDefault="001F76D2" w:rsidP="00D16A24">
            <w:r w:rsidRPr="00EC2809">
              <w:t>Functie</w:t>
            </w:r>
          </w:p>
        </w:tc>
        <w:tc>
          <w:tcPr>
            <w:tcW w:w="6515" w:type="dxa"/>
            <w:vAlign w:val="center"/>
          </w:tcPr>
          <w:p w14:paraId="2730A804" w14:textId="77777777" w:rsidR="001F76D2" w:rsidRPr="00EC2809" w:rsidRDefault="001F76D2" w:rsidP="00D16A24"/>
        </w:tc>
      </w:tr>
      <w:tr w:rsidR="001F76D2" w:rsidRPr="00EC2809" w14:paraId="00E83595" w14:textId="77777777" w:rsidTr="00D16A24">
        <w:tc>
          <w:tcPr>
            <w:tcW w:w="3256" w:type="dxa"/>
            <w:vAlign w:val="center"/>
          </w:tcPr>
          <w:p w14:paraId="73606AEC" w14:textId="77777777" w:rsidR="001F76D2" w:rsidRPr="00EC2809" w:rsidRDefault="001F76D2" w:rsidP="00D16A24">
            <w:r w:rsidRPr="00EC2809">
              <w:t>Telefoonnummer</w:t>
            </w:r>
          </w:p>
        </w:tc>
        <w:tc>
          <w:tcPr>
            <w:tcW w:w="6515" w:type="dxa"/>
            <w:vAlign w:val="center"/>
          </w:tcPr>
          <w:p w14:paraId="54F2C7CF" w14:textId="77777777" w:rsidR="001F76D2" w:rsidRPr="00EC2809" w:rsidRDefault="001F76D2" w:rsidP="00D16A24"/>
        </w:tc>
      </w:tr>
      <w:tr w:rsidR="001F76D2" w:rsidRPr="00EC2809" w14:paraId="55B4287C" w14:textId="77777777" w:rsidTr="00D16A24">
        <w:tc>
          <w:tcPr>
            <w:tcW w:w="3256" w:type="dxa"/>
            <w:vAlign w:val="center"/>
          </w:tcPr>
          <w:p w14:paraId="675C3F63" w14:textId="77777777" w:rsidR="001F76D2" w:rsidRPr="00EC2809" w:rsidRDefault="001F76D2" w:rsidP="00D16A24"/>
        </w:tc>
        <w:tc>
          <w:tcPr>
            <w:tcW w:w="6515" w:type="dxa"/>
            <w:vAlign w:val="center"/>
          </w:tcPr>
          <w:p w14:paraId="58F8A3E3" w14:textId="77777777" w:rsidR="001F76D2" w:rsidRPr="00EC2809" w:rsidRDefault="001F76D2" w:rsidP="00D16A24"/>
        </w:tc>
      </w:tr>
      <w:tr w:rsidR="001F76D2" w:rsidRPr="00EC2809" w14:paraId="458FC120" w14:textId="77777777" w:rsidTr="00D16A24">
        <w:tc>
          <w:tcPr>
            <w:tcW w:w="9771" w:type="dxa"/>
            <w:gridSpan w:val="2"/>
            <w:shd w:val="clear" w:color="auto" w:fill="AEDD03"/>
            <w:vAlign w:val="center"/>
          </w:tcPr>
          <w:p w14:paraId="7B8201E6" w14:textId="77777777" w:rsidR="001F76D2" w:rsidRPr="00EC2809" w:rsidRDefault="001F76D2" w:rsidP="00D16A24">
            <w:pPr>
              <w:rPr>
                <w:b/>
              </w:rPr>
            </w:pPr>
            <w:r w:rsidRPr="00EC2809">
              <w:rPr>
                <w:b/>
              </w:rPr>
              <w:t>Aard en omvang referentieproject</w:t>
            </w:r>
          </w:p>
        </w:tc>
      </w:tr>
      <w:tr w:rsidR="001F76D2" w:rsidRPr="00EC2809" w14:paraId="12464828" w14:textId="77777777" w:rsidTr="00D16A24">
        <w:tc>
          <w:tcPr>
            <w:tcW w:w="3256" w:type="dxa"/>
            <w:vAlign w:val="center"/>
          </w:tcPr>
          <w:p w14:paraId="36F0CA1C" w14:textId="77777777" w:rsidR="001F76D2" w:rsidRPr="00EC2809" w:rsidRDefault="001F76D2" w:rsidP="00D16A24">
            <w:pPr>
              <w:jc w:val="left"/>
            </w:pPr>
            <w:r>
              <w:t>Maatschappelijk Vastgoed</w:t>
            </w:r>
          </w:p>
        </w:tc>
        <w:tc>
          <w:tcPr>
            <w:tcW w:w="6515" w:type="dxa"/>
            <w:vAlign w:val="center"/>
          </w:tcPr>
          <w:p w14:paraId="4E8653B6" w14:textId="77777777" w:rsidR="001F76D2" w:rsidRPr="00EC2809" w:rsidRDefault="001F76D2" w:rsidP="00D16A24">
            <w:r>
              <w:t>&lt;Omschrijving maatschappelijk vastgoed&gt;</w:t>
            </w:r>
          </w:p>
        </w:tc>
      </w:tr>
      <w:tr w:rsidR="001F76D2" w:rsidRPr="00EC2809" w14:paraId="45B009A1" w14:textId="77777777" w:rsidTr="00D16A24">
        <w:tc>
          <w:tcPr>
            <w:tcW w:w="3256" w:type="dxa"/>
            <w:vAlign w:val="center"/>
          </w:tcPr>
          <w:p w14:paraId="2D4AF49C" w14:textId="77777777" w:rsidR="001F76D2" w:rsidRDefault="001F76D2" w:rsidP="00D16A24">
            <w:pPr>
              <w:jc w:val="left"/>
            </w:pPr>
            <w:r>
              <w:t>Aanwezige functies</w:t>
            </w:r>
          </w:p>
        </w:tc>
        <w:tc>
          <w:tcPr>
            <w:tcW w:w="6515" w:type="dxa"/>
            <w:vAlign w:val="center"/>
          </w:tcPr>
          <w:p w14:paraId="2F96C27D" w14:textId="77777777" w:rsidR="001F76D2" w:rsidRDefault="001F76D2" w:rsidP="00D16A24">
            <w:r>
              <w:t xml:space="preserve">&lt; </w:t>
            </w:r>
            <w:proofErr w:type="spellStart"/>
            <w:r>
              <w:t>bijv</w:t>
            </w:r>
            <w:proofErr w:type="spellEnd"/>
            <w:r>
              <w:t xml:space="preserve"> basisschool/kinderopvang/Jeugdzorg/Medisch Centrum/Taalschool&gt;</w:t>
            </w:r>
          </w:p>
        </w:tc>
      </w:tr>
      <w:tr w:rsidR="001F76D2" w:rsidRPr="00EC2809" w14:paraId="72146945" w14:textId="77777777" w:rsidTr="00D16A24">
        <w:tc>
          <w:tcPr>
            <w:tcW w:w="3256" w:type="dxa"/>
            <w:vAlign w:val="center"/>
          </w:tcPr>
          <w:p w14:paraId="0D6E45A0" w14:textId="77777777" w:rsidR="001F76D2" w:rsidRPr="00EC2809" w:rsidRDefault="001F76D2" w:rsidP="00D16A24">
            <w:pPr>
              <w:jc w:val="left"/>
            </w:pPr>
            <w:r>
              <w:t>Omschrijving r</w:t>
            </w:r>
            <w:r w:rsidRPr="00EC2809">
              <w:t>ol Gegadigde</w:t>
            </w:r>
          </w:p>
        </w:tc>
        <w:tc>
          <w:tcPr>
            <w:tcW w:w="6515" w:type="dxa"/>
            <w:vAlign w:val="center"/>
          </w:tcPr>
          <w:p w14:paraId="58EC08A4" w14:textId="77777777" w:rsidR="001F76D2" w:rsidRPr="00EC2809" w:rsidRDefault="001F76D2" w:rsidP="00D16A24"/>
        </w:tc>
      </w:tr>
      <w:tr w:rsidR="001F76D2" w:rsidRPr="00EC2809" w14:paraId="68E90FFE" w14:textId="77777777" w:rsidTr="00D16A24">
        <w:tc>
          <w:tcPr>
            <w:tcW w:w="3256" w:type="dxa"/>
            <w:vAlign w:val="center"/>
          </w:tcPr>
          <w:p w14:paraId="26F172BB" w14:textId="7217EB0B" w:rsidR="001F76D2" w:rsidRPr="00EC2809" w:rsidRDefault="001F76D2" w:rsidP="00D16A24">
            <w:r w:rsidRPr="00EC2809">
              <w:t>Omvang in m²bvo</w:t>
            </w:r>
          </w:p>
        </w:tc>
        <w:tc>
          <w:tcPr>
            <w:tcW w:w="6515" w:type="dxa"/>
            <w:vAlign w:val="center"/>
          </w:tcPr>
          <w:p w14:paraId="17CB2F7A" w14:textId="77777777" w:rsidR="001F76D2" w:rsidRPr="00EC2809" w:rsidRDefault="001F76D2" w:rsidP="00D16A24"/>
        </w:tc>
      </w:tr>
      <w:tr w:rsidR="003B134C" w:rsidRPr="00EC2809" w14:paraId="6CF05102" w14:textId="77777777" w:rsidTr="00D16A24">
        <w:tc>
          <w:tcPr>
            <w:tcW w:w="3256" w:type="dxa"/>
            <w:vAlign w:val="center"/>
          </w:tcPr>
          <w:p w14:paraId="2C8BD56E" w14:textId="2FB641EE" w:rsidR="003B134C" w:rsidRPr="00EC2809" w:rsidRDefault="003B134C" w:rsidP="003B134C">
            <w:r>
              <w:t>Opdrachtsom in €</w:t>
            </w:r>
          </w:p>
        </w:tc>
        <w:tc>
          <w:tcPr>
            <w:tcW w:w="6515" w:type="dxa"/>
            <w:vAlign w:val="center"/>
          </w:tcPr>
          <w:p w14:paraId="0B879F20" w14:textId="77777777" w:rsidR="003B134C" w:rsidRPr="00EC2809" w:rsidRDefault="003B134C" w:rsidP="003B134C"/>
        </w:tc>
      </w:tr>
      <w:tr w:rsidR="003B134C" w:rsidRPr="00EC2809" w14:paraId="5F4B0D90" w14:textId="77777777" w:rsidTr="00D16A24">
        <w:tc>
          <w:tcPr>
            <w:tcW w:w="3256" w:type="dxa"/>
            <w:vAlign w:val="center"/>
          </w:tcPr>
          <w:p w14:paraId="10BCAFCA" w14:textId="7E0C22DF" w:rsidR="003B134C" w:rsidRPr="00EC2809" w:rsidRDefault="003B134C" w:rsidP="003B134C">
            <w:r>
              <w:t>Datum start project</w:t>
            </w:r>
          </w:p>
        </w:tc>
        <w:tc>
          <w:tcPr>
            <w:tcW w:w="6515" w:type="dxa"/>
            <w:vAlign w:val="center"/>
          </w:tcPr>
          <w:p w14:paraId="31B09B85" w14:textId="77777777" w:rsidR="003B134C" w:rsidRPr="00EC2809" w:rsidRDefault="003B134C" w:rsidP="003B134C"/>
        </w:tc>
      </w:tr>
      <w:tr w:rsidR="003B134C" w:rsidRPr="00EC2809" w14:paraId="3CC01625" w14:textId="77777777" w:rsidTr="00D16A24">
        <w:tc>
          <w:tcPr>
            <w:tcW w:w="3256" w:type="dxa"/>
            <w:vAlign w:val="center"/>
          </w:tcPr>
          <w:p w14:paraId="1B6EBD1B" w14:textId="32A2B5EE" w:rsidR="003B134C" w:rsidRPr="00EC2809" w:rsidRDefault="003B134C" w:rsidP="003B134C">
            <w:r>
              <w:t>Datum goedkeuring Definitief Ontwerp</w:t>
            </w:r>
          </w:p>
        </w:tc>
        <w:tc>
          <w:tcPr>
            <w:tcW w:w="6515" w:type="dxa"/>
            <w:vAlign w:val="center"/>
          </w:tcPr>
          <w:p w14:paraId="025973E7" w14:textId="77777777" w:rsidR="003B134C" w:rsidRPr="00EC2809" w:rsidRDefault="003B134C" w:rsidP="003B134C"/>
        </w:tc>
      </w:tr>
      <w:tr w:rsidR="003B134C" w:rsidRPr="00EC2809" w14:paraId="6D32E8D4" w14:textId="77777777" w:rsidTr="00D16A24">
        <w:tc>
          <w:tcPr>
            <w:tcW w:w="3256" w:type="dxa"/>
            <w:vAlign w:val="center"/>
          </w:tcPr>
          <w:p w14:paraId="501777B6" w14:textId="77777777" w:rsidR="003B134C" w:rsidRPr="00EC2809" w:rsidRDefault="003B134C" w:rsidP="003B134C">
            <w:r>
              <w:t>Status project (minimaal vastgestelde fase)</w:t>
            </w:r>
          </w:p>
        </w:tc>
        <w:tc>
          <w:tcPr>
            <w:tcW w:w="6515" w:type="dxa"/>
            <w:vAlign w:val="center"/>
          </w:tcPr>
          <w:p w14:paraId="2F58654C" w14:textId="3C5F8FBE" w:rsidR="003B134C" w:rsidRPr="00EC2809" w:rsidRDefault="003B134C" w:rsidP="003B134C">
            <w:pPr>
              <w:jc w:val="left"/>
            </w:pPr>
            <w:r>
              <w:t>Definitief-/Technisch-/</w:t>
            </w:r>
            <w:proofErr w:type="spellStart"/>
            <w:r>
              <w:t>Uitvoeringsgereed</w:t>
            </w:r>
            <w:proofErr w:type="spellEnd"/>
            <w:r>
              <w:t xml:space="preserve"> Ontwerp-/Realisatiefase/Opgeleverd</w:t>
            </w:r>
          </w:p>
        </w:tc>
      </w:tr>
      <w:tr w:rsidR="003B134C" w:rsidRPr="00EC2809" w14:paraId="6F1FDFB0" w14:textId="77777777" w:rsidTr="00D16A24">
        <w:tc>
          <w:tcPr>
            <w:tcW w:w="3256" w:type="dxa"/>
            <w:vAlign w:val="center"/>
          </w:tcPr>
          <w:p w14:paraId="551AED26" w14:textId="77777777" w:rsidR="003B134C" w:rsidRPr="00EC2809" w:rsidRDefault="003B134C" w:rsidP="003B134C">
            <w:r w:rsidRPr="00EC2809">
              <w:t>Omschrijving project</w:t>
            </w:r>
          </w:p>
        </w:tc>
        <w:tc>
          <w:tcPr>
            <w:tcW w:w="6515" w:type="dxa"/>
            <w:vAlign w:val="center"/>
          </w:tcPr>
          <w:p w14:paraId="11E090CE" w14:textId="77777777" w:rsidR="003B134C" w:rsidRPr="00EC2809" w:rsidRDefault="003B134C" w:rsidP="003B134C"/>
        </w:tc>
      </w:tr>
      <w:tr w:rsidR="003B134C" w:rsidRPr="00EC2809" w14:paraId="6E10715F" w14:textId="77777777" w:rsidTr="00D16A24">
        <w:tc>
          <w:tcPr>
            <w:tcW w:w="3256" w:type="dxa"/>
            <w:vAlign w:val="center"/>
          </w:tcPr>
          <w:p w14:paraId="61CB5CFF" w14:textId="77777777" w:rsidR="003B134C" w:rsidRDefault="003B134C" w:rsidP="003B134C">
            <w:pPr>
              <w:jc w:val="left"/>
            </w:pPr>
            <w:r>
              <w:t>T</w:t>
            </w:r>
            <w:r w:rsidRPr="00EC2809">
              <w:t>oelichting op kerncompetentie</w:t>
            </w:r>
            <w:r>
              <w:t xml:space="preserve"> 7: </w:t>
            </w:r>
          </w:p>
          <w:p w14:paraId="4ADA0EF1" w14:textId="77777777" w:rsidR="003D6AF0" w:rsidRPr="003D6AF0" w:rsidRDefault="003D6AF0" w:rsidP="003D6AF0">
            <w:pPr>
              <w:jc w:val="left"/>
            </w:pPr>
            <w:r w:rsidRPr="003D6AF0">
              <w:t>Ervaring met het inbrengen van kostendeskundigheid in een integraal</w:t>
            </w:r>
          </w:p>
          <w:p w14:paraId="2A7C0FF0" w14:textId="77777777" w:rsidR="003D6AF0" w:rsidRPr="003D6AF0" w:rsidRDefault="003D6AF0" w:rsidP="003D6AF0">
            <w:pPr>
              <w:jc w:val="left"/>
            </w:pPr>
            <w:r w:rsidRPr="003D6AF0">
              <w:t>ontwerpteam van een Maatschappelijk Vastgoed gebouw van minimaal</w:t>
            </w:r>
          </w:p>
          <w:p w14:paraId="34D54D43" w14:textId="43587877" w:rsidR="003D6AF0" w:rsidRPr="00EC2809" w:rsidRDefault="003D6AF0" w:rsidP="003D6AF0">
            <w:pPr>
              <w:jc w:val="left"/>
            </w:pPr>
            <w:r w:rsidRPr="003D6AF0">
              <w:t>2.000 m²bvo</w:t>
            </w:r>
          </w:p>
        </w:tc>
        <w:tc>
          <w:tcPr>
            <w:tcW w:w="6515" w:type="dxa"/>
            <w:vAlign w:val="center"/>
          </w:tcPr>
          <w:p w14:paraId="4E5A0220" w14:textId="77777777" w:rsidR="003B134C" w:rsidRPr="00EC2809" w:rsidRDefault="003B134C" w:rsidP="003B134C"/>
        </w:tc>
      </w:tr>
    </w:tbl>
    <w:p w14:paraId="07DA2AFF" w14:textId="77777777" w:rsidR="001F76D2" w:rsidRPr="00EC2809" w:rsidRDefault="001F76D2" w:rsidP="001F76D2"/>
    <w:p w14:paraId="57B03840" w14:textId="77777777" w:rsidR="001F76D2" w:rsidRPr="00EC2809" w:rsidRDefault="001F76D2" w:rsidP="001F76D2">
      <w:pPr>
        <w:ind w:right="95"/>
        <w:rPr>
          <w:rFonts w:cs="Arial"/>
          <w:snapToGrid w:val="0"/>
        </w:rPr>
      </w:pPr>
      <w:r w:rsidRPr="00EC2809">
        <w:rPr>
          <w:rFonts w:cs="Arial"/>
          <w:snapToGrid w:val="0"/>
        </w:rPr>
        <w:t>Gegadigde verklaart bovenstaand</w:t>
      </w:r>
      <w:r>
        <w:rPr>
          <w:rFonts w:cs="Arial"/>
          <w:snapToGrid w:val="0"/>
        </w:rPr>
        <w:t xml:space="preserve"> referentie</w:t>
      </w:r>
      <w:r w:rsidRPr="00EC2809">
        <w:rPr>
          <w:rFonts w:cs="Arial"/>
          <w:snapToGrid w:val="0"/>
        </w:rPr>
        <w:t xml:space="preserve">project op een vakkundige en regelmatige wijze te hebben uitgevoerd en deze verklaring naar waarheid te hebben ingevuld. </w:t>
      </w:r>
    </w:p>
    <w:p w14:paraId="1E6AD142" w14:textId="77777777" w:rsidR="001F76D2" w:rsidRPr="00EC2809" w:rsidRDefault="001F76D2" w:rsidP="001F76D2">
      <w:pPr>
        <w:ind w:right="95"/>
        <w:rPr>
          <w:rFonts w:cs="Arial"/>
          <w:snapToGrid w:val="0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1F76D2" w:rsidRPr="00EC2809" w14:paraId="14D04728" w14:textId="77777777" w:rsidTr="00D16A24">
        <w:tc>
          <w:tcPr>
            <w:tcW w:w="3103" w:type="dxa"/>
          </w:tcPr>
          <w:p w14:paraId="02EA9AEF" w14:textId="77777777" w:rsidR="001F76D2" w:rsidRPr="00EC2809" w:rsidRDefault="001F76D2" w:rsidP="00D16A2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7D468103" w14:textId="77777777" w:rsidR="001F76D2" w:rsidRPr="00EC2809" w:rsidRDefault="001F76D2" w:rsidP="00D16A24">
            <w:pPr>
              <w:ind w:right="95"/>
              <w:rPr>
                <w:rFonts w:cs="Arial"/>
                <w:snapToGrid w:val="0"/>
              </w:rPr>
            </w:pPr>
          </w:p>
        </w:tc>
      </w:tr>
      <w:tr w:rsidR="001F76D2" w:rsidRPr="00EC2809" w14:paraId="5ADD28C2" w14:textId="77777777" w:rsidTr="00D16A24">
        <w:tc>
          <w:tcPr>
            <w:tcW w:w="3103" w:type="dxa"/>
          </w:tcPr>
          <w:p w14:paraId="154685B4" w14:textId="77777777" w:rsidR="001F76D2" w:rsidRPr="00EC2809" w:rsidRDefault="001F76D2" w:rsidP="00D16A2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4D83F865" w14:textId="77777777" w:rsidR="001F76D2" w:rsidRPr="00EC2809" w:rsidRDefault="001F76D2" w:rsidP="00D16A24">
            <w:pPr>
              <w:ind w:right="95"/>
              <w:rPr>
                <w:rFonts w:cs="Arial"/>
                <w:snapToGrid w:val="0"/>
              </w:rPr>
            </w:pPr>
          </w:p>
        </w:tc>
      </w:tr>
      <w:tr w:rsidR="001F76D2" w:rsidRPr="00EC2809" w14:paraId="1B1D7915" w14:textId="77777777" w:rsidTr="00D16A24">
        <w:tc>
          <w:tcPr>
            <w:tcW w:w="3103" w:type="dxa"/>
          </w:tcPr>
          <w:p w14:paraId="71719428" w14:textId="77777777" w:rsidR="001F76D2" w:rsidRPr="00EC2809" w:rsidRDefault="001F76D2" w:rsidP="00D16A2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2D4DC223" w14:textId="77777777" w:rsidR="001F76D2" w:rsidRPr="00EC2809" w:rsidRDefault="001F76D2" w:rsidP="00D16A24">
            <w:pPr>
              <w:ind w:right="95"/>
              <w:rPr>
                <w:rFonts w:cs="Arial"/>
                <w:snapToGrid w:val="0"/>
              </w:rPr>
            </w:pPr>
          </w:p>
        </w:tc>
      </w:tr>
      <w:tr w:rsidR="001F76D2" w:rsidRPr="00EC2809" w14:paraId="09EF8370" w14:textId="77777777" w:rsidTr="00D16A24">
        <w:tc>
          <w:tcPr>
            <w:tcW w:w="3103" w:type="dxa"/>
          </w:tcPr>
          <w:p w14:paraId="54BACF3A" w14:textId="77777777" w:rsidR="001F76D2" w:rsidRPr="00EC2809" w:rsidRDefault="001F76D2" w:rsidP="00D16A2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1DACD18B" w14:textId="77777777" w:rsidR="001F76D2" w:rsidRPr="00EC2809" w:rsidRDefault="001F76D2" w:rsidP="00D16A24">
            <w:pPr>
              <w:ind w:right="95"/>
              <w:rPr>
                <w:rFonts w:cs="Arial"/>
                <w:snapToGrid w:val="0"/>
              </w:rPr>
            </w:pPr>
          </w:p>
        </w:tc>
      </w:tr>
      <w:tr w:rsidR="001F76D2" w:rsidRPr="00EC2809" w14:paraId="2D008399" w14:textId="77777777" w:rsidTr="00D16A24">
        <w:tc>
          <w:tcPr>
            <w:tcW w:w="3103" w:type="dxa"/>
          </w:tcPr>
          <w:p w14:paraId="44920D2B" w14:textId="77777777" w:rsidR="001F76D2" w:rsidRPr="00EC2809" w:rsidRDefault="001F76D2" w:rsidP="00D16A2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32100E47" w14:textId="77777777" w:rsidR="001F76D2" w:rsidRPr="00EC2809" w:rsidRDefault="001F76D2" w:rsidP="00D16A24">
            <w:pPr>
              <w:ind w:right="95"/>
              <w:rPr>
                <w:rFonts w:cs="Arial"/>
                <w:snapToGrid w:val="0"/>
              </w:rPr>
            </w:pPr>
          </w:p>
        </w:tc>
      </w:tr>
    </w:tbl>
    <w:p w14:paraId="07C55B34" w14:textId="77777777" w:rsidR="001F76D2" w:rsidRPr="00EC2809" w:rsidRDefault="001F76D2" w:rsidP="001F76D2">
      <w:pPr>
        <w:ind w:right="95"/>
        <w:rPr>
          <w:rFonts w:cs="Arial"/>
          <w:snapToGrid w:val="0"/>
        </w:rPr>
      </w:pPr>
    </w:p>
    <w:p w14:paraId="39488C78" w14:textId="3772938E" w:rsidR="001F76D2" w:rsidRPr="00EC2809" w:rsidRDefault="001F76D2" w:rsidP="00C15639">
      <w:pPr>
        <w:pStyle w:val="BijlageTitel"/>
        <w:numPr>
          <w:ilvl w:val="0"/>
          <w:numId w:val="0"/>
        </w:numPr>
        <w:ind w:left="1985" w:hanging="1985"/>
        <w:jc w:val="left"/>
      </w:pPr>
      <w:bookmarkStart w:id="32" w:name="_Toc189479130"/>
      <w:bookmarkStart w:id="33" w:name="_Toc189636890"/>
      <w:bookmarkStart w:id="34" w:name="_Toc189637768"/>
      <w:r w:rsidRPr="00EC2809">
        <w:lastRenderedPageBreak/>
        <w:t>Format</w:t>
      </w:r>
      <w:r>
        <w:t xml:space="preserve"> k</w:t>
      </w:r>
      <w:r w:rsidRPr="00EC2809">
        <w:t>erncompetentie</w:t>
      </w:r>
      <w:r>
        <w:t xml:space="preserve"> </w:t>
      </w:r>
      <w:r w:rsidR="00596408">
        <w:t xml:space="preserve">8: leiding geven </w:t>
      </w:r>
      <w:r w:rsidR="00C15639">
        <w:t>aan ontwerpend consortium</w:t>
      </w:r>
      <w:bookmarkEnd w:id="32"/>
      <w:bookmarkEnd w:id="33"/>
      <w:bookmarkEnd w:id="34"/>
      <w:r w:rsidR="00C15639">
        <w:t xml:space="preserve"> </w:t>
      </w:r>
    </w:p>
    <w:p w14:paraId="2F41A260" w14:textId="77777777" w:rsidR="001F76D2" w:rsidRPr="00EC2809" w:rsidRDefault="001F76D2" w:rsidP="001F76D2"/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256"/>
        <w:gridCol w:w="6515"/>
      </w:tblGrid>
      <w:tr w:rsidR="001F76D2" w:rsidRPr="00EC2809" w14:paraId="67EFAC00" w14:textId="77777777" w:rsidTr="00D16A24">
        <w:tc>
          <w:tcPr>
            <w:tcW w:w="9771" w:type="dxa"/>
            <w:gridSpan w:val="2"/>
            <w:shd w:val="clear" w:color="auto" w:fill="AEDD03"/>
            <w:vAlign w:val="center"/>
          </w:tcPr>
          <w:p w14:paraId="03FEFAFF" w14:textId="77777777" w:rsidR="001F76D2" w:rsidRPr="00EC2809" w:rsidRDefault="001F76D2" w:rsidP="00D16A24">
            <w:pPr>
              <w:rPr>
                <w:b/>
              </w:rPr>
            </w:pPr>
            <w:r>
              <w:rPr>
                <w:b/>
              </w:rPr>
              <w:t>Naam r</w:t>
            </w:r>
            <w:r w:rsidRPr="00EC2809">
              <w:rPr>
                <w:b/>
              </w:rPr>
              <w:t>eferentie:</w:t>
            </w:r>
          </w:p>
        </w:tc>
      </w:tr>
      <w:tr w:rsidR="001F76D2" w:rsidRPr="00EC2809" w14:paraId="3C70BA27" w14:textId="77777777" w:rsidTr="00D16A24">
        <w:tc>
          <w:tcPr>
            <w:tcW w:w="9771" w:type="dxa"/>
            <w:gridSpan w:val="2"/>
            <w:shd w:val="clear" w:color="auto" w:fill="AEDD03"/>
            <w:vAlign w:val="center"/>
          </w:tcPr>
          <w:p w14:paraId="70A67202" w14:textId="77777777" w:rsidR="001F76D2" w:rsidRPr="00EC2809" w:rsidRDefault="001F76D2" w:rsidP="00D16A24">
            <w:pPr>
              <w:rPr>
                <w:b/>
              </w:rPr>
            </w:pPr>
            <w:r w:rsidRPr="00EC2809">
              <w:rPr>
                <w:b/>
              </w:rPr>
              <w:t>Behorende bij kerncompetentie</w:t>
            </w:r>
            <w:r>
              <w:rPr>
                <w:b/>
              </w:rPr>
              <w:t xml:space="preserve"> 1</w:t>
            </w:r>
            <w:r w:rsidRPr="00EC2809">
              <w:rPr>
                <w:b/>
              </w:rPr>
              <w:t>:</w:t>
            </w:r>
            <w:r>
              <w:rPr>
                <w:b/>
              </w:rPr>
              <w:t xml:space="preserve"> Architect</w:t>
            </w:r>
          </w:p>
        </w:tc>
      </w:tr>
      <w:tr w:rsidR="001F76D2" w:rsidRPr="00EC2809" w14:paraId="6BD30ABF" w14:textId="77777777" w:rsidTr="00D16A24">
        <w:tc>
          <w:tcPr>
            <w:tcW w:w="3256" w:type="dxa"/>
            <w:vAlign w:val="center"/>
          </w:tcPr>
          <w:p w14:paraId="4BA234B9" w14:textId="77777777" w:rsidR="001F76D2" w:rsidRPr="00EC2809" w:rsidRDefault="001F76D2" w:rsidP="00D16A24">
            <w:r w:rsidRPr="00EC2809">
              <w:t>Opdrachtgever</w:t>
            </w:r>
          </w:p>
        </w:tc>
        <w:tc>
          <w:tcPr>
            <w:tcW w:w="6515" w:type="dxa"/>
            <w:vAlign w:val="center"/>
          </w:tcPr>
          <w:p w14:paraId="28CD6CC8" w14:textId="77777777" w:rsidR="001F76D2" w:rsidRPr="00EC2809" w:rsidRDefault="001F76D2" w:rsidP="00D16A24"/>
        </w:tc>
      </w:tr>
      <w:tr w:rsidR="001F76D2" w:rsidRPr="00EC2809" w14:paraId="166511F2" w14:textId="77777777" w:rsidTr="00D16A24">
        <w:tc>
          <w:tcPr>
            <w:tcW w:w="3256" w:type="dxa"/>
            <w:vAlign w:val="center"/>
          </w:tcPr>
          <w:p w14:paraId="1A503647" w14:textId="77777777" w:rsidR="001F76D2" w:rsidRPr="00EC2809" w:rsidRDefault="001F76D2" w:rsidP="00D16A24">
            <w:r w:rsidRPr="00EC2809">
              <w:t>Adres</w:t>
            </w:r>
          </w:p>
        </w:tc>
        <w:tc>
          <w:tcPr>
            <w:tcW w:w="6515" w:type="dxa"/>
            <w:vAlign w:val="center"/>
          </w:tcPr>
          <w:p w14:paraId="123F030F" w14:textId="77777777" w:rsidR="001F76D2" w:rsidRPr="00EC2809" w:rsidRDefault="001F76D2" w:rsidP="00D16A24"/>
        </w:tc>
      </w:tr>
      <w:tr w:rsidR="001F76D2" w:rsidRPr="00EC2809" w14:paraId="61241AEC" w14:textId="77777777" w:rsidTr="00D16A24">
        <w:tc>
          <w:tcPr>
            <w:tcW w:w="3256" w:type="dxa"/>
            <w:vAlign w:val="center"/>
          </w:tcPr>
          <w:p w14:paraId="3E6E2CEF" w14:textId="77777777" w:rsidR="001F76D2" w:rsidRPr="00EC2809" w:rsidRDefault="001F76D2" w:rsidP="00D16A24">
            <w:r w:rsidRPr="00EC2809">
              <w:t>Postcode en plaats</w:t>
            </w:r>
          </w:p>
        </w:tc>
        <w:tc>
          <w:tcPr>
            <w:tcW w:w="6515" w:type="dxa"/>
            <w:vAlign w:val="center"/>
          </w:tcPr>
          <w:p w14:paraId="23BE9342" w14:textId="77777777" w:rsidR="001F76D2" w:rsidRPr="00EC2809" w:rsidRDefault="001F76D2" w:rsidP="00D16A24"/>
        </w:tc>
      </w:tr>
      <w:tr w:rsidR="001F76D2" w:rsidRPr="00EC2809" w14:paraId="698EE0EA" w14:textId="77777777" w:rsidTr="00D16A24">
        <w:tc>
          <w:tcPr>
            <w:tcW w:w="3256" w:type="dxa"/>
            <w:vAlign w:val="center"/>
          </w:tcPr>
          <w:p w14:paraId="4129C8AB" w14:textId="77777777" w:rsidR="001F76D2" w:rsidRPr="00EC2809" w:rsidRDefault="001F76D2" w:rsidP="00D16A24">
            <w:r w:rsidRPr="00EC2809">
              <w:t>Naam contactpersoon</w:t>
            </w:r>
          </w:p>
        </w:tc>
        <w:tc>
          <w:tcPr>
            <w:tcW w:w="6515" w:type="dxa"/>
            <w:vAlign w:val="center"/>
          </w:tcPr>
          <w:p w14:paraId="7B042867" w14:textId="77777777" w:rsidR="001F76D2" w:rsidRPr="00EC2809" w:rsidRDefault="001F76D2" w:rsidP="00D16A24"/>
        </w:tc>
      </w:tr>
      <w:tr w:rsidR="001F76D2" w:rsidRPr="00EC2809" w14:paraId="3C265C45" w14:textId="77777777" w:rsidTr="00D16A24">
        <w:tc>
          <w:tcPr>
            <w:tcW w:w="3256" w:type="dxa"/>
            <w:vAlign w:val="center"/>
          </w:tcPr>
          <w:p w14:paraId="2957679F" w14:textId="77777777" w:rsidR="001F76D2" w:rsidRPr="00EC2809" w:rsidRDefault="001F76D2" w:rsidP="00D16A24">
            <w:r w:rsidRPr="00EC2809">
              <w:t>Functie</w:t>
            </w:r>
          </w:p>
        </w:tc>
        <w:tc>
          <w:tcPr>
            <w:tcW w:w="6515" w:type="dxa"/>
            <w:vAlign w:val="center"/>
          </w:tcPr>
          <w:p w14:paraId="192F06D8" w14:textId="77777777" w:rsidR="001F76D2" w:rsidRPr="00EC2809" w:rsidRDefault="001F76D2" w:rsidP="00D16A24"/>
        </w:tc>
      </w:tr>
      <w:tr w:rsidR="001F76D2" w:rsidRPr="00EC2809" w14:paraId="5005F7F9" w14:textId="77777777" w:rsidTr="00D16A24">
        <w:tc>
          <w:tcPr>
            <w:tcW w:w="3256" w:type="dxa"/>
            <w:vAlign w:val="center"/>
          </w:tcPr>
          <w:p w14:paraId="26AE87B4" w14:textId="77777777" w:rsidR="001F76D2" w:rsidRPr="00EC2809" w:rsidRDefault="001F76D2" w:rsidP="00D16A24">
            <w:r w:rsidRPr="00EC2809">
              <w:t>Telefoonnummer</w:t>
            </w:r>
          </w:p>
        </w:tc>
        <w:tc>
          <w:tcPr>
            <w:tcW w:w="6515" w:type="dxa"/>
            <w:vAlign w:val="center"/>
          </w:tcPr>
          <w:p w14:paraId="1098C68E" w14:textId="77777777" w:rsidR="001F76D2" w:rsidRPr="00EC2809" w:rsidRDefault="001F76D2" w:rsidP="00D16A24"/>
        </w:tc>
      </w:tr>
      <w:tr w:rsidR="001F76D2" w:rsidRPr="00EC2809" w14:paraId="6CE1A143" w14:textId="77777777" w:rsidTr="00D16A24">
        <w:tc>
          <w:tcPr>
            <w:tcW w:w="3256" w:type="dxa"/>
            <w:vAlign w:val="center"/>
          </w:tcPr>
          <w:p w14:paraId="1006E2C0" w14:textId="77777777" w:rsidR="001F76D2" w:rsidRPr="00EC2809" w:rsidRDefault="001F76D2" w:rsidP="00D16A24"/>
        </w:tc>
        <w:tc>
          <w:tcPr>
            <w:tcW w:w="6515" w:type="dxa"/>
            <w:vAlign w:val="center"/>
          </w:tcPr>
          <w:p w14:paraId="7335AAAD" w14:textId="77777777" w:rsidR="001F76D2" w:rsidRPr="00EC2809" w:rsidRDefault="001F76D2" w:rsidP="00D16A24"/>
        </w:tc>
      </w:tr>
      <w:tr w:rsidR="001F76D2" w:rsidRPr="00EC2809" w14:paraId="0A5D5B26" w14:textId="77777777" w:rsidTr="00D16A24">
        <w:tc>
          <w:tcPr>
            <w:tcW w:w="9771" w:type="dxa"/>
            <w:gridSpan w:val="2"/>
            <w:shd w:val="clear" w:color="auto" w:fill="AEDD03"/>
            <w:vAlign w:val="center"/>
          </w:tcPr>
          <w:p w14:paraId="26F46F44" w14:textId="77777777" w:rsidR="001F76D2" w:rsidRPr="00EC2809" w:rsidRDefault="001F76D2" w:rsidP="00D16A24">
            <w:pPr>
              <w:rPr>
                <w:b/>
              </w:rPr>
            </w:pPr>
            <w:r w:rsidRPr="00EC2809">
              <w:rPr>
                <w:b/>
              </w:rPr>
              <w:t>Aard en omvang referentieproject</w:t>
            </w:r>
          </w:p>
        </w:tc>
      </w:tr>
      <w:tr w:rsidR="001F76D2" w:rsidRPr="00EC2809" w14:paraId="2F1BA0D4" w14:textId="77777777" w:rsidTr="00D16A24">
        <w:tc>
          <w:tcPr>
            <w:tcW w:w="3256" w:type="dxa"/>
            <w:vAlign w:val="center"/>
          </w:tcPr>
          <w:p w14:paraId="3A7E734F" w14:textId="77777777" w:rsidR="001F76D2" w:rsidRPr="00EC2809" w:rsidRDefault="001F76D2" w:rsidP="00D16A24">
            <w:pPr>
              <w:jc w:val="left"/>
            </w:pPr>
            <w:r>
              <w:t>Maatschappelijk Vastgoed</w:t>
            </w:r>
          </w:p>
        </w:tc>
        <w:tc>
          <w:tcPr>
            <w:tcW w:w="6515" w:type="dxa"/>
            <w:vAlign w:val="center"/>
          </w:tcPr>
          <w:p w14:paraId="201A6183" w14:textId="77777777" w:rsidR="001F76D2" w:rsidRPr="00EC2809" w:rsidRDefault="001F76D2" w:rsidP="00D16A24">
            <w:r>
              <w:t>&lt;Omschrijving maatschappelijk vastgoed&gt;</w:t>
            </w:r>
          </w:p>
        </w:tc>
      </w:tr>
      <w:tr w:rsidR="001F76D2" w:rsidRPr="00EC2809" w14:paraId="059115E2" w14:textId="77777777" w:rsidTr="00D16A24">
        <w:tc>
          <w:tcPr>
            <w:tcW w:w="3256" w:type="dxa"/>
            <w:vAlign w:val="center"/>
          </w:tcPr>
          <w:p w14:paraId="51F5AE5F" w14:textId="77777777" w:rsidR="001F76D2" w:rsidRDefault="001F76D2" w:rsidP="00D16A24">
            <w:pPr>
              <w:jc w:val="left"/>
            </w:pPr>
            <w:r>
              <w:t>Aanwezige functies</w:t>
            </w:r>
          </w:p>
        </w:tc>
        <w:tc>
          <w:tcPr>
            <w:tcW w:w="6515" w:type="dxa"/>
            <w:vAlign w:val="center"/>
          </w:tcPr>
          <w:p w14:paraId="592F45AE" w14:textId="77777777" w:rsidR="001F76D2" w:rsidRDefault="001F76D2" w:rsidP="00D16A24">
            <w:r>
              <w:t xml:space="preserve">&lt; </w:t>
            </w:r>
            <w:proofErr w:type="spellStart"/>
            <w:r>
              <w:t>bijv</w:t>
            </w:r>
            <w:proofErr w:type="spellEnd"/>
            <w:r>
              <w:t xml:space="preserve"> basisschool/kinderopvang/Jeugdzorg/Medisch Centrum/Taalschool&gt;</w:t>
            </w:r>
          </w:p>
        </w:tc>
      </w:tr>
      <w:tr w:rsidR="001F76D2" w:rsidRPr="00EC2809" w14:paraId="3DD679A7" w14:textId="77777777" w:rsidTr="00D16A24">
        <w:tc>
          <w:tcPr>
            <w:tcW w:w="3256" w:type="dxa"/>
            <w:vAlign w:val="center"/>
          </w:tcPr>
          <w:p w14:paraId="2A012145" w14:textId="77777777" w:rsidR="001F76D2" w:rsidRPr="00EC2809" w:rsidRDefault="001F76D2" w:rsidP="00D16A24">
            <w:pPr>
              <w:jc w:val="left"/>
            </w:pPr>
            <w:r>
              <w:t>Omschrijving r</w:t>
            </w:r>
            <w:r w:rsidRPr="00EC2809">
              <w:t>ol Gegadigde</w:t>
            </w:r>
          </w:p>
        </w:tc>
        <w:tc>
          <w:tcPr>
            <w:tcW w:w="6515" w:type="dxa"/>
            <w:vAlign w:val="center"/>
          </w:tcPr>
          <w:p w14:paraId="51FEFA55" w14:textId="77777777" w:rsidR="001F76D2" w:rsidRPr="00EC2809" w:rsidRDefault="001F76D2" w:rsidP="00D16A24"/>
        </w:tc>
      </w:tr>
      <w:tr w:rsidR="001F76D2" w:rsidRPr="00EC2809" w14:paraId="6633D504" w14:textId="77777777" w:rsidTr="00D16A24">
        <w:tc>
          <w:tcPr>
            <w:tcW w:w="3256" w:type="dxa"/>
            <w:vAlign w:val="center"/>
          </w:tcPr>
          <w:p w14:paraId="6805CF49" w14:textId="77777777" w:rsidR="001F76D2" w:rsidRDefault="001F76D2" w:rsidP="00D16A24">
            <w:r>
              <w:t>Beroep op derde / naam derde</w:t>
            </w:r>
          </w:p>
        </w:tc>
        <w:tc>
          <w:tcPr>
            <w:tcW w:w="6515" w:type="dxa"/>
            <w:vAlign w:val="center"/>
          </w:tcPr>
          <w:p w14:paraId="41EE18A2" w14:textId="77777777" w:rsidR="001F76D2" w:rsidRPr="00EC2809" w:rsidRDefault="001F76D2" w:rsidP="00D16A24"/>
        </w:tc>
      </w:tr>
      <w:tr w:rsidR="001F76D2" w:rsidRPr="00EC2809" w14:paraId="1AC26520" w14:textId="77777777" w:rsidTr="00D16A24">
        <w:tc>
          <w:tcPr>
            <w:tcW w:w="3256" w:type="dxa"/>
            <w:vAlign w:val="center"/>
          </w:tcPr>
          <w:p w14:paraId="6D7FF64F" w14:textId="77777777" w:rsidR="001F76D2" w:rsidRPr="00EC2809" w:rsidRDefault="001F76D2" w:rsidP="00D16A24">
            <w:r w:rsidRPr="00EC2809">
              <w:t xml:space="preserve">Omvang in m² </w:t>
            </w:r>
            <w:proofErr w:type="spellStart"/>
            <w:r w:rsidRPr="00EC2809">
              <w:t>bvo</w:t>
            </w:r>
            <w:proofErr w:type="spellEnd"/>
          </w:p>
        </w:tc>
        <w:tc>
          <w:tcPr>
            <w:tcW w:w="6515" w:type="dxa"/>
            <w:vAlign w:val="center"/>
          </w:tcPr>
          <w:p w14:paraId="61191834" w14:textId="77777777" w:rsidR="001F76D2" w:rsidRPr="00EC2809" w:rsidRDefault="001F76D2" w:rsidP="00D16A24"/>
        </w:tc>
      </w:tr>
      <w:tr w:rsidR="00C15639" w:rsidRPr="00EC2809" w14:paraId="2E822442" w14:textId="77777777" w:rsidTr="00D16A24">
        <w:tc>
          <w:tcPr>
            <w:tcW w:w="3256" w:type="dxa"/>
            <w:vAlign w:val="center"/>
          </w:tcPr>
          <w:p w14:paraId="289DB890" w14:textId="77B4C1D3" w:rsidR="00C15639" w:rsidRPr="00EC2809" w:rsidRDefault="00C15639" w:rsidP="00C15639">
            <w:r>
              <w:t>Opdrachtsom in €</w:t>
            </w:r>
          </w:p>
        </w:tc>
        <w:tc>
          <w:tcPr>
            <w:tcW w:w="6515" w:type="dxa"/>
            <w:vAlign w:val="center"/>
          </w:tcPr>
          <w:p w14:paraId="45BE3EF5" w14:textId="77777777" w:rsidR="00C15639" w:rsidRPr="00EC2809" w:rsidRDefault="00C15639" w:rsidP="00C15639"/>
        </w:tc>
      </w:tr>
      <w:tr w:rsidR="00C15639" w:rsidRPr="00EC2809" w14:paraId="09DC1979" w14:textId="77777777" w:rsidTr="00D16A24">
        <w:tc>
          <w:tcPr>
            <w:tcW w:w="3256" w:type="dxa"/>
            <w:vAlign w:val="center"/>
          </w:tcPr>
          <w:p w14:paraId="1D393916" w14:textId="6C7CB4F5" w:rsidR="00C15639" w:rsidRPr="00EC2809" w:rsidRDefault="00C15639" w:rsidP="00C15639">
            <w:r>
              <w:t>Datum start project</w:t>
            </w:r>
          </w:p>
        </w:tc>
        <w:tc>
          <w:tcPr>
            <w:tcW w:w="6515" w:type="dxa"/>
            <w:vAlign w:val="center"/>
          </w:tcPr>
          <w:p w14:paraId="374FC241" w14:textId="77777777" w:rsidR="00C15639" w:rsidRPr="00EC2809" w:rsidRDefault="00C15639" w:rsidP="00C15639"/>
        </w:tc>
      </w:tr>
      <w:tr w:rsidR="00C15639" w:rsidRPr="00EC2809" w14:paraId="20EEF07C" w14:textId="77777777" w:rsidTr="00D16A24">
        <w:tc>
          <w:tcPr>
            <w:tcW w:w="3256" w:type="dxa"/>
            <w:vAlign w:val="center"/>
          </w:tcPr>
          <w:p w14:paraId="6C24D70B" w14:textId="07371E35" w:rsidR="00C15639" w:rsidRPr="00EC2809" w:rsidRDefault="00C15639" w:rsidP="00C15639">
            <w:r>
              <w:t>Datum goedkeuring Definitief Ontwerp</w:t>
            </w:r>
          </w:p>
        </w:tc>
        <w:tc>
          <w:tcPr>
            <w:tcW w:w="6515" w:type="dxa"/>
            <w:vAlign w:val="center"/>
          </w:tcPr>
          <w:p w14:paraId="5C5AC2C5" w14:textId="77777777" w:rsidR="00C15639" w:rsidRPr="00EC2809" w:rsidRDefault="00C15639" w:rsidP="00C15639"/>
        </w:tc>
      </w:tr>
      <w:tr w:rsidR="00C15639" w:rsidRPr="00EC2809" w14:paraId="57EF39F6" w14:textId="77777777" w:rsidTr="00D16A24">
        <w:tc>
          <w:tcPr>
            <w:tcW w:w="3256" w:type="dxa"/>
            <w:vAlign w:val="center"/>
          </w:tcPr>
          <w:p w14:paraId="2EAE351F" w14:textId="77777777" w:rsidR="00C15639" w:rsidRPr="00EC2809" w:rsidRDefault="00C15639" w:rsidP="00C15639">
            <w:r>
              <w:t>Status project (minimaal vastgestelde fase)</w:t>
            </w:r>
          </w:p>
        </w:tc>
        <w:tc>
          <w:tcPr>
            <w:tcW w:w="6515" w:type="dxa"/>
            <w:vAlign w:val="center"/>
          </w:tcPr>
          <w:p w14:paraId="6C38BE73" w14:textId="77777777" w:rsidR="00C15639" w:rsidRPr="00EC2809" w:rsidRDefault="00C15639" w:rsidP="00C15639">
            <w:pPr>
              <w:jc w:val="left"/>
            </w:pPr>
            <w:r>
              <w:t xml:space="preserve">Definitief-, Technisch-, </w:t>
            </w:r>
            <w:proofErr w:type="spellStart"/>
            <w:r>
              <w:t>Uitvoeringsgereed</w:t>
            </w:r>
            <w:proofErr w:type="spellEnd"/>
            <w:r>
              <w:t xml:space="preserve"> Ontwerpfase, Realisatiefase, Opgeleverd</w:t>
            </w:r>
          </w:p>
        </w:tc>
      </w:tr>
      <w:tr w:rsidR="00C15639" w:rsidRPr="00EC2809" w14:paraId="4B2C6763" w14:textId="77777777" w:rsidTr="00D16A24">
        <w:tc>
          <w:tcPr>
            <w:tcW w:w="3256" w:type="dxa"/>
            <w:vAlign w:val="center"/>
          </w:tcPr>
          <w:p w14:paraId="0F8F79B2" w14:textId="77777777" w:rsidR="00C15639" w:rsidRPr="00EC2809" w:rsidRDefault="00C15639" w:rsidP="00C15639">
            <w:r w:rsidRPr="00EC2809">
              <w:t>Omschrijving project</w:t>
            </w:r>
          </w:p>
        </w:tc>
        <w:tc>
          <w:tcPr>
            <w:tcW w:w="6515" w:type="dxa"/>
            <w:vAlign w:val="center"/>
          </w:tcPr>
          <w:p w14:paraId="2DDB2522" w14:textId="77777777" w:rsidR="00C15639" w:rsidRPr="00EC2809" w:rsidRDefault="00C15639" w:rsidP="00C15639"/>
        </w:tc>
      </w:tr>
      <w:tr w:rsidR="00C15639" w:rsidRPr="00EC2809" w14:paraId="46A3C7E4" w14:textId="77777777" w:rsidTr="00D16A24">
        <w:tc>
          <w:tcPr>
            <w:tcW w:w="3256" w:type="dxa"/>
            <w:vAlign w:val="center"/>
          </w:tcPr>
          <w:p w14:paraId="6429FA9D" w14:textId="77777777" w:rsidR="00C15639" w:rsidRDefault="00C15639" w:rsidP="00C15639">
            <w:pPr>
              <w:jc w:val="left"/>
            </w:pPr>
            <w:r w:rsidRPr="00EC2809">
              <w:t>Toelichting op kerncompetentie</w:t>
            </w:r>
            <w:r>
              <w:t xml:space="preserve"> 8:</w:t>
            </w:r>
          </w:p>
          <w:p w14:paraId="6CF68883" w14:textId="77777777" w:rsidR="00244A23" w:rsidRPr="00244A23" w:rsidRDefault="00244A23" w:rsidP="00244A23">
            <w:pPr>
              <w:jc w:val="left"/>
            </w:pPr>
            <w:r w:rsidRPr="00244A23">
              <w:t>Ervaring met het leidinggeven aan een ontwerpend consortium van een</w:t>
            </w:r>
          </w:p>
          <w:p w14:paraId="0187193C" w14:textId="48E001ED" w:rsidR="00C15639" w:rsidRPr="00EC2809" w:rsidRDefault="00244A23" w:rsidP="00244A23">
            <w:pPr>
              <w:jc w:val="left"/>
            </w:pPr>
            <w:r w:rsidRPr="00244A23">
              <w:t xml:space="preserve">Maatschappelijk Vastgoed gebouw van minimaal 2.000 m2 </w:t>
            </w:r>
            <w:proofErr w:type="spellStart"/>
            <w:r w:rsidRPr="00244A23">
              <w:t>bvo</w:t>
            </w:r>
            <w:proofErr w:type="spellEnd"/>
          </w:p>
        </w:tc>
        <w:tc>
          <w:tcPr>
            <w:tcW w:w="6515" w:type="dxa"/>
            <w:vAlign w:val="center"/>
          </w:tcPr>
          <w:p w14:paraId="028F184C" w14:textId="77777777" w:rsidR="00C15639" w:rsidRPr="00EC2809" w:rsidRDefault="00C15639" w:rsidP="00C15639"/>
        </w:tc>
      </w:tr>
    </w:tbl>
    <w:p w14:paraId="14385D16" w14:textId="77777777" w:rsidR="001F76D2" w:rsidRPr="00EC2809" w:rsidRDefault="001F76D2" w:rsidP="001F76D2"/>
    <w:p w14:paraId="5157C4A5" w14:textId="77777777" w:rsidR="001F76D2" w:rsidRPr="00EC2809" w:rsidRDefault="001F76D2" w:rsidP="001F76D2">
      <w:pPr>
        <w:ind w:right="95"/>
        <w:rPr>
          <w:rFonts w:cs="Arial"/>
          <w:snapToGrid w:val="0"/>
        </w:rPr>
      </w:pPr>
      <w:r w:rsidRPr="00EC2809">
        <w:rPr>
          <w:rFonts w:cs="Arial"/>
          <w:snapToGrid w:val="0"/>
        </w:rPr>
        <w:t>Gegadigde verklaart bovenstaand</w:t>
      </w:r>
      <w:r>
        <w:rPr>
          <w:rFonts w:cs="Arial"/>
          <w:snapToGrid w:val="0"/>
        </w:rPr>
        <w:t xml:space="preserve"> referentie</w:t>
      </w:r>
      <w:r w:rsidRPr="00EC2809">
        <w:rPr>
          <w:rFonts w:cs="Arial"/>
          <w:snapToGrid w:val="0"/>
        </w:rPr>
        <w:t xml:space="preserve">project op een vakkundige en regelmatige wijze te hebben uitgevoerd en deze verklaring naar waarheid te hebben ingevuld. </w:t>
      </w:r>
    </w:p>
    <w:p w14:paraId="2F1FDBDD" w14:textId="77777777" w:rsidR="001F76D2" w:rsidRPr="00EC2809" w:rsidRDefault="001F76D2" w:rsidP="001F76D2">
      <w:pPr>
        <w:ind w:right="95"/>
        <w:rPr>
          <w:rFonts w:cs="Arial"/>
          <w:snapToGrid w:val="0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1F76D2" w:rsidRPr="00EC2809" w14:paraId="139C58ED" w14:textId="77777777" w:rsidTr="00D16A24">
        <w:tc>
          <w:tcPr>
            <w:tcW w:w="3103" w:type="dxa"/>
          </w:tcPr>
          <w:p w14:paraId="744272AA" w14:textId="77777777" w:rsidR="001F76D2" w:rsidRPr="00EC2809" w:rsidRDefault="001F76D2" w:rsidP="00D16A2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Naam</w:t>
            </w:r>
          </w:p>
        </w:tc>
        <w:tc>
          <w:tcPr>
            <w:tcW w:w="6525" w:type="dxa"/>
          </w:tcPr>
          <w:p w14:paraId="3435EB9B" w14:textId="77777777" w:rsidR="001F76D2" w:rsidRPr="00EC2809" w:rsidRDefault="001F76D2" w:rsidP="00D16A24">
            <w:pPr>
              <w:ind w:right="95"/>
              <w:rPr>
                <w:rFonts w:cs="Arial"/>
                <w:snapToGrid w:val="0"/>
              </w:rPr>
            </w:pPr>
          </w:p>
        </w:tc>
      </w:tr>
      <w:tr w:rsidR="001F76D2" w:rsidRPr="00EC2809" w14:paraId="202D8474" w14:textId="77777777" w:rsidTr="00D16A24">
        <w:tc>
          <w:tcPr>
            <w:tcW w:w="3103" w:type="dxa"/>
          </w:tcPr>
          <w:p w14:paraId="700C37BD" w14:textId="77777777" w:rsidR="001F76D2" w:rsidRPr="00EC2809" w:rsidRDefault="001F76D2" w:rsidP="00D16A2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Functie</w:t>
            </w:r>
          </w:p>
        </w:tc>
        <w:tc>
          <w:tcPr>
            <w:tcW w:w="6525" w:type="dxa"/>
          </w:tcPr>
          <w:p w14:paraId="1FC33DFB" w14:textId="77777777" w:rsidR="001F76D2" w:rsidRPr="00EC2809" w:rsidRDefault="001F76D2" w:rsidP="00D16A24">
            <w:pPr>
              <w:ind w:right="95"/>
              <w:rPr>
                <w:rFonts w:cs="Arial"/>
                <w:snapToGrid w:val="0"/>
              </w:rPr>
            </w:pPr>
          </w:p>
        </w:tc>
      </w:tr>
      <w:tr w:rsidR="001F76D2" w:rsidRPr="00EC2809" w14:paraId="0B54C11A" w14:textId="77777777" w:rsidTr="00D16A24">
        <w:tc>
          <w:tcPr>
            <w:tcW w:w="3103" w:type="dxa"/>
          </w:tcPr>
          <w:p w14:paraId="0D3F0772" w14:textId="77777777" w:rsidR="001F76D2" w:rsidRPr="00EC2809" w:rsidRDefault="001F76D2" w:rsidP="00D16A2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Bedrijf</w:t>
            </w:r>
          </w:p>
        </w:tc>
        <w:tc>
          <w:tcPr>
            <w:tcW w:w="6525" w:type="dxa"/>
          </w:tcPr>
          <w:p w14:paraId="460D67D2" w14:textId="77777777" w:rsidR="001F76D2" w:rsidRPr="00EC2809" w:rsidRDefault="001F76D2" w:rsidP="00D16A24">
            <w:pPr>
              <w:ind w:right="95"/>
              <w:rPr>
                <w:rFonts w:cs="Arial"/>
                <w:snapToGrid w:val="0"/>
              </w:rPr>
            </w:pPr>
          </w:p>
        </w:tc>
      </w:tr>
      <w:tr w:rsidR="001F76D2" w:rsidRPr="00EC2809" w14:paraId="5F964FFD" w14:textId="77777777" w:rsidTr="00D16A24">
        <w:tc>
          <w:tcPr>
            <w:tcW w:w="3103" w:type="dxa"/>
          </w:tcPr>
          <w:p w14:paraId="4D80C5CE" w14:textId="77777777" w:rsidR="001F76D2" w:rsidRPr="00EC2809" w:rsidRDefault="001F76D2" w:rsidP="00D16A2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Handtekening</w:t>
            </w:r>
          </w:p>
        </w:tc>
        <w:tc>
          <w:tcPr>
            <w:tcW w:w="6525" w:type="dxa"/>
          </w:tcPr>
          <w:p w14:paraId="603154FD" w14:textId="77777777" w:rsidR="001F76D2" w:rsidRPr="00EC2809" w:rsidRDefault="001F76D2" w:rsidP="00D16A24">
            <w:pPr>
              <w:ind w:right="95"/>
              <w:rPr>
                <w:rFonts w:cs="Arial"/>
                <w:snapToGrid w:val="0"/>
              </w:rPr>
            </w:pPr>
          </w:p>
        </w:tc>
      </w:tr>
      <w:tr w:rsidR="001F76D2" w:rsidRPr="00EC2809" w14:paraId="2A3518A8" w14:textId="77777777" w:rsidTr="00D16A24">
        <w:tc>
          <w:tcPr>
            <w:tcW w:w="3103" w:type="dxa"/>
          </w:tcPr>
          <w:p w14:paraId="24879433" w14:textId="77777777" w:rsidR="001F76D2" w:rsidRPr="00EC2809" w:rsidRDefault="001F76D2" w:rsidP="00D16A24">
            <w:pPr>
              <w:ind w:right="95"/>
              <w:rPr>
                <w:rFonts w:cs="Arial"/>
                <w:snapToGrid w:val="0"/>
              </w:rPr>
            </w:pPr>
            <w:r w:rsidRPr="00EC2809">
              <w:rPr>
                <w:rFonts w:cs="Arial"/>
                <w:snapToGrid w:val="0"/>
              </w:rPr>
              <w:t>Plaats en datum</w:t>
            </w:r>
          </w:p>
        </w:tc>
        <w:tc>
          <w:tcPr>
            <w:tcW w:w="6525" w:type="dxa"/>
          </w:tcPr>
          <w:p w14:paraId="004D229A" w14:textId="77777777" w:rsidR="001F76D2" w:rsidRPr="00EC2809" w:rsidRDefault="001F76D2" w:rsidP="00D16A24">
            <w:pPr>
              <w:ind w:right="95"/>
              <w:rPr>
                <w:rFonts w:cs="Arial"/>
                <w:snapToGrid w:val="0"/>
              </w:rPr>
            </w:pPr>
          </w:p>
        </w:tc>
      </w:tr>
    </w:tbl>
    <w:p w14:paraId="51FFAD0A" w14:textId="77777777" w:rsidR="001F76D2" w:rsidRPr="00EC2809" w:rsidRDefault="001F76D2" w:rsidP="001F76D2">
      <w:pPr>
        <w:ind w:right="95"/>
        <w:rPr>
          <w:rFonts w:cs="Arial"/>
          <w:snapToGrid w:val="0"/>
        </w:rPr>
      </w:pPr>
    </w:p>
    <w:p w14:paraId="5CC58127" w14:textId="7310765D" w:rsidR="002512D9" w:rsidRDefault="002512D9" w:rsidP="00893E37">
      <w:pPr>
        <w:pStyle w:val="BijlageTitel"/>
        <w:numPr>
          <w:ilvl w:val="0"/>
          <w:numId w:val="13"/>
        </w:numPr>
      </w:pPr>
      <w:bookmarkStart w:id="35" w:name="_Toc189637769"/>
      <w:r>
        <w:lastRenderedPageBreak/>
        <w:t>Formats Nadere selectiecriteria</w:t>
      </w:r>
      <w:bookmarkEnd w:id="35"/>
    </w:p>
    <w:p w14:paraId="7AAFD350" w14:textId="0EF4CB4D" w:rsidR="00582C70" w:rsidRPr="001B4D01" w:rsidRDefault="00582C70" w:rsidP="001B4D01">
      <w:pPr>
        <w:pStyle w:val="BijlageTitel"/>
        <w:numPr>
          <w:ilvl w:val="0"/>
          <w:numId w:val="0"/>
        </w:numPr>
        <w:jc w:val="left"/>
      </w:pPr>
      <w:bookmarkStart w:id="36" w:name="_Toc189479132"/>
      <w:bookmarkStart w:id="37" w:name="_Toc189636892"/>
      <w:bookmarkStart w:id="38" w:name="_Toc189637770"/>
      <w:r>
        <w:lastRenderedPageBreak/>
        <w:t xml:space="preserve">Format </w:t>
      </w:r>
      <w:r w:rsidR="006772B7">
        <w:t xml:space="preserve">Nadere </w:t>
      </w:r>
      <w:r>
        <w:t>selectiecriteria</w:t>
      </w:r>
      <w:bookmarkEnd w:id="13"/>
      <w:bookmarkEnd w:id="14"/>
      <w:r w:rsidR="00812C8F">
        <w:t xml:space="preserve"> 1</w:t>
      </w:r>
      <w:r w:rsidR="002512D9">
        <w:t>:</w:t>
      </w:r>
      <w:r w:rsidR="001B4D01">
        <w:t xml:space="preserve">  </w:t>
      </w:r>
      <w:r w:rsidR="001B4D01">
        <w:br/>
      </w:r>
      <w:r w:rsidR="001B4D01" w:rsidRPr="001B4D01">
        <w:t>Bouwkundig en architectonisch ontwerpen</w:t>
      </w:r>
      <w:bookmarkEnd w:id="36"/>
      <w:bookmarkEnd w:id="37"/>
      <w:bookmarkEnd w:id="38"/>
    </w:p>
    <w:p w14:paraId="464A9F18" w14:textId="77777777" w:rsidR="00582C70" w:rsidRPr="00EC2809" w:rsidRDefault="00582C70" w:rsidP="00582C70"/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14"/>
        <w:gridCol w:w="6514"/>
      </w:tblGrid>
      <w:tr w:rsidR="00582C70" w:rsidRPr="006309AE" w14:paraId="4B7CEF8D" w14:textId="77777777" w:rsidTr="00CD5659">
        <w:tc>
          <w:tcPr>
            <w:tcW w:w="9628" w:type="dxa"/>
            <w:gridSpan w:val="2"/>
            <w:shd w:val="clear" w:color="auto" w:fill="AEDD03"/>
            <w:vAlign w:val="center"/>
          </w:tcPr>
          <w:p w14:paraId="37C63F73" w14:textId="2A77656B" w:rsidR="00582C70" w:rsidRPr="006309AE" w:rsidRDefault="00582C70" w:rsidP="00CD5659">
            <w:pPr>
              <w:rPr>
                <w:rFonts w:cstheme="minorHAnsi"/>
                <w:b/>
                <w:sz w:val="16"/>
                <w:szCs w:val="16"/>
              </w:rPr>
            </w:pPr>
            <w:r w:rsidRPr="006309AE">
              <w:rPr>
                <w:rFonts w:cstheme="minorHAnsi"/>
                <w:b/>
                <w:sz w:val="16"/>
                <w:szCs w:val="16"/>
              </w:rPr>
              <w:t>Referentie 1:</w:t>
            </w:r>
            <w:r w:rsidR="00F6212A">
              <w:rPr>
                <w:rFonts w:cstheme="minorHAnsi"/>
                <w:b/>
                <w:sz w:val="16"/>
                <w:szCs w:val="16"/>
              </w:rPr>
              <w:t xml:space="preserve"> Eén referentieproject</w:t>
            </w:r>
          </w:p>
        </w:tc>
      </w:tr>
      <w:tr w:rsidR="00582C70" w:rsidRPr="006309AE" w14:paraId="35019E27" w14:textId="77777777" w:rsidTr="00CD5659">
        <w:tc>
          <w:tcPr>
            <w:tcW w:w="9628" w:type="dxa"/>
            <w:gridSpan w:val="2"/>
            <w:shd w:val="clear" w:color="auto" w:fill="AEDD03"/>
            <w:vAlign w:val="center"/>
          </w:tcPr>
          <w:p w14:paraId="531A5A28" w14:textId="6D7AE71B" w:rsidR="00582C70" w:rsidRPr="006309AE" w:rsidRDefault="00582C70" w:rsidP="00812C8F">
            <w:pPr>
              <w:rPr>
                <w:rFonts w:cstheme="minorHAnsi"/>
                <w:b/>
                <w:sz w:val="16"/>
                <w:szCs w:val="16"/>
              </w:rPr>
            </w:pPr>
            <w:r w:rsidRPr="006309AE">
              <w:rPr>
                <w:rFonts w:cstheme="minorHAnsi"/>
                <w:b/>
                <w:sz w:val="16"/>
                <w:szCs w:val="16"/>
              </w:rPr>
              <w:t xml:space="preserve">Behorende bij selectiecriterium 1: </w:t>
            </w:r>
            <w:r w:rsidR="00812C8F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6309AE">
              <w:rPr>
                <w:rFonts w:cstheme="minorHAnsi"/>
                <w:b/>
                <w:sz w:val="16"/>
                <w:szCs w:val="16"/>
              </w:rPr>
              <w:t>Bouwkundig en architectonisch ontwerpen</w:t>
            </w:r>
            <w:r w:rsidR="00E66574">
              <w:rPr>
                <w:rFonts w:cstheme="minorHAnsi"/>
                <w:b/>
                <w:sz w:val="16"/>
                <w:szCs w:val="16"/>
              </w:rPr>
              <w:t xml:space="preserve"> van een Maatschappelijk Vastgoed gebouw</w:t>
            </w:r>
          </w:p>
        </w:tc>
      </w:tr>
      <w:tr w:rsidR="00582C70" w:rsidRPr="006309AE" w14:paraId="7A4EDCFC" w14:textId="77777777" w:rsidTr="00CD5659">
        <w:tc>
          <w:tcPr>
            <w:tcW w:w="3114" w:type="dxa"/>
            <w:vAlign w:val="center"/>
          </w:tcPr>
          <w:p w14:paraId="1A1D0E0B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Naam referentie</w:t>
            </w:r>
          </w:p>
        </w:tc>
        <w:tc>
          <w:tcPr>
            <w:tcW w:w="6514" w:type="dxa"/>
            <w:vAlign w:val="center"/>
          </w:tcPr>
          <w:p w14:paraId="67B08799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1E2AC42C" w14:textId="77777777" w:rsidTr="00CD5659">
        <w:tc>
          <w:tcPr>
            <w:tcW w:w="3114" w:type="dxa"/>
            <w:vAlign w:val="center"/>
          </w:tcPr>
          <w:p w14:paraId="3E8098AC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Opdrachtgever</w:t>
            </w:r>
          </w:p>
        </w:tc>
        <w:tc>
          <w:tcPr>
            <w:tcW w:w="6514" w:type="dxa"/>
            <w:vAlign w:val="center"/>
          </w:tcPr>
          <w:p w14:paraId="666DD254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5BA801F0" w14:textId="77777777" w:rsidTr="00CD5659">
        <w:tc>
          <w:tcPr>
            <w:tcW w:w="3114" w:type="dxa"/>
            <w:vAlign w:val="center"/>
          </w:tcPr>
          <w:p w14:paraId="69B495C9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Adres</w:t>
            </w:r>
          </w:p>
        </w:tc>
        <w:tc>
          <w:tcPr>
            <w:tcW w:w="6514" w:type="dxa"/>
            <w:vAlign w:val="center"/>
          </w:tcPr>
          <w:p w14:paraId="4FE33D00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264E7F5E" w14:textId="77777777" w:rsidTr="00CD5659">
        <w:tc>
          <w:tcPr>
            <w:tcW w:w="3114" w:type="dxa"/>
            <w:vAlign w:val="center"/>
          </w:tcPr>
          <w:p w14:paraId="575F4554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Postcode en plaats</w:t>
            </w:r>
          </w:p>
        </w:tc>
        <w:tc>
          <w:tcPr>
            <w:tcW w:w="6514" w:type="dxa"/>
            <w:vAlign w:val="center"/>
          </w:tcPr>
          <w:p w14:paraId="7CF38BFE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2A43FD64" w14:textId="77777777" w:rsidTr="00CD5659">
        <w:tc>
          <w:tcPr>
            <w:tcW w:w="3114" w:type="dxa"/>
            <w:vAlign w:val="center"/>
          </w:tcPr>
          <w:p w14:paraId="2C7908CC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Naam contactpersoon</w:t>
            </w:r>
          </w:p>
        </w:tc>
        <w:tc>
          <w:tcPr>
            <w:tcW w:w="6514" w:type="dxa"/>
            <w:vAlign w:val="center"/>
          </w:tcPr>
          <w:p w14:paraId="3A53572C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2206C9F4" w14:textId="77777777" w:rsidTr="00CD5659">
        <w:tc>
          <w:tcPr>
            <w:tcW w:w="3114" w:type="dxa"/>
            <w:vAlign w:val="center"/>
          </w:tcPr>
          <w:p w14:paraId="0D5CA6F8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Functie</w:t>
            </w:r>
          </w:p>
        </w:tc>
        <w:tc>
          <w:tcPr>
            <w:tcW w:w="6514" w:type="dxa"/>
            <w:vAlign w:val="center"/>
          </w:tcPr>
          <w:p w14:paraId="367E3011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59D01908" w14:textId="77777777" w:rsidTr="00CD5659">
        <w:tc>
          <w:tcPr>
            <w:tcW w:w="3114" w:type="dxa"/>
            <w:vAlign w:val="center"/>
          </w:tcPr>
          <w:p w14:paraId="797E5DF1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Telefoonnummer</w:t>
            </w:r>
          </w:p>
        </w:tc>
        <w:tc>
          <w:tcPr>
            <w:tcW w:w="6514" w:type="dxa"/>
            <w:vAlign w:val="center"/>
          </w:tcPr>
          <w:p w14:paraId="7FE6F19D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72AEBFA8" w14:textId="77777777" w:rsidTr="00CD5659">
        <w:tc>
          <w:tcPr>
            <w:tcW w:w="3114" w:type="dxa"/>
            <w:vAlign w:val="center"/>
          </w:tcPr>
          <w:p w14:paraId="1F5D31A2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514" w:type="dxa"/>
            <w:vAlign w:val="center"/>
          </w:tcPr>
          <w:p w14:paraId="5545D2A4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30830EDC" w14:textId="77777777" w:rsidTr="00CD5659">
        <w:tc>
          <w:tcPr>
            <w:tcW w:w="9628" w:type="dxa"/>
            <w:gridSpan w:val="2"/>
            <w:shd w:val="clear" w:color="auto" w:fill="AEDD03"/>
            <w:vAlign w:val="center"/>
          </w:tcPr>
          <w:p w14:paraId="34FB8751" w14:textId="77777777" w:rsidR="00582C70" w:rsidRPr="006309AE" w:rsidRDefault="00582C70" w:rsidP="00CD5659">
            <w:pPr>
              <w:rPr>
                <w:rFonts w:cstheme="minorHAnsi"/>
                <w:b/>
                <w:sz w:val="16"/>
                <w:szCs w:val="16"/>
              </w:rPr>
            </w:pPr>
            <w:r w:rsidRPr="006309AE">
              <w:rPr>
                <w:rFonts w:cstheme="minorHAnsi"/>
                <w:b/>
                <w:sz w:val="16"/>
                <w:szCs w:val="16"/>
              </w:rPr>
              <w:t>Kenmerken referentieproject</w:t>
            </w:r>
          </w:p>
        </w:tc>
      </w:tr>
      <w:tr w:rsidR="00582C70" w:rsidRPr="006309AE" w14:paraId="497916C5" w14:textId="77777777" w:rsidTr="00CD5659">
        <w:tc>
          <w:tcPr>
            <w:tcW w:w="3114" w:type="dxa"/>
            <w:vAlign w:val="center"/>
          </w:tcPr>
          <w:p w14:paraId="2EDDDEFF" w14:textId="77777777" w:rsidR="00582C70" w:rsidRPr="006309AE" w:rsidRDefault="00582C70" w:rsidP="00CD5659">
            <w:pPr>
              <w:jc w:val="left"/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Rol Gegadigde</w:t>
            </w:r>
          </w:p>
        </w:tc>
        <w:tc>
          <w:tcPr>
            <w:tcW w:w="6514" w:type="dxa"/>
            <w:vAlign w:val="center"/>
          </w:tcPr>
          <w:p w14:paraId="10C0A4A5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29CC247B" w14:textId="77777777" w:rsidTr="00CD5659">
        <w:tc>
          <w:tcPr>
            <w:tcW w:w="3114" w:type="dxa"/>
            <w:vAlign w:val="center"/>
          </w:tcPr>
          <w:p w14:paraId="456B72AF" w14:textId="77777777" w:rsidR="00582C70" w:rsidRPr="006309AE" w:rsidRDefault="00582C70" w:rsidP="00CD5659">
            <w:pPr>
              <w:jc w:val="left"/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Beroep op derde / naam derde</w:t>
            </w:r>
          </w:p>
        </w:tc>
        <w:tc>
          <w:tcPr>
            <w:tcW w:w="6514" w:type="dxa"/>
            <w:vAlign w:val="center"/>
          </w:tcPr>
          <w:p w14:paraId="461B8BB9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307C07B7" w14:textId="77777777" w:rsidTr="00CD5659">
        <w:tc>
          <w:tcPr>
            <w:tcW w:w="3114" w:type="dxa"/>
            <w:vAlign w:val="center"/>
          </w:tcPr>
          <w:p w14:paraId="17A04838" w14:textId="77777777" w:rsidR="00582C70" w:rsidRPr="006309AE" w:rsidRDefault="00582C70" w:rsidP="00CD5659">
            <w:pPr>
              <w:jc w:val="left"/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Opdrachtsom in €</w:t>
            </w:r>
          </w:p>
        </w:tc>
        <w:tc>
          <w:tcPr>
            <w:tcW w:w="6514" w:type="dxa"/>
            <w:vAlign w:val="center"/>
          </w:tcPr>
          <w:p w14:paraId="7AFF5565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22240533" w14:textId="77777777" w:rsidTr="00CD5659">
        <w:tc>
          <w:tcPr>
            <w:tcW w:w="3114" w:type="dxa"/>
            <w:vAlign w:val="center"/>
          </w:tcPr>
          <w:p w14:paraId="2140D36B" w14:textId="77777777" w:rsidR="00582C70" w:rsidRPr="006309AE" w:rsidRDefault="00582C70" w:rsidP="00CD5659">
            <w:pPr>
              <w:jc w:val="left"/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 xml:space="preserve">Omvang in m² </w:t>
            </w:r>
            <w:proofErr w:type="spellStart"/>
            <w:r w:rsidRPr="006309AE">
              <w:rPr>
                <w:rFonts w:cstheme="minorHAnsi"/>
                <w:sz w:val="16"/>
                <w:szCs w:val="16"/>
              </w:rPr>
              <w:t>bvo</w:t>
            </w:r>
            <w:proofErr w:type="spellEnd"/>
          </w:p>
        </w:tc>
        <w:tc>
          <w:tcPr>
            <w:tcW w:w="6514" w:type="dxa"/>
            <w:vAlign w:val="center"/>
          </w:tcPr>
          <w:p w14:paraId="4EFB84D7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4301474D" w14:textId="77777777" w:rsidTr="00CD5659">
        <w:tc>
          <w:tcPr>
            <w:tcW w:w="3114" w:type="dxa"/>
            <w:vAlign w:val="center"/>
          </w:tcPr>
          <w:p w14:paraId="5AE827E1" w14:textId="77777777" w:rsidR="00582C70" w:rsidRPr="006309AE" w:rsidRDefault="00582C70" w:rsidP="00CD5659">
            <w:pPr>
              <w:jc w:val="left"/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Datum start project</w:t>
            </w:r>
          </w:p>
        </w:tc>
        <w:tc>
          <w:tcPr>
            <w:tcW w:w="6514" w:type="dxa"/>
            <w:vAlign w:val="center"/>
          </w:tcPr>
          <w:p w14:paraId="174EBEFA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6616BB55" w14:textId="77777777" w:rsidTr="00CD5659">
        <w:tc>
          <w:tcPr>
            <w:tcW w:w="3114" w:type="dxa"/>
            <w:vAlign w:val="center"/>
          </w:tcPr>
          <w:p w14:paraId="23191D95" w14:textId="77777777" w:rsidR="00582C70" w:rsidRPr="006309AE" w:rsidRDefault="00582C70" w:rsidP="00CD5659">
            <w:pPr>
              <w:jc w:val="left"/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Datum goedkeuring Definitief ontwerp</w:t>
            </w:r>
          </w:p>
        </w:tc>
        <w:tc>
          <w:tcPr>
            <w:tcW w:w="6514" w:type="dxa"/>
            <w:vAlign w:val="center"/>
          </w:tcPr>
          <w:p w14:paraId="159090FB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6F8CEF15" w14:textId="77777777" w:rsidTr="00CD5659">
        <w:tc>
          <w:tcPr>
            <w:tcW w:w="3114" w:type="dxa"/>
            <w:vAlign w:val="center"/>
          </w:tcPr>
          <w:p w14:paraId="111D9708" w14:textId="77777777" w:rsidR="00582C70" w:rsidRPr="006309AE" w:rsidRDefault="00582C70" w:rsidP="00CD5659">
            <w:pPr>
              <w:jc w:val="left"/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Datum oplevering</w:t>
            </w:r>
          </w:p>
        </w:tc>
        <w:tc>
          <w:tcPr>
            <w:tcW w:w="6514" w:type="dxa"/>
            <w:vAlign w:val="center"/>
          </w:tcPr>
          <w:p w14:paraId="3737B7A4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533D1F9B" w14:textId="77777777" w:rsidTr="00CD5659">
        <w:tc>
          <w:tcPr>
            <w:tcW w:w="3114" w:type="dxa"/>
            <w:vAlign w:val="center"/>
          </w:tcPr>
          <w:p w14:paraId="0CBCF709" w14:textId="77777777" w:rsidR="00582C70" w:rsidRPr="006309AE" w:rsidRDefault="00582C70" w:rsidP="00CD5659">
            <w:pPr>
              <w:jc w:val="left"/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Status (ontwerp / bouw / opgeleverd)</w:t>
            </w:r>
          </w:p>
        </w:tc>
        <w:tc>
          <w:tcPr>
            <w:tcW w:w="6514" w:type="dxa"/>
            <w:vAlign w:val="center"/>
          </w:tcPr>
          <w:p w14:paraId="485DD83B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61DB4FCF" w14:textId="77777777" w:rsidTr="00CD5659">
        <w:tc>
          <w:tcPr>
            <w:tcW w:w="3114" w:type="dxa"/>
            <w:vAlign w:val="center"/>
          </w:tcPr>
          <w:p w14:paraId="6AF264C8" w14:textId="77777777" w:rsidR="00582C70" w:rsidRPr="006309AE" w:rsidRDefault="00582C70" w:rsidP="00CD5659">
            <w:pPr>
              <w:jc w:val="left"/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Omschrijving project</w:t>
            </w:r>
          </w:p>
        </w:tc>
        <w:tc>
          <w:tcPr>
            <w:tcW w:w="6514" w:type="dxa"/>
            <w:vAlign w:val="center"/>
          </w:tcPr>
          <w:p w14:paraId="701146F0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2084860D" w14:textId="77777777" w:rsidTr="00CD5659">
        <w:tc>
          <w:tcPr>
            <w:tcW w:w="3114" w:type="dxa"/>
            <w:vAlign w:val="center"/>
          </w:tcPr>
          <w:p w14:paraId="3591A452" w14:textId="77777777" w:rsidR="00582C70" w:rsidRPr="006309AE" w:rsidRDefault="00582C70" w:rsidP="00CD5659">
            <w:pPr>
              <w:jc w:val="left"/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Korte toelichting op project</w:t>
            </w:r>
          </w:p>
        </w:tc>
        <w:tc>
          <w:tcPr>
            <w:tcW w:w="6514" w:type="dxa"/>
            <w:vAlign w:val="center"/>
          </w:tcPr>
          <w:p w14:paraId="2F59BBC0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17175746" w14:textId="77777777" w:rsidR="00582C70" w:rsidRPr="006309AE" w:rsidRDefault="00582C70" w:rsidP="00582C70">
      <w:pPr>
        <w:ind w:right="95"/>
        <w:rPr>
          <w:rFonts w:cstheme="minorHAnsi"/>
          <w:snapToGrid w:val="0"/>
          <w:sz w:val="16"/>
          <w:szCs w:val="16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14"/>
        <w:gridCol w:w="425"/>
        <w:gridCol w:w="6089"/>
      </w:tblGrid>
      <w:tr w:rsidR="00582C70" w:rsidRPr="006309AE" w14:paraId="2AA34570" w14:textId="77777777" w:rsidTr="00CD5659">
        <w:trPr>
          <w:trHeight w:val="189"/>
        </w:trPr>
        <w:tc>
          <w:tcPr>
            <w:tcW w:w="9628" w:type="dxa"/>
            <w:gridSpan w:val="3"/>
            <w:shd w:val="clear" w:color="auto" w:fill="AEDD03"/>
            <w:vAlign w:val="center"/>
          </w:tcPr>
          <w:p w14:paraId="757BD4E5" w14:textId="77777777" w:rsidR="00582C70" w:rsidRPr="006309AE" w:rsidRDefault="00582C70" w:rsidP="00CD5659">
            <w:pPr>
              <w:ind w:right="95"/>
              <w:rPr>
                <w:rFonts w:cstheme="minorHAnsi"/>
                <w:b/>
                <w:bCs/>
                <w:snapToGrid w:val="0"/>
                <w:sz w:val="16"/>
                <w:szCs w:val="16"/>
              </w:rPr>
            </w:pPr>
            <w:r w:rsidRPr="006309AE">
              <w:rPr>
                <w:rFonts w:cstheme="minorHAnsi"/>
                <w:b/>
                <w:bCs/>
                <w:snapToGrid w:val="0"/>
                <w:sz w:val="16"/>
                <w:szCs w:val="16"/>
              </w:rPr>
              <w:t>S1.1 Aard van de opdracht</w:t>
            </w:r>
          </w:p>
        </w:tc>
      </w:tr>
      <w:tr w:rsidR="00690068" w:rsidRPr="006309AE" w14:paraId="00EE17F8" w14:textId="77777777" w:rsidTr="00CD5659">
        <w:trPr>
          <w:trHeight w:val="189"/>
        </w:trPr>
        <w:tc>
          <w:tcPr>
            <w:tcW w:w="3114" w:type="dxa"/>
            <w:vMerge w:val="restart"/>
          </w:tcPr>
          <w:p w14:paraId="54AB910F" w14:textId="77777777" w:rsidR="00690068" w:rsidRPr="006309AE" w:rsidRDefault="00690068" w:rsidP="00CD5659">
            <w:pPr>
              <w:ind w:right="95"/>
              <w:jc w:val="left"/>
              <w:rPr>
                <w:rFonts w:cstheme="minorHAnsi"/>
                <w:snapToGrid w:val="0"/>
                <w:sz w:val="16"/>
                <w:szCs w:val="16"/>
              </w:rPr>
            </w:pPr>
            <w:r w:rsidRPr="006309AE">
              <w:rPr>
                <w:rFonts w:cstheme="minorHAnsi"/>
                <w:snapToGrid w:val="0"/>
                <w:sz w:val="16"/>
                <w:szCs w:val="16"/>
              </w:rPr>
              <w:t>Het referentieproject bevat de volgende functies (aankruisen welke functies aanwezig zijn in het gebouw)</w:t>
            </w:r>
          </w:p>
        </w:tc>
        <w:tc>
          <w:tcPr>
            <w:tcW w:w="425" w:type="dxa"/>
          </w:tcPr>
          <w:p w14:paraId="54E8CF34" w14:textId="77777777" w:rsidR="00690068" w:rsidRPr="006309AE" w:rsidRDefault="00690068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</w:p>
        </w:tc>
        <w:tc>
          <w:tcPr>
            <w:tcW w:w="6089" w:type="dxa"/>
          </w:tcPr>
          <w:p w14:paraId="0261E72B" w14:textId="1886CF28" w:rsidR="00690068" w:rsidRPr="006309AE" w:rsidRDefault="00690068" w:rsidP="00690068">
            <w:pPr>
              <w:ind w:right="95"/>
              <w:jc w:val="left"/>
              <w:rPr>
                <w:rFonts w:cstheme="minorHAnsi"/>
                <w:snapToGrid w:val="0"/>
                <w:sz w:val="16"/>
                <w:szCs w:val="16"/>
              </w:rPr>
            </w:pPr>
            <w:r w:rsidRPr="00690068">
              <w:rPr>
                <w:rFonts w:cstheme="minorHAnsi"/>
                <w:snapToGrid w:val="0"/>
                <w:sz w:val="16"/>
                <w:szCs w:val="16"/>
              </w:rPr>
              <w:t>Primair Onderwijs (4-12 jaar)</w:t>
            </w:r>
          </w:p>
        </w:tc>
      </w:tr>
      <w:tr w:rsidR="00690068" w:rsidRPr="006309AE" w14:paraId="0096177C" w14:textId="77777777" w:rsidTr="00CD5659">
        <w:trPr>
          <w:trHeight w:val="189"/>
        </w:trPr>
        <w:tc>
          <w:tcPr>
            <w:tcW w:w="3114" w:type="dxa"/>
            <w:vMerge/>
          </w:tcPr>
          <w:p w14:paraId="491A332D" w14:textId="77777777" w:rsidR="00690068" w:rsidRPr="006309AE" w:rsidRDefault="00690068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</w:p>
        </w:tc>
        <w:tc>
          <w:tcPr>
            <w:tcW w:w="425" w:type="dxa"/>
          </w:tcPr>
          <w:p w14:paraId="0D2A2B06" w14:textId="77777777" w:rsidR="00690068" w:rsidRPr="006309AE" w:rsidRDefault="00690068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</w:p>
        </w:tc>
        <w:tc>
          <w:tcPr>
            <w:tcW w:w="6089" w:type="dxa"/>
          </w:tcPr>
          <w:p w14:paraId="25C13835" w14:textId="4ACAD61F" w:rsidR="00690068" w:rsidRPr="006309AE" w:rsidRDefault="00690068" w:rsidP="00690068">
            <w:pPr>
              <w:ind w:right="95"/>
              <w:jc w:val="left"/>
              <w:rPr>
                <w:rFonts w:cstheme="minorHAnsi"/>
                <w:snapToGrid w:val="0"/>
                <w:sz w:val="16"/>
                <w:szCs w:val="16"/>
              </w:rPr>
            </w:pPr>
            <w:r w:rsidRPr="00690068">
              <w:rPr>
                <w:rFonts w:cstheme="minorHAnsi"/>
                <w:snapToGrid w:val="0"/>
                <w:sz w:val="16"/>
                <w:szCs w:val="16"/>
              </w:rPr>
              <w:t>Kinderopvang 0-4 jaar</w:t>
            </w:r>
          </w:p>
        </w:tc>
      </w:tr>
      <w:tr w:rsidR="00690068" w:rsidRPr="006309AE" w14:paraId="305C733F" w14:textId="77777777" w:rsidTr="00CD5659">
        <w:trPr>
          <w:trHeight w:val="189"/>
        </w:trPr>
        <w:tc>
          <w:tcPr>
            <w:tcW w:w="3114" w:type="dxa"/>
            <w:vMerge/>
          </w:tcPr>
          <w:p w14:paraId="190F9570" w14:textId="77777777" w:rsidR="00690068" w:rsidRPr="006309AE" w:rsidRDefault="00690068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</w:p>
        </w:tc>
        <w:tc>
          <w:tcPr>
            <w:tcW w:w="425" w:type="dxa"/>
          </w:tcPr>
          <w:p w14:paraId="05E4B5AB" w14:textId="77777777" w:rsidR="00690068" w:rsidRPr="006309AE" w:rsidRDefault="00690068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</w:p>
        </w:tc>
        <w:tc>
          <w:tcPr>
            <w:tcW w:w="6089" w:type="dxa"/>
          </w:tcPr>
          <w:p w14:paraId="321A2725" w14:textId="519D6ACF" w:rsidR="00690068" w:rsidRPr="006309AE" w:rsidRDefault="00690068" w:rsidP="00690068">
            <w:pPr>
              <w:ind w:right="95"/>
              <w:jc w:val="left"/>
              <w:rPr>
                <w:rFonts w:cstheme="minorHAnsi"/>
                <w:snapToGrid w:val="0"/>
                <w:sz w:val="16"/>
                <w:szCs w:val="16"/>
              </w:rPr>
            </w:pPr>
            <w:r w:rsidRPr="00690068">
              <w:rPr>
                <w:rFonts w:cstheme="minorHAnsi"/>
                <w:snapToGrid w:val="0"/>
                <w:sz w:val="16"/>
                <w:szCs w:val="16"/>
              </w:rPr>
              <w:t>Buitenschoolse Opvang</w:t>
            </w:r>
          </w:p>
        </w:tc>
      </w:tr>
      <w:tr w:rsidR="00690068" w:rsidRPr="006309AE" w14:paraId="3E7BA20F" w14:textId="77777777" w:rsidTr="00CD5659">
        <w:trPr>
          <w:trHeight w:val="189"/>
        </w:trPr>
        <w:tc>
          <w:tcPr>
            <w:tcW w:w="3114" w:type="dxa"/>
            <w:vMerge/>
          </w:tcPr>
          <w:p w14:paraId="65BE0DF1" w14:textId="77777777" w:rsidR="00690068" w:rsidRPr="006309AE" w:rsidRDefault="00690068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</w:p>
        </w:tc>
        <w:tc>
          <w:tcPr>
            <w:tcW w:w="425" w:type="dxa"/>
          </w:tcPr>
          <w:p w14:paraId="4729B4C6" w14:textId="77777777" w:rsidR="00690068" w:rsidRPr="006309AE" w:rsidRDefault="00690068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</w:p>
        </w:tc>
        <w:tc>
          <w:tcPr>
            <w:tcW w:w="6089" w:type="dxa"/>
          </w:tcPr>
          <w:p w14:paraId="2608E666" w14:textId="35DC3EA5" w:rsidR="00690068" w:rsidRPr="006309AE" w:rsidRDefault="00690068" w:rsidP="00690068">
            <w:pPr>
              <w:ind w:right="95"/>
              <w:jc w:val="left"/>
              <w:rPr>
                <w:rFonts w:cstheme="minorHAnsi"/>
                <w:snapToGrid w:val="0"/>
                <w:sz w:val="16"/>
                <w:szCs w:val="16"/>
              </w:rPr>
            </w:pPr>
            <w:r w:rsidRPr="00690068">
              <w:rPr>
                <w:rFonts w:cstheme="minorHAnsi"/>
                <w:snapToGrid w:val="0"/>
                <w:sz w:val="16"/>
                <w:szCs w:val="16"/>
              </w:rPr>
              <w:t>Voorschoolse Educatie</w:t>
            </w:r>
          </w:p>
        </w:tc>
      </w:tr>
      <w:tr w:rsidR="00690068" w:rsidRPr="006309AE" w14:paraId="56604CCB" w14:textId="77777777" w:rsidTr="00CD5659">
        <w:trPr>
          <w:trHeight w:val="189"/>
        </w:trPr>
        <w:tc>
          <w:tcPr>
            <w:tcW w:w="3114" w:type="dxa"/>
            <w:vMerge/>
          </w:tcPr>
          <w:p w14:paraId="7EA78532" w14:textId="77777777" w:rsidR="00690068" w:rsidRPr="006309AE" w:rsidRDefault="00690068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</w:p>
        </w:tc>
        <w:tc>
          <w:tcPr>
            <w:tcW w:w="425" w:type="dxa"/>
          </w:tcPr>
          <w:p w14:paraId="7BADD296" w14:textId="77777777" w:rsidR="00690068" w:rsidRPr="006309AE" w:rsidRDefault="00690068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</w:p>
        </w:tc>
        <w:tc>
          <w:tcPr>
            <w:tcW w:w="6089" w:type="dxa"/>
          </w:tcPr>
          <w:p w14:paraId="5674B568" w14:textId="7EE4BAD1" w:rsidR="00690068" w:rsidRPr="006309AE" w:rsidRDefault="00690068" w:rsidP="00690068">
            <w:pPr>
              <w:ind w:right="95"/>
              <w:jc w:val="left"/>
              <w:rPr>
                <w:rFonts w:cstheme="minorHAnsi"/>
                <w:snapToGrid w:val="0"/>
                <w:sz w:val="16"/>
                <w:szCs w:val="16"/>
              </w:rPr>
            </w:pPr>
            <w:r w:rsidRPr="00690068">
              <w:rPr>
                <w:rFonts w:cstheme="minorHAnsi"/>
                <w:snapToGrid w:val="0"/>
                <w:sz w:val="16"/>
                <w:szCs w:val="16"/>
              </w:rPr>
              <w:t>Jongeren centrum 12-18 jaar</w:t>
            </w:r>
          </w:p>
        </w:tc>
      </w:tr>
      <w:tr w:rsidR="00690068" w:rsidRPr="006309AE" w14:paraId="646A425E" w14:textId="77777777" w:rsidTr="00CD5659">
        <w:trPr>
          <w:trHeight w:val="189"/>
        </w:trPr>
        <w:tc>
          <w:tcPr>
            <w:tcW w:w="3114" w:type="dxa"/>
            <w:vMerge/>
          </w:tcPr>
          <w:p w14:paraId="3798E7A5" w14:textId="77777777" w:rsidR="00690068" w:rsidRPr="006309AE" w:rsidRDefault="00690068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</w:p>
        </w:tc>
        <w:tc>
          <w:tcPr>
            <w:tcW w:w="425" w:type="dxa"/>
          </w:tcPr>
          <w:p w14:paraId="7FFB82AC" w14:textId="77777777" w:rsidR="00690068" w:rsidRPr="006309AE" w:rsidRDefault="00690068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</w:p>
        </w:tc>
        <w:tc>
          <w:tcPr>
            <w:tcW w:w="6089" w:type="dxa"/>
          </w:tcPr>
          <w:p w14:paraId="6ED1099A" w14:textId="3D72409D" w:rsidR="00690068" w:rsidRPr="006309AE" w:rsidRDefault="00690068" w:rsidP="00690068">
            <w:pPr>
              <w:ind w:right="95"/>
              <w:jc w:val="left"/>
              <w:rPr>
                <w:rFonts w:cstheme="minorHAnsi"/>
                <w:snapToGrid w:val="0"/>
                <w:sz w:val="16"/>
                <w:szCs w:val="16"/>
              </w:rPr>
            </w:pPr>
            <w:r w:rsidRPr="00690068">
              <w:rPr>
                <w:rFonts w:cstheme="minorHAnsi"/>
                <w:snapToGrid w:val="0"/>
                <w:sz w:val="16"/>
                <w:szCs w:val="16"/>
              </w:rPr>
              <w:t xml:space="preserve">Groene </w:t>
            </w:r>
            <w:r w:rsidR="00944F9E">
              <w:rPr>
                <w:rFonts w:cstheme="minorHAnsi"/>
                <w:snapToGrid w:val="0"/>
                <w:sz w:val="16"/>
                <w:szCs w:val="16"/>
              </w:rPr>
              <w:t xml:space="preserve">en/of blauwe </w:t>
            </w:r>
            <w:r w:rsidRPr="00690068">
              <w:rPr>
                <w:rFonts w:cstheme="minorHAnsi"/>
                <w:snapToGrid w:val="0"/>
                <w:sz w:val="16"/>
                <w:szCs w:val="16"/>
              </w:rPr>
              <w:t>schoolpleinen</w:t>
            </w:r>
          </w:p>
        </w:tc>
      </w:tr>
    </w:tbl>
    <w:p w14:paraId="2804EC79" w14:textId="77777777" w:rsidR="00582C70" w:rsidRPr="006309AE" w:rsidRDefault="00582C70" w:rsidP="00582C70">
      <w:pPr>
        <w:ind w:right="95"/>
        <w:rPr>
          <w:rFonts w:cstheme="minorHAnsi"/>
          <w:snapToGrid w:val="0"/>
          <w:sz w:val="16"/>
          <w:szCs w:val="16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9628"/>
      </w:tblGrid>
      <w:tr w:rsidR="00582C70" w:rsidRPr="006309AE" w14:paraId="2C838FED" w14:textId="77777777" w:rsidTr="00CD5659">
        <w:tc>
          <w:tcPr>
            <w:tcW w:w="9628" w:type="dxa"/>
            <w:shd w:val="clear" w:color="auto" w:fill="AEDD03"/>
            <w:vAlign w:val="center"/>
          </w:tcPr>
          <w:p w14:paraId="5FF09B52" w14:textId="165CC68A" w:rsidR="00582C70" w:rsidRPr="006309AE" w:rsidRDefault="00582C70" w:rsidP="00CD5659">
            <w:pPr>
              <w:rPr>
                <w:rFonts w:cstheme="minorHAnsi"/>
                <w:b/>
                <w:sz w:val="16"/>
                <w:szCs w:val="16"/>
              </w:rPr>
            </w:pPr>
            <w:r w:rsidRPr="006309AE">
              <w:rPr>
                <w:rFonts w:cstheme="minorHAnsi"/>
                <w:b/>
                <w:sz w:val="16"/>
                <w:szCs w:val="16"/>
              </w:rPr>
              <w:t xml:space="preserve">S1.2 </w:t>
            </w:r>
            <w:r w:rsidR="007D7966" w:rsidRPr="007D7966">
              <w:rPr>
                <w:rFonts w:cstheme="minorHAnsi"/>
                <w:b/>
                <w:sz w:val="16"/>
                <w:szCs w:val="16"/>
              </w:rPr>
              <w:t>Ervaring met circulariteit en duurzaamheid</w:t>
            </w:r>
            <w:r w:rsidR="007D7966" w:rsidRPr="006309AE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6309AE">
              <w:rPr>
                <w:rFonts w:cstheme="minorHAnsi"/>
                <w:b/>
                <w:sz w:val="16"/>
                <w:szCs w:val="16"/>
              </w:rPr>
              <w:t>(max. 2 A4)</w:t>
            </w:r>
          </w:p>
        </w:tc>
      </w:tr>
      <w:tr w:rsidR="00582C70" w:rsidRPr="006309AE" w14:paraId="6D552588" w14:textId="77777777" w:rsidTr="00CD5659">
        <w:tc>
          <w:tcPr>
            <w:tcW w:w="9628" w:type="dxa"/>
          </w:tcPr>
          <w:p w14:paraId="4E354998" w14:textId="22DB0062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 xml:space="preserve">De architect toont met het referentieproject aan </w:t>
            </w:r>
            <w:r w:rsidR="007D686E">
              <w:rPr>
                <w:rFonts w:cstheme="minorHAnsi"/>
                <w:sz w:val="16"/>
                <w:szCs w:val="16"/>
              </w:rPr>
              <w:t>ervaring te hebben met:</w:t>
            </w:r>
          </w:p>
        </w:tc>
      </w:tr>
      <w:tr w:rsidR="00582C70" w:rsidRPr="006309AE" w14:paraId="370C9C7E" w14:textId="77777777" w:rsidTr="00CD5659">
        <w:tc>
          <w:tcPr>
            <w:tcW w:w="9628" w:type="dxa"/>
          </w:tcPr>
          <w:p w14:paraId="68E161BC" w14:textId="13C2A834" w:rsidR="007D686E" w:rsidRPr="009A5EE6" w:rsidRDefault="007D686E" w:rsidP="009A5EE6">
            <w:pPr>
              <w:pStyle w:val="Opsomming"/>
              <w:rPr>
                <w:sz w:val="16"/>
                <w:szCs w:val="16"/>
              </w:rPr>
            </w:pPr>
            <w:r w:rsidRPr="009A5EE6">
              <w:rPr>
                <w:sz w:val="16"/>
                <w:szCs w:val="16"/>
              </w:rPr>
              <w:t>Circulair slopen en oogsten van materialen op een zodanige manier dat bij het slopen, ontmantelen en/of demonteren</w:t>
            </w:r>
            <w:r w:rsidR="009A5EE6" w:rsidRPr="009A5EE6">
              <w:rPr>
                <w:sz w:val="16"/>
                <w:szCs w:val="16"/>
              </w:rPr>
              <w:t xml:space="preserve">, </w:t>
            </w:r>
          </w:p>
          <w:p w14:paraId="296F63A8" w14:textId="6DCE3FAF" w:rsidR="007D686E" w:rsidRPr="009A5EE6" w:rsidRDefault="009A5EE6" w:rsidP="009A5EE6">
            <w:pPr>
              <w:tabs>
                <w:tab w:val="left" w:pos="285"/>
              </w:tabs>
              <w:rPr>
                <w:rFonts w:cstheme="minorHAnsi"/>
                <w:sz w:val="16"/>
                <w:szCs w:val="16"/>
              </w:rPr>
            </w:pPr>
            <w:r w:rsidRPr="009A5EE6">
              <w:rPr>
                <w:rFonts w:cstheme="minorHAnsi"/>
                <w:sz w:val="16"/>
                <w:szCs w:val="16"/>
              </w:rPr>
              <w:tab/>
            </w:r>
            <w:r w:rsidR="007D686E" w:rsidRPr="009A5EE6">
              <w:rPr>
                <w:rFonts w:cstheme="minorHAnsi"/>
                <w:sz w:val="16"/>
                <w:szCs w:val="16"/>
              </w:rPr>
              <w:t>vrijgekomen materialen geoogst en aangeleverd konden worden aan een Materialenbank, of toegepast konden worden</w:t>
            </w:r>
          </w:p>
          <w:p w14:paraId="768DC006" w14:textId="360EE3A8" w:rsidR="00582C70" w:rsidRPr="006309AE" w:rsidRDefault="009A5EE6" w:rsidP="009A5EE6">
            <w:pPr>
              <w:tabs>
                <w:tab w:val="left" w:pos="285"/>
              </w:tabs>
              <w:rPr>
                <w:rFonts w:cstheme="minorHAnsi"/>
                <w:sz w:val="16"/>
                <w:szCs w:val="16"/>
              </w:rPr>
            </w:pPr>
            <w:r w:rsidRPr="009A5EE6">
              <w:rPr>
                <w:rFonts w:cstheme="minorHAnsi"/>
                <w:sz w:val="16"/>
                <w:szCs w:val="16"/>
              </w:rPr>
              <w:tab/>
            </w:r>
            <w:r w:rsidR="007D686E" w:rsidRPr="009A5EE6">
              <w:rPr>
                <w:rFonts w:cstheme="minorHAnsi"/>
                <w:sz w:val="16"/>
                <w:szCs w:val="16"/>
              </w:rPr>
              <w:t>door Gegadigde in hetzelfde project, dan wel andere gerealiseerde bouwprojecten;</w:t>
            </w:r>
          </w:p>
        </w:tc>
      </w:tr>
      <w:tr w:rsidR="004D6001" w:rsidRPr="006309AE" w14:paraId="6C25AFC6" w14:textId="77777777" w:rsidTr="00CD5659">
        <w:tc>
          <w:tcPr>
            <w:tcW w:w="9628" w:type="dxa"/>
          </w:tcPr>
          <w:p w14:paraId="27C76ADA" w14:textId="77777777" w:rsidR="00B30F6A" w:rsidRPr="009A5EE6" w:rsidRDefault="00B30F6A" w:rsidP="00B30F6A">
            <w:pPr>
              <w:rPr>
                <w:rFonts w:cstheme="minorHAnsi"/>
                <w:sz w:val="16"/>
                <w:szCs w:val="16"/>
              </w:rPr>
            </w:pPr>
            <w:r w:rsidRPr="009A5EE6">
              <w:rPr>
                <w:rFonts w:cstheme="minorHAnsi"/>
                <w:sz w:val="16"/>
                <w:szCs w:val="16"/>
              </w:rPr>
              <w:t>Het inbrengen van een hoge mate van duurzaamheid op het gebied van:</w:t>
            </w:r>
          </w:p>
          <w:p w14:paraId="285AEB9D" w14:textId="07C35F0B" w:rsidR="00B30F6A" w:rsidRPr="009A5EE6" w:rsidRDefault="00B30F6A" w:rsidP="00B30F6A">
            <w:pPr>
              <w:pStyle w:val="Opsomming"/>
              <w:rPr>
                <w:sz w:val="16"/>
                <w:szCs w:val="16"/>
              </w:rPr>
            </w:pPr>
            <w:r w:rsidRPr="009A5EE6">
              <w:rPr>
                <w:sz w:val="16"/>
                <w:szCs w:val="16"/>
              </w:rPr>
              <w:t xml:space="preserve">Toepassing van </w:t>
            </w:r>
            <w:proofErr w:type="spellStart"/>
            <w:r w:rsidRPr="009A5EE6">
              <w:rPr>
                <w:sz w:val="16"/>
                <w:szCs w:val="16"/>
              </w:rPr>
              <w:t>biobased</w:t>
            </w:r>
            <w:proofErr w:type="spellEnd"/>
            <w:r w:rsidRPr="009A5EE6">
              <w:rPr>
                <w:sz w:val="16"/>
                <w:szCs w:val="16"/>
              </w:rPr>
              <w:t xml:space="preserve"> en/of </w:t>
            </w:r>
            <w:proofErr w:type="spellStart"/>
            <w:r w:rsidRPr="009A5EE6">
              <w:rPr>
                <w:sz w:val="16"/>
                <w:szCs w:val="16"/>
              </w:rPr>
              <w:t>cradle</w:t>
            </w:r>
            <w:proofErr w:type="spellEnd"/>
            <w:r w:rsidRPr="009A5EE6">
              <w:rPr>
                <w:sz w:val="16"/>
                <w:szCs w:val="16"/>
              </w:rPr>
              <w:t xml:space="preserve"> </w:t>
            </w:r>
            <w:proofErr w:type="spellStart"/>
            <w:r w:rsidRPr="009A5EE6">
              <w:rPr>
                <w:sz w:val="16"/>
                <w:szCs w:val="16"/>
              </w:rPr>
              <w:t>to</w:t>
            </w:r>
            <w:proofErr w:type="spellEnd"/>
            <w:r w:rsidRPr="009A5EE6">
              <w:rPr>
                <w:sz w:val="16"/>
                <w:szCs w:val="16"/>
              </w:rPr>
              <w:t xml:space="preserve"> </w:t>
            </w:r>
            <w:proofErr w:type="spellStart"/>
            <w:r w:rsidRPr="009A5EE6">
              <w:rPr>
                <w:sz w:val="16"/>
                <w:szCs w:val="16"/>
              </w:rPr>
              <w:t>cradle</w:t>
            </w:r>
            <w:proofErr w:type="spellEnd"/>
            <w:r w:rsidRPr="009A5EE6">
              <w:rPr>
                <w:sz w:val="16"/>
                <w:szCs w:val="16"/>
              </w:rPr>
              <w:t xml:space="preserve"> materialen;</w:t>
            </w:r>
          </w:p>
          <w:p w14:paraId="430DA546" w14:textId="44F777F1" w:rsidR="00B30F6A" w:rsidRPr="009A5EE6" w:rsidRDefault="00B30F6A" w:rsidP="00B30F6A">
            <w:pPr>
              <w:pStyle w:val="Opsomming"/>
              <w:rPr>
                <w:sz w:val="16"/>
                <w:szCs w:val="16"/>
              </w:rPr>
            </w:pPr>
            <w:r w:rsidRPr="009A5EE6">
              <w:rPr>
                <w:sz w:val="16"/>
                <w:szCs w:val="16"/>
              </w:rPr>
              <w:t xml:space="preserve">Circulair bouwen, waaronder aantoonbaar </w:t>
            </w:r>
            <w:proofErr w:type="spellStart"/>
            <w:r w:rsidRPr="009A5EE6">
              <w:rPr>
                <w:sz w:val="16"/>
                <w:szCs w:val="16"/>
              </w:rPr>
              <w:t>losmaakbaar</w:t>
            </w:r>
            <w:proofErr w:type="spellEnd"/>
            <w:r w:rsidRPr="009A5EE6">
              <w:rPr>
                <w:sz w:val="16"/>
                <w:szCs w:val="16"/>
              </w:rPr>
              <w:t>/demontabel/herbruikbaar bouwen;</w:t>
            </w:r>
          </w:p>
          <w:p w14:paraId="7D8A53F4" w14:textId="63CAEB95" w:rsidR="00B30F6A" w:rsidRPr="009A5EE6" w:rsidRDefault="00B30F6A" w:rsidP="00B30F6A">
            <w:pPr>
              <w:pStyle w:val="Opsomming"/>
              <w:rPr>
                <w:sz w:val="16"/>
                <w:szCs w:val="16"/>
              </w:rPr>
            </w:pPr>
            <w:r w:rsidRPr="009A5EE6">
              <w:rPr>
                <w:sz w:val="16"/>
                <w:szCs w:val="16"/>
              </w:rPr>
              <w:t>Toepassing van klimaat-adaptieve voorzieningen;</w:t>
            </w:r>
          </w:p>
          <w:p w14:paraId="3EC3BC90" w14:textId="325B6B05" w:rsidR="00B30F6A" w:rsidRPr="009A5EE6" w:rsidRDefault="00B30F6A" w:rsidP="00B30F6A">
            <w:pPr>
              <w:pStyle w:val="Opsomming"/>
              <w:rPr>
                <w:sz w:val="16"/>
                <w:szCs w:val="16"/>
              </w:rPr>
            </w:pPr>
            <w:r w:rsidRPr="009A5EE6">
              <w:rPr>
                <w:sz w:val="16"/>
                <w:szCs w:val="16"/>
              </w:rPr>
              <w:t>Toepassing van natuur-inclusieve maatregelen;</w:t>
            </w:r>
          </w:p>
          <w:p w14:paraId="7625C324" w14:textId="4F8A229A" w:rsidR="00B30F6A" w:rsidRPr="009A5EE6" w:rsidRDefault="00B30F6A" w:rsidP="00B30F6A">
            <w:pPr>
              <w:pStyle w:val="Opsomming"/>
              <w:rPr>
                <w:sz w:val="16"/>
                <w:szCs w:val="16"/>
              </w:rPr>
            </w:pPr>
            <w:r w:rsidRPr="009A5EE6">
              <w:rPr>
                <w:sz w:val="16"/>
                <w:szCs w:val="16"/>
              </w:rPr>
              <w:t>Flexibiliteit van het gebouw;</w:t>
            </w:r>
          </w:p>
          <w:p w14:paraId="6F6E0E40" w14:textId="48B0A90D" w:rsidR="004D6001" w:rsidRPr="009A5EE6" w:rsidRDefault="00B30F6A" w:rsidP="00B30F6A">
            <w:pPr>
              <w:pStyle w:val="Opsomming"/>
              <w:rPr>
                <w:sz w:val="16"/>
                <w:szCs w:val="16"/>
              </w:rPr>
            </w:pPr>
            <w:r w:rsidRPr="009A5EE6">
              <w:rPr>
                <w:sz w:val="16"/>
                <w:szCs w:val="16"/>
              </w:rPr>
              <w:t>Een gezond binnenklimaat.</w:t>
            </w:r>
          </w:p>
        </w:tc>
      </w:tr>
      <w:tr w:rsidR="004D6001" w:rsidRPr="006309AE" w14:paraId="0BD5A8E2" w14:textId="77777777" w:rsidTr="00CD5659">
        <w:tc>
          <w:tcPr>
            <w:tcW w:w="9628" w:type="dxa"/>
          </w:tcPr>
          <w:p w14:paraId="1F530DA6" w14:textId="77777777" w:rsidR="00B30F6A" w:rsidRPr="009A5EE6" w:rsidRDefault="00B30F6A" w:rsidP="00B30F6A">
            <w:pPr>
              <w:rPr>
                <w:rFonts w:cstheme="minorHAnsi"/>
                <w:sz w:val="16"/>
                <w:szCs w:val="16"/>
              </w:rPr>
            </w:pPr>
            <w:r w:rsidRPr="009A5EE6">
              <w:rPr>
                <w:rFonts w:cstheme="minorHAnsi"/>
                <w:sz w:val="16"/>
                <w:szCs w:val="16"/>
              </w:rPr>
              <w:t>Het ontwerpen van een Maatschappelijk Vastgoed gebouw welke een:</w:t>
            </w:r>
          </w:p>
          <w:p w14:paraId="503F6C2D" w14:textId="37A33A3A" w:rsidR="00B30F6A" w:rsidRPr="009A5EE6" w:rsidRDefault="00B30F6A" w:rsidP="00B30F6A">
            <w:pPr>
              <w:pStyle w:val="Opsomming"/>
              <w:rPr>
                <w:sz w:val="16"/>
                <w:szCs w:val="16"/>
              </w:rPr>
            </w:pPr>
            <w:r w:rsidRPr="009A5EE6">
              <w:rPr>
                <w:sz w:val="16"/>
                <w:szCs w:val="16"/>
              </w:rPr>
              <w:t>Milieu Prestatie Gebouwen van 1,0 of hoger heeft;</w:t>
            </w:r>
          </w:p>
          <w:p w14:paraId="1890F362" w14:textId="1B7F280F" w:rsidR="004D6001" w:rsidRPr="009A5EE6" w:rsidRDefault="00B30F6A" w:rsidP="00B30F6A">
            <w:pPr>
              <w:pStyle w:val="Opsomming"/>
              <w:rPr>
                <w:sz w:val="16"/>
                <w:szCs w:val="16"/>
              </w:rPr>
            </w:pPr>
            <w:r w:rsidRPr="009A5EE6">
              <w:rPr>
                <w:sz w:val="16"/>
                <w:szCs w:val="16"/>
              </w:rPr>
              <w:t>Een gemiddelde GPR score van 7 of hoger heeft;</w:t>
            </w:r>
          </w:p>
        </w:tc>
      </w:tr>
      <w:tr w:rsidR="004D6001" w:rsidRPr="006309AE" w14:paraId="67F02ABF" w14:textId="77777777" w:rsidTr="00CD5659">
        <w:tc>
          <w:tcPr>
            <w:tcW w:w="9628" w:type="dxa"/>
          </w:tcPr>
          <w:p w14:paraId="43AD3C54" w14:textId="5DAF8939" w:rsidR="004D6001" w:rsidRPr="009A5EE6" w:rsidRDefault="00B30F6A" w:rsidP="009A5EE6">
            <w:pPr>
              <w:pStyle w:val="Opsomming"/>
              <w:rPr>
                <w:rFonts w:cstheme="minorHAnsi"/>
                <w:sz w:val="16"/>
                <w:szCs w:val="16"/>
              </w:rPr>
            </w:pPr>
            <w:r w:rsidRPr="009A5EE6">
              <w:rPr>
                <w:sz w:val="16"/>
                <w:szCs w:val="16"/>
              </w:rPr>
              <w:t>Het ontwerpen van een Maatschappelijk Vastgoed gebouw waarvan een BIM-model met materialenpaspoort beschikbaar</w:t>
            </w:r>
            <w:r w:rsidR="009A5EE6" w:rsidRPr="009A5EE6">
              <w:rPr>
                <w:sz w:val="16"/>
                <w:szCs w:val="16"/>
              </w:rPr>
              <w:t xml:space="preserve"> </w:t>
            </w:r>
            <w:r w:rsidRPr="009A5EE6">
              <w:rPr>
                <w:sz w:val="16"/>
                <w:szCs w:val="16"/>
              </w:rPr>
              <w:t>gesteld is aan opdrachtgever.</w:t>
            </w:r>
          </w:p>
        </w:tc>
      </w:tr>
    </w:tbl>
    <w:p w14:paraId="79DC606B" w14:textId="77777777" w:rsidR="00582C70" w:rsidRPr="006309AE" w:rsidRDefault="00582C70" w:rsidP="00582C70">
      <w:pPr>
        <w:ind w:right="95"/>
        <w:rPr>
          <w:rFonts w:cstheme="minorHAnsi"/>
          <w:snapToGrid w:val="0"/>
          <w:sz w:val="16"/>
          <w:szCs w:val="16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9628"/>
      </w:tblGrid>
      <w:tr w:rsidR="00582C70" w:rsidRPr="006309AE" w14:paraId="411C1ACA" w14:textId="77777777" w:rsidTr="00CD5659">
        <w:tc>
          <w:tcPr>
            <w:tcW w:w="9628" w:type="dxa"/>
            <w:shd w:val="clear" w:color="auto" w:fill="AEDD03"/>
            <w:vAlign w:val="center"/>
          </w:tcPr>
          <w:p w14:paraId="166BD020" w14:textId="56668ADD" w:rsidR="00582C70" w:rsidRPr="006309AE" w:rsidRDefault="00582C70" w:rsidP="00CD5659">
            <w:pPr>
              <w:rPr>
                <w:rFonts w:cstheme="minorHAnsi"/>
                <w:b/>
                <w:sz w:val="16"/>
                <w:szCs w:val="16"/>
              </w:rPr>
            </w:pPr>
            <w:r w:rsidRPr="006309AE">
              <w:rPr>
                <w:rFonts w:cstheme="minorHAnsi"/>
                <w:b/>
                <w:sz w:val="16"/>
                <w:szCs w:val="16"/>
              </w:rPr>
              <w:t xml:space="preserve">S1.3 </w:t>
            </w:r>
            <w:r w:rsidR="007C52E4" w:rsidRPr="007C52E4">
              <w:rPr>
                <w:rFonts w:cstheme="minorHAnsi"/>
                <w:b/>
                <w:sz w:val="16"/>
                <w:szCs w:val="16"/>
              </w:rPr>
              <w:t>Aantoonbaar resultaat in lage onderhoud, beheer- en exploitatielasten</w:t>
            </w:r>
            <w:r w:rsidR="007C52E4" w:rsidRPr="006309AE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6309AE">
              <w:rPr>
                <w:rFonts w:cstheme="minorHAnsi"/>
                <w:b/>
                <w:sz w:val="16"/>
                <w:szCs w:val="16"/>
              </w:rPr>
              <w:t>(max 2 A4)</w:t>
            </w:r>
          </w:p>
        </w:tc>
      </w:tr>
      <w:tr w:rsidR="00582C70" w:rsidRPr="006309AE" w14:paraId="2551213C" w14:textId="77777777" w:rsidTr="00CD5659">
        <w:tc>
          <w:tcPr>
            <w:tcW w:w="9628" w:type="dxa"/>
          </w:tcPr>
          <w:p w14:paraId="51C67F5A" w14:textId="77777777" w:rsidR="00BD1EA0" w:rsidRPr="0058230C" w:rsidRDefault="00BD1EA0" w:rsidP="0058230C">
            <w:pPr>
              <w:pStyle w:val="Opsomming"/>
              <w:rPr>
                <w:sz w:val="16"/>
                <w:szCs w:val="16"/>
              </w:rPr>
            </w:pPr>
            <w:r w:rsidRPr="00BD1EA0">
              <w:rPr>
                <w:rFonts w:cstheme="minorHAnsi"/>
                <w:sz w:val="16"/>
                <w:szCs w:val="16"/>
              </w:rPr>
              <w:t>D</w:t>
            </w:r>
            <w:r w:rsidRPr="0058230C">
              <w:rPr>
                <w:sz w:val="16"/>
                <w:szCs w:val="16"/>
              </w:rPr>
              <w:t>e architect toont aan dat binnen het referentieproject er ontwerpkeuzes zijn gemaakt in toegepaste materialisatie en/of</w:t>
            </w:r>
          </w:p>
          <w:p w14:paraId="471077A9" w14:textId="5C70A088" w:rsidR="00BD1EA0" w:rsidRPr="0058230C" w:rsidRDefault="00BD1EA0" w:rsidP="0058230C">
            <w:pPr>
              <w:pStyle w:val="Opsomming"/>
              <w:numPr>
                <w:ilvl w:val="0"/>
                <w:numId w:val="0"/>
              </w:numPr>
              <w:ind w:left="284"/>
              <w:rPr>
                <w:sz w:val="16"/>
                <w:szCs w:val="16"/>
              </w:rPr>
            </w:pPr>
            <w:r w:rsidRPr="0058230C">
              <w:rPr>
                <w:sz w:val="16"/>
                <w:szCs w:val="16"/>
              </w:rPr>
              <w:t>installaties, en/of verschijningsvorm en/of detaillering van het gebouw, die aantoonbaar bijdragen aan lage onderhoud-, beheer- en</w:t>
            </w:r>
          </w:p>
          <w:p w14:paraId="6E3C95F1" w14:textId="5DCB71AC" w:rsidR="00582C70" w:rsidRPr="006309AE" w:rsidRDefault="00BD1EA0" w:rsidP="0058230C">
            <w:pPr>
              <w:pStyle w:val="Opsomming"/>
              <w:numPr>
                <w:ilvl w:val="0"/>
                <w:numId w:val="0"/>
              </w:numPr>
              <w:ind w:left="284"/>
              <w:rPr>
                <w:rFonts w:cstheme="minorHAnsi"/>
                <w:sz w:val="16"/>
                <w:szCs w:val="16"/>
              </w:rPr>
            </w:pPr>
            <w:r w:rsidRPr="0058230C">
              <w:rPr>
                <w:sz w:val="16"/>
                <w:szCs w:val="16"/>
              </w:rPr>
              <w:t>exploitatielasten.</w:t>
            </w:r>
          </w:p>
        </w:tc>
      </w:tr>
      <w:tr w:rsidR="00582C70" w:rsidRPr="006309AE" w14:paraId="7C96365B" w14:textId="77777777" w:rsidTr="00CD5659">
        <w:tc>
          <w:tcPr>
            <w:tcW w:w="9628" w:type="dxa"/>
          </w:tcPr>
          <w:p w14:paraId="3474B6D1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66002E2A" w14:textId="77777777" w:rsidR="002512D9" w:rsidRDefault="002512D9" w:rsidP="00582C70">
      <w:pPr>
        <w:ind w:right="95"/>
        <w:rPr>
          <w:rFonts w:cstheme="minorHAnsi"/>
          <w:snapToGrid w:val="0"/>
          <w:sz w:val="16"/>
          <w:szCs w:val="16"/>
        </w:rPr>
      </w:pPr>
    </w:p>
    <w:p w14:paraId="54B3C7B3" w14:textId="77777777" w:rsidR="002512D9" w:rsidRDefault="002512D9" w:rsidP="00582C70">
      <w:pPr>
        <w:ind w:right="95"/>
        <w:rPr>
          <w:rFonts w:cstheme="minorHAnsi"/>
          <w:snapToGrid w:val="0"/>
          <w:sz w:val="16"/>
          <w:szCs w:val="16"/>
        </w:rPr>
      </w:pPr>
    </w:p>
    <w:p w14:paraId="23DC637A" w14:textId="2FF7E909" w:rsidR="00582C70" w:rsidRPr="006309AE" w:rsidRDefault="00582C70" w:rsidP="00582C70">
      <w:pPr>
        <w:ind w:right="95"/>
        <w:rPr>
          <w:rFonts w:cstheme="minorHAnsi"/>
          <w:snapToGrid w:val="0"/>
          <w:sz w:val="16"/>
          <w:szCs w:val="16"/>
        </w:rPr>
      </w:pPr>
      <w:r w:rsidRPr="006309AE">
        <w:rPr>
          <w:rFonts w:cstheme="minorHAnsi"/>
          <w:snapToGrid w:val="0"/>
          <w:sz w:val="16"/>
          <w:szCs w:val="16"/>
        </w:rPr>
        <w:lastRenderedPageBreak/>
        <w:t xml:space="preserve">Gegadigde verklaart bovenstaande projecten op een vakkundige en regelmatige wijze te hebben uitgevoerd en deze verklaring naar waarheid te hebben ingevuld. </w:t>
      </w:r>
    </w:p>
    <w:p w14:paraId="58E10993" w14:textId="77777777" w:rsidR="00582C70" w:rsidRPr="006309AE" w:rsidRDefault="00582C70" w:rsidP="00582C70">
      <w:pPr>
        <w:ind w:right="95"/>
        <w:rPr>
          <w:rFonts w:cstheme="minorHAnsi"/>
          <w:snapToGrid w:val="0"/>
          <w:sz w:val="16"/>
          <w:szCs w:val="16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582C70" w:rsidRPr="006309AE" w14:paraId="69049739" w14:textId="77777777" w:rsidTr="00CD5659">
        <w:tc>
          <w:tcPr>
            <w:tcW w:w="3103" w:type="dxa"/>
          </w:tcPr>
          <w:p w14:paraId="4C392677" w14:textId="77777777" w:rsidR="00582C70" w:rsidRPr="006309AE" w:rsidRDefault="00582C70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  <w:r w:rsidRPr="006309AE">
              <w:rPr>
                <w:rFonts w:cstheme="minorHAnsi"/>
                <w:snapToGrid w:val="0"/>
                <w:sz w:val="16"/>
                <w:szCs w:val="16"/>
              </w:rPr>
              <w:t>Naam</w:t>
            </w:r>
          </w:p>
        </w:tc>
        <w:tc>
          <w:tcPr>
            <w:tcW w:w="6525" w:type="dxa"/>
          </w:tcPr>
          <w:p w14:paraId="478589CF" w14:textId="77777777" w:rsidR="00582C70" w:rsidRPr="006309AE" w:rsidRDefault="00582C70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</w:p>
        </w:tc>
      </w:tr>
      <w:tr w:rsidR="00582C70" w:rsidRPr="006309AE" w14:paraId="7BB0AD45" w14:textId="77777777" w:rsidTr="00CD5659">
        <w:tc>
          <w:tcPr>
            <w:tcW w:w="3103" w:type="dxa"/>
          </w:tcPr>
          <w:p w14:paraId="702A5B6B" w14:textId="77777777" w:rsidR="00582C70" w:rsidRPr="006309AE" w:rsidRDefault="00582C70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  <w:r w:rsidRPr="006309AE">
              <w:rPr>
                <w:rFonts w:cstheme="minorHAnsi"/>
                <w:snapToGrid w:val="0"/>
                <w:sz w:val="16"/>
                <w:szCs w:val="16"/>
              </w:rPr>
              <w:t>Functie</w:t>
            </w:r>
          </w:p>
        </w:tc>
        <w:tc>
          <w:tcPr>
            <w:tcW w:w="6525" w:type="dxa"/>
          </w:tcPr>
          <w:p w14:paraId="2401FF6D" w14:textId="77777777" w:rsidR="00582C70" w:rsidRPr="006309AE" w:rsidRDefault="00582C70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</w:p>
        </w:tc>
      </w:tr>
      <w:tr w:rsidR="00582C70" w:rsidRPr="006309AE" w14:paraId="338332F5" w14:textId="77777777" w:rsidTr="00CD5659">
        <w:tc>
          <w:tcPr>
            <w:tcW w:w="3103" w:type="dxa"/>
          </w:tcPr>
          <w:p w14:paraId="43F42481" w14:textId="77777777" w:rsidR="00582C70" w:rsidRPr="006309AE" w:rsidRDefault="00582C70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  <w:r w:rsidRPr="006309AE">
              <w:rPr>
                <w:rFonts w:cstheme="minorHAnsi"/>
                <w:snapToGrid w:val="0"/>
                <w:sz w:val="16"/>
                <w:szCs w:val="16"/>
              </w:rPr>
              <w:t>Bedrijf</w:t>
            </w:r>
          </w:p>
        </w:tc>
        <w:tc>
          <w:tcPr>
            <w:tcW w:w="6525" w:type="dxa"/>
          </w:tcPr>
          <w:p w14:paraId="08294D32" w14:textId="77777777" w:rsidR="00582C70" w:rsidRPr="006309AE" w:rsidRDefault="00582C70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</w:p>
        </w:tc>
      </w:tr>
      <w:tr w:rsidR="00582C70" w:rsidRPr="006309AE" w14:paraId="144FF750" w14:textId="77777777" w:rsidTr="00CD5659">
        <w:tc>
          <w:tcPr>
            <w:tcW w:w="3103" w:type="dxa"/>
          </w:tcPr>
          <w:p w14:paraId="4B46B8E5" w14:textId="77777777" w:rsidR="00582C70" w:rsidRPr="006309AE" w:rsidRDefault="00582C70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  <w:r w:rsidRPr="006309AE">
              <w:rPr>
                <w:rFonts w:cstheme="minorHAnsi"/>
                <w:snapToGrid w:val="0"/>
                <w:sz w:val="16"/>
                <w:szCs w:val="16"/>
              </w:rPr>
              <w:t>Handtekening</w:t>
            </w:r>
          </w:p>
        </w:tc>
        <w:tc>
          <w:tcPr>
            <w:tcW w:w="6525" w:type="dxa"/>
          </w:tcPr>
          <w:p w14:paraId="73300580" w14:textId="77777777" w:rsidR="00582C70" w:rsidRPr="006309AE" w:rsidRDefault="00582C70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</w:p>
        </w:tc>
      </w:tr>
      <w:tr w:rsidR="00582C70" w:rsidRPr="006309AE" w14:paraId="69C12D4B" w14:textId="77777777" w:rsidTr="00CD5659">
        <w:tc>
          <w:tcPr>
            <w:tcW w:w="3103" w:type="dxa"/>
          </w:tcPr>
          <w:p w14:paraId="5ACF7C9F" w14:textId="77777777" w:rsidR="00582C70" w:rsidRPr="006309AE" w:rsidRDefault="00582C70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  <w:r w:rsidRPr="006309AE">
              <w:rPr>
                <w:rFonts w:cstheme="minorHAnsi"/>
                <w:snapToGrid w:val="0"/>
                <w:sz w:val="16"/>
                <w:szCs w:val="16"/>
              </w:rPr>
              <w:t>Plaats en datum</w:t>
            </w:r>
          </w:p>
        </w:tc>
        <w:tc>
          <w:tcPr>
            <w:tcW w:w="6525" w:type="dxa"/>
          </w:tcPr>
          <w:p w14:paraId="64ECC151" w14:textId="77777777" w:rsidR="00582C70" w:rsidRPr="006309AE" w:rsidRDefault="00582C70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</w:p>
        </w:tc>
      </w:tr>
    </w:tbl>
    <w:p w14:paraId="32F39387" w14:textId="77777777" w:rsidR="00582C70" w:rsidRDefault="00582C70" w:rsidP="00582C70"/>
    <w:p w14:paraId="1B51B7BE" w14:textId="322CBA2B" w:rsidR="002512D9" w:rsidRDefault="002512D9" w:rsidP="00ED64A0">
      <w:pPr>
        <w:pStyle w:val="BijlageTitel"/>
        <w:numPr>
          <w:ilvl w:val="0"/>
          <w:numId w:val="0"/>
        </w:numPr>
        <w:ind w:left="1985" w:hanging="1985"/>
      </w:pPr>
      <w:bookmarkStart w:id="39" w:name="_Toc189479133"/>
      <w:bookmarkStart w:id="40" w:name="_Toc189636893"/>
      <w:bookmarkStart w:id="41" w:name="_Toc189637771"/>
      <w:r>
        <w:lastRenderedPageBreak/>
        <w:t xml:space="preserve">Format Nadere selectiecriteria </w:t>
      </w:r>
      <w:r w:rsidR="00ED64A0">
        <w:t xml:space="preserve">2: </w:t>
      </w:r>
      <w:r w:rsidR="00ED64A0" w:rsidRPr="00ED64A0">
        <w:t>Installatietechnisch ontwerpen</w:t>
      </w:r>
      <w:bookmarkEnd w:id="39"/>
      <w:bookmarkEnd w:id="40"/>
      <w:bookmarkEnd w:id="41"/>
    </w:p>
    <w:p w14:paraId="456F707E" w14:textId="77777777" w:rsidR="00582C70" w:rsidRDefault="00582C70" w:rsidP="00582C70"/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14"/>
        <w:gridCol w:w="6514"/>
      </w:tblGrid>
      <w:tr w:rsidR="00582C70" w:rsidRPr="006309AE" w14:paraId="06A1CBF1" w14:textId="77777777" w:rsidTr="00CD5659">
        <w:tc>
          <w:tcPr>
            <w:tcW w:w="9628" w:type="dxa"/>
            <w:gridSpan w:val="2"/>
            <w:shd w:val="clear" w:color="auto" w:fill="AEDD03"/>
            <w:vAlign w:val="center"/>
          </w:tcPr>
          <w:p w14:paraId="5F3B726E" w14:textId="6C9CAA81" w:rsidR="00582C70" w:rsidRPr="006309AE" w:rsidRDefault="00582C70" w:rsidP="00CD5659">
            <w:pPr>
              <w:rPr>
                <w:rFonts w:cstheme="minorHAnsi"/>
                <w:b/>
                <w:sz w:val="16"/>
                <w:szCs w:val="16"/>
              </w:rPr>
            </w:pPr>
            <w:r w:rsidRPr="006309AE">
              <w:rPr>
                <w:rFonts w:cstheme="minorHAnsi"/>
                <w:b/>
                <w:sz w:val="16"/>
                <w:szCs w:val="16"/>
              </w:rPr>
              <w:t>Referentie 2:</w:t>
            </w:r>
            <w:r w:rsidR="00F6212A">
              <w:rPr>
                <w:rFonts w:cstheme="minorHAnsi"/>
                <w:b/>
                <w:sz w:val="16"/>
                <w:szCs w:val="16"/>
              </w:rPr>
              <w:t xml:space="preserve"> Eén referentieproject</w:t>
            </w:r>
          </w:p>
        </w:tc>
      </w:tr>
      <w:tr w:rsidR="00582C70" w:rsidRPr="006309AE" w14:paraId="58F0801E" w14:textId="77777777" w:rsidTr="00CD5659">
        <w:tc>
          <w:tcPr>
            <w:tcW w:w="9628" w:type="dxa"/>
            <w:gridSpan w:val="2"/>
            <w:shd w:val="clear" w:color="auto" w:fill="AEDD03"/>
            <w:vAlign w:val="center"/>
          </w:tcPr>
          <w:p w14:paraId="08199833" w14:textId="6969704B" w:rsidR="00582C70" w:rsidRPr="006309AE" w:rsidRDefault="00582C70" w:rsidP="00CD5659">
            <w:pPr>
              <w:rPr>
                <w:rFonts w:cstheme="minorHAnsi"/>
                <w:b/>
                <w:sz w:val="16"/>
                <w:szCs w:val="16"/>
              </w:rPr>
            </w:pPr>
            <w:r w:rsidRPr="006309AE">
              <w:rPr>
                <w:rFonts w:cstheme="minorHAnsi"/>
                <w:b/>
                <w:sz w:val="16"/>
                <w:szCs w:val="16"/>
              </w:rPr>
              <w:t>Behorende bij selectiecriterium 2:  Installatietechnisch ontwerpen</w:t>
            </w:r>
            <w:r w:rsidR="00E66574">
              <w:rPr>
                <w:rFonts w:cstheme="minorHAnsi"/>
                <w:b/>
                <w:sz w:val="16"/>
                <w:szCs w:val="16"/>
              </w:rPr>
              <w:t xml:space="preserve"> van een Maatschappelijk Vastgoed gebouw</w:t>
            </w:r>
          </w:p>
        </w:tc>
      </w:tr>
      <w:tr w:rsidR="00582C70" w:rsidRPr="006309AE" w14:paraId="050168A3" w14:textId="77777777" w:rsidTr="00CD5659">
        <w:tc>
          <w:tcPr>
            <w:tcW w:w="3114" w:type="dxa"/>
            <w:vAlign w:val="center"/>
          </w:tcPr>
          <w:p w14:paraId="1D6FE374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Naam referentie</w:t>
            </w:r>
          </w:p>
        </w:tc>
        <w:tc>
          <w:tcPr>
            <w:tcW w:w="6514" w:type="dxa"/>
            <w:vAlign w:val="center"/>
          </w:tcPr>
          <w:p w14:paraId="6875A9D6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7FA7C798" w14:textId="77777777" w:rsidTr="00CD5659">
        <w:tc>
          <w:tcPr>
            <w:tcW w:w="3114" w:type="dxa"/>
            <w:vAlign w:val="center"/>
          </w:tcPr>
          <w:p w14:paraId="2217EC4A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Opdrachtgever</w:t>
            </w:r>
          </w:p>
        </w:tc>
        <w:tc>
          <w:tcPr>
            <w:tcW w:w="6514" w:type="dxa"/>
            <w:vAlign w:val="center"/>
          </w:tcPr>
          <w:p w14:paraId="0AD099C5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28DAE861" w14:textId="77777777" w:rsidTr="00CD5659">
        <w:tc>
          <w:tcPr>
            <w:tcW w:w="3114" w:type="dxa"/>
            <w:vAlign w:val="center"/>
          </w:tcPr>
          <w:p w14:paraId="62A118CA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Adres</w:t>
            </w:r>
          </w:p>
        </w:tc>
        <w:tc>
          <w:tcPr>
            <w:tcW w:w="6514" w:type="dxa"/>
            <w:vAlign w:val="center"/>
          </w:tcPr>
          <w:p w14:paraId="5940DFEA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715D8A09" w14:textId="77777777" w:rsidTr="00CD5659">
        <w:tc>
          <w:tcPr>
            <w:tcW w:w="3114" w:type="dxa"/>
            <w:vAlign w:val="center"/>
          </w:tcPr>
          <w:p w14:paraId="711198F1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Postcode en plaats</w:t>
            </w:r>
          </w:p>
        </w:tc>
        <w:tc>
          <w:tcPr>
            <w:tcW w:w="6514" w:type="dxa"/>
            <w:vAlign w:val="center"/>
          </w:tcPr>
          <w:p w14:paraId="4B254F3C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6F4C86E6" w14:textId="77777777" w:rsidTr="00CD5659">
        <w:tc>
          <w:tcPr>
            <w:tcW w:w="3114" w:type="dxa"/>
            <w:vAlign w:val="center"/>
          </w:tcPr>
          <w:p w14:paraId="2C8561EC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Naam contactpersoon</w:t>
            </w:r>
          </w:p>
        </w:tc>
        <w:tc>
          <w:tcPr>
            <w:tcW w:w="6514" w:type="dxa"/>
            <w:vAlign w:val="center"/>
          </w:tcPr>
          <w:p w14:paraId="140A6EE2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5DE78F89" w14:textId="77777777" w:rsidTr="00CD5659">
        <w:tc>
          <w:tcPr>
            <w:tcW w:w="3114" w:type="dxa"/>
            <w:vAlign w:val="center"/>
          </w:tcPr>
          <w:p w14:paraId="65E02B99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Functie</w:t>
            </w:r>
          </w:p>
        </w:tc>
        <w:tc>
          <w:tcPr>
            <w:tcW w:w="6514" w:type="dxa"/>
            <w:vAlign w:val="center"/>
          </w:tcPr>
          <w:p w14:paraId="63F58B22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4B3E9BAD" w14:textId="77777777" w:rsidTr="00CD5659">
        <w:tc>
          <w:tcPr>
            <w:tcW w:w="3114" w:type="dxa"/>
            <w:vAlign w:val="center"/>
          </w:tcPr>
          <w:p w14:paraId="177A6219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Telefoonnummer</w:t>
            </w:r>
          </w:p>
        </w:tc>
        <w:tc>
          <w:tcPr>
            <w:tcW w:w="6514" w:type="dxa"/>
            <w:vAlign w:val="center"/>
          </w:tcPr>
          <w:p w14:paraId="4D121F11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75ADE495" w14:textId="77777777" w:rsidTr="00CD5659">
        <w:tc>
          <w:tcPr>
            <w:tcW w:w="3114" w:type="dxa"/>
            <w:vAlign w:val="center"/>
          </w:tcPr>
          <w:p w14:paraId="3BE72725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514" w:type="dxa"/>
            <w:vAlign w:val="center"/>
          </w:tcPr>
          <w:p w14:paraId="2DD5947A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181AD870" w14:textId="77777777" w:rsidTr="00CD5659">
        <w:tc>
          <w:tcPr>
            <w:tcW w:w="9628" w:type="dxa"/>
            <w:gridSpan w:val="2"/>
            <w:shd w:val="clear" w:color="auto" w:fill="AEDD03"/>
            <w:vAlign w:val="center"/>
          </w:tcPr>
          <w:p w14:paraId="2B272749" w14:textId="77777777" w:rsidR="00582C70" w:rsidRPr="006309AE" w:rsidRDefault="00582C70" w:rsidP="00CD5659">
            <w:pPr>
              <w:rPr>
                <w:rFonts w:cstheme="minorHAnsi"/>
                <w:b/>
                <w:sz w:val="16"/>
                <w:szCs w:val="16"/>
              </w:rPr>
            </w:pPr>
            <w:r w:rsidRPr="006309AE">
              <w:rPr>
                <w:rFonts w:cstheme="minorHAnsi"/>
                <w:b/>
                <w:sz w:val="16"/>
                <w:szCs w:val="16"/>
              </w:rPr>
              <w:t>Kenmerken referentieproject</w:t>
            </w:r>
          </w:p>
        </w:tc>
      </w:tr>
      <w:tr w:rsidR="00582C70" w:rsidRPr="006309AE" w14:paraId="7026F820" w14:textId="77777777" w:rsidTr="00CD5659">
        <w:tc>
          <w:tcPr>
            <w:tcW w:w="3114" w:type="dxa"/>
            <w:vAlign w:val="center"/>
          </w:tcPr>
          <w:p w14:paraId="58EE0E03" w14:textId="77777777" w:rsidR="00582C70" w:rsidRPr="006309AE" w:rsidRDefault="00582C70" w:rsidP="00CD5659">
            <w:pPr>
              <w:jc w:val="left"/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Rol Gegadigde</w:t>
            </w:r>
          </w:p>
        </w:tc>
        <w:tc>
          <w:tcPr>
            <w:tcW w:w="6514" w:type="dxa"/>
            <w:vAlign w:val="center"/>
          </w:tcPr>
          <w:p w14:paraId="3F9C7450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2154E27B" w14:textId="77777777" w:rsidTr="00CD5659">
        <w:tc>
          <w:tcPr>
            <w:tcW w:w="3114" w:type="dxa"/>
            <w:vAlign w:val="center"/>
          </w:tcPr>
          <w:p w14:paraId="2209E661" w14:textId="77777777" w:rsidR="00582C70" w:rsidRPr="006309AE" w:rsidRDefault="00582C70" w:rsidP="00CD5659">
            <w:pPr>
              <w:jc w:val="left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Beroep op derde / naam derde</w:t>
            </w:r>
          </w:p>
        </w:tc>
        <w:tc>
          <w:tcPr>
            <w:tcW w:w="6514" w:type="dxa"/>
            <w:vAlign w:val="center"/>
          </w:tcPr>
          <w:p w14:paraId="70D7C95D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76214A75" w14:textId="77777777" w:rsidTr="00CD5659">
        <w:tc>
          <w:tcPr>
            <w:tcW w:w="3114" w:type="dxa"/>
            <w:vAlign w:val="center"/>
          </w:tcPr>
          <w:p w14:paraId="50815F86" w14:textId="77777777" w:rsidR="00582C70" w:rsidRPr="006309AE" w:rsidRDefault="00582C70" w:rsidP="00CD5659">
            <w:pPr>
              <w:jc w:val="left"/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Opdrachtsom in €</w:t>
            </w:r>
          </w:p>
        </w:tc>
        <w:tc>
          <w:tcPr>
            <w:tcW w:w="6514" w:type="dxa"/>
            <w:vAlign w:val="center"/>
          </w:tcPr>
          <w:p w14:paraId="0E3A8587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16981EE1" w14:textId="77777777" w:rsidTr="00CD5659">
        <w:tc>
          <w:tcPr>
            <w:tcW w:w="3114" w:type="dxa"/>
            <w:vAlign w:val="center"/>
          </w:tcPr>
          <w:p w14:paraId="7632501B" w14:textId="77777777" w:rsidR="00582C70" w:rsidRPr="006309AE" w:rsidRDefault="00582C70" w:rsidP="00CD5659">
            <w:pPr>
              <w:jc w:val="left"/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 xml:space="preserve">Omvang in m² </w:t>
            </w:r>
            <w:proofErr w:type="spellStart"/>
            <w:r w:rsidRPr="006309AE">
              <w:rPr>
                <w:rFonts w:cstheme="minorHAnsi"/>
                <w:sz w:val="16"/>
                <w:szCs w:val="16"/>
              </w:rPr>
              <w:t>bvo</w:t>
            </w:r>
            <w:proofErr w:type="spellEnd"/>
          </w:p>
        </w:tc>
        <w:tc>
          <w:tcPr>
            <w:tcW w:w="6514" w:type="dxa"/>
            <w:vAlign w:val="center"/>
          </w:tcPr>
          <w:p w14:paraId="03380157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6D5BAB48" w14:textId="77777777" w:rsidTr="00CD5659">
        <w:tc>
          <w:tcPr>
            <w:tcW w:w="3114" w:type="dxa"/>
            <w:vAlign w:val="center"/>
          </w:tcPr>
          <w:p w14:paraId="64E56106" w14:textId="77777777" w:rsidR="00582C70" w:rsidRPr="006309AE" w:rsidRDefault="00582C70" w:rsidP="00CD5659">
            <w:pPr>
              <w:jc w:val="left"/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Datum start project</w:t>
            </w:r>
          </w:p>
        </w:tc>
        <w:tc>
          <w:tcPr>
            <w:tcW w:w="6514" w:type="dxa"/>
            <w:vAlign w:val="center"/>
          </w:tcPr>
          <w:p w14:paraId="4EC8185E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76DFB447" w14:textId="77777777" w:rsidTr="00CD5659">
        <w:tc>
          <w:tcPr>
            <w:tcW w:w="3114" w:type="dxa"/>
            <w:vAlign w:val="center"/>
          </w:tcPr>
          <w:p w14:paraId="70C6E0E4" w14:textId="77777777" w:rsidR="00582C70" w:rsidRPr="006309AE" w:rsidRDefault="00582C70" w:rsidP="00CD5659">
            <w:pPr>
              <w:jc w:val="left"/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Datum goedkeuring Definitief ontwerp</w:t>
            </w:r>
          </w:p>
        </w:tc>
        <w:tc>
          <w:tcPr>
            <w:tcW w:w="6514" w:type="dxa"/>
            <w:vAlign w:val="center"/>
          </w:tcPr>
          <w:p w14:paraId="18AE6EDC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6CD9C581" w14:textId="77777777" w:rsidTr="00CD5659">
        <w:tc>
          <w:tcPr>
            <w:tcW w:w="3114" w:type="dxa"/>
            <w:vAlign w:val="center"/>
          </w:tcPr>
          <w:p w14:paraId="7F13F722" w14:textId="77777777" w:rsidR="00582C70" w:rsidRPr="006309AE" w:rsidRDefault="00582C70" w:rsidP="00CD5659">
            <w:pPr>
              <w:jc w:val="left"/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Datum oplevering</w:t>
            </w:r>
          </w:p>
        </w:tc>
        <w:tc>
          <w:tcPr>
            <w:tcW w:w="6514" w:type="dxa"/>
            <w:vAlign w:val="center"/>
          </w:tcPr>
          <w:p w14:paraId="3BFCD08F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55CB90E3" w14:textId="77777777" w:rsidTr="00CD5659">
        <w:tc>
          <w:tcPr>
            <w:tcW w:w="3114" w:type="dxa"/>
            <w:vAlign w:val="center"/>
          </w:tcPr>
          <w:p w14:paraId="797AD19B" w14:textId="77777777" w:rsidR="00582C70" w:rsidRPr="006309AE" w:rsidRDefault="00582C70" w:rsidP="00CD5659">
            <w:pPr>
              <w:jc w:val="left"/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Status (ontwerp / bouw / opgeleverd)</w:t>
            </w:r>
          </w:p>
        </w:tc>
        <w:tc>
          <w:tcPr>
            <w:tcW w:w="6514" w:type="dxa"/>
            <w:vAlign w:val="center"/>
          </w:tcPr>
          <w:p w14:paraId="77C82F4D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0F6C7E45" w14:textId="77777777" w:rsidTr="00CD5659">
        <w:tc>
          <w:tcPr>
            <w:tcW w:w="3114" w:type="dxa"/>
            <w:vAlign w:val="center"/>
          </w:tcPr>
          <w:p w14:paraId="7D822E4D" w14:textId="77777777" w:rsidR="00582C70" w:rsidRPr="006309AE" w:rsidRDefault="00582C70" w:rsidP="00CD5659">
            <w:pPr>
              <w:jc w:val="left"/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Omschrijving project</w:t>
            </w:r>
          </w:p>
        </w:tc>
        <w:tc>
          <w:tcPr>
            <w:tcW w:w="6514" w:type="dxa"/>
            <w:vAlign w:val="center"/>
          </w:tcPr>
          <w:p w14:paraId="06373803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767EBB9E" w14:textId="77777777" w:rsidTr="00CD5659">
        <w:tc>
          <w:tcPr>
            <w:tcW w:w="3114" w:type="dxa"/>
            <w:vAlign w:val="center"/>
          </w:tcPr>
          <w:p w14:paraId="5034D2DD" w14:textId="77777777" w:rsidR="00582C70" w:rsidRPr="006309AE" w:rsidRDefault="00582C70" w:rsidP="00CD5659">
            <w:pPr>
              <w:jc w:val="left"/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Korte toelichting op project</w:t>
            </w:r>
          </w:p>
        </w:tc>
        <w:tc>
          <w:tcPr>
            <w:tcW w:w="6514" w:type="dxa"/>
            <w:vAlign w:val="center"/>
          </w:tcPr>
          <w:p w14:paraId="158A5229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76F09C99" w14:textId="77777777" w:rsidR="00582C70" w:rsidRPr="006309AE" w:rsidRDefault="00582C70" w:rsidP="00582C70">
      <w:pPr>
        <w:rPr>
          <w:rFonts w:cstheme="minorHAnsi"/>
          <w:sz w:val="16"/>
          <w:szCs w:val="16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14"/>
        <w:gridCol w:w="425"/>
        <w:gridCol w:w="6089"/>
      </w:tblGrid>
      <w:tr w:rsidR="00582C70" w:rsidRPr="006309AE" w14:paraId="354613BC" w14:textId="77777777" w:rsidTr="00CD5659">
        <w:trPr>
          <w:trHeight w:val="189"/>
        </w:trPr>
        <w:tc>
          <w:tcPr>
            <w:tcW w:w="9628" w:type="dxa"/>
            <w:gridSpan w:val="3"/>
            <w:shd w:val="clear" w:color="auto" w:fill="AEDD03"/>
            <w:vAlign w:val="center"/>
          </w:tcPr>
          <w:p w14:paraId="07B491B2" w14:textId="77777777" w:rsidR="00582C70" w:rsidRPr="006309AE" w:rsidRDefault="00582C70" w:rsidP="00CD5659">
            <w:pPr>
              <w:ind w:right="95"/>
              <w:rPr>
                <w:rFonts w:cstheme="minorHAnsi"/>
                <w:b/>
                <w:bCs/>
                <w:snapToGrid w:val="0"/>
                <w:sz w:val="16"/>
                <w:szCs w:val="16"/>
              </w:rPr>
            </w:pPr>
            <w:r w:rsidRPr="006309AE">
              <w:rPr>
                <w:rFonts w:cstheme="minorHAnsi"/>
                <w:b/>
                <w:bCs/>
                <w:snapToGrid w:val="0"/>
                <w:sz w:val="16"/>
                <w:szCs w:val="16"/>
              </w:rPr>
              <w:t>S2.1 Aard van de opdracht</w:t>
            </w:r>
          </w:p>
        </w:tc>
      </w:tr>
      <w:tr w:rsidR="00D62BAA" w:rsidRPr="006309AE" w14:paraId="2B988D90" w14:textId="77777777" w:rsidTr="00CD5659">
        <w:trPr>
          <w:trHeight w:val="189"/>
        </w:trPr>
        <w:tc>
          <w:tcPr>
            <w:tcW w:w="3114" w:type="dxa"/>
            <w:vMerge w:val="restart"/>
          </w:tcPr>
          <w:p w14:paraId="5C6FE45E" w14:textId="77777777" w:rsidR="00D62BAA" w:rsidRPr="006309AE" w:rsidRDefault="00D62BAA" w:rsidP="00D62BAA">
            <w:pPr>
              <w:ind w:right="95"/>
              <w:jc w:val="left"/>
              <w:rPr>
                <w:rFonts w:cstheme="minorHAnsi"/>
                <w:snapToGrid w:val="0"/>
                <w:sz w:val="16"/>
                <w:szCs w:val="16"/>
              </w:rPr>
            </w:pPr>
            <w:r w:rsidRPr="006309AE">
              <w:rPr>
                <w:rFonts w:cstheme="minorHAnsi"/>
                <w:snapToGrid w:val="0"/>
                <w:sz w:val="16"/>
                <w:szCs w:val="16"/>
              </w:rPr>
              <w:t>Het referentieproject bevat de volgende functies (aankruisen welke functies aanwezig zijn in het gebouw)</w:t>
            </w:r>
          </w:p>
        </w:tc>
        <w:tc>
          <w:tcPr>
            <w:tcW w:w="425" w:type="dxa"/>
          </w:tcPr>
          <w:p w14:paraId="4B98D884" w14:textId="77777777" w:rsidR="00D62BAA" w:rsidRPr="006309AE" w:rsidRDefault="00D62BAA" w:rsidP="00D62BAA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</w:p>
        </w:tc>
        <w:tc>
          <w:tcPr>
            <w:tcW w:w="6089" w:type="dxa"/>
          </w:tcPr>
          <w:p w14:paraId="41B72F26" w14:textId="26E056CB" w:rsidR="00D62BAA" w:rsidRPr="006309AE" w:rsidRDefault="00D62BAA" w:rsidP="00D62BAA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  <w:r w:rsidRPr="00690068">
              <w:rPr>
                <w:rFonts w:cstheme="minorHAnsi"/>
                <w:snapToGrid w:val="0"/>
                <w:sz w:val="16"/>
                <w:szCs w:val="16"/>
              </w:rPr>
              <w:t>Primair Onderwijs (4-12 jaar)</w:t>
            </w:r>
          </w:p>
        </w:tc>
      </w:tr>
      <w:tr w:rsidR="00D62BAA" w:rsidRPr="006309AE" w14:paraId="57A26646" w14:textId="77777777" w:rsidTr="00CD5659">
        <w:trPr>
          <w:trHeight w:val="189"/>
        </w:trPr>
        <w:tc>
          <w:tcPr>
            <w:tcW w:w="3114" w:type="dxa"/>
            <w:vMerge/>
          </w:tcPr>
          <w:p w14:paraId="167B8F1A" w14:textId="77777777" w:rsidR="00D62BAA" w:rsidRPr="006309AE" w:rsidRDefault="00D62BAA" w:rsidP="00D62BAA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</w:p>
        </w:tc>
        <w:tc>
          <w:tcPr>
            <w:tcW w:w="425" w:type="dxa"/>
          </w:tcPr>
          <w:p w14:paraId="1D2D9E5B" w14:textId="77777777" w:rsidR="00D62BAA" w:rsidRPr="006309AE" w:rsidRDefault="00D62BAA" w:rsidP="00D62BAA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</w:p>
        </w:tc>
        <w:tc>
          <w:tcPr>
            <w:tcW w:w="6089" w:type="dxa"/>
          </w:tcPr>
          <w:p w14:paraId="7A20CE97" w14:textId="323FCB42" w:rsidR="00D62BAA" w:rsidRPr="006309AE" w:rsidRDefault="00D62BAA" w:rsidP="00D62BAA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  <w:r w:rsidRPr="00690068">
              <w:rPr>
                <w:rFonts w:cstheme="minorHAnsi"/>
                <w:snapToGrid w:val="0"/>
                <w:sz w:val="16"/>
                <w:szCs w:val="16"/>
              </w:rPr>
              <w:t>Kinderopvang 0-4 jaar</w:t>
            </w:r>
          </w:p>
        </w:tc>
      </w:tr>
      <w:tr w:rsidR="00D62BAA" w:rsidRPr="006309AE" w14:paraId="11CE687F" w14:textId="77777777" w:rsidTr="00CD5659">
        <w:trPr>
          <w:trHeight w:val="189"/>
        </w:trPr>
        <w:tc>
          <w:tcPr>
            <w:tcW w:w="3114" w:type="dxa"/>
            <w:vMerge/>
          </w:tcPr>
          <w:p w14:paraId="0C3A692B" w14:textId="77777777" w:rsidR="00D62BAA" w:rsidRPr="006309AE" w:rsidRDefault="00D62BAA" w:rsidP="00D62BAA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</w:p>
        </w:tc>
        <w:tc>
          <w:tcPr>
            <w:tcW w:w="425" w:type="dxa"/>
          </w:tcPr>
          <w:p w14:paraId="37E15304" w14:textId="77777777" w:rsidR="00D62BAA" w:rsidRPr="006309AE" w:rsidRDefault="00D62BAA" w:rsidP="00D62BAA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</w:p>
        </w:tc>
        <w:tc>
          <w:tcPr>
            <w:tcW w:w="6089" w:type="dxa"/>
          </w:tcPr>
          <w:p w14:paraId="5A3A835D" w14:textId="505BDEAC" w:rsidR="00D62BAA" w:rsidRPr="006309AE" w:rsidRDefault="00D62BAA" w:rsidP="00D62BAA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  <w:r w:rsidRPr="00690068">
              <w:rPr>
                <w:rFonts w:cstheme="minorHAnsi"/>
                <w:snapToGrid w:val="0"/>
                <w:sz w:val="16"/>
                <w:szCs w:val="16"/>
              </w:rPr>
              <w:t>Buitenschoolse Opvang</w:t>
            </w:r>
          </w:p>
        </w:tc>
      </w:tr>
      <w:tr w:rsidR="00D62BAA" w:rsidRPr="006309AE" w14:paraId="4EA9E711" w14:textId="77777777" w:rsidTr="00CD5659">
        <w:trPr>
          <w:trHeight w:val="189"/>
        </w:trPr>
        <w:tc>
          <w:tcPr>
            <w:tcW w:w="3114" w:type="dxa"/>
            <w:vMerge/>
          </w:tcPr>
          <w:p w14:paraId="368B7E38" w14:textId="77777777" w:rsidR="00D62BAA" w:rsidRPr="006309AE" w:rsidRDefault="00D62BAA" w:rsidP="00D62BAA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</w:p>
        </w:tc>
        <w:tc>
          <w:tcPr>
            <w:tcW w:w="425" w:type="dxa"/>
          </w:tcPr>
          <w:p w14:paraId="2075F905" w14:textId="77777777" w:rsidR="00D62BAA" w:rsidRPr="006309AE" w:rsidRDefault="00D62BAA" w:rsidP="00D62BAA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</w:p>
        </w:tc>
        <w:tc>
          <w:tcPr>
            <w:tcW w:w="6089" w:type="dxa"/>
          </w:tcPr>
          <w:p w14:paraId="68DF0403" w14:textId="6F7A49C4" w:rsidR="00D62BAA" w:rsidRPr="006309AE" w:rsidRDefault="00D62BAA" w:rsidP="00D62BAA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  <w:r w:rsidRPr="00690068">
              <w:rPr>
                <w:rFonts w:cstheme="minorHAnsi"/>
                <w:snapToGrid w:val="0"/>
                <w:sz w:val="16"/>
                <w:szCs w:val="16"/>
              </w:rPr>
              <w:t>Voorschoolse Educatie</w:t>
            </w:r>
          </w:p>
        </w:tc>
      </w:tr>
      <w:tr w:rsidR="00D62BAA" w:rsidRPr="006309AE" w14:paraId="2E3033EB" w14:textId="77777777" w:rsidTr="00CD5659">
        <w:trPr>
          <w:trHeight w:val="189"/>
        </w:trPr>
        <w:tc>
          <w:tcPr>
            <w:tcW w:w="3114" w:type="dxa"/>
            <w:vMerge/>
          </w:tcPr>
          <w:p w14:paraId="7EE36E4F" w14:textId="77777777" w:rsidR="00D62BAA" w:rsidRPr="006309AE" w:rsidRDefault="00D62BAA" w:rsidP="00D62BAA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</w:p>
        </w:tc>
        <w:tc>
          <w:tcPr>
            <w:tcW w:w="425" w:type="dxa"/>
          </w:tcPr>
          <w:p w14:paraId="760BD8BD" w14:textId="77777777" w:rsidR="00D62BAA" w:rsidRPr="006309AE" w:rsidRDefault="00D62BAA" w:rsidP="00D62BAA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</w:p>
        </w:tc>
        <w:tc>
          <w:tcPr>
            <w:tcW w:w="6089" w:type="dxa"/>
          </w:tcPr>
          <w:p w14:paraId="3F86B73B" w14:textId="416CE9E0" w:rsidR="00D62BAA" w:rsidRPr="006309AE" w:rsidRDefault="00D62BAA" w:rsidP="00D62BAA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  <w:r w:rsidRPr="00690068">
              <w:rPr>
                <w:rFonts w:cstheme="minorHAnsi"/>
                <w:snapToGrid w:val="0"/>
                <w:sz w:val="16"/>
                <w:szCs w:val="16"/>
              </w:rPr>
              <w:t>Jongeren centrum 12-18 jaar</w:t>
            </w:r>
          </w:p>
        </w:tc>
      </w:tr>
    </w:tbl>
    <w:p w14:paraId="67125A4E" w14:textId="77777777" w:rsidR="00582C70" w:rsidRPr="006309AE" w:rsidRDefault="00582C70" w:rsidP="00582C70">
      <w:pPr>
        <w:rPr>
          <w:rFonts w:cstheme="minorHAnsi"/>
          <w:sz w:val="16"/>
          <w:szCs w:val="16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9628"/>
      </w:tblGrid>
      <w:tr w:rsidR="00582C70" w:rsidRPr="006309AE" w14:paraId="391D6775" w14:textId="77777777" w:rsidTr="00CD5659">
        <w:tc>
          <w:tcPr>
            <w:tcW w:w="9628" w:type="dxa"/>
            <w:shd w:val="clear" w:color="auto" w:fill="AEDD03"/>
            <w:vAlign w:val="center"/>
          </w:tcPr>
          <w:p w14:paraId="461F4817" w14:textId="77777777" w:rsidR="00582C70" w:rsidRPr="006309AE" w:rsidRDefault="00582C70" w:rsidP="00CD5659">
            <w:pPr>
              <w:rPr>
                <w:rFonts w:cstheme="minorHAnsi"/>
                <w:b/>
                <w:sz w:val="16"/>
                <w:szCs w:val="16"/>
              </w:rPr>
            </w:pPr>
            <w:r w:rsidRPr="006309AE">
              <w:rPr>
                <w:rFonts w:cstheme="minorHAnsi"/>
                <w:b/>
                <w:sz w:val="16"/>
                <w:szCs w:val="16"/>
              </w:rPr>
              <w:t>S2.2 Aantoonbaar resultaat</w:t>
            </w:r>
            <w:r>
              <w:rPr>
                <w:rFonts w:cstheme="minorHAnsi"/>
                <w:b/>
                <w:sz w:val="16"/>
                <w:szCs w:val="16"/>
              </w:rPr>
              <w:t xml:space="preserve"> (max 2 A4)</w:t>
            </w:r>
          </w:p>
        </w:tc>
      </w:tr>
      <w:tr w:rsidR="00582C70" w:rsidRPr="006309AE" w14:paraId="5D4960B8" w14:textId="77777777" w:rsidTr="00CD5659">
        <w:tc>
          <w:tcPr>
            <w:tcW w:w="9628" w:type="dxa"/>
          </w:tcPr>
          <w:p w14:paraId="42E15DAC" w14:textId="77777777" w:rsidR="00096DAE" w:rsidRPr="00096DAE" w:rsidRDefault="00096DAE" w:rsidP="00096DAE">
            <w:pPr>
              <w:ind w:right="95"/>
              <w:jc w:val="left"/>
              <w:rPr>
                <w:rFonts w:cstheme="minorHAnsi"/>
                <w:snapToGrid w:val="0"/>
                <w:sz w:val="16"/>
                <w:szCs w:val="16"/>
              </w:rPr>
            </w:pPr>
            <w:r w:rsidRPr="00096DAE">
              <w:rPr>
                <w:rFonts w:cstheme="minorHAnsi"/>
                <w:snapToGrid w:val="0"/>
                <w:sz w:val="16"/>
                <w:szCs w:val="16"/>
              </w:rPr>
              <w:t>De installatieadviseur toont met het referentieproject aan, waarvan in ieder geval het Definitief Ontwerp vastgesteld is, dat met</w:t>
            </w:r>
          </w:p>
          <w:p w14:paraId="5AD36B45" w14:textId="77777777" w:rsidR="00096DAE" w:rsidRPr="00096DAE" w:rsidRDefault="00096DAE" w:rsidP="00096DAE">
            <w:pPr>
              <w:ind w:right="95"/>
              <w:jc w:val="left"/>
              <w:rPr>
                <w:rFonts w:cstheme="minorHAnsi"/>
                <w:snapToGrid w:val="0"/>
                <w:sz w:val="16"/>
                <w:szCs w:val="16"/>
              </w:rPr>
            </w:pPr>
            <w:r w:rsidRPr="00096DAE">
              <w:rPr>
                <w:rFonts w:cstheme="minorHAnsi"/>
                <w:snapToGrid w:val="0"/>
                <w:sz w:val="16"/>
                <w:szCs w:val="16"/>
              </w:rPr>
              <w:t>de ontwerpkeuzes voor de installaties o.a. een resultaat behaald is t.a.v.:</w:t>
            </w:r>
          </w:p>
          <w:p w14:paraId="7BC72375" w14:textId="77777777" w:rsidR="00096DAE" w:rsidRPr="00096DAE" w:rsidRDefault="00096DAE" w:rsidP="00096DAE">
            <w:pPr>
              <w:pStyle w:val="Opsomming"/>
              <w:rPr>
                <w:snapToGrid w:val="0"/>
                <w:sz w:val="16"/>
                <w:szCs w:val="16"/>
              </w:rPr>
            </w:pPr>
            <w:r w:rsidRPr="00096DAE">
              <w:rPr>
                <w:snapToGrid w:val="0"/>
                <w:sz w:val="16"/>
                <w:szCs w:val="16"/>
              </w:rPr>
              <w:t>Een GPR score op Energie van 7;</w:t>
            </w:r>
          </w:p>
          <w:p w14:paraId="21A84734" w14:textId="77777777" w:rsidR="00096DAE" w:rsidRPr="00096DAE" w:rsidRDefault="00096DAE" w:rsidP="00096DAE">
            <w:pPr>
              <w:pStyle w:val="Opsomming"/>
              <w:rPr>
                <w:snapToGrid w:val="0"/>
                <w:sz w:val="16"/>
                <w:szCs w:val="16"/>
              </w:rPr>
            </w:pPr>
            <w:r w:rsidRPr="00096DAE">
              <w:rPr>
                <w:snapToGrid w:val="0"/>
                <w:sz w:val="16"/>
                <w:szCs w:val="16"/>
              </w:rPr>
              <w:t>Een Frisse Scholen klasse B;</w:t>
            </w:r>
          </w:p>
          <w:p w14:paraId="4FC04791" w14:textId="77777777" w:rsidR="00096DAE" w:rsidRPr="00096DAE" w:rsidRDefault="00096DAE" w:rsidP="00096DAE">
            <w:pPr>
              <w:pStyle w:val="Opsomming"/>
              <w:rPr>
                <w:snapToGrid w:val="0"/>
                <w:sz w:val="16"/>
                <w:szCs w:val="16"/>
              </w:rPr>
            </w:pPr>
            <w:r w:rsidRPr="00096DAE">
              <w:rPr>
                <w:snapToGrid w:val="0"/>
                <w:sz w:val="16"/>
                <w:szCs w:val="16"/>
              </w:rPr>
              <w:t>BENG onderwijsgebouwen;</w:t>
            </w:r>
          </w:p>
          <w:p w14:paraId="1E866FED" w14:textId="77777777" w:rsidR="00096DAE" w:rsidRPr="00096DAE" w:rsidRDefault="00096DAE" w:rsidP="00096DAE">
            <w:pPr>
              <w:pStyle w:val="Opsomming"/>
              <w:rPr>
                <w:snapToGrid w:val="0"/>
                <w:sz w:val="16"/>
                <w:szCs w:val="16"/>
              </w:rPr>
            </w:pPr>
            <w:r w:rsidRPr="00096DAE">
              <w:rPr>
                <w:snapToGrid w:val="0"/>
                <w:sz w:val="16"/>
                <w:szCs w:val="16"/>
              </w:rPr>
              <w:t>Lage onderhoud-, beheer- en exploitatielasten ten aanzien van de installaties.</w:t>
            </w:r>
          </w:p>
          <w:p w14:paraId="3816C9D2" w14:textId="2680A04E" w:rsidR="00582C70" w:rsidRPr="006309AE" w:rsidRDefault="00096DAE" w:rsidP="00096DAE">
            <w:pPr>
              <w:ind w:right="95"/>
              <w:jc w:val="left"/>
              <w:rPr>
                <w:rFonts w:cstheme="minorHAnsi"/>
                <w:sz w:val="16"/>
                <w:szCs w:val="16"/>
              </w:rPr>
            </w:pPr>
            <w:r w:rsidRPr="00096DAE">
              <w:rPr>
                <w:rFonts w:cstheme="minorHAnsi"/>
                <w:snapToGrid w:val="0"/>
                <w:sz w:val="16"/>
                <w:szCs w:val="16"/>
              </w:rPr>
              <w:t>Een aantoonbare hogere score op één of meerdere criteria zorgt voor een hogere beoordeling;</w:t>
            </w:r>
          </w:p>
        </w:tc>
      </w:tr>
      <w:tr w:rsidR="003F3930" w:rsidRPr="006309AE" w14:paraId="039144CB" w14:textId="77777777" w:rsidTr="00CD5659">
        <w:tc>
          <w:tcPr>
            <w:tcW w:w="9628" w:type="dxa"/>
          </w:tcPr>
          <w:p w14:paraId="63104E1B" w14:textId="16A35F98" w:rsidR="00714488" w:rsidRPr="00714488" w:rsidRDefault="003F3930" w:rsidP="003F3930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6309AE">
              <w:rPr>
                <w:rFonts w:cstheme="minorHAnsi"/>
                <w:i/>
                <w:iCs/>
                <w:sz w:val="16"/>
                <w:szCs w:val="16"/>
              </w:rPr>
              <w:t>Onderbouw dit met een schriftelijke motivatie waaruit blijkt welke duurzame oplossingen zijn gerealiseerd.</w:t>
            </w:r>
          </w:p>
        </w:tc>
      </w:tr>
    </w:tbl>
    <w:p w14:paraId="7708D132" w14:textId="77777777" w:rsidR="00582C70" w:rsidRPr="006309AE" w:rsidRDefault="00582C70" w:rsidP="00582C70">
      <w:pPr>
        <w:rPr>
          <w:rFonts w:cstheme="minorHAnsi"/>
          <w:sz w:val="16"/>
          <w:szCs w:val="16"/>
        </w:rPr>
      </w:pPr>
    </w:p>
    <w:p w14:paraId="284E66DF" w14:textId="77777777" w:rsidR="00582C70" w:rsidRPr="006309AE" w:rsidRDefault="00582C70" w:rsidP="00582C70">
      <w:pPr>
        <w:ind w:right="95"/>
        <w:rPr>
          <w:rFonts w:cstheme="minorHAnsi"/>
          <w:snapToGrid w:val="0"/>
          <w:sz w:val="16"/>
          <w:szCs w:val="16"/>
        </w:rPr>
      </w:pPr>
      <w:r w:rsidRPr="006309AE">
        <w:rPr>
          <w:rFonts w:cstheme="minorHAnsi"/>
          <w:snapToGrid w:val="0"/>
          <w:sz w:val="16"/>
          <w:szCs w:val="16"/>
        </w:rPr>
        <w:t xml:space="preserve">Gegadigde verklaart bovenstaande projecten op een vakkundige en regelmatige wijze te hebben uitgevoerd en deze verklaring naar waarheid te hebben ingevuld. </w:t>
      </w:r>
    </w:p>
    <w:p w14:paraId="62CD4EA7" w14:textId="77777777" w:rsidR="00582C70" w:rsidRPr="006309AE" w:rsidRDefault="00582C70" w:rsidP="00582C70">
      <w:pPr>
        <w:ind w:right="95"/>
        <w:rPr>
          <w:rFonts w:cstheme="minorHAnsi"/>
          <w:snapToGrid w:val="0"/>
          <w:sz w:val="16"/>
          <w:szCs w:val="16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582C70" w:rsidRPr="006309AE" w14:paraId="75E69E93" w14:textId="77777777" w:rsidTr="00CD5659">
        <w:tc>
          <w:tcPr>
            <w:tcW w:w="3103" w:type="dxa"/>
          </w:tcPr>
          <w:p w14:paraId="794F4E1B" w14:textId="77777777" w:rsidR="00582C70" w:rsidRPr="006309AE" w:rsidRDefault="00582C70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  <w:r w:rsidRPr="006309AE">
              <w:rPr>
                <w:rFonts w:cstheme="minorHAnsi"/>
                <w:snapToGrid w:val="0"/>
                <w:sz w:val="16"/>
                <w:szCs w:val="16"/>
              </w:rPr>
              <w:t>Naam</w:t>
            </w:r>
          </w:p>
        </w:tc>
        <w:tc>
          <w:tcPr>
            <w:tcW w:w="6525" w:type="dxa"/>
          </w:tcPr>
          <w:p w14:paraId="72746228" w14:textId="77777777" w:rsidR="00582C70" w:rsidRPr="006309AE" w:rsidRDefault="00582C70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</w:p>
        </w:tc>
      </w:tr>
      <w:tr w:rsidR="00582C70" w:rsidRPr="006309AE" w14:paraId="6D7ED0D9" w14:textId="77777777" w:rsidTr="00CD5659">
        <w:tc>
          <w:tcPr>
            <w:tcW w:w="3103" w:type="dxa"/>
          </w:tcPr>
          <w:p w14:paraId="2B5E6BF5" w14:textId="77777777" w:rsidR="00582C70" w:rsidRPr="006309AE" w:rsidRDefault="00582C70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  <w:r w:rsidRPr="006309AE">
              <w:rPr>
                <w:rFonts w:cstheme="minorHAnsi"/>
                <w:snapToGrid w:val="0"/>
                <w:sz w:val="16"/>
                <w:szCs w:val="16"/>
              </w:rPr>
              <w:t>Functie</w:t>
            </w:r>
          </w:p>
        </w:tc>
        <w:tc>
          <w:tcPr>
            <w:tcW w:w="6525" w:type="dxa"/>
          </w:tcPr>
          <w:p w14:paraId="606067E6" w14:textId="77777777" w:rsidR="00582C70" w:rsidRPr="006309AE" w:rsidRDefault="00582C70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</w:p>
        </w:tc>
      </w:tr>
      <w:tr w:rsidR="00582C70" w:rsidRPr="006309AE" w14:paraId="047938CD" w14:textId="77777777" w:rsidTr="00CD5659">
        <w:tc>
          <w:tcPr>
            <w:tcW w:w="3103" w:type="dxa"/>
          </w:tcPr>
          <w:p w14:paraId="351EFD0F" w14:textId="77777777" w:rsidR="00582C70" w:rsidRPr="006309AE" w:rsidRDefault="00582C70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  <w:r w:rsidRPr="006309AE">
              <w:rPr>
                <w:rFonts w:cstheme="minorHAnsi"/>
                <w:snapToGrid w:val="0"/>
                <w:sz w:val="16"/>
                <w:szCs w:val="16"/>
              </w:rPr>
              <w:t>Bedrijf</w:t>
            </w:r>
          </w:p>
        </w:tc>
        <w:tc>
          <w:tcPr>
            <w:tcW w:w="6525" w:type="dxa"/>
          </w:tcPr>
          <w:p w14:paraId="00DEF568" w14:textId="77777777" w:rsidR="00582C70" w:rsidRPr="006309AE" w:rsidRDefault="00582C70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</w:p>
        </w:tc>
      </w:tr>
      <w:tr w:rsidR="00582C70" w:rsidRPr="006309AE" w14:paraId="7C394DD2" w14:textId="77777777" w:rsidTr="00CD5659">
        <w:tc>
          <w:tcPr>
            <w:tcW w:w="3103" w:type="dxa"/>
          </w:tcPr>
          <w:p w14:paraId="3984D5C9" w14:textId="77777777" w:rsidR="00582C70" w:rsidRPr="006309AE" w:rsidRDefault="00582C70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  <w:r w:rsidRPr="006309AE">
              <w:rPr>
                <w:rFonts w:cstheme="minorHAnsi"/>
                <w:snapToGrid w:val="0"/>
                <w:sz w:val="16"/>
                <w:szCs w:val="16"/>
              </w:rPr>
              <w:t>Handtekening</w:t>
            </w:r>
          </w:p>
        </w:tc>
        <w:tc>
          <w:tcPr>
            <w:tcW w:w="6525" w:type="dxa"/>
          </w:tcPr>
          <w:p w14:paraId="380A3FAB" w14:textId="77777777" w:rsidR="00582C70" w:rsidRPr="006309AE" w:rsidRDefault="00582C70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</w:p>
        </w:tc>
      </w:tr>
      <w:tr w:rsidR="00582C70" w:rsidRPr="006309AE" w14:paraId="2076F373" w14:textId="77777777" w:rsidTr="00CD5659">
        <w:tc>
          <w:tcPr>
            <w:tcW w:w="3103" w:type="dxa"/>
          </w:tcPr>
          <w:p w14:paraId="3D6B752A" w14:textId="77777777" w:rsidR="00582C70" w:rsidRPr="006309AE" w:rsidRDefault="00582C70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  <w:r w:rsidRPr="006309AE">
              <w:rPr>
                <w:rFonts w:cstheme="minorHAnsi"/>
                <w:snapToGrid w:val="0"/>
                <w:sz w:val="16"/>
                <w:szCs w:val="16"/>
              </w:rPr>
              <w:t>Plaats en datum</w:t>
            </w:r>
          </w:p>
        </w:tc>
        <w:tc>
          <w:tcPr>
            <w:tcW w:w="6525" w:type="dxa"/>
          </w:tcPr>
          <w:p w14:paraId="5E7A9A1B" w14:textId="77777777" w:rsidR="00582C70" w:rsidRPr="006309AE" w:rsidRDefault="00582C70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</w:p>
        </w:tc>
      </w:tr>
    </w:tbl>
    <w:p w14:paraId="0E663D00" w14:textId="77777777" w:rsidR="00582C70" w:rsidRPr="006309AE" w:rsidRDefault="00582C70" w:rsidP="00582C70">
      <w:pPr>
        <w:rPr>
          <w:rFonts w:cstheme="minorHAnsi"/>
          <w:sz w:val="16"/>
          <w:szCs w:val="16"/>
        </w:rPr>
      </w:pPr>
    </w:p>
    <w:p w14:paraId="033EE1A6" w14:textId="77777777" w:rsidR="00582C70" w:rsidRDefault="00582C70" w:rsidP="00582C70">
      <w:pPr>
        <w:rPr>
          <w:rFonts w:cstheme="minorHAnsi"/>
          <w:sz w:val="16"/>
          <w:szCs w:val="16"/>
        </w:rPr>
      </w:pPr>
    </w:p>
    <w:p w14:paraId="466B23F6" w14:textId="77777777" w:rsidR="004E5A30" w:rsidRDefault="004E5A30" w:rsidP="00582C70">
      <w:pPr>
        <w:rPr>
          <w:rFonts w:cstheme="minorHAnsi"/>
          <w:sz w:val="16"/>
          <w:szCs w:val="16"/>
        </w:rPr>
      </w:pPr>
    </w:p>
    <w:p w14:paraId="5E746B37" w14:textId="77777777" w:rsidR="004E5A30" w:rsidRDefault="004E5A30" w:rsidP="00582C70">
      <w:pPr>
        <w:rPr>
          <w:rFonts w:cstheme="minorHAnsi"/>
          <w:sz w:val="16"/>
          <w:szCs w:val="16"/>
        </w:rPr>
      </w:pPr>
    </w:p>
    <w:p w14:paraId="081C0022" w14:textId="77777777" w:rsidR="004E5A30" w:rsidRDefault="004E5A30" w:rsidP="00582C70">
      <w:pPr>
        <w:rPr>
          <w:rFonts w:cstheme="minorHAnsi"/>
          <w:sz w:val="16"/>
          <w:szCs w:val="16"/>
        </w:rPr>
      </w:pPr>
    </w:p>
    <w:p w14:paraId="1E319C28" w14:textId="77777777" w:rsidR="004E5A30" w:rsidRDefault="004E5A30" w:rsidP="00582C70">
      <w:pPr>
        <w:rPr>
          <w:rFonts w:cstheme="minorHAnsi"/>
          <w:sz w:val="16"/>
          <w:szCs w:val="16"/>
        </w:rPr>
      </w:pPr>
    </w:p>
    <w:p w14:paraId="72742C9A" w14:textId="77777777" w:rsidR="004E5A30" w:rsidRDefault="004E5A30" w:rsidP="00582C70">
      <w:pPr>
        <w:rPr>
          <w:rFonts w:cstheme="minorHAnsi"/>
          <w:sz w:val="16"/>
          <w:szCs w:val="16"/>
        </w:rPr>
      </w:pPr>
    </w:p>
    <w:p w14:paraId="53465BB1" w14:textId="632AB3C8" w:rsidR="004E5A30" w:rsidRDefault="004E5A30" w:rsidP="004E5A30">
      <w:pPr>
        <w:pStyle w:val="BijlageTitel"/>
        <w:numPr>
          <w:ilvl w:val="0"/>
          <w:numId w:val="0"/>
        </w:numPr>
        <w:ind w:left="1985" w:hanging="1985"/>
      </w:pPr>
      <w:bookmarkStart w:id="42" w:name="_Toc189479134"/>
      <w:bookmarkStart w:id="43" w:name="_Toc189636894"/>
      <w:bookmarkStart w:id="44" w:name="_Toc189637772"/>
      <w:r>
        <w:lastRenderedPageBreak/>
        <w:t>Format Nadere selectiecriteria 3: Advisering duurzaamheid</w:t>
      </w:r>
      <w:bookmarkEnd w:id="42"/>
      <w:bookmarkEnd w:id="43"/>
      <w:bookmarkEnd w:id="44"/>
    </w:p>
    <w:p w14:paraId="436606C4" w14:textId="77777777" w:rsidR="004E5A30" w:rsidRPr="006309AE" w:rsidRDefault="004E5A30" w:rsidP="00582C70">
      <w:pPr>
        <w:rPr>
          <w:rFonts w:cstheme="minorHAnsi"/>
          <w:sz w:val="16"/>
          <w:szCs w:val="16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14"/>
        <w:gridCol w:w="6514"/>
      </w:tblGrid>
      <w:tr w:rsidR="00582C70" w:rsidRPr="006309AE" w14:paraId="56C68EFA" w14:textId="77777777" w:rsidTr="00CD5659">
        <w:tc>
          <w:tcPr>
            <w:tcW w:w="9628" w:type="dxa"/>
            <w:gridSpan w:val="2"/>
            <w:shd w:val="clear" w:color="auto" w:fill="AEDD03"/>
            <w:vAlign w:val="center"/>
          </w:tcPr>
          <w:p w14:paraId="64F6451E" w14:textId="04D3A842" w:rsidR="00582C70" w:rsidRPr="006309AE" w:rsidRDefault="00582C70" w:rsidP="00CD5659">
            <w:pPr>
              <w:rPr>
                <w:rFonts w:cstheme="minorHAnsi"/>
                <w:b/>
                <w:sz w:val="16"/>
                <w:szCs w:val="16"/>
              </w:rPr>
            </w:pPr>
            <w:r w:rsidRPr="006309AE">
              <w:rPr>
                <w:rFonts w:cstheme="minorHAnsi"/>
                <w:b/>
                <w:sz w:val="16"/>
                <w:szCs w:val="16"/>
              </w:rPr>
              <w:t>Referentie 3:</w:t>
            </w:r>
            <w:r w:rsidR="00F6212A">
              <w:rPr>
                <w:rFonts w:cstheme="minorHAnsi"/>
                <w:b/>
                <w:sz w:val="16"/>
                <w:szCs w:val="16"/>
              </w:rPr>
              <w:t xml:space="preserve"> Eén referentieproject</w:t>
            </w:r>
          </w:p>
        </w:tc>
      </w:tr>
      <w:tr w:rsidR="00582C70" w:rsidRPr="006309AE" w14:paraId="1F64AEEE" w14:textId="77777777" w:rsidTr="00CD5659">
        <w:tc>
          <w:tcPr>
            <w:tcW w:w="9628" w:type="dxa"/>
            <w:gridSpan w:val="2"/>
            <w:shd w:val="clear" w:color="auto" w:fill="AEDD03"/>
            <w:vAlign w:val="center"/>
          </w:tcPr>
          <w:p w14:paraId="1A67E90F" w14:textId="1AD9678D" w:rsidR="00582C70" w:rsidRPr="006309AE" w:rsidRDefault="00582C70" w:rsidP="00CD5659">
            <w:pPr>
              <w:rPr>
                <w:rFonts w:cstheme="minorHAnsi"/>
                <w:b/>
                <w:sz w:val="16"/>
                <w:szCs w:val="16"/>
              </w:rPr>
            </w:pPr>
            <w:r w:rsidRPr="006309AE">
              <w:rPr>
                <w:rFonts w:cstheme="minorHAnsi"/>
                <w:b/>
                <w:sz w:val="16"/>
                <w:szCs w:val="16"/>
              </w:rPr>
              <w:t xml:space="preserve">Behorende bij selectiecriterium 3: Advisering over duurzaamheid </w:t>
            </w:r>
            <w:r w:rsidR="00D147F4">
              <w:rPr>
                <w:rFonts w:cstheme="minorHAnsi"/>
                <w:b/>
                <w:sz w:val="16"/>
                <w:szCs w:val="16"/>
              </w:rPr>
              <w:t xml:space="preserve">en circulariteit </w:t>
            </w:r>
            <w:r w:rsidR="00E66574">
              <w:rPr>
                <w:rFonts w:cstheme="minorHAnsi"/>
                <w:b/>
                <w:sz w:val="16"/>
                <w:szCs w:val="16"/>
              </w:rPr>
              <w:t>van een Maatschappelijk Vastgoed gebouw</w:t>
            </w:r>
          </w:p>
        </w:tc>
      </w:tr>
      <w:tr w:rsidR="00582C70" w:rsidRPr="006309AE" w14:paraId="52B0897A" w14:textId="77777777" w:rsidTr="00CD5659">
        <w:tc>
          <w:tcPr>
            <w:tcW w:w="3114" w:type="dxa"/>
            <w:vAlign w:val="center"/>
          </w:tcPr>
          <w:p w14:paraId="7497A910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Naam referentie</w:t>
            </w:r>
          </w:p>
        </w:tc>
        <w:tc>
          <w:tcPr>
            <w:tcW w:w="6514" w:type="dxa"/>
            <w:vAlign w:val="center"/>
          </w:tcPr>
          <w:p w14:paraId="793DCB63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4A6047B3" w14:textId="77777777" w:rsidTr="00CD5659">
        <w:tc>
          <w:tcPr>
            <w:tcW w:w="3114" w:type="dxa"/>
            <w:vAlign w:val="center"/>
          </w:tcPr>
          <w:p w14:paraId="5996F88B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Opdrachtgever</w:t>
            </w:r>
          </w:p>
        </w:tc>
        <w:tc>
          <w:tcPr>
            <w:tcW w:w="6514" w:type="dxa"/>
            <w:vAlign w:val="center"/>
          </w:tcPr>
          <w:p w14:paraId="0FC9C391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435CB442" w14:textId="77777777" w:rsidTr="00CD5659">
        <w:tc>
          <w:tcPr>
            <w:tcW w:w="3114" w:type="dxa"/>
            <w:vAlign w:val="center"/>
          </w:tcPr>
          <w:p w14:paraId="6AAB7671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Adres</w:t>
            </w:r>
          </w:p>
        </w:tc>
        <w:tc>
          <w:tcPr>
            <w:tcW w:w="6514" w:type="dxa"/>
            <w:vAlign w:val="center"/>
          </w:tcPr>
          <w:p w14:paraId="4EEBB3C7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016DFE4F" w14:textId="77777777" w:rsidTr="00CD5659">
        <w:tc>
          <w:tcPr>
            <w:tcW w:w="3114" w:type="dxa"/>
            <w:vAlign w:val="center"/>
          </w:tcPr>
          <w:p w14:paraId="567C0F15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Postcode en plaats</w:t>
            </w:r>
          </w:p>
        </w:tc>
        <w:tc>
          <w:tcPr>
            <w:tcW w:w="6514" w:type="dxa"/>
            <w:vAlign w:val="center"/>
          </w:tcPr>
          <w:p w14:paraId="705B80ED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5E93DE50" w14:textId="77777777" w:rsidTr="00CD5659">
        <w:tc>
          <w:tcPr>
            <w:tcW w:w="3114" w:type="dxa"/>
            <w:vAlign w:val="center"/>
          </w:tcPr>
          <w:p w14:paraId="73C1DA10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Naam contactpersoon</w:t>
            </w:r>
          </w:p>
        </w:tc>
        <w:tc>
          <w:tcPr>
            <w:tcW w:w="6514" w:type="dxa"/>
            <w:vAlign w:val="center"/>
          </w:tcPr>
          <w:p w14:paraId="6ED78EF2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0729E36F" w14:textId="77777777" w:rsidTr="00CD5659">
        <w:tc>
          <w:tcPr>
            <w:tcW w:w="3114" w:type="dxa"/>
            <w:vAlign w:val="center"/>
          </w:tcPr>
          <w:p w14:paraId="69C47B67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Functie</w:t>
            </w:r>
          </w:p>
        </w:tc>
        <w:tc>
          <w:tcPr>
            <w:tcW w:w="6514" w:type="dxa"/>
            <w:vAlign w:val="center"/>
          </w:tcPr>
          <w:p w14:paraId="31BEFE2D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780200CE" w14:textId="77777777" w:rsidTr="00CD5659">
        <w:tc>
          <w:tcPr>
            <w:tcW w:w="3114" w:type="dxa"/>
            <w:vAlign w:val="center"/>
          </w:tcPr>
          <w:p w14:paraId="6D06E00E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Telefoonnummer</w:t>
            </w:r>
          </w:p>
        </w:tc>
        <w:tc>
          <w:tcPr>
            <w:tcW w:w="6514" w:type="dxa"/>
            <w:vAlign w:val="center"/>
          </w:tcPr>
          <w:p w14:paraId="3BCE64E9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3D5F55C4" w14:textId="77777777" w:rsidTr="00CD5659">
        <w:tc>
          <w:tcPr>
            <w:tcW w:w="3114" w:type="dxa"/>
            <w:vAlign w:val="center"/>
          </w:tcPr>
          <w:p w14:paraId="7FE5C795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514" w:type="dxa"/>
            <w:vAlign w:val="center"/>
          </w:tcPr>
          <w:p w14:paraId="2D269CEF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383423AA" w14:textId="77777777" w:rsidTr="00CD5659">
        <w:tc>
          <w:tcPr>
            <w:tcW w:w="9628" w:type="dxa"/>
            <w:gridSpan w:val="2"/>
            <w:shd w:val="clear" w:color="auto" w:fill="AEDD03"/>
            <w:vAlign w:val="center"/>
          </w:tcPr>
          <w:p w14:paraId="0D6A0AFC" w14:textId="77777777" w:rsidR="00582C70" w:rsidRPr="006309AE" w:rsidRDefault="00582C70" w:rsidP="00CD5659">
            <w:pPr>
              <w:rPr>
                <w:rFonts w:cstheme="minorHAnsi"/>
                <w:b/>
                <w:sz w:val="16"/>
                <w:szCs w:val="16"/>
              </w:rPr>
            </w:pPr>
            <w:r w:rsidRPr="006309AE">
              <w:rPr>
                <w:rFonts w:cstheme="minorHAnsi"/>
                <w:b/>
                <w:sz w:val="16"/>
                <w:szCs w:val="16"/>
              </w:rPr>
              <w:t>Kenmerken referentieproject</w:t>
            </w:r>
          </w:p>
        </w:tc>
      </w:tr>
      <w:tr w:rsidR="00582C70" w:rsidRPr="006309AE" w14:paraId="5F04E582" w14:textId="77777777" w:rsidTr="00CD5659">
        <w:tc>
          <w:tcPr>
            <w:tcW w:w="3114" w:type="dxa"/>
            <w:vAlign w:val="center"/>
          </w:tcPr>
          <w:p w14:paraId="4348FA7D" w14:textId="77777777" w:rsidR="00582C70" w:rsidRPr="006309AE" w:rsidRDefault="00582C70" w:rsidP="00CD5659">
            <w:pPr>
              <w:jc w:val="left"/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Rol Gegadigde</w:t>
            </w:r>
          </w:p>
        </w:tc>
        <w:tc>
          <w:tcPr>
            <w:tcW w:w="6514" w:type="dxa"/>
            <w:vAlign w:val="center"/>
          </w:tcPr>
          <w:p w14:paraId="61BE5D0F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0ADEEFC5" w14:textId="77777777" w:rsidTr="00CD5659">
        <w:tc>
          <w:tcPr>
            <w:tcW w:w="3114" w:type="dxa"/>
            <w:vAlign w:val="center"/>
          </w:tcPr>
          <w:p w14:paraId="59E59CFE" w14:textId="77777777" w:rsidR="00582C70" w:rsidRPr="006309AE" w:rsidRDefault="00582C70" w:rsidP="00CD5659">
            <w:pPr>
              <w:jc w:val="left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Beroep op derde / naam derde</w:t>
            </w:r>
          </w:p>
        </w:tc>
        <w:tc>
          <w:tcPr>
            <w:tcW w:w="6514" w:type="dxa"/>
            <w:vAlign w:val="center"/>
          </w:tcPr>
          <w:p w14:paraId="58C4A446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2017881E" w14:textId="77777777" w:rsidTr="00CD5659">
        <w:tc>
          <w:tcPr>
            <w:tcW w:w="3114" w:type="dxa"/>
            <w:vAlign w:val="center"/>
          </w:tcPr>
          <w:p w14:paraId="25A0FFFB" w14:textId="77777777" w:rsidR="00582C70" w:rsidRPr="006309AE" w:rsidRDefault="00582C70" w:rsidP="00CD5659">
            <w:pPr>
              <w:jc w:val="left"/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Opdrachtsom in €</w:t>
            </w:r>
          </w:p>
        </w:tc>
        <w:tc>
          <w:tcPr>
            <w:tcW w:w="6514" w:type="dxa"/>
            <w:vAlign w:val="center"/>
          </w:tcPr>
          <w:p w14:paraId="2C89087E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6A761B40" w14:textId="77777777" w:rsidTr="00CD5659">
        <w:tc>
          <w:tcPr>
            <w:tcW w:w="3114" w:type="dxa"/>
            <w:vAlign w:val="center"/>
          </w:tcPr>
          <w:p w14:paraId="41CD9F2B" w14:textId="77777777" w:rsidR="00582C70" w:rsidRPr="006309AE" w:rsidRDefault="00582C70" w:rsidP="00CD5659">
            <w:pPr>
              <w:jc w:val="left"/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 xml:space="preserve">Omvang in m² </w:t>
            </w:r>
            <w:proofErr w:type="spellStart"/>
            <w:r w:rsidRPr="006309AE">
              <w:rPr>
                <w:rFonts w:cstheme="minorHAnsi"/>
                <w:sz w:val="16"/>
                <w:szCs w:val="16"/>
              </w:rPr>
              <w:t>bvo</w:t>
            </w:r>
            <w:proofErr w:type="spellEnd"/>
          </w:p>
        </w:tc>
        <w:tc>
          <w:tcPr>
            <w:tcW w:w="6514" w:type="dxa"/>
            <w:vAlign w:val="center"/>
          </w:tcPr>
          <w:p w14:paraId="08601E46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2CE319E5" w14:textId="77777777" w:rsidTr="00CD5659">
        <w:tc>
          <w:tcPr>
            <w:tcW w:w="3114" w:type="dxa"/>
            <w:vAlign w:val="center"/>
          </w:tcPr>
          <w:p w14:paraId="50004C74" w14:textId="77777777" w:rsidR="00582C70" w:rsidRPr="006309AE" w:rsidRDefault="00582C70" w:rsidP="00CD5659">
            <w:pPr>
              <w:jc w:val="left"/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Datum start project</w:t>
            </w:r>
          </w:p>
        </w:tc>
        <w:tc>
          <w:tcPr>
            <w:tcW w:w="6514" w:type="dxa"/>
            <w:vAlign w:val="center"/>
          </w:tcPr>
          <w:p w14:paraId="3681CEB0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2D334DDD" w14:textId="77777777" w:rsidTr="00CD5659">
        <w:tc>
          <w:tcPr>
            <w:tcW w:w="3114" w:type="dxa"/>
            <w:vAlign w:val="center"/>
          </w:tcPr>
          <w:p w14:paraId="1F652582" w14:textId="77777777" w:rsidR="00582C70" w:rsidRPr="006309AE" w:rsidRDefault="00582C70" w:rsidP="00CD5659">
            <w:pPr>
              <w:jc w:val="left"/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Datum goedkeuring Definitief ontwerp</w:t>
            </w:r>
          </w:p>
        </w:tc>
        <w:tc>
          <w:tcPr>
            <w:tcW w:w="6514" w:type="dxa"/>
            <w:vAlign w:val="center"/>
          </w:tcPr>
          <w:p w14:paraId="065CB25D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39259788" w14:textId="77777777" w:rsidTr="00CD5659">
        <w:tc>
          <w:tcPr>
            <w:tcW w:w="3114" w:type="dxa"/>
            <w:vAlign w:val="center"/>
          </w:tcPr>
          <w:p w14:paraId="243ED3FB" w14:textId="77777777" w:rsidR="00582C70" w:rsidRPr="006309AE" w:rsidRDefault="00582C70" w:rsidP="00CD5659">
            <w:pPr>
              <w:jc w:val="left"/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Datum oplevering</w:t>
            </w:r>
          </w:p>
        </w:tc>
        <w:tc>
          <w:tcPr>
            <w:tcW w:w="6514" w:type="dxa"/>
            <w:vAlign w:val="center"/>
          </w:tcPr>
          <w:p w14:paraId="1956FC9B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2511052D" w14:textId="77777777" w:rsidTr="00CD5659">
        <w:tc>
          <w:tcPr>
            <w:tcW w:w="3114" w:type="dxa"/>
            <w:vAlign w:val="center"/>
          </w:tcPr>
          <w:p w14:paraId="72331259" w14:textId="77777777" w:rsidR="00582C70" w:rsidRPr="006309AE" w:rsidRDefault="00582C70" w:rsidP="00CD5659">
            <w:pPr>
              <w:jc w:val="left"/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Status (ontwerp / bouw / opgeleverd)</w:t>
            </w:r>
          </w:p>
        </w:tc>
        <w:tc>
          <w:tcPr>
            <w:tcW w:w="6514" w:type="dxa"/>
            <w:vAlign w:val="center"/>
          </w:tcPr>
          <w:p w14:paraId="2C53C749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0AA2DA9A" w14:textId="77777777" w:rsidTr="00CD5659">
        <w:tc>
          <w:tcPr>
            <w:tcW w:w="3114" w:type="dxa"/>
            <w:vAlign w:val="center"/>
          </w:tcPr>
          <w:p w14:paraId="19005808" w14:textId="77777777" w:rsidR="00582C70" w:rsidRPr="006309AE" w:rsidRDefault="00582C70" w:rsidP="00CD5659">
            <w:pPr>
              <w:jc w:val="left"/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Omschrijving project</w:t>
            </w:r>
          </w:p>
        </w:tc>
        <w:tc>
          <w:tcPr>
            <w:tcW w:w="6514" w:type="dxa"/>
            <w:vAlign w:val="center"/>
          </w:tcPr>
          <w:p w14:paraId="3D3DE5BA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3B22BCDE" w14:textId="77777777" w:rsidTr="00CD5659">
        <w:tc>
          <w:tcPr>
            <w:tcW w:w="3114" w:type="dxa"/>
            <w:vAlign w:val="center"/>
          </w:tcPr>
          <w:p w14:paraId="24A90B1B" w14:textId="77777777" w:rsidR="00582C70" w:rsidRPr="006309AE" w:rsidRDefault="00582C70" w:rsidP="00CD5659">
            <w:pPr>
              <w:jc w:val="left"/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Korte toelichting op project</w:t>
            </w:r>
          </w:p>
        </w:tc>
        <w:tc>
          <w:tcPr>
            <w:tcW w:w="6514" w:type="dxa"/>
            <w:vAlign w:val="center"/>
          </w:tcPr>
          <w:p w14:paraId="041BD764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3EB46A90" w14:textId="77777777" w:rsidR="00582C70" w:rsidRPr="006309AE" w:rsidRDefault="00582C70" w:rsidP="00582C70">
      <w:pPr>
        <w:rPr>
          <w:rFonts w:cstheme="minorHAnsi"/>
          <w:sz w:val="16"/>
          <w:szCs w:val="16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14"/>
        <w:gridCol w:w="6514"/>
      </w:tblGrid>
      <w:tr w:rsidR="00582C70" w:rsidRPr="006309AE" w14:paraId="16A3DBE9" w14:textId="77777777" w:rsidTr="00CD5659">
        <w:trPr>
          <w:trHeight w:val="189"/>
        </w:trPr>
        <w:tc>
          <w:tcPr>
            <w:tcW w:w="9628" w:type="dxa"/>
            <w:gridSpan w:val="2"/>
            <w:shd w:val="clear" w:color="auto" w:fill="AEDD03"/>
            <w:vAlign w:val="center"/>
          </w:tcPr>
          <w:p w14:paraId="2A68EEF4" w14:textId="559F895C" w:rsidR="00582C70" w:rsidRPr="006309AE" w:rsidRDefault="00582C70" w:rsidP="00CD5659">
            <w:pPr>
              <w:ind w:right="95"/>
              <w:rPr>
                <w:rFonts w:cstheme="minorHAnsi"/>
                <w:b/>
                <w:bCs/>
                <w:snapToGrid w:val="0"/>
                <w:sz w:val="16"/>
                <w:szCs w:val="16"/>
              </w:rPr>
            </w:pPr>
            <w:r w:rsidRPr="006309AE">
              <w:rPr>
                <w:rFonts w:cstheme="minorHAnsi"/>
                <w:b/>
                <w:bCs/>
                <w:snapToGrid w:val="0"/>
                <w:sz w:val="16"/>
                <w:szCs w:val="16"/>
              </w:rPr>
              <w:t>S3.1 Ervaring met duurzaamheid</w:t>
            </w:r>
            <w:r w:rsidR="00D147F4">
              <w:rPr>
                <w:rFonts w:cstheme="minorHAnsi"/>
                <w:b/>
                <w:bCs/>
                <w:snapToGrid w:val="0"/>
                <w:sz w:val="16"/>
                <w:szCs w:val="16"/>
              </w:rPr>
              <w:t xml:space="preserve"> en circulariteit</w:t>
            </w:r>
            <w:r w:rsidRPr="006309AE">
              <w:rPr>
                <w:rFonts w:cstheme="minorHAnsi"/>
                <w:b/>
                <w:bCs/>
                <w:snapToGrid w:val="0"/>
                <w:sz w:val="16"/>
                <w:szCs w:val="16"/>
              </w:rPr>
              <w:t xml:space="preserve"> (max. </w:t>
            </w:r>
            <w:r>
              <w:rPr>
                <w:rFonts w:cstheme="minorHAnsi"/>
                <w:b/>
                <w:bCs/>
                <w:snapToGrid w:val="0"/>
                <w:sz w:val="16"/>
                <w:szCs w:val="16"/>
              </w:rPr>
              <w:t>2</w:t>
            </w:r>
            <w:r w:rsidRPr="006309AE">
              <w:rPr>
                <w:rFonts w:cstheme="minorHAnsi"/>
                <w:b/>
                <w:bCs/>
                <w:snapToGrid w:val="0"/>
                <w:sz w:val="16"/>
                <w:szCs w:val="16"/>
              </w:rPr>
              <w:t xml:space="preserve"> A4)</w:t>
            </w:r>
          </w:p>
        </w:tc>
      </w:tr>
      <w:tr w:rsidR="00AF7E18" w:rsidRPr="006309AE" w14:paraId="582D1AD6" w14:textId="77777777" w:rsidTr="00447249">
        <w:trPr>
          <w:trHeight w:val="567"/>
        </w:trPr>
        <w:tc>
          <w:tcPr>
            <w:tcW w:w="3114" w:type="dxa"/>
            <w:vMerge w:val="restart"/>
          </w:tcPr>
          <w:p w14:paraId="12515232" w14:textId="13F76C44" w:rsidR="00AF7E18" w:rsidRPr="005F4406" w:rsidRDefault="00AF7E18" w:rsidP="005F4406">
            <w:pPr>
              <w:ind w:right="95"/>
              <w:rPr>
                <w:rFonts w:cstheme="minorHAnsi"/>
                <w:sz w:val="16"/>
                <w:szCs w:val="16"/>
              </w:rPr>
            </w:pPr>
            <w:r w:rsidRPr="005F4406">
              <w:rPr>
                <w:rFonts w:cstheme="minorHAnsi"/>
                <w:sz w:val="16"/>
                <w:szCs w:val="16"/>
              </w:rPr>
              <w:t xml:space="preserve">Met de ambitie om de duurzaamheid van het </w:t>
            </w:r>
            <w:proofErr w:type="spellStart"/>
            <w:r w:rsidR="009779B2">
              <w:rPr>
                <w:rFonts w:cstheme="minorHAnsi"/>
                <w:sz w:val="16"/>
                <w:szCs w:val="16"/>
              </w:rPr>
              <w:t>Kindcentrum</w:t>
            </w:r>
            <w:proofErr w:type="spellEnd"/>
            <w:r w:rsidRPr="005F4406">
              <w:rPr>
                <w:rFonts w:cstheme="minorHAnsi"/>
                <w:sz w:val="16"/>
                <w:szCs w:val="16"/>
              </w:rPr>
              <w:t xml:space="preserve"> zo optimaal mogelijk te maken is het wenselijk dat de Gegadigde</w:t>
            </w:r>
          </w:p>
          <w:p w14:paraId="2A6C66A9" w14:textId="4686BC00" w:rsidR="00AF7E18" w:rsidRPr="005F4406" w:rsidRDefault="00AF7E18" w:rsidP="005F4406">
            <w:pPr>
              <w:ind w:right="95"/>
              <w:rPr>
                <w:rFonts w:cstheme="minorHAnsi"/>
                <w:sz w:val="16"/>
                <w:szCs w:val="16"/>
              </w:rPr>
            </w:pPr>
            <w:r w:rsidRPr="005F4406">
              <w:rPr>
                <w:rFonts w:cstheme="minorHAnsi"/>
                <w:sz w:val="16"/>
                <w:szCs w:val="16"/>
              </w:rPr>
              <w:t>kennis en ervaring heeft met diverse duurzaamheidsmaatregelen o.b.v. o.a. Trias Energetica en circulair ontwerpen om tot een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5F4406">
              <w:rPr>
                <w:rFonts w:cstheme="minorHAnsi"/>
                <w:sz w:val="16"/>
                <w:szCs w:val="16"/>
              </w:rPr>
              <w:t>optimaal resultaat te komen.</w:t>
            </w:r>
            <w:r>
              <w:rPr>
                <w:rFonts w:cstheme="minorHAnsi"/>
                <w:sz w:val="16"/>
                <w:szCs w:val="16"/>
              </w:rPr>
              <w:br/>
            </w:r>
            <w:r>
              <w:rPr>
                <w:rFonts w:cstheme="minorHAnsi"/>
                <w:sz w:val="16"/>
                <w:szCs w:val="16"/>
              </w:rPr>
              <w:br/>
            </w:r>
            <w:r w:rsidRPr="005F4406">
              <w:rPr>
                <w:rFonts w:cstheme="minorHAnsi"/>
                <w:sz w:val="16"/>
                <w:szCs w:val="16"/>
              </w:rPr>
              <w:t xml:space="preserve">Daarnaast is de exploitatielast (onderhouds- en beheerlasten) van het nieuwe </w:t>
            </w:r>
            <w:proofErr w:type="spellStart"/>
            <w:r w:rsidR="009779B2">
              <w:rPr>
                <w:rFonts w:cstheme="minorHAnsi"/>
                <w:sz w:val="16"/>
                <w:szCs w:val="16"/>
              </w:rPr>
              <w:t>Kindcentrum</w:t>
            </w:r>
            <w:proofErr w:type="spellEnd"/>
            <w:r w:rsidRPr="005F4406">
              <w:rPr>
                <w:rFonts w:cstheme="minorHAnsi"/>
                <w:sz w:val="16"/>
                <w:szCs w:val="16"/>
              </w:rPr>
              <w:t xml:space="preserve"> is een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5F4406">
              <w:rPr>
                <w:rFonts w:cstheme="minorHAnsi"/>
                <w:sz w:val="16"/>
                <w:szCs w:val="16"/>
              </w:rPr>
              <w:t>belangrijk aandachtspunt. Met bewezen ervaring van de Gegadigde ten aanzien van duurzaamheid in relatie tot een besparing</w:t>
            </w:r>
          </w:p>
          <w:p w14:paraId="4EF299A2" w14:textId="1BAB249C" w:rsidR="00AF7E18" w:rsidRPr="006309AE" w:rsidRDefault="00AF7E18" w:rsidP="005F4406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  <w:r w:rsidRPr="005F4406">
              <w:rPr>
                <w:rFonts w:cstheme="minorHAnsi"/>
                <w:sz w:val="16"/>
                <w:szCs w:val="16"/>
              </w:rPr>
              <w:t>van de exploitatielasten, wordt beoogd dat voor de gemeente een duurzaam en toekomstbestendig gebouw wordt gerealiseerd.</w:t>
            </w:r>
          </w:p>
        </w:tc>
        <w:tc>
          <w:tcPr>
            <w:tcW w:w="6514" w:type="dxa"/>
          </w:tcPr>
          <w:p w14:paraId="2D41864D" w14:textId="5D4AB0A2" w:rsidR="00AF7E18" w:rsidRPr="00C20087" w:rsidRDefault="00AF7E18" w:rsidP="00AF7E18">
            <w:pPr>
              <w:pStyle w:val="Opsomming"/>
              <w:ind w:right="95"/>
              <w:rPr>
                <w:rFonts w:cstheme="minorHAnsi"/>
                <w:sz w:val="16"/>
                <w:szCs w:val="16"/>
              </w:rPr>
            </w:pPr>
            <w:r w:rsidRPr="00C20087">
              <w:rPr>
                <w:sz w:val="16"/>
                <w:szCs w:val="16"/>
              </w:rPr>
              <w:t>Vergaande optimalisering van gebouwconcept met door duurzaamheid gestuurde ontwerpkeuzen, hetgeen heeft geleid tot</w:t>
            </w:r>
            <w:r w:rsidR="00C20087" w:rsidRPr="00C20087">
              <w:rPr>
                <w:sz w:val="16"/>
                <w:szCs w:val="16"/>
              </w:rPr>
              <w:t xml:space="preserve"> </w:t>
            </w:r>
            <w:r w:rsidRPr="00C20087">
              <w:rPr>
                <w:rFonts w:cstheme="minorHAnsi"/>
                <w:sz w:val="16"/>
                <w:szCs w:val="16"/>
              </w:rPr>
              <w:t>bijvoorbeeld:</w:t>
            </w:r>
          </w:p>
          <w:p w14:paraId="45CA0898" w14:textId="52867828" w:rsidR="00AF7E18" w:rsidRPr="00AF7E18" w:rsidRDefault="00AF7E18" w:rsidP="00AF7E18">
            <w:pPr>
              <w:pStyle w:val="Subopsomming"/>
              <w:rPr>
                <w:sz w:val="16"/>
                <w:szCs w:val="16"/>
              </w:rPr>
            </w:pPr>
            <w:r w:rsidRPr="00AF7E18">
              <w:rPr>
                <w:sz w:val="16"/>
                <w:szCs w:val="16"/>
              </w:rPr>
              <w:t>een energieleverend of ‘nul-op-de-meter’ of CO2 neutraal gebouw en/of</w:t>
            </w:r>
          </w:p>
          <w:p w14:paraId="3A292995" w14:textId="6233C3D7" w:rsidR="00AF7E18" w:rsidRPr="006309AE" w:rsidRDefault="00AF7E18" w:rsidP="00AF7E18">
            <w:pPr>
              <w:pStyle w:val="Subopsomming"/>
              <w:rPr>
                <w:snapToGrid w:val="0"/>
              </w:rPr>
            </w:pPr>
            <w:r w:rsidRPr="00AF7E18">
              <w:rPr>
                <w:sz w:val="16"/>
                <w:szCs w:val="16"/>
              </w:rPr>
              <w:t>een gebouw met aantoonbaar lage exploitatielasten (beheer en onderhoud);</w:t>
            </w:r>
            <w:r w:rsidR="008626DC">
              <w:rPr>
                <w:sz w:val="16"/>
                <w:szCs w:val="16"/>
              </w:rPr>
              <w:br/>
            </w:r>
          </w:p>
        </w:tc>
      </w:tr>
      <w:tr w:rsidR="00772607" w:rsidRPr="006309AE" w14:paraId="12BAE8EA" w14:textId="77777777" w:rsidTr="00F17B2D">
        <w:trPr>
          <w:trHeight w:val="567"/>
        </w:trPr>
        <w:tc>
          <w:tcPr>
            <w:tcW w:w="3114" w:type="dxa"/>
            <w:vMerge/>
          </w:tcPr>
          <w:p w14:paraId="556B582F" w14:textId="77777777" w:rsidR="00772607" w:rsidRPr="006309AE" w:rsidRDefault="00772607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</w:p>
        </w:tc>
        <w:tc>
          <w:tcPr>
            <w:tcW w:w="6514" w:type="dxa"/>
          </w:tcPr>
          <w:p w14:paraId="62953FBC" w14:textId="7BA953FC" w:rsidR="00772607" w:rsidRPr="008626DC" w:rsidRDefault="00772607" w:rsidP="008626DC">
            <w:pPr>
              <w:pStyle w:val="Opsomming"/>
              <w:rPr>
                <w:rFonts w:cstheme="minorHAnsi"/>
                <w:snapToGrid w:val="0"/>
                <w:sz w:val="16"/>
                <w:szCs w:val="16"/>
              </w:rPr>
            </w:pPr>
            <w:r w:rsidRPr="008626DC">
              <w:rPr>
                <w:sz w:val="16"/>
                <w:szCs w:val="16"/>
              </w:rPr>
              <w:t>Vergaande optimalisering van gebouwconcept met door circulariteit gestuurde ontwerpkeuzen;</w:t>
            </w:r>
          </w:p>
        </w:tc>
      </w:tr>
      <w:tr w:rsidR="00772607" w:rsidRPr="006309AE" w14:paraId="08B7332B" w14:textId="77777777" w:rsidTr="00D80A63">
        <w:trPr>
          <w:trHeight w:val="567"/>
        </w:trPr>
        <w:tc>
          <w:tcPr>
            <w:tcW w:w="3114" w:type="dxa"/>
            <w:vMerge/>
          </w:tcPr>
          <w:p w14:paraId="278615C7" w14:textId="77777777" w:rsidR="00772607" w:rsidRPr="006309AE" w:rsidRDefault="00772607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</w:p>
        </w:tc>
        <w:tc>
          <w:tcPr>
            <w:tcW w:w="6514" w:type="dxa"/>
          </w:tcPr>
          <w:p w14:paraId="7C62D9CB" w14:textId="77777777" w:rsidR="00772607" w:rsidRPr="00E102E8" w:rsidRDefault="008626DC" w:rsidP="008626DC">
            <w:pPr>
              <w:pStyle w:val="Opsomming"/>
              <w:rPr>
                <w:rFonts w:cstheme="minorHAnsi"/>
                <w:snapToGrid w:val="0"/>
                <w:sz w:val="16"/>
                <w:szCs w:val="16"/>
              </w:rPr>
            </w:pPr>
            <w:r w:rsidRPr="008626DC">
              <w:rPr>
                <w:sz w:val="16"/>
                <w:szCs w:val="16"/>
              </w:rPr>
              <w:t>Het referentieproject heeft een GPR score op Milieu van 7 of hoger;</w:t>
            </w:r>
          </w:p>
          <w:p w14:paraId="7BEB30AC" w14:textId="774A2F6A" w:rsidR="00E102E8" w:rsidRPr="008626DC" w:rsidRDefault="00E102E8" w:rsidP="00E102E8">
            <w:pPr>
              <w:pStyle w:val="Opsomming"/>
              <w:numPr>
                <w:ilvl w:val="0"/>
                <w:numId w:val="0"/>
              </w:numPr>
              <w:rPr>
                <w:rFonts w:cstheme="minorHAnsi"/>
                <w:snapToGrid w:val="0"/>
                <w:sz w:val="16"/>
                <w:szCs w:val="16"/>
              </w:rPr>
            </w:pPr>
            <w:r w:rsidRPr="008626DC">
              <w:rPr>
                <w:sz w:val="16"/>
                <w:szCs w:val="16"/>
              </w:rPr>
              <w:t>Een aantoonbare hogere score zorgt voor een hogere beoordeling;</w:t>
            </w:r>
          </w:p>
        </w:tc>
      </w:tr>
      <w:tr w:rsidR="00772607" w:rsidRPr="006309AE" w14:paraId="6B66F9DB" w14:textId="77777777" w:rsidTr="00B10300">
        <w:trPr>
          <w:trHeight w:val="567"/>
        </w:trPr>
        <w:tc>
          <w:tcPr>
            <w:tcW w:w="3114" w:type="dxa"/>
            <w:vMerge/>
          </w:tcPr>
          <w:p w14:paraId="7732B5AF" w14:textId="77777777" w:rsidR="00772607" w:rsidRPr="006309AE" w:rsidRDefault="00772607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</w:p>
        </w:tc>
        <w:tc>
          <w:tcPr>
            <w:tcW w:w="6514" w:type="dxa"/>
          </w:tcPr>
          <w:p w14:paraId="7F397D69" w14:textId="77777777" w:rsidR="008626DC" w:rsidRPr="008626DC" w:rsidRDefault="008626DC" w:rsidP="008626DC">
            <w:pPr>
              <w:pStyle w:val="Opsomming"/>
              <w:rPr>
                <w:sz w:val="16"/>
                <w:szCs w:val="16"/>
              </w:rPr>
            </w:pPr>
            <w:r w:rsidRPr="008626DC">
              <w:rPr>
                <w:sz w:val="16"/>
                <w:szCs w:val="16"/>
              </w:rPr>
              <w:t>Het referentieproject heeft een GPR score op Toekomstwaarde van 7 of hoger;</w:t>
            </w:r>
          </w:p>
          <w:p w14:paraId="5C8813A8" w14:textId="5B8D1D8E" w:rsidR="00772607" w:rsidRPr="008626DC" w:rsidRDefault="008626DC" w:rsidP="00E102E8">
            <w:pPr>
              <w:pStyle w:val="Opsomming"/>
              <w:numPr>
                <w:ilvl w:val="0"/>
                <w:numId w:val="0"/>
              </w:numPr>
              <w:rPr>
                <w:rFonts w:cstheme="minorHAnsi"/>
                <w:snapToGrid w:val="0"/>
                <w:sz w:val="16"/>
                <w:szCs w:val="16"/>
              </w:rPr>
            </w:pPr>
            <w:r w:rsidRPr="008626DC">
              <w:rPr>
                <w:sz w:val="16"/>
                <w:szCs w:val="16"/>
              </w:rPr>
              <w:t>Een aantoonbare hogere score zorgt voor een hogere beoordeling;</w:t>
            </w:r>
          </w:p>
        </w:tc>
      </w:tr>
      <w:tr w:rsidR="00582C70" w:rsidRPr="006309AE" w14:paraId="67A6229E" w14:textId="77777777" w:rsidTr="00CD5659">
        <w:trPr>
          <w:trHeight w:val="284"/>
        </w:trPr>
        <w:tc>
          <w:tcPr>
            <w:tcW w:w="9628" w:type="dxa"/>
            <w:gridSpan w:val="2"/>
          </w:tcPr>
          <w:p w14:paraId="688C40FD" w14:textId="77777777" w:rsidR="00582C70" w:rsidRPr="006309AE" w:rsidRDefault="00582C70" w:rsidP="00CD5659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6309AE">
              <w:rPr>
                <w:rFonts w:cstheme="minorHAnsi"/>
                <w:i/>
                <w:iCs/>
                <w:sz w:val="16"/>
                <w:szCs w:val="16"/>
              </w:rPr>
              <w:t>Onderbouw dit met een schriftelijke motivatie waaruit blijkt welke duurzame oplossingen zijn gerealiseerd.</w:t>
            </w:r>
          </w:p>
        </w:tc>
      </w:tr>
    </w:tbl>
    <w:p w14:paraId="56554E19" w14:textId="77777777" w:rsidR="00C24053" w:rsidRDefault="00C24053" w:rsidP="00582C70">
      <w:pPr>
        <w:ind w:right="95"/>
        <w:rPr>
          <w:rFonts w:cstheme="minorHAnsi"/>
          <w:snapToGrid w:val="0"/>
          <w:sz w:val="16"/>
          <w:szCs w:val="16"/>
        </w:rPr>
      </w:pPr>
    </w:p>
    <w:p w14:paraId="1AE2D716" w14:textId="4D12690F" w:rsidR="00582C70" w:rsidRPr="006309AE" w:rsidRDefault="00582C70" w:rsidP="00582C70">
      <w:pPr>
        <w:ind w:right="95"/>
        <w:rPr>
          <w:rFonts w:cstheme="minorHAnsi"/>
          <w:snapToGrid w:val="0"/>
          <w:sz w:val="16"/>
          <w:szCs w:val="16"/>
        </w:rPr>
      </w:pPr>
      <w:r w:rsidRPr="006309AE">
        <w:rPr>
          <w:rFonts w:cstheme="minorHAnsi"/>
          <w:snapToGrid w:val="0"/>
          <w:sz w:val="16"/>
          <w:szCs w:val="16"/>
        </w:rPr>
        <w:t xml:space="preserve">Gegadigde verklaart bovenstaande projecten op een vakkundige en regelmatige wijze te hebben uitgevoerd en deze verklaring naar waarheid te hebben ingevuld. </w:t>
      </w:r>
    </w:p>
    <w:p w14:paraId="0B622376" w14:textId="77777777" w:rsidR="00582C70" w:rsidRPr="006309AE" w:rsidRDefault="00582C70" w:rsidP="00582C70">
      <w:pPr>
        <w:ind w:right="95"/>
        <w:rPr>
          <w:rFonts w:cstheme="minorHAnsi"/>
          <w:snapToGrid w:val="0"/>
          <w:sz w:val="16"/>
          <w:szCs w:val="16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582C70" w:rsidRPr="006309AE" w14:paraId="30731847" w14:textId="77777777" w:rsidTr="00CD5659">
        <w:tc>
          <w:tcPr>
            <w:tcW w:w="3103" w:type="dxa"/>
          </w:tcPr>
          <w:p w14:paraId="4EF72FBF" w14:textId="77777777" w:rsidR="00582C70" w:rsidRPr="006309AE" w:rsidRDefault="00582C70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  <w:r w:rsidRPr="006309AE">
              <w:rPr>
                <w:rFonts w:cstheme="minorHAnsi"/>
                <w:snapToGrid w:val="0"/>
                <w:sz w:val="16"/>
                <w:szCs w:val="16"/>
              </w:rPr>
              <w:t>Naam</w:t>
            </w:r>
          </w:p>
        </w:tc>
        <w:tc>
          <w:tcPr>
            <w:tcW w:w="6525" w:type="dxa"/>
          </w:tcPr>
          <w:p w14:paraId="7BEF8FF8" w14:textId="77777777" w:rsidR="00582C70" w:rsidRPr="006309AE" w:rsidRDefault="00582C70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</w:p>
        </w:tc>
      </w:tr>
      <w:tr w:rsidR="00582C70" w:rsidRPr="006309AE" w14:paraId="0FFB3081" w14:textId="77777777" w:rsidTr="00CD5659">
        <w:tc>
          <w:tcPr>
            <w:tcW w:w="3103" w:type="dxa"/>
          </w:tcPr>
          <w:p w14:paraId="4A7726F2" w14:textId="77777777" w:rsidR="00582C70" w:rsidRPr="006309AE" w:rsidRDefault="00582C70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  <w:r w:rsidRPr="006309AE">
              <w:rPr>
                <w:rFonts w:cstheme="minorHAnsi"/>
                <w:snapToGrid w:val="0"/>
                <w:sz w:val="16"/>
                <w:szCs w:val="16"/>
              </w:rPr>
              <w:t>Functie</w:t>
            </w:r>
          </w:p>
        </w:tc>
        <w:tc>
          <w:tcPr>
            <w:tcW w:w="6525" w:type="dxa"/>
          </w:tcPr>
          <w:p w14:paraId="581DF2DF" w14:textId="77777777" w:rsidR="00582C70" w:rsidRPr="006309AE" w:rsidRDefault="00582C70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</w:p>
        </w:tc>
      </w:tr>
      <w:tr w:rsidR="00582C70" w:rsidRPr="006309AE" w14:paraId="00EC5A53" w14:textId="77777777" w:rsidTr="00CD5659">
        <w:tc>
          <w:tcPr>
            <w:tcW w:w="3103" w:type="dxa"/>
          </w:tcPr>
          <w:p w14:paraId="32807006" w14:textId="77777777" w:rsidR="00582C70" w:rsidRPr="006309AE" w:rsidRDefault="00582C70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  <w:r w:rsidRPr="006309AE">
              <w:rPr>
                <w:rFonts w:cstheme="minorHAnsi"/>
                <w:snapToGrid w:val="0"/>
                <w:sz w:val="16"/>
                <w:szCs w:val="16"/>
              </w:rPr>
              <w:t>Bedrijf</w:t>
            </w:r>
          </w:p>
        </w:tc>
        <w:tc>
          <w:tcPr>
            <w:tcW w:w="6525" w:type="dxa"/>
          </w:tcPr>
          <w:p w14:paraId="045661A3" w14:textId="77777777" w:rsidR="00582C70" w:rsidRPr="006309AE" w:rsidRDefault="00582C70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</w:p>
        </w:tc>
      </w:tr>
      <w:tr w:rsidR="00582C70" w:rsidRPr="006309AE" w14:paraId="74764A6D" w14:textId="77777777" w:rsidTr="00CD5659">
        <w:tc>
          <w:tcPr>
            <w:tcW w:w="3103" w:type="dxa"/>
          </w:tcPr>
          <w:p w14:paraId="0651C6CC" w14:textId="77777777" w:rsidR="00582C70" w:rsidRPr="006309AE" w:rsidRDefault="00582C70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  <w:r w:rsidRPr="006309AE">
              <w:rPr>
                <w:rFonts w:cstheme="minorHAnsi"/>
                <w:snapToGrid w:val="0"/>
                <w:sz w:val="16"/>
                <w:szCs w:val="16"/>
              </w:rPr>
              <w:t>Handtekening</w:t>
            </w:r>
          </w:p>
        </w:tc>
        <w:tc>
          <w:tcPr>
            <w:tcW w:w="6525" w:type="dxa"/>
          </w:tcPr>
          <w:p w14:paraId="0A442CC5" w14:textId="77777777" w:rsidR="00582C70" w:rsidRPr="006309AE" w:rsidRDefault="00582C70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</w:p>
        </w:tc>
      </w:tr>
      <w:tr w:rsidR="00582C70" w:rsidRPr="006309AE" w14:paraId="3E4C8839" w14:textId="77777777" w:rsidTr="00CD5659">
        <w:tc>
          <w:tcPr>
            <w:tcW w:w="3103" w:type="dxa"/>
          </w:tcPr>
          <w:p w14:paraId="791235C1" w14:textId="77777777" w:rsidR="00582C70" w:rsidRPr="006309AE" w:rsidRDefault="00582C70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  <w:r w:rsidRPr="006309AE">
              <w:rPr>
                <w:rFonts w:cstheme="minorHAnsi"/>
                <w:snapToGrid w:val="0"/>
                <w:sz w:val="16"/>
                <w:szCs w:val="16"/>
              </w:rPr>
              <w:t>Plaats en datum</w:t>
            </w:r>
          </w:p>
        </w:tc>
        <w:tc>
          <w:tcPr>
            <w:tcW w:w="6525" w:type="dxa"/>
          </w:tcPr>
          <w:p w14:paraId="4AA530C3" w14:textId="77777777" w:rsidR="00582C70" w:rsidRPr="006309AE" w:rsidRDefault="00582C70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</w:p>
        </w:tc>
      </w:tr>
    </w:tbl>
    <w:p w14:paraId="1912D551" w14:textId="77777777" w:rsidR="00582C70" w:rsidRPr="006309AE" w:rsidRDefault="00582C70" w:rsidP="00582C70">
      <w:pPr>
        <w:rPr>
          <w:rFonts w:cstheme="minorHAnsi"/>
          <w:sz w:val="16"/>
          <w:szCs w:val="16"/>
        </w:rPr>
      </w:pPr>
    </w:p>
    <w:p w14:paraId="028E3967" w14:textId="77777777" w:rsidR="00582C70" w:rsidRDefault="00582C70" w:rsidP="00582C70">
      <w:pPr>
        <w:rPr>
          <w:rFonts w:cstheme="minorHAnsi"/>
          <w:sz w:val="16"/>
          <w:szCs w:val="16"/>
        </w:rPr>
      </w:pPr>
    </w:p>
    <w:p w14:paraId="5CFE5DE7" w14:textId="77777777" w:rsidR="00C24053" w:rsidRDefault="00C24053" w:rsidP="00582C70">
      <w:pPr>
        <w:rPr>
          <w:rFonts w:cstheme="minorHAnsi"/>
          <w:sz w:val="16"/>
          <w:szCs w:val="16"/>
        </w:rPr>
      </w:pPr>
    </w:p>
    <w:p w14:paraId="3CCD71F8" w14:textId="77777777" w:rsidR="00C24053" w:rsidRDefault="00C24053" w:rsidP="00582C70">
      <w:pPr>
        <w:rPr>
          <w:rFonts w:cstheme="minorHAnsi"/>
          <w:sz w:val="16"/>
          <w:szCs w:val="16"/>
        </w:rPr>
      </w:pPr>
    </w:p>
    <w:p w14:paraId="234E9E11" w14:textId="77777777" w:rsidR="00C24053" w:rsidRDefault="00C24053" w:rsidP="00582C70">
      <w:pPr>
        <w:rPr>
          <w:rFonts w:cstheme="minorHAnsi"/>
          <w:sz w:val="16"/>
          <w:szCs w:val="16"/>
        </w:rPr>
      </w:pPr>
    </w:p>
    <w:p w14:paraId="1E8D0C6B" w14:textId="3039F38E" w:rsidR="001F2453" w:rsidRDefault="001F2453" w:rsidP="001F2453">
      <w:pPr>
        <w:pStyle w:val="BijlageTitel"/>
        <w:numPr>
          <w:ilvl w:val="0"/>
          <w:numId w:val="0"/>
        </w:numPr>
        <w:ind w:left="1985" w:hanging="1985"/>
      </w:pPr>
      <w:bookmarkStart w:id="45" w:name="_Toc189479135"/>
      <w:bookmarkStart w:id="46" w:name="_Toc189636895"/>
      <w:bookmarkStart w:id="47" w:name="_Toc189637773"/>
      <w:r>
        <w:lastRenderedPageBreak/>
        <w:t>Format Nadere selectiecriteria 4: Integraal ontwerpen</w:t>
      </w:r>
      <w:bookmarkEnd w:id="45"/>
      <w:bookmarkEnd w:id="46"/>
      <w:bookmarkEnd w:id="47"/>
    </w:p>
    <w:p w14:paraId="5880C84E" w14:textId="77777777" w:rsidR="00C24053" w:rsidRPr="006309AE" w:rsidRDefault="00C24053" w:rsidP="00582C70">
      <w:pPr>
        <w:rPr>
          <w:rFonts w:cstheme="minorHAnsi"/>
          <w:sz w:val="16"/>
          <w:szCs w:val="16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14"/>
        <w:gridCol w:w="6514"/>
      </w:tblGrid>
      <w:tr w:rsidR="00582C70" w:rsidRPr="006309AE" w14:paraId="2C9D4210" w14:textId="77777777" w:rsidTr="00CD5659">
        <w:tc>
          <w:tcPr>
            <w:tcW w:w="9628" w:type="dxa"/>
            <w:gridSpan w:val="2"/>
            <w:shd w:val="clear" w:color="auto" w:fill="AEDD03"/>
            <w:vAlign w:val="center"/>
          </w:tcPr>
          <w:p w14:paraId="253CE801" w14:textId="34BFB69D" w:rsidR="00582C70" w:rsidRPr="006309AE" w:rsidRDefault="00582C70" w:rsidP="00CD5659">
            <w:pPr>
              <w:rPr>
                <w:rFonts w:cstheme="minorHAnsi"/>
                <w:b/>
                <w:sz w:val="16"/>
                <w:szCs w:val="16"/>
              </w:rPr>
            </w:pPr>
            <w:r w:rsidRPr="006309AE">
              <w:rPr>
                <w:rFonts w:cstheme="minorHAnsi"/>
                <w:b/>
                <w:sz w:val="16"/>
                <w:szCs w:val="16"/>
              </w:rPr>
              <w:t>Referentie 4:</w:t>
            </w:r>
            <w:r w:rsidR="00F6212A">
              <w:rPr>
                <w:rFonts w:cstheme="minorHAnsi"/>
                <w:b/>
                <w:sz w:val="16"/>
                <w:szCs w:val="16"/>
              </w:rPr>
              <w:t xml:space="preserve"> Eén referentieproject</w:t>
            </w:r>
          </w:p>
        </w:tc>
      </w:tr>
      <w:tr w:rsidR="00582C70" w:rsidRPr="006309AE" w14:paraId="0F512EF8" w14:textId="77777777" w:rsidTr="00CD5659">
        <w:tc>
          <w:tcPr>
            <w:tcW w:w="9628" w:type="dxa"/>
            <w:gridSpan w:val="2"/>
            <w:shd w:val="clear" w:color="auto" w:fill="AEDD03"/>
            <w:vAlign w:val="center"/>
          </w:tcPr>
          <w:p w14:paraId="27FC262C" w14:textId="77777777" w:rsidR="00582C70" w:rsidRPr="006309AE" w:rsidRDefault="00582C70" w:rsidP="00CD5659">
            <w:pPr>
              <w:rPr>
                <w:rFonts w:cstheme="minorHAnsi"/>
                <w:b/>
                <w:sz w:val="16"/>
                <w:szCs w:val="16"/>
              </w:rPr>
            </w:pPr>
            <w:r w:rsidRPr="006309AE">
              <w:rPr>
                <w:rFonts w:cstheme="minorHAnsi"/>
                <w:b/>
                <w:sz w:val="16"/>
                <w:szCs w:val="16"/>
              </w:rPr>
              <w:t>Behorende bij selectiecriterium 4: Integraal ontwerpteam</w:t>
            </w:r>
          </w:p>
        </w:tc>
      </w:tr>
      <w:tr w:rsidR="00582C70" w:rsidRPr="006309AE" w14:paraId="3576D51A" w14:textId="77777777" w:rsidTr="00CD5659">
        <w:tc>
          <w:tcPr>
            <w:tcW w:w="3114" w:type="dxa"/>
            <w:vAlign w:val="center"/>
          </w:tcPr>
          <w:p w14:paraId="3883906C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Naam referentie</w:t>
            </w:r>
          </w:p>
        </w:tc>
        <w:tc>
          <w:tcPr>
            <w:tcW w:w="6514" w:type="dxa"/>
            <w:vAlign w:val="center"/>
          </w:tcPr>
          <w:p w14:paraId="2A485F25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4DFFD119" w14:textId="77777777" w:rsidTr="00CD5659">
        <w:tc>
          <w:tcPr>
            <w:tcW w:w="3114" w:type="dxa"/>
            <w:vAlign w:val="center"/>
          </w:tcPr>
          <w:p w14:paraId="2ADA04F0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Opdrachtgever</w:t>
            </w:r>
          </w:p>
        </w:tc>
        <w:tc>
          <w:tcPr>
            <w:tcW w:w="6514" w:type="dxa"/>
            <w:vAlign w:val="center"/>
          </w:tcPr>
          <w:p w14:paraId="08FC3166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79D20FBC" w14:textId="77777777" w:rsidTr="00CD5659">
        <w:tc>
          <w:tcPr>
            <w:tcW w:w="3114" w:type="dxa"/>
            <w:vAlign w:val="center"/>
          </w:tcPr>
          <w:p w14:paraId="6A058B04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Adres</w:t>
            </w:r>
          </w:p>
        </w:tc>
        <w:tc>
          <w:tcPr>
            <w:tcW w:w="6514" w:type="dxa"/>
            <w:vAlign w:val="center"/>
          </w:tcPr>
          <w:p w14:paraId="71B2F79C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2EAD4FE4" w14:textId="77777777" w:rsidTr="00CD5659">
        <w:tc>
          <w:tcPr>
            <w:tcW w:w="3114" w:type="dxa"/>
            <w:vAlign w:val="center"/>
          </w:tcPr>
          <w:p w14:paraId="0AB28713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Postcode en plaats</w:t>
            </w:r>
          </w:p>
        </w:tc>
        <w:tc>
          <w:tcPr>
            <w:tcW w:w="6514" w:type="dxa"/>
            <w:vAlign w:val="center"/>
          </w:tcPr>
          <w:p w14:paraId="7DF4AD67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2F434260" w14:textId="77777777" w:rsidTr="00CD5659">
        <w:tc>
          <w:tcPr>
            <w:tcW w:w="3114" w:type="dxa"/>
            <w:vAlign w:val="center"/>
          </w:tcPr>
          <w:p w14:paraId="49DEA0E4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Naam contactpersoon</w:t>
            </w:r>
          </w:p>
        </w:tc>
        <w:tc>
          <w:tcPr>
            <w:tcW w:w="6514" w:type="dxa"/>
            <w:vAlign w:val="center"/>
          </w:tcPr>
          <w:p w14:paraId="7CCF141B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057E88A6" w14:textId="77777777" w:rsidTr="00CD5659">
        <w:tc>
          <w:tcPr>
            <w:tcW w:w="3114" w:type="dxa"/>
            <w:vAlign w:val="center"/>
          </w:tcPr>
          <w:p w14:paraId="42562C60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Functie</w:t>
            </w:r>
          </w:p>
        </w:tc>
        <w:tc>
          <w:tcPr>
            <w:tcW w:w="6514" w:type="dxa"/>
            <w:vAlign w:val="center"/>
          </w:tcPr>
          <w:p w14:paraId="7EF12DFF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25E3593A" w14:textId="77777777" w:rsidTr="00CD5659">
        <w:tc>
          <w:tcPr>
            <w:tcW w:w="3114" w:type="dxa"/>
            <w:vAlign w:val="center"/>
          </w:tcPr>
          <w:p w14:paraId="624D0944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Telefoonnummer</w:t>
            </w:r>
          </w:p>
        </w:tc>
        <w:tc>
          <w:tcPr>
            <w:tcW w:w="6514" w:type="dxa"/>
            <w:vAlign w:val="center"/>
          </w:tcPr>
          <w:p w14:paraId="4069620D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395EF852" w14:textId="77777777" w:rsidTr="00CD5659">
        <w:tc>
          <w:tcPr>
            <w:tcW w:w="3114" w:type="dxa"/>
            <w:vAlign w:val="center"/>
          </w:tcPr>
          <w:p w14:paraId="1DE2CB02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6514" w:type="dxa"/>
            <w:vAlign w:val="center"/>
          </w:tcPr>
          <w:p w14:paraId="2092C367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5EF922F8" w14:textId="77777777" w:rsidTr="00CD5659">
        <w:tc>
          <w:tcPr>
            <w:tcW w:w="9628" w:type="dxa"/>
            <w:gridSpan w:val="2"/>
            <w:shd w:val="clear" w:color="auto" w:fill="AEDD03"/>
            <w:vAlign w:val="center"/>
          </w:tcPr>
          <w:p w14:paraId="0B693A95" w14:textId="77777777" w:rsidR="00582C70" w:rsidRPr="006309AE" w:rsidRDefault="00582C70" w:rsidP="00CD5659">
            <w:pPr>
              <w:rPr>
                <w:rFonts w:cstheme="minorHAnsi"/>
                <w:b/>
                <w:sz w:val="16"/>
                <w:szCs w:val="16"/>
              </w:rPr>
            </w:pPr>
            <w:r w:rsidRPr="006309AE">
              <w:rPr>
                <w:rFonts w:cstheme="minorHAnsi"/>
                <w:b/>
                <w:sz w:val="16"/>
                <w:szCs w:val="16"/>
              </w:rPr>
              <w:t>Kenmerken referentieproject</w:t>
            </w:r>
          </w:p>
        </w:tc>
      </w:tr>
      <w:tr w:rsidR="00582C70" w:rsidRPr="006309AE" w14:paraId="480FFCF9" w14:textId="77777777" w:rsidTr="00CD5659">
        <w:tc>
          <w:tcPr>
            <w:tcW w:w="3114" w:type="dxa"/>
            <w:vAlign w:val="center"/>
          </w:tcPr>
          <w:p w14:paraId="16BF70D1" w14:textId="77777777" w:rsidR="00582C70" w:rsidRPr="006309AE" w:rsidRDefault="00582C70" w:rsidP="00CD5659">
            <w:pPr>
              <w:jc w:val="left"/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Rol Gegadigde</w:t>
            </w:r>
          </w:p>
        </w:tc>
        <w:tc>
          <w:tcPr>
            <w:tcW w:w="6514" w:type="dxa"/>
            <w:vAlign w:val="center"/>
          </w:tcPr>
          <w:p w14:paraId="4957CAE8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419D4BB1" w14:textId="77777777" w:rsidTr="00CD5659">
        <w:tc>
          <w:tcPr>
            <w:tcW w:w="3114" w:type="dxa"/>
            <w:vAlign w:val="center"/>
          </w:tcPr>
          <w:p w14:paraId="2868BC5E" w14:textId="77777777" w:rsidR="00582C70" w:rsidRPr="006309AE" w:rsidRDefault="00582C70" w:rsidP="00CD5659">
            <w:pPr>
              <w:jc w:val="left"/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Opdrachtsom in €</w:t>
            </w:r>
          </w:p>
        </w:tc>
        <w:tc>
          <w:tcPr>
            <w:tcW w:w="6514" w:type="dxa"/>
            <w:vAlign w:val="center"/>
          </w:tcPr>
          <w:p w14:paraId="550F28CE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482FB4C9" w14:textId="77777777" w:rsidTr="00CD5659">
        <w:tc>
          <w:tcPr>
            <w:tcW w:w="3114" w:type="dxa"/>
            <w:vAlign w:val="center"/>
          </w:tcPr>
          <w:p w14:paraId="4A6D8B82" w14:textId="77777777" w:rsidR="00582C70" w:rsidRPr="006309AE" w:rsidRDefault="00582C70" w:rsidP="00CD5659">
            <w:pPr>
              <w:jc w:val="left"/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 xml:space="preserve">Omvang in m² </w:t>
            </w:r>
            <w:proofErr w:type="spellStart"/>
            <w:r w:rsidRPr="006309AE">
              <w:rPr>
                <w:rFonts w:cstheme="minorHAnsi"/>
                <w:sz w:val="16"/>
                <w:szCs w:val="16"/>
              </w:rPr>
              <w:t>bvo</w:t>
            </w:r>
            <w:proofErr w:type="spellEnd"/>
          </w:p>
        </w:tc>
        <w:tc>
          <w:tcPr>
            <w:tcW w:w="6514" w:type="dxa"/>
            <w:vAlign w:val="center"/>
          </w:tcPr>
          <w:p w14:paraId="678DDBA2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7B863FD8" w14:textId="77777777" w:rsidTr="00CD5659">
        <w:tc>
          <w:tcPr>
            <w:tcW w:w="3114" w:type="dxa"/>
            <w:vAlign w:val="center"/>
          </w:tcPr>
          <w:p w14:paraId="6937622D" w14:textId="77777777" w:rsidR="00582C70" w:rsidRPr="006309AE" w:rsidRDefault="00582C70" w:rsidP="00CD5659">
            <w:pPr>
              <w:jc w:val="left"/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Datum start project</w:t>
            </w:r>
          </w:p>
        </w:tc>
        <w:tc>
          <w:tcPr>
            <w:tcW w:w="6514" w:type="dxa"/>
            <w:vAlign w:val="center"/>
          </w:tcPr>
          <w:p w14:paraId="0CBE4C6A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7BB5EAE7" w14:textId="77777777" w:rsidTr="00CD5659">
        <w:tc>
          <w:tcPr>
            <w:tcW w:w="3114" w:type="dxa"/>
            <w:vAlign w:val="center"/>
          </w:tcPr>
          <w:p w14:paraId="684C2A4B" w14:textId="77777777" w:rsidR="00582C70" w:rsidRPr="006309AE" w:rsidRDefault="00582C70" w:rsidP="00CD5659">
            <w:pPr>
              <w:jc w:val="left"/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Datum goedkeuring Definitief ontwerp</w:t>
            </w:r>
          </w:p>
        </w:tc>
        <w:tc>
          <w:tcPr>
            <w:tcW w:w="6514" w:type="dxa"/>
            <w:vAlign w:val="center"/>
          </w:tcPr>
          <w:p w14:paraId="4CFF5D95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05193DAC" w14:textId="77777777" w:rsidTr="00CD5659">
        <w:tc>
          <w:tcPr>
            <w:tcW w:w="3114" w:type="dxa"/>
            <w:vAlign w:val="center"/>
          </w:tcPr>
          <w:p w14:paraId="0D018E97" w14:textId="77777777" w:rsidR="00582C70" w:rsidRPr="006309AE" w:rsidRDefault="00582C70" w:rsidP="00CD5659">
            <w:pPr>
              <w:jc w:val="left"/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Datum oplevering</w:t>
            </w:r>
          </w:p>
        </w:tc>
        <w:tc>
          <w:tcPr>
            <w:tcW w:w="6514" w:type="dxa"/>
            <w:vAlign w:val="center"/>
          </w:tcPr>
          <w:p w14:paraId="0FC7F546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26ADA4F8" w14:textId="77777777" w:rsidTr="00CD5659">
        <w:tc>
          <w:tcPr>
            <w:tcW w:w="3114" w:type="dxa"/>
            <w:vAlign w:val="center"/>
          </w:tcPr>
          <w:p w14:paraId="345FAEA6" w14:textId="77777777" w:rsidR="00582C70" w:rsidRPr="006309AE" w:rsidRDefault="00582C70" w:rsidP="00CD5659">
            <w:pPr>
              <w:jc w:val="left"/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Status (ontwerp / bouw / opgeleverd)</w:t>
            </w:r>
          </w:p>
        </w:tc>
        <w:tc>
          <w:tcPr>
            <w:tcW w:w="6514" w:type="dxa"/>
            <w:vAlign w:val="center"/>
          </w:tcPr>
          <w:p w14:paraId="55BBF4DD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6D174039" w14:textId="77777777" w:rsidTr="00CD5659">
        <w:tc>
          <w:tcPr>
            <w:tcW w:w="3114" w:type="dxa"/>
            <w:vAlign w:val="center"/>
          </w:tcPr>
          <w:p w14:paraId="6E9E7A09" w14:textId="77777777" w:rsidR="00582C70" w:rsidRPr="006309AE" w:rsidRDefault="00582C70" w:rsidP="00CD5659">
            <w:pPr>
              <w:jc w:val="left"/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Omschrijving project</w:t>
            </w:r>
          </w:p>
        </w:tc>
        <w:tc>
          <w:tcPr>
            <w:tcW w:w="6514" w:type="dxa"/>
            <w:vAlign w:val="center"/>
          </w:tcPr>
          <w:p w14:paraId="50BC9119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5D23E98A" w14:textId="77777777" w:rsidTr="00CD5659">
        <w:tc>
          <w:tcPr>
            <w:tcW w:w="3114" w:type="dxa"/>
            <w:vAlign w:val="center"/>
          </w:tcPr>
          <w:p w14:paraId="3007CA3C" w14:textId="77777777" w:rsidR="00582C70" w:rsidRPr="006309AE" w:rsidRDefault="00582C70" w:rsidP="00CD5659">
            <w:pPr>
              <w:jc w:val="left"/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Korte toelichting op project</w:t>
            </w:r>
          </w:p>
        </w:tc>
        <w:tc>
          <w:tcPr>
            <w:tcW w:w="6514" w:type="dxa"/>
            <w:vAlign w:val="center"/>
          </w:tcPr>
          <w:p w14:paraId="35E63FA2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</w:tbl>
    <w:p w14:paraId="45C33C1B" w14:textId="77777777" w:rsidR="00582C70" w:rsidRPr="006309AE" w:rsidRDefault="00582C70" w:rsidP="00582C70">
      <w:pPr>
        <w:rPr>
          <w:rFonts w:cstheme="minorHAnsi"/>
          <w:sz w:val="16"/>
          <w:szCs w:val="16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14"/>
        <w:gridCol w:w="425"/>
        <w:gridCol w:w="6089"/>
      </w:tblGrid>
      <w:tr w:rsidR="00582C70" w:rsidRPr="006309AE" w14:paraId="229D3F4B" w14:textId="77777777" w:rsidTr="00CD5659">
        <w:trPr>
          <w:trHeight w:val="189"/>
        </w:trPr>
        <w:tc>
          <w:tcPr>
            <w:tcW w:w="9628" w:type="dxa"/>
            <w:gridSpan w:val="3"/>
            <w:shd w:val="clear" w:color="auto" w:fill="AEDD03"/>
            <w:vAlign w:val="center"/>
          </w:tcPr>
          <w:p w14:paraId="6DE5C401" w14:textId="77777777" w:rsidR="00582C70" w:rsidRPr="006309AE" w:rsidRDefault="00582C70" w:rsidP="00CD5659">
            <w:pPr>
              <w:ind w:right="95"/>
              <w:rPr>
                <w:rFonts w:cstheme="minorHAnsi"/>
                <w:b/>
                <w:bCs/>
                <w:snapToGrid w:val="0"/>
                <w:sz w:val="16"/>
                <w:szCs w:val="16"/>
              </w:rPr>
            </w:pPr>
            <w:r w:rsidRPr="006309AE">
              <w:rPr>
                <w:rFonts w:cstheme="minorHAnsi"/>
                <w:b/>
                <w:bCs/>
                <w:snapToGrid w:val="0"/>
                <w:sz w:val="16"/>
                <w:szCs w:val="16"/>
              </w:rPr>
              <w:t>S4.1: Aantoonbaar samengewerkt</w:t>
            </w:r>
          </w:p>
        </w:tc>
      </w:tr>
      <w:tr w:rsidR="00582C70" w:rsidRPr="006309AE" w14:paraId="4700BB2A" w14:textId="77777777" w:rsidTr="00CD5659">
        <w:trPr>
          <w:trHeight w:val="567"/>
        </w:trPr>
        <w:tc>
          <w:tcPr>
            <w:tcW w:w="3114" w:type="dxa"/>
            <w:vMerge w:val="restart"/>
          </w:tcPr>
          <w:p w14:paraId="069C265A" w14:textId="77777777" w:rsidR="00780063" w:rsidRDefault="00582C70" w:rsidP="00780063">
            <w:pPr>
              <w:pStyle w:val="Opsomming"/>
              <w:numPr>
                <w:ilvl w:val="0"/>
                <w:numId w:val="0"/>
              </w:numPr>
              <w:ind w:left="284" w:hanging="284"/>
              <w:rPr>
                <w:rFonts w:cstheme="minorHAnsi"/>
                <w:snapToGrid w:val="0"/>
                <w:sz w:val="16"/>
                <w:szCs w:val="16"/>
              </w:rPr>
            </w:pPr>
            <w:r w:rsidRPr="006309AE">
              <w:rPr>
                <w:rFonts w:cstheme="minorHAnsi"/>
                <w:snapToGrid w:val="0"/>
                <w:sz w:val="16"/>
                <w:szCs w:val="16"/>
              </w:rPr>
              <w:t>De volgende partijen binnen het door de</w:t>
            </w:r>
          </w:p>
          <w:p w14:paraId="5C2FE76E" w14:textId="77777777" w:rsidR="00780063" w:rsidRDefault="00582C70" w:rsidP="00780063">
            <w:pPr>
              <w:pStyle w:val="Opsomming"/>
              <w:numPr>
                <w:ilvl w:val="0"/>
                <w:numId w:val="0"/>
              </w:numPr>
              <w:ind w:left="284" w:hanging="284"/>
              <w:rPr>
                <w:rFonts w:cstheme="minorHAnsi"/>
                <w:snapToGrid w:val="0"/>
                <w:sz w:val="16"/>
                <w:szCs w:val="16"/>
              </w:rPr>
            </w:pPr>
            <w:r w:rsidRPr="006309AE">
              <w:rPr>
                <w:rFonts w:cstheme="minorHAnsi"/>
                <w:snapToGrid w:val="0"/>
                <w:sz w:val="16"/>
                <w:szCs w:val="16"/>
              </w:rPr>
              <w:t>Gegadigde voorgestelde ontwerpteam</w:t>
            </w:r>
          </w:p>
          <w:p w14:paraId="1AE8BFDD" w14:textId="77777777" w:rsidR="00780063" w:rsidRDefault="00582C70" w:rsidP="00780063">
            <w:pPr>
              <w:pStyle w:val="Opsomming"/>
              <w:numPr>
                <w:ilvl w:val="0"/>
                <w:numId w:val="0"/>
              </w:numPr>
              <w:ind w:left="284" w:hanging="284"/>
              <w:rPr>
                <w:rFonts w:cstheme="minorHAnsi"/>
                <w:snapToGrid w:val="0"/>
                <w:sz w:val="16"/>
                <w:szCs w:val="16"/>
              </w:rPr>
            </w:pPr>
            <w:r w:rsidRPr="006309AE">
              <w:rPr>
                <w:rFonts w:cstheme="minorHAnsi"/>
                <w:snapToGrid w:val="0"/>
                <w:sz w:val="16"/>
                <w:szCs w:val="16"/>
              </w:rPr>
              <w:t>hebben aantoonbaar samengewerkt in een</w:t>
            </w:r>
          </w:p>
          <w:p w14:paraId="3B6964EB" w14:textId="67149017" w:rsidR="00780063" w:rsidRPr="00780063" w:rsidRDefault="00582C70" w:rsidP="00780063">
            <w:pPr>
              <w:pStyle w:val="Opsomming"/>
              <w:numPr>
                <w:ilvl w:val="0"/>
                <w:numId w:val="0"/>
              </w:numPr>
              <w:ind w:left="284" w:hanging="284"/>
            </w:pPr>
            <w:r w:rsidRPr="006309AE">
              <w:rPr>
                <w:rFonts w:cstheme="minorHAnsi"/>
                <w:snapToGrid w:val="0"/>
                <w:sz w:val="16"/>
                <w:szCs w:val="16"/>
              </w:rPr>
              <w:t>integraal ontwerpteam:</w:t>
            </w:r>
          </w:p>
          <w:p w14:paraId="7357FD3D" w14:textId="784F7176" w:rsidR="00780063" w:rsidRPr="00780063" w:rsidRDefault="00780063" w:rsidP="00780063">
            <w:pPr>
              <w:pStyle w:val="Opsomming"/>
              <w:rPr>
                <w:sz w:val="16"/>
                <w:szCs w:val="16"/>
              </w:rPr>
            </w:pPr>
            <w:r w:rsidRPr="00780063">
              <w:rPr>
                <w:sz w:val="16"/>
                <w:szCs w:val="16"/>
              </w:rPr>
              <w:t>architect;</w:t>
            </w:r>
          </w:p>
          <w:p w14:paraId="119B002E" w14:textId="6F800A56" w:rsidR="00780063" w:rsidRPr="00780063" w:rsidRDefault="00780063" w:rsidP="00780063">
            <w:pPr>
              <w:pStyle w:val="Opsomming"/>
              <w:rPr>
                <w:sz w:val="16"/>
                <w:szCs w:val="16"/>
              </w:rPr>
            </w:pPr>
            <w:r w:rsidRPr="00780063">
              <w:rPr>
                <w:sz w:val="16"/>
                <w:szCs w:val="16"/>
              </w:rPr>
              <w:t>constructeur;</w:t>
            </w:r>
          </w:p>
          <w:p w14:paraId="0262914C" w14:textId="4FB1CB2B" w:rsidR="00780063" w:rsidRPr="00780063" w:rsidRDefault="00780063" w:rsidP="00780063">
            <w:pPr>
              <w:pStyle w:val="Opsomming"/>
              <w:rPr>
                <w:sz w:val="16"/>
                <w:szCs w:val="16"/>
              </w:rPr>
            </w:pPr>
            <w:r w:rsidRPr="00780063">
              <w:rPr>
                <w:sz w:val="16"/>
                <w:szCs w:val="16"/>
              </w:rPr>
              <w:t>installatie-adviseur;</w:t>
            </w:r>
          </w:p>
          <w:p w14:paraId="1A6CC703" w14:textId="1B2426BD" w:rsidR="00780063" w:rsidRPr="00780063" w:rsidRDefault="00780063" w:rsidP="00780063">
            <w:pPr>
              <w:pStyle w:val="Opsomming"/>
              <w:rPr>
                <w:sz w:val="16"/>
                <w:szCs w:val="16"/>
              </w:rPr>
            </w:pPr>
            <w:r w:rsidRPr="00780063">
              <w:rPr>
                <w:sz w:val="16"/>
                <w:szCs w:val="16"/>
              </w:rPr>
              <w:t>duurzaamheidsadviseur;</w:t>
            </w:r>
          </w:p>
          <w:p w14:paraId="0591ED80" w14:textId="51674508" w:rsidR="00582C70" w:rsidRPr="006309AE" w:rsidRDefault="00780063" w:rsidP="00780063">
            <w:pPr>
              <w:pStyle w:val="Opsomming"/>
              <w:rPr>
                <w:rFonts w:cstheme="minorHAnsi"/>
                <w:snapToGrid w:val="0"/>
                <w:sz w:val="16"/>
                <w:szCs w:val="16"/>
              </w:rPr>
            </w:pPr>
            <w:r w:rsidRPr="00780063">
              <w:rPr>
                <w:sz w:val="16"/>
                <w:szCs w:val="16"/>
              </w:rPr>
              <w:t>kostendeskundige</w:t>
            </w:r>
          </w:p>
          <w:p w14:paraId="4A510564" w14:textId="77777777" w:rsidR="00582C70" w:rsidRPr="006309AE" w:rsidRDefault="00582C70" w:rsidP="00CD5659">
            <w:pPr>
              <w:ind w:right="95"/>
              <w:jc w:val="left"/>
              <w:rPr>
                <w:rFonts w:cstheme="minorHAnsi"/>
                <w:snapToGrid w:val="0"/>
                <w:sz w:val="16"/>
                <w:szCs w:val="16"/>
              </w:rPr>
            </w:pPr>
            <w:r w:rsidRPr="006309AE">
              <w:rPr>
                <w:rFonts w:cstheme="minorHAnsi"/>
                <w:snapToGrid w:val="0"/>
                <w:sz w:val="16"/>
                <w:szCs w:val="16"/>
              </w:rPr>
              <w:t>(aankruisen met hoeveel disciplines door de architect is samengewerkt)</w:t>
            </w:r>
          </w:p>
        </w:tc>
        <w:tc>
          <w:tcPr>
            <w:tcW w:w="425" w:type="dxa"/>
          </w:tcPr>
          <w:p w14:paraId="2148A885" w14:textId="77777777" w:rsidR="00582C70" w:rsidRPr="006309AE" w:rsidRDefault="00582C70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</w:p>
        </w:tc>
        <w:tc>
          <w:tcPr>
            <w:tcW w:w="6089" w:type="dxa"/>
          </w:tcPr>
          <w:p w14:paraId="7B75ABF6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aantoonbare samenwerking in integraal ontwerpteam van 4 van de 4 disciplines</w:t>
            </w:r>
          </w:p>
          <w:p w14:paraId="6C52FEAA" w14:textId="77777777" w:rsidR="00582C70" w:rsidRPr="006309AE" w:rsidRDefault="00582C70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</w:p>
        </w:tc>
      </w:tr>
      <w:tr w:rsidR="00582C70" w:rsidRPr="006309AE" w14:paraId="4A039020" w14:textId="77777777" w:rsidTr="00CD5659">
        <w:trPr>
          <w:trHeight w:val="567"/>
        </w:trPr>
        <w:tc>
          <w:tcPr>
            <w:tcW w:w="3114" w:type="dxa"/>
            <w:vMerge/>
          </w:tcPr>
          <w:p w14:paraId="02191A65" w14:textId="77777777" w:rsidR="00582C70" w:rsidRPr="006309AE" w:rsidRDefault="00582C70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</w:p>
        </w:tc>
        <w:tc>
          <w:tcPr>
            <w:tcW w:w="425" w:type="dxa"/>
          </w:tcPr>
          <w:p w14:paraId="181649E5" w14:textId="77777777" w:rsidR="00582C70" w:rsidRPr="006309AE" w:rsidRDefault="00582C70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</w:p>
        </w:tc>
        <w:tc>
          <w:tcPr>
            <w:tcW w:w="6089" w:type="dxa"/>
          </w:tcPr>
          <w:p w14:paraId="2A1D8853" w14:textId="77777777" w:rsidR="00582C70" w:rsidRPr="006309AE" w:rsidRDefault="00582C70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aantoonbare samenwerking in integraal ontwerpteam van 3 van de 4 disciplines</w:t>
            </w:r>
          </w:p>
        </w:tc>
      </w:tr>
      <w:tr w:rsidR="00582C70" w:rsidRPr="006309AE" w14:paraId="64B98E47" w14:textId="77777777" w:rsidTr="00CD5659">
        <w:trPr>
          <w:trHeight w:val="567"/>
        </w:trPr>
        <w:tc>
          <w:tcPr>
            <w:tcW w:w="3114" w:type="dxa"/>
            <w:vMerge/>
          </w:tcPr>
          <w:p w14:paraId="05BCE968" w14:textId="77777777" w:rsidR="00582C70" w:rsidRPr="006309AE" w:rsidRDefault="00582C70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</w:p>
        </w:tc>
        <w:tc>
          <w:tcPr>
            <w:tcW w:w="425" w:type="dxa"/>
          </w:tcPr>
          <w:p w14:paraId="3B52DCB9" w14:textId="77777777" w:rsidR="00582C70" w:rsidRPr="006309AE" w:rsidRDefault="00582C70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</w:p>
        </w:tc>
        <w:tc>
          <w:tcPr>
            <w:tcW w:w="6089" w:type="dxa"/>
          </w:tcPr>
          <w:p w14:paraId="74EA89E8" w14:textId="77777777" w:rsidR="00582C70" w:rsidRPr="006309AE" w:rsidRDefault="00582C70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aantoonbare samenwerking in integraal ontwerpteam van 2 van de 4 disciplines</w:t>
            </w:r>
          </w:p>
        </w:tc>
      </w:tr>
      <w:tr w:rsidR="00582C70" w:rsidRPr="006309AE" w14:paraId="3B2098D4" w14:textId="77777777" w:rsidTr="00CD5659">
        <w:trPr>
          <w:trHeight w:val="567"/>
        </w:trPr>
        <w:tc>
          <w:tcPr>
            <w:tcW w:w="3114" w:type="dxa"/>
            <w:vMerge/>
          </w:tcPr>
          <w:p w14:paraId="3D942384" w14:textId="77777777" w:rsidR="00582C70" w:rsidRPr="006309AE" w:rsidRDefault="00582C70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</w:p>
        </w:tc>
        <w:tc>
          <w:tcPr>
            <w:tcW w:w="425" w:type="dxa"/>
          </w:tcPr>
          <w:p w14:paraId="7723641A" w14:textId="77777777" w:rsidR="00582C70" w:rsidRPr="006309AE" w:rsidRDefault="00582C70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</w:p>
        </w:tc>
        <w:tc>
          <w:tcPr>
            <w:tcW w:w="6089" w:type="dxa"/>
          </w:tcPr>
          <w:p w14:paraId="23C441E4" w14:textId="77777777" w:rsidR="00582C70" w:rsidRPr="006309AE" w:rsidRDefault="00582C70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>geen aantoonbare samenwerking tussen disciplines</w:t>
            </w:r>
          </w:p>
        </w:tc>
      </w:tr>
      <w:tr w:rsidR="00582C70" w:rsidRPr="006309AE" w14:paraId="7AEEEC09" w14:textId="77777777" w:rsidTr="00CD5659">
        <w:trPr>
          <w:trHeight w:val="284"/>
        </w:trPr>
        <w:tc>
          <w:tcPr>
            <w:tcW w:w="9628" w:type="dxa"/>
            <w:gridSpan w:val="3"/>
          </w:tcPr>
          <w:p w14:paraId="6C93BE0D" w14:textId="77777777" w:rsidR="00582C70" w:rsidRPr="006309AE" w:rsidRDefault="00582C70" w:rsidP="00CD5659">
            <w:pPr>
              <w:rPr>
                <w:rFonts w:cstheme="minorHAnsi"/>
                <w:i/>
                <w:iCs/>
                <w:sz w:val="16"/>
                <w:szCs w:val="16"/>
              </w:rPr>
            </w:pPr>
            <w:r w:rsidRPr="006309AE">
              <w:rPr>
                <w:rFonts w:cstheme="minorHAnsi"/>
                <w:i/>
                <w:iCs/>
                <w:sz w:val="16"/>
                <w:szCs w:val="16"/>
              </w:rPr>
              <w:t>Toelichting welke disciplines hebben samengewerkt:</w:t>
            </w:r>
          </w:p>
        </w:tc>
      </w:tr>
    </w:tbl>
    <w:p w14:paraId="6DABA71D" w14:textId="77777777" w:rsidR="00582C70" w:rsidRPr="006309AE" w:rsidRDefault="00582C70" w:rsidP="00582C70">
      <w:pPr>
        <w:rPr>
          <w:rFonts w:cstheme="minorHAnsi"/>
          <w:sz w:val="16"/>
          <w:szCs w:val="16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9628"/>
      </w:tblGrid>
      <w:tr w:rsidR="00582C70" w:rsidRPr="006309AE" w14:paraId="6EB4A827" w14:textId="77777777" w:rsidTr="00CD5659">
        <w:tc>
          <w:tcPr>
            <w:tcW w:w="9628" w:type="dxa"/>
            <w:shd w:val="clear" w:color="auto" w:fill="AEDD03"/>
            <w:vAlign w:val="center"/>
          </w:tcPr>
          <w:p w14:paraId="6D36E9CF" w14:textId="77777777" w:rsidR="00582C70" w:rsidRPr="006309AE" w:rsidRDefault="00582C70" w:rsidP="00CD5659">
            <w:pPr>
              <w:rPr>
                <w:rFonts w:cstheme="minorHAnsi"/>
                <w:b/>
                <w:sz w:val="16"/>
                <w:szCs w:val="16"/>
              </w:rPr>
            </w:pPr>
            <w:r w:rsidRPr="006309AE">
              <w:rPr>
                <w:rFonts w:cstheme="minorHAnsi"/>
                <w:b/>
                <w:sz w:val="16"/>
                <w:szCs w:val="16"/>
              </w:rPr>
              <w:t>S4.2 Aantoonbaar resultaat</w:t>
            </w:r>
            <w:r>
              <w:rPr>
                <w:rFonts w:cstheme="minorHAnsi"/>
                <w:b/>
                <w:sz w:val="16"/>
                <w:szCs w:val="16"/>
              </w:rPr>
              <w:t xml:space="preserve"> (max 2 A4)</w:t>
            </w:r>
          </w:p>
        </w:tc>
      </w:tr>
      <w:tr w:rsidR="00582C70" w:rsidRPr="006309AE" w14:paraId="7711EB4A" w14:textId="77777777" w:rsidTr="00CD5659">
        <w:tc>
          <w:tcPr>
            <w:tcW w:w="9628" w:type="dxa"/>
          </w:tcPr>
          <w:p w14:paraId="23A3C70C" w14:textId="618B82A0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sz w:val="16"/>
                <w:szCs w:val="16"/>
              </w:rPr>
              <w:t xml:space="preserve">De Gegadigde toont met het referentieproject aan dat het project inmiddels </w:t>
            </w:r>
            <w:r w:rsidRPr="006309AE">
              <w:rPr>
                <w:rFonts w:cstheme="minorHAnsi"/>
                <w:sz w:val="16"/>
                <w:szCs w:val="16"/>
                <w:u w:val="single"/>
              </w:rPr>
              <w:t>is opgeleverd</w:t>
            </w:r>
            <w:r w:rsidRPr="006309AE">
              <w:rPr>
                <w:rFonts w:cstheme="minorHAnsi"/>
                <w:sz w:val="16"/>
                <w:szCs w:val="16"/>
              </w:rPr>
              <w:t xml:space="preserve"> en in de praktijk heeft geleid tot een bewezen samenwerking.  Onderbouw dit met een schriftelijke motivatie waaruit blijkt op welke wijze de samenwerking ten goede is gekomen van het ontwerpproces, de voortgang </w:t>
            </w:r>
            <w:r w:rsidR="00BF4B4A">
              <w:rPr>
                <w:rFonts w:cstheme="minorHAnsi"/>
                <w:sz w:val="16"/>
                <w:szCs w:val="16"/>
              </w:rPr>
              <w:t xml:space="preserve">en planning volgende </w:t>
            </w:r>
            <w:r w:rsidR="00714488">
              <w:rPr>
                <w:rFonts w:cstheme="minorHAnsi"/>
                <w:sz w:val="16"/>
                <w:szCs w:val="16"/>
              </w:rPr>
              <w:t>uitgangspunten</w:t>
            </w:r>
            <w:r w:rsidR="00BF4B4A">
              <w:rPr>
                <w:rFonts w:cstheme="minorHAnsi"/>
                <w:sz w:val="16"/>
                <w:szCs w:val="16"/>
              </w:rPr>
              <w:t xml:space="preserve"> </w:t>
            </w:r>
            <w:r w:rsidR="00714488">
              <w:rPr>
                <w:rFonts w:cstheme="minorHAnsi"/>
                <w:sz w:val="16"/>
                <w:szCs w:val="16"/>
              </w:rPr>
              <w:t>v</w:t>
            </w:r>
            <w:r w:rsidR="00BF4B4A">
              <w:rPr>
                <w:rFonts w:cstheme="minorHAnsi"/>
                <w:sz w:val="16"/>
                <w:szCs w:val="16"/>
              </w:rPr>
              <w:t xml:space="preserve">an de opdrachtgever </w:t>
            </w:r>
            <w:r w:rsidR="004D3095">
              <w:rPr>
                <w:rFonts w:cstheme="minorHAnsi"/>
                <w:sz w:val="16"/>
                <w:szCs w:val="16"/>
              </w:rPr>
              <w:t xml:space="preserve">gehaald zijn, het project binnen het door de </w:t>
            </w:r>
            <w:r w:rsidR="00714488">
              <w:rPr>
                <w:rFonts w:cstheme="minorHAnsi"/>
                <w:sz w:val="16"/>
                <w:szCs w:val="16"/>
              </w:rPr>
              <w:t>opdrachtgever</w:t>
            </w:r>
            <w:r w:rsidR="004D3095">
              <w:rPr>
                <w:rFonts w:cstheme="minorHAnsi"/>
                <w:sz w:val="16"/>
                <w:szCs w:val="16"/>
              </w:rPr>
              <w:t xml:space="preserve"> beschikbaar gestelde budget gerealiseerd is, </w:t>
            </w:r>
            <w:r w:rsidRPr="006309AE">
              <w:rPr>
                <w:rFonts w:cstheme="minorHAnsi"/>
                <w:sz w:val="16"/>
                <w:szCs w:val="16"/>
              </w:rPr>
              <w:t>en</w:t>
            </w:r>
            <w:r w:rsidR="004D3095">
              <w:rPr>
                <w:rFonts w:cstheme="minorHAnsi"/>
                <w:sz w:val="16"/>
                <w:szCs w:val="16"/>
              </w:rPr>
              <w:t xml:space="preserve"> </w:t>
            </w:r>
            <w:r w:rsidR="00714488">
              <w:rPr>
                <w:rFonts w:cstheme="minorHAnsi"/>
                <w:sz w:val="16"/>
                <w:szCs w:val="16"/>
              </w:rPr>
              <w:t>vanuit</w:t>
            </w:r>
            <w:r w:rsidRPr="006309AE">
              <w:rPr>
                <w:rFonts w:cstheme="minorHAnsi"/>
                <w:sz w:val="16"/>
                <w:szCs w:val="16"/>
              </w:rPr>
              <w:t xml:space="preserve"> de integraliteit van de gekozen oplossingen</w:t>
            </w:r>
            <w:r w:rsidR="00714488">
              <w:rPr>
                <w:rFonts w:cstheme="minorHAnsi"/>
                <w:sz w:val="16"/>
                <w:szCs w:val="16"/>
              </w:rPr>
              <w:t>, lage exploitatielasten zijn voorzien.</w:t>
            </w:r>
          </w:p>
          <w:p w14:paraId="5D17D9F8" w14:textId="77777777" w:rsidR="00582C70" w:rsidRPr="006309AE" w:rsidRDefault="00582C70" w:rsidP="00CD56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582C70" w:rsidRPr="006309AE" w14:paraId="0EB4AAD1" w14:textId="77777777" w:rsidTr="00CD5659">
        <w:tc>
          <w:tcPr>
            <w:tcW w:w="9628" w:type="dxa"/>
          </w:tcPr>
          <w:p w14:paraId="057C5AD1" w14:textId="69CEEED5" w:rsidR="00582C70" w:rsidRPr="006309AE" w:rsidRDefault="00714488" w:rsidP="00CD5659">
            <w:pPr>
              <w:rPr>
                <w:rFonts w:cstheme="minorHAnsi"/>
                <w:sz w:val="16"/>
                <w:szCs w:val="16"/>
              </w:rPr>
            </w:pPr>
            <w:r w:rsidRPr="006309AE">
              <w:rPr>
                <w:rFonts w:cstheme="minorHAnsi"/>
                <w:i/>
                <w:iCs/>
                <w:sz w:val="16"/>
                <w:szCs w:val="16"/>
              </w:rPr>
              <w:t xml:space="preserve">Onderbouw dit met een schriftelijke motivatie waaruit 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dit </w:t>
            </w:r>
            <w:r w:rsidRPr="006309AE">
              <w:rPr>
                <w:rFonts w:cstheme="minorHAnsi"/>
                <w:i/>
                <w:iCs/>
                <w:sz w:val="16"/>
                <w:szCs w:val="16"/>
              </w:rPr>
              <w:t>blijkt.</w:t>
            </w:r>
          </w:p>
        </w:tc>
      </w:tr>
    </w:tbl>
    <w:p w14:paraId="4409D1D1" w14:textId="77777777" w:rsidR="00582C70" w:rsidRPr="006309AE" w:rsidRDefault="00582C70" w:rsidP="00582C70">
      <w:pPr>
        <w:rPr>
          <w:rFonts w:cstheme="minorHAnsi"/>
          <w:sz w:val="16"/>
          <w:szCs w:val="16"/>
        </w:rPr>
      </w:pPr>
    </w:p>
    <w:p w14:paraId="47C31A1D" w14:textId="77777777" w:rsidR="00582C70" w:rsidRPr="006309AE" w:rsidRDefault="00582C70" w:rsidP="00582C70">
      <w:pPr>
        <w:ind w:right="95"/>
        <w:rPr>
          <w:rFonts w:cstheme="minorHAnsi"/>
          <w:snapToGrid w:val="0"/>
          <w:sz w:val="16"/>
          <w:szCs w:val="16"/>
        </w:rPr>
      </w:pPr>
      <w:r w:rsidRPr="006309AE">
        <w:rPr>
          <w:rFonts w:cstheme="minorHAnsi"/>
          <w:snapToGrid w:val="0"/>
          <w:sz w:val="16"/>
          <w:szCs w:val="16"/>
        </w:rPr>
        <w:t xml:space="preserve">Gegadigde verklaart bovenstaande projecten op een vakkundige en regelmatige wijze te hebben uitgevoerd en deze verklaring naar waarheid te hebben ingevuld. </w:t>
      </w:r>
    </w:p>
    <w:p w14:paraId="22CDA68D" w14:textId="77777777" w:rsidR="00582C70" w:rsidRPr="006309AE" w:rsidRDefault="00582C70" w:rsidP="00582C70">
      <w:pPr>
        <w:ind w:right="95"/>
        <w:rPr>
          <w:rFonts w:cstheme="minorHAnsi"/>
          <w:snapToGrid w:val="0"/>
          <w:sz w:val="16"/>
          <w:szCs w:val="16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03"/>
        <w:gridCol w:w="6525"/>
      </w:tblGrid>
      <w:tr w:rsidR="00582C70" w:rsidRPr="006309AE" w14:paraId="0761875C" w14:textId="77777777" w:rsidTr="00CD5659">
        <w:tc>
          <w:tcPr>
            <w:tcW w:w="3103" w:type="dxa"/>
          </w:tcPr>
          <w:p w14:paraId="467B24CC" w14:textId="77777777" w:rsidR="00582C70" w:rsidRPr="006309AE" w:rsidRDefault="00582C70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  <w:r w:rsidRPr="006309AE">
              <w:rPr>
                <w:rFonts w:cstheme="minorHAnsi"/>
                <w:snapToGrid w:val="0"/>
                <w:sz w:val="16"/>
                <w:szCs w:val="16"/>
              </w:rPr>
              <w:t>Naam</w:t>
            </w:r>
          </w:p>
        </w:tc>
        <w:tc>
          <w:tcPr>
            <w:tcW w:w="6525" w:type="dxa"/>
          </w:tcPr>
          <w:p w14:paraId="7D3F7B13" w14:textId="77777777" w:rsidR="00582C70" w:rsidRPr="006309AE" w:rsidRDefault="00582C70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</w:p>
        </w:tc>
      </w:tr>
      <w:tr w:rsidR="00582C70" w:rsidRPr="006309AE" w14:paraId="6CF643FD" w14:textId="77777777" w:rsidTr="00CD5659">
        <w:tc>
          <w:tcPr>
            <w:tcW w:w="3103" w:type="dxa"/>
          </w:tcPr>
          <w:p w14:paraId="439286D9" w14:textId="77777777" w:rsidR="00582C70" w:rsidRPr="006309AE" w:rsidRDefault="00582C70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  <w:r w:rsidRPr="006309AE">
              <w:rPr>
                <w:rFonts w:cstheme="minorHAnsi"/>
                <w:snapToGrid w:val="0"/>
                <w:sz w:val="16"/>
                <w:szCs w:val="16"/>
              </w:rPr>
              <w:t>Functie</w:t>
            </w:r>
          </w:p>
        </w:tc>
        <w:tc>
          <w:tcPr>
            <w:tcW w:w="6525" w:type="dxa"/>
          </w:tcPr>
          <w:p w14:paraId="674C1609" w14:textId="77777777" w:rsidR="00582C70" w:rsidRPr="006309AE" w:rsidRDefault="00582C70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</w:p>
        </w:tc>
      </w:tr>
      <w:tr w:rsidR="00582C70" w:rsidRPr="006309AE" w14:paraId="5692C3FC" w14:textId="77777777" w:rsidTr="00CD5659">
        <w:tc>
          <w:tcPr>
            <w:tcW w:w="3103" w:type="dxa"/>
          </w:tcPr>
          <w:p w14:paraId="3E9B3041" w14:textId="77777777" w:rsidR="00582C70" w:rsidRPr="006309AE" w:rsidRDefault="00582C70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  <w:r w:rsidRPr="006309AE">
              <w:rPr>
                <w:rFonts w:cstheme="minorHAnsi"/>
                <w:snapToGrid w:val="0"/>
                <w:sz w:val="16"/>
                <w:szCs w:val="16"/>
              </w:rPr>
              <w:t>Bedrijf</w:t>
            </w:r>
          </w:p>
        </w:tc>
        <w:tc>
          <w:tcPr>
            <w:tcW w:w="6525" w:type="dxa"/>
          </w:tcPr>
          <w:p w14:paraId="62970474" w14:textId="77777777" w:rsidR="00582C70" w:rsidRPr="006309AE" w:rsidRDefault="00582C70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</w:p>
        </w:tc>
      </w:tr>
      <w:tr w:rsidR="00582C70" w:rsidRPr="006309AE" w14:paraId="60FF69A4" w14:textId="77777777" w:rsidTr="00CD5659">
        <w:tc>
          <w:tcPr>
            <w:tcW w:w="3103" w:type="dxa"/>
          </w:tcPr>
          <w:p w14:paraId="57757F53" w14:textId="77777777" w:rsidR="00582C70" w:rsidRPr="006309AE" w:rsidRDefault="00582C70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  <w:r w:rsidRPr="006309AE">
              <w:rPr>
                <w:rFonts w:cstheme="minorHAnsi"/>
                <w:snapToGrid w:val="0"/>
                <w:sz w:val="16"/>
                <w:szCs w:val="16"/>
              </w:rPr>
              <w:t>Handtekening</w:t>
            </w:r>
          </w:p>
        </w:tc>
        <w:tc>
          <w:tcPr>
            <w:tcW w:w="6525" w:type="dxa"/>
          </w:tcPr>
          <w:p w14:paraId="51A278C1" w14:textId="77777777" w:rsidR="00582C70" w:rsidRPr="006309AE" w:rsidRDefault="00582C70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</w:p>
        </w:tc>
      </w:tr>
      <w:tr w:rsidR="00582C70" w:rsidRPr="006309AE" w14:paraId="1F2D9100" w14:textId="77777777" w:rsidTr="00CD5659">
        <w:tc>
          <w:tcPr>
            <w:tcW w:w="3103" w:type="dxa"/>
          </w:tcPr>
          <w:p w14:paraId="41849723" w14:textId="77777777" w:rsidR="00582C70" w:rsidRPr="006309AE" w:rsidRDefault="00582C70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  <w:r w:rsidRPr="006309AE">
              <w:rPr>
                <w:rFonts w:cstheme="minorHAnsi"/>
                <w:snapToGrid w:val="0"/>
                <w:sz w:val="16"/>
                <w:szCs w:val="16"/>
              </w:rPr>
              <w:t>Plaats en datum</w:t>
            </w:r>
          </w:p>
        </w:tc>
        <w:tc>
          <w:tcPr>
            <w:tcW w:w="6525" w:type="dxa"/>
          </w:tcPr>
          <w:p w14:paraId="16A6FC66" w14:textId="77777777" w:rsidR="00582C70" w:rsidRPr="006309AE" w:rsidRDefault="00582C70" w:rsidP="00CD5659">
            <w:pPr>
              <w:ind w:right="95"/>
              <w:rPr>
                <w:rFonts w:cstheme="minorHAnsi"/>
                <w:snapToGrid w:val="0"/>
                <w:sz w:val="16"/>
                <w:szCs w:val="16"/>
              </w:rPr>
            </w:pPr>
          </w:p>
        </w:tc>
      </w:tr>
    </w:tbl>
    <w:p w14:paraId="32206C77" w14:textId="77777777" w:rsidR="00582C70" w:rsidRDefault="00582C70" w:rsidP="00582C70"/>
    <w:p w14:paraId="20EDE54D" w14:textId="77777777" w:rsidR="00582C70" w:rsidRDefault="00582C70" w:rsidP="00893E37">
      <w:pPr>
        <w:pStyle w:val="BijlageTitel"/>
        <w:numPr>
          <w:ilvl w:val="0"/>
          <w:numId w:val="13"/>
        </w:numPr>
      </w:pPr>
      <w:bookmarkStart w:id="48" w:name="_Toc22111212"/>
      <w:bookmarkStart w:id="49" w:name="_Toc150442318"/>
      <w:bookmarkStart w:id="50" w:name="_Toc189637774"/>
      <w:bookmarkEnd w:id="15"/>
      <w:r>
        <w:lastRenderedPageBreak/>
        <w:t>Verklaring derden</w:t>
      </w:r>
      <w:bookmarkEnd w:id="48"/>
      <w:bookmarkEnd w:id="49"/>
      <w:bookmarkEnd w:id="50"/>
    </w:p>
    <w:p w14:paraId="61828D2B" w14:textId="77777777" w:rsidR="00582C70" w:rsidRDefault="00582C70" w:rsidP="00582C70"/>
    <w:p w14:paraId="686E8E6C" w14:textId="77777777" w:rsidR="00582C70" w:rsidRDefault="00582C70" w:rsidP="00582C70">
      <w:pPr>
        <w:rPr>
          <w:snapToGrid w:val="0"/>
        </w:rPr>
      </w:pPr>
      <w:r>
        <w:rPr>
          <w:snapToGrid w:val="0"/>
        </w:rPr>
        <w:t xml:space="preserve">Behorende bij: </w:t>
      </w:r>
    </w:p>
    <w:p w14:paraId="745AC356" w14:textId="599199E0" w:rsidR="00582C70" w:rsidRDefault="00582C70" w:rsidP="00582C70">
      <w:r>
        <w:t xml:space="preserve">Aanbesteding integraal ontwerpteam </w:t>
      </w:r>
      <w:proofErr w:type="spellStart"/>
      <w:r w:rsidR="009779B2">
        <w:t>Kindcentrum</w:t>
      </w:r>
      <w:proofErr w:type="spellEnd"/>
      <w:r w:rsidR="00F341AC">
        <w:t xml:space="preserve"> </w:t>
      </w:r>
      <w:proofErr w:type="spellStart"/>
      <w:r w:rsidR="00F341AC">
        <w:t>Zijdelwaard</w:t>
      </w:r>
      <w:proofErr w:type="spellEnd"/>
      <w:r w:rsidR="00F341AC">
        <w:t xml:space="preserve"> te Uithoorn</w:t>
      </w:r>
      <w:r>
        <w:t>, met kenmerk …</w:t>
      </w:r>
    </w:p>
    <w:p w14:paraId="5904AEFB" w14:textId="77777777" w:rsidR="00582C70" w:rsidRDefault="00582C70" w:rsidP="00582C70"/>
    <w:p w14:paraId="23B9AD06" w14:textId="77777777" w:rsidR="00582C70" w:rsidRDefault="00582C70" w:rsidP="00582C70"/>
    <w:p w14:paraId="252F90DA" w14:textId="77777777" w:rsidR="00582C70" w:rsidRPr="006A4D17" w:rsidRDefault="00582C70" w:rsidP="00582C70">
      <w:pPr>
        <w:rPr>
          <w:rFonts w:cs="Arial"/>
        </w:rPr>
      </w:pPr>
      <w:bookmarkStart w:id="51" w:name="bmSeperatorEndVerklaringDerden"/>
      <w:bookmarkStart w:id="52" w:name="bmSeperatorHeaderVerklaringDerden"/>
      <w:bookmarkEnd w:id="51"/>
      <w:bookmarkEnd w:id="52"/>
    </w:p>
    <w:p w14:paraId="2CD4D496" w14:textId="77777777" w:rsidR="00582C70" w:rsidRPr="006A4D17" w:rsidRDefault="00582C70" w:rsidP="00582C70">
      <w:pPr>
        <w:rPr>
          <w:rFonts w:cs="Arial"/>
        </w:rPr>
      </w:pPr>
      <w:r w:rsidRPr="006A4D17">
        <w:rPr>
          <w:rFonts w:cs="Arial"/>
        </w:rPr>
        <w:t xml:space="preserve">Ondergetekende verklaart namens </w:t>
      </w:r>
    </w:p>
    <w:p w14:paraId="7BEC4CB7" w14:textId="77777777" w:rsidR="00582C70" w:rsidRPr="006A4D17" w:rsidRDefault="00582C70" w:rsidP="00582C70">
      <w:pPr>
        <w:rPr>
          <w:rFonts w:cs="Arial"/>
        </w:rPr>
      </w:pPr>
    </w:p>
    <w:p w14:paraId="3347FA99" w14:textId="77777777" w:rsidR="00582C70" w:rsidRPr="006A4D17" w:rsidRDefault="00582C70" w:rsidP="00582C70">
      <w:pPr>
        <w:rPr>
          <w:rFonts w:cs="Arial"/>
        </w:rPr>
      </w:pPr>
      <w:r w:rsidRPr="006A4D17">
        <w:rPr>
          <w:rFonts w:cs="Arial"/>
        </w:rPr>
        <w:t>…………………………………………………………………………. (hierna te noemen derde)</w:t>
      </w:r>
    </w:p>
    <w:p w14:paraId="6B658BA2" w14:textId="77777777" w:rsidR="00582C70" w:rsidRPr="006A4D17" w:rsidRDefault="00582C70" w:rsidP="00582C70">
      <w:pPr>
        <w:rPr>
          <w:rFonts w:cs="Arial"/>
        </w:rPr>
      </w:pPr>
    </w:p>
    <w:p w14:paraId="31AAADB4" w14:textId="77777777" w:rsidR="00582C70" w:rsidRPr="006A4D17" w:rsidRDefault="00582C70" w:rsidP="00582C70">
      <w:pPr>
        <w:rPr>
          <w:rFonts w:cs="Arial"/>
        </w:rPr>
      </w:pPr>
      <w:r w:rsidRPr="006A4D17">
        <w:rPr>
          <w:rFonts w:cs="Arial"/>
        </w:rPr>
        <w:t>dat in geval van gunning van de opdracht aan</w:t>
      </w:r>
    </w:p>
    <w:p w14:paraId="7BD6A2EF" w14:textId="77777777" w:rsidR="00582C70" w:rsidRPr="006A4D17" w:rsidRDefault="00582C70" w:rsidP="00582C70">
      <w:pPr>
        <w:rPr>
          <w:rFonts w:cs="Arial"/>
        </w:rPr>
      </w:pPr>
    </w:p>
    <w:p w14:paraId="7435B524" w14:textId="77777777" w:rsidR="00582C70" w:rsidRPr="006A4D17" w:rsidRDefault="00582C70" w:rsidP="00582C70">
      <w:pPr>
        <w:rPr>
          <w:rFonts w:cs="Arial"/>
        </w:rPr>
      </w:pPr>
      <w:r w:rsidRPr="006A4D17">
        <w:rPr>
          <w:rFonts w:cs="Arial"/>
        </w:rPr>
        <w:t xml:space="preserve"> …………………………………………………………………………. (hierna te noemen gegadigde),</w:t>
      </w:r>
    </w:p>
    <w:p w14:paraId="4B730BE8" w14:textId="77777777" w:rsidR="00582C70" w:rsidRPr="006A4D17" w:rsidRDefault="00582C70" w:rsidP="00582C70">
      <w:pPr>
        <w:rPr>
          <w:rFonts w:cs="Arial"/>
        </w:rPr>
      </w:pPr>
    </w:p>
    <w:p w14:paraId="179C976E" w14:textId="77777777" w:rsidR="00582C70" w:rsidRPr="006A4D17" w:rsidRDefault="00582C70" w:rsidP="00582C70">
      <w:pPr>
        <w:rPr>
          <w:rFonts w:cs="Arial"/>
        </w:rPr>
      </w:pPr>
    </w:p>
    <w:p w14:paraId="6D6A09C3" w14:textId="77777777" w:rsidR="00582C70" w:rsidRPr="006A4D17" w:rsidRDefault="00582C70" w:rsidP="00582C70">
      <w:pPr>
        <w:rPr>
          <w:rFonts w:cs="Arial"/>
        </w:rPr>
      </w:pPr>
      <w:r w:rsidRPr="006A4D17">
        <w:rPr>
          <w:rFonts w:cs="Arial"/>
        </w:rPr>
        <w:t>derde de voor de uitvoering van de opdracht noodzakelijke middelen om te voldoen aan de geschiktheidseisen aan gegadigde ter beschikking stelt.</w:t>
      </w:r>
    </w:p>
    <w:p w14:paraId="18055D87" w14:textId="77777777" w:rsidR="00582C70" w:rsidRPr="006A4D17" w:rsidRDefault="00582C70" w:rsidP="00582C70">
      <w:pPr>
        <w:rPr>
          <w:rFonts w:cs="Arial"/>
        </w:rPr>
      </w:pPr>
    </w:p>
    <w:p w14:paraId="20E1B5DF" w14:textId="77777777" w:rsidR="00582C70" w:rsidRPr="006A4D17" w:rsidRDefault="00582C70" w:rsidP="00582C70">
      <w:pPr>
        <w:rPr>
          <w:rFonts w:cs="Arial"/>
        </w:rPr>
      </w:pPr>
    </w:p>
    <w:p w14:paraId="0E0AFDD6" w14:textId="77777777" w:rsidR="00582C70" w:rsidRPr="006A4D17" w:rsidRDefault="00582C70" w:rsidP="00582C70">
      <w:pPr>
        <w:rPr>
          <w:rFonts w:cs="Arial"/>
        </w:rPr>
      </w:pPr>
    </w:p>
    <w:p w14:paraId="56B8BBB4" w14:textId="77777777" w:rsidR="00582C70" w:rsidRPr="006A4D17" w:rsidRDefault="00582C70" w:rsidP="00582C70">
      <w:pPr>
        <w:rPr>
          <w:rFonts w:ascii="Calibri" w:hAnsi="Calibri"/>
        </w:rPr>
      </w:pPr>
    </w:p>
    <w:p w14:paraId="0805D4BE" w14:textId="77777777" w:rsidR="00582C70" w:rsidRPr="006A4D17" w:rsidRDefault="00582C70" w:rsidP="00582C70">
      <w:r w:rsidRPr="006A4D17">
        <w:t>Aldus naar waarheid opgemaakt en rechtsgeldig ondertekend,</w:t>
      </w:r>
      <w:r w:rsidRPr="006A4D17">
        <w:tab/>
        <w:t>(door derde)</w:t>
      </w:r>
    </w:p>
    <w:p w14:paraId="62BF2329" w14:textId="77777777" w:rsidR="00582C70" w:rsidRPr="006A4D17" w:rsidRDefault="00582C70" w:rsidP="00582C70"/>
    <w:p w14:paraId="59B4C731" w14:textId="77777777" w:rsidR="00582C70" w:rsidRPr="006A4D17" w:rsidRDefault="00582C70" w:rsidP="00582C70">
      <w:r w:rsidRPr="006A4D17">
        <w:t>op</w:t>
      </w:r>
      <w:r w:rsidRPr="006A4D17">
        <w:tab/>
      </w:r>
      <w:r w:rsidRPr="006A4D17">
        <w:tab/>
      </w:r>
      <w:r w:rsidRPr="006A4D17">
        <w:tab/>
        <w:t xml:space="preserve">(datum) te </w:t>
      </w:r>
      <w:r w:rsidRPr="006A4D17">
        <w:tab/>
      </w:r>
      <w:r w:rsidRPr="006A4D17">
        <w:tab/>
      </w:r>
      <w:r w:rsidRPr="006A4D17">
        <w:tab/>
        <w:t>(plaats)</w:t>
      </w:r>
    </w:p>
    <w:p w14:paraId="074A80D7" w14:textId="77777777" w:rsidR="00582C70" w:rsidRPr="006A4D17" w:rsidRDefault="00582C70" w:rsidP="00582C70"/>
    <w:p w14:paraId="503D6A02" w14:textId="77777777" w:rsidR="00582C70" w:rsidRPr="006A4D17" w:rsidRDefault="00582C70" w:rsidP="00582C70">
      <w:r w:rsidRPr="006A4D17">
        <w:t>door</w:t>
      </w:r>
      <w:r w:rsidRPr="006A4D17">
        <w:tab/>
      </w:r>
      <w:r w:rsidRPr="006A4D17">
        <w:tab/>
      </w:r>
      <w:r w:rsidRPr="006A4D17">
        <w:tab/>
      </w:r>
      <w:r w:rsidRPr="006A4D17">
        <w:tab/>
      </w:r>
      <w:r w:rsidRPr="006A4D17">
        <w:tab/>
      </w:r>
      <w:r w:rsidRPr="006A4D17">
        <w:tab/>
      </w:r>
      <w:r w:rsidRPr="006A4D17">
        <w:tab/>
        <w:t>(naam en voorletters)</w:t>
      </w:r>
    </w:p>
    <w:p w14:paraId="5F18A784" w14:textId="77777777" w:rsidR="00582C70" w:rsidRPr="006A4D17" w:rsidRDefault="00582C70" w:rsidP="00582C70"/>
    <w:p w14:paraId="4FDF5628" w14:textId="77777777" w:rsidR="00582C70" w:rsidRPr="006A4D17" w:rsidRDefault="00582C70" w:rsidP="00582C70">
      <w:r w:rsidRPr="006A4D17">
        <w:t xml:space="preserve"> </w:t>
      </w:r>
      <w:r w:rsidRPr="006A4D17">
        <w:tab/>
      </w:r>
      <w:r w:rsidRPr="006A4D17">
        <w:tab/>
      </w:r>
      <w:r w:rsidRPr="006A4D17">
        <w:tab/>
      </w:r>
      <w:r w:rsidRPr="006A4D17">
        <w:tab/>
      </w:r>
      <w:r w:rsidRPr="006A4D17">
        <w:tab/>
      </w:r>
      <w:r w:rsidRPr="006A4D17">
        <w:tab/>
      </w:r>
      <w:r w:rsidRPr="006A4D17">
        <w:tab/>
        <w:t>(naam onderneming)</w:t>
      </w:r>
    </w:p>
    <w:p w14:paraId="45F92941" w14:textId="77777777" w:rsidR="00582C70" w:rsidRPr="006A4D17" w:rsidRDefault="00582C70" w:rsidP="00582C70"/>
    <w:p w14:paraId="02B06B99" w14:textId="77777777" w:rsidR="00582C70" w:rsidRDefault="00582C70" w:rsidP="00582C70">
      <w:r w:rsidRPr="006A4D17">
        <w:t>(handtekening)</w:t>
      </w:r>
    </w:p>
    <w:p w14:paraId="451C7CE9" w14:textId="77777777" w:rsidR="00582C70" w:rsidRDefault="00582C70" w:rsidP="00582C70"/>
    <w:p w14:paraId="70F0D68D" w14:textId="77777777" w:rsidR="00582C70" w:rsidRPr="006A4D17" w:rsidRDefault="00582C70" w:rsidP="00582C70">
      <w:pPr>
        <w:rPr>
          <w:rFonts w:cs="Arial"/>
        </w:rPr>
      </w:pPr>
    </w:p>
    <w:p w14:paraId="6263E33F" w14:textId="77777777" w:rsidR="00582C70" w:rsidRDefault="00582C70" w:rsidP="00582C70"/>
    <w:p w14:paraId="2D11C3D3" w14:textId="77777777" w:rsidR="00582C70" w:rsidRDefault="00582C70" w:rsidP="00582C70"/>
    <w:p w14:paraId="1D924AA0" w14:textId="77777777" w:rsidR="00582C70" w:rsidRDefault="00582C70" w:rsidP="00582C70"/>
    <w:p w14:paraId="10458EDB" w14:textId="77777777" w:rsidR="00582C70" w:rsidRPr="006A4D17" w:rsidRDefault="00582C70" w:rsidP="00582C70">
      <w:r>
        <w:t>N.B.: de derde waarop een beroep wordt gedaan mag niet in een omstandigheid verkeren als bedoeld in de van toepassing zijnde uitsluitingsgronden.</w:t>
      </w:r>
    </w:p>
    <w:p w14:paraId="578619E9" w14:textId="77777777" w:rsidR="00582C70" w:rsidRPr="00EE303A" w:rsidRDefault="00582C70" w:rsidP="00582C70"/>
    <w:p w14:paraId="4E9CDBE1" w14:textId="77777777" w:rsidR="00582C70" w:rsidRDefault="00582C70" w:rsidP="00893E37">
      <w:pPr>
        <w:pStyle w:val="BijlageTitel"/>
        <w:numPr>
          <w:ilvl w:val="0"/>
          <w:numId w:val="13"/>
        </w:numPr>
      </w:pPr>
      <w:bookmarkStart w:id="53" w:name="_Toc22111213"/>
      <w:bookmarkStart w:id="54" w:name="_Toc150442319"/>
      <w:bookmarkStart w:id="55" w:name="_Toc189637775"/>
      <w:r>
        <w:lastRenderedPageBreak/>
        <w:t>Verklaring volmacht</w:t>
      </w:r>
      <w:bookmarkEnd w:id="53"/>
      <w:bookmarkEnd w:id="54"/>
      <w:bookmarkEnd w:id="55"/>
    </w:p>
    <w:p w14:paraId="72AC3794" w14:textId="77777777" w:rsidR="00582C70" w:rsidRDefault="00582C70" w:rsidP="00582C70"/>
    <w:p w14:paraId="53DD17BC" w14:textId="77777777" w:rsidR="00582C70" w:rsidRDefault="00582C70" w:rsidP="00582C70">
      <w:pPr>
        <w:ind w:left="142"/>
        <w:rPr>
          <w:rFonts w:cs="Arial"/>
          <w:b/>
        </w:rPr>
      </w:pPr>
      <w:r>
        <w:rPr>
          <w:rFonts w:cs="Arial"/>
          <w:b/>
        </w:rPr>
        <w:t>Model Verklaring Volmacht</w:t>
      </w:r>
    </w:p>
    <w:p w14:paraId="63E46195" w14:textId="77777777" w:rsidR="00582C70" w:rsidRPr="001D5EAB" w:rsidRDefault="00582C70" w:rsidP="00582C70">
      <w:pPr>
        <w:ind w:left="142"/>
        <w:rPr>
          <w:rFonts w:cs="Arial"/>
          <w:b/>
        </w:rPr>
      </w:pPr>
    </w:p>
    <w:tbl>
      <w:tblPr>
        <w:tblW w:w="494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305"/>
        <w:gridCol w:w="6577"/>
      </w:tblGrid>
      <w:tr w:rsidR="00582C70" w:rsidRPr="00EE303A" w14:paraId="1D9F23B3" w14:textId="77777777" w:rsidTr="00CD5659">
        <w:trPr>
          <w:trHeight w:val="465"/>
        </w:trPr>
        <w:tc>
          <w:tcPr>
            <w:tcW w:w="5000" w:type="pct"/>
            <w:gridSpan w:val="2"/>
            <w:shd w:val="clear" w:color="auto" w:fill="AEDD03"/>
            <w:vAlign w:val="center"/>
          </w:tcPr>
          <w:p w14:paraId="4B808C9C" w14:textId="77777777" w:rsidR="00582C70" w:rsidRPr="00EE303A" w:rsidRDefault="00582C70" w:rsidP="00CD5659">
            <w:pPr>
              <w:rPr>
                <w:b/>
                <w:bCs/>
                <w:snapToGrid w:val="0"/>
              </w:rPr>
            </w:pPr>
            <w:r w:rsidRPr="00EE303A">
              <w:rPr>
                <w:b/>
                <w:bCs/>
                <w:snapToGrid w:val="0"/>
              </w:rPr>
              <w:t>Verklaring Volmacht</w:t>
            </w:r>
          </w:p>
        </w:tc>
      </w:tr>
      <w:tr w:rsidR="00582C70" w:rsidRPr="00F146EA" w14:paraId="413C6E78" w14:textId="77777777" w:rsidTr="00CD5659">
        <w:tc>
          <w:tcPr>
            <w:tcW w:w="5000" w:type="pct"/>
            <w:gridSpan w:val="2"/>
            <w:shd w:val="clear" w:color="auto" w:fill="FFFFFF"/>
          </w:tcPr>
          <w:p w14:paraId="7D295A7F" w14:textId="77777777" w:rsidR="00582C70" w:rsidRPr="00F146EA" w:rsidRDefault="00582C70" w:rsidP="00CD5659">
            <w:pPr>
              <w:rPr>
                <w:snapToGrid w:val="0"/>
              </w:rPr>
            </w:pPr>
          </w:p>
          <w:p w14:paraId="3681BD7D" w14:textId="77777777" w:rsidR="00582C70" w:rsidRPr="00F146EA" w:rsidRDefault="00582C70" w:rsidP="00CD5659">
            <w:pPr>
              <w:rPr>
                <w:snapToGrid w:val="0"/>
              </w:rPr>
            </w:pPr>
          </w:p>
          <w:p w14:paraId="2A4F27EC" w14:textId="77777777" w:rsidR="00582C70" w:rsidRPr="00F146EA" w:rsidRDefault="00582C70" w:rsidP="00CD5659">
            <w:pPr>
              <w:rPr>
                <w:snapToGrid w:val="0"/>
                <w:sz w:val="12"/>
                <w:szCs w:val="12"/>
              </w:rPr>
            </w:pPr>
            <w:r w:rsidRPr="00F146EA">
              <w:rPr>
                <w:snapToGrid w:val="0"/>
              </w:rPr>
              <w:t>Hierbij machtig ik, …………………………………………………………</w:t>
            </w:r>
            <w:r>
              <w:rPr>
                <w:snapToGrid w:val="0"/>
              </w:rPr>
              <w:t>..</w:t>
            </w:r>
            <w:r w:rsidRPr="00F146EA">
              <w:rPr>
                <w:snapToGrid w:val="0"/>
              </w:rPr>
              <w:t xml:space="preserve">………… </w:t>
            </w:r>
            <w:r w:rsidRPr="00F146EA">
              <w:rPr>
                <w:snapToGrid w:val="0"/>
                <w:sz w:val="12"/>
                <w:szCs w:val="12"/>
              </w:rPr>
              <w:t>(naam en functie bestuurder)</w:t>
            </w:r>
          </w:p>
          <w:p w14:paraId="39BB5576" w14:textId="77777777" w:rsidR="00582C70" w:rsidRPr="00F146EA" w:rsidRDefault="00582C70" w:rsidP="00CD5659">
            <w:pPr>
              <w:rPr>
                <w:snapToGrid w:val="0"/>
                <w:sz w:val="12"/>
                <w:szCs w:val="12"/>
              </w:rPr>
            </w:pPr>
          </w:p>
          <w:p w14:paraId="62CA69B4" w14:textId="77777777" w:rsidR="00582C70" w:rsidRPr="00F146EA" w:rsidRDefault="00582C70" w:rsidP="00CD5659">
            <w:pPr>
              <w:rPr>
                <w:snapToGrid w:val="0"/>
                <w:sz w:val="12"/>
                <w:szCs w:val="12"/>
              </w:rPr>
            </w:pPr>
            <w:r w:rsidRPr="00F146EA">
              <w:rPr>
                <w:snapToGrid w:val="0"/>
              </w:rPr>
              <w:t>…………………………………………………</w:t>
            </w:r>
            <w:r>
              <w:rPr>
                <w:snapToGrid w:val="0"/>
              </w:rPr>
              <w:t>…………………………………………</w:t>
            </w:r>
            <w:r w:rsidRPr="00F146EA">
              <w:rPr>
                <w:snapToGrid w:val="0"/>
                <w:sz w:val="12"/>
                <w:szCs w:val="12"/>
              </w:rPr>
              <w:t>(naam en functie gemachtigde)</w:t>
            </w:r>
          </w:p>
          <w:p w14:paraId="0A46166E" w14:textId="77777777" w:rsidR="00582C70" w:rsidRPr="00F146EA" w:rsidRDefault="00582C70" w:rsidP="00CD5659">
            <w:pPr>
              <w:rPr>
                <w:snapToGrid w:val="0"/>
                <w:sz w:val="12"/>
                <w:szCs w:val="12"/>
              </w:rPr>
            </w:pPr>
          </w:p>
          <w:p w14:paraId="3DD72CFD" w14:textId="5A222CBC" w:rsidR="00582C70" w:rsidRPr="00F146EA" w:rsidRDefault="00582C70" w:rsidP="00CD5659">
            <w:pPr>
              <w:rPr>
                <w:snapToGrid w:val="0"/>
              </w:rPr>
            </w:pPr>
            <w:r w:rsidRPr="00F146EA">
              <w:rPr>
                <w:snapToGrid w:val="0"/>
              </w:rPr>
              <w:t xml:space="preserve">tot het ondertekenen van het verzoek tot deelname en bijbehorende bijlagen ten behoeve van de </w:t>
            </w:r>
            <w:r>
              <w:rPr>
                <w:snapToGrid w:val="0"/>
              </w:rPr>
              <w:t>Europese niet-</w:t>
            </w:r>
            <w:r w:rsidRPr="00F146EA">
              <w:rPr>
                <w:snapToGrid w:val="0"/>
              </w:rPr>
              <w:t xml:space="preserve">openbare aanbesteding </w:t>
            </w:r>
            <w:r>
              <w:rPr>
                <w:snapToGrid w:val="0"/>
              </w:rPr>
              <w:t xml:space="preserve">Integraal Ontwerpteam </w:t>
            </w:r>
            <w:proofErr w:type="spellStart"/>
            <w:r w:rsidR="009779B2">
              <w:rPr>
                <w:snapToGrid w:val="0"/>
              </w:rPr>
              <w:t>Kindcentrum</w:t>
            </w:r>
            <w:proofErr w:type="spellEnd"/>
            <w:r w:rsidR="00712736">
              <w:rPr>
                <w:snapToGrid w:val="0"/>
              </w:rPr>
              <w:t xml:space="preserve"> </w:t>
            </w:r>
            <w:proofErr w:type="spellStart"/>
            <w:r w:rsidR="00712736">
              <w:rPr>
                <w:snapToGrid w:val="0"/>
              </w:rPr>
              <w:t>Zijdelwaard</w:t>
            </w:r>
            <w:proofErr w:type="spellEnd"/>
            <w:r w:rsidR="00712736">
              <w:rPr>
                <w:snapToGrid w:val="0"/>
              </w:rPr>
              <w:t xml:space="preserve"> te Uithoorn</w:t>
            </w:r>
            <w:r w:rsidRPr="00F146EA">
              <w:rPr>
                <w:snapToGrid w:val="0"/>
              </w:rPr>
              <w:t xml:space="preserve">. </w:t>
            </w:r>
          </w:p>
          <w:p w14:paraId="02E5B424" w14:textId="77777777" w:rsidR="00582C70" w:rsidRPr="00F146EA" w:rsidRDefault="00582C70" w:rsidP="00CD5659">
            <w:pPr>
              <w:rPr>
                <w:snapToGrid w:val="0"/>
              </w:rPr>
            </w:pPr>
          </w:p>
        </w:tc>
      </w:tr>
      <w:tr w:rsidR="00582C70" w:rsidRPr="00F146EA" w14:paraId="41E5F3C4" w14:textId="77777777" w:rsidTr="00CD5659">
        <w:tc>
          <w:tcPr>
            <w:tcW w:w="1672" w:type="pct"/>
            <w:shd w:val="clear" w:color="auto" w:fill="FFFFFF"/>
          </w:tcPr>
          <w:p w14:paraId="4666BD93" w14:textId="77777777" w:rsidR="00582C70" w:rsidRPr="00F146EA" w:rsidRDefault="00582C70" w:rsidP="00CD5659">
            <w:pPr>
              <w:rPr>
                <w:snapToGrid w:val="0"/>
              </w:rPr>
            </w:pPr>
            <w:r w:rsidRPr="00F146EA">
              <w:rPr>
                <w:snapToGrid w:val="0"/>
              </w:rPr>
              <w:t>Datum:</w:t>
            </w:r>
          </w:p>
          <w:p w14:paraId="6E8381EC" w14:textId="77777777" w:rsidR="00582C70" w:rsidRPr="00F146EA" w:rsidRDefault="00582C70" w:rsidP="00CD5659">
            <w:pPr>
              <w:rPr>
                <w:snapToGrid w:val="0"/>
              </w:rPr>
            </w:pPr>
            <w:r w:rsidRPr="00F146EA">
              <w:rPr>
                <w:snapToGrid w:val="0"/>
              </w:rPr>
              <w:t xml:space="preserve"> </w:t>
            </w:r>
          </w:p>
        </w:tc>
        <w:tc>
          <w:tcPr>
            <w:tcW w:w="3328" w:type="pct"/>
            <w:shd w:val="clear" w:color="auto" w:fill="FFFFFF"/>
          </w:tcPr>
          <w:p w14:paraId="461C2C8D" w14:textId="77777777" w:rsidR="00582C70" w:rsidRPr="00F146EA" w:rsidRDefault="00582C70" w:rsidP="00CD5659">
            <w:pPr>
              <w:rPr>
                <w:snapToGrid w:val="0"/>
              </w:rPr>
            </w:pPr>
          </w:p>
        </w:tc>
      </w:tr>
      <w:tr w:rsidR="00582C70" w:rsidRPr="00F146EA" w14:paraId="39D56E86" w14:textId="77777777" w:rsidTr="00CD5659">
        <w:tc>
          <w:tcPr>
            <w:tcW w:w="1672" w:type="pct"/>
            <w:shd w:val="clear" w:color="auto" w:fill="FFFFFF"/>
          </w:tcPr>
          <w:p w14:paraId="2DC5782D" w14:textId="77777777" w:rsidR="00582C70" w:rsidRPr="00F146EA" w:rsidRDefault="00582C70" w:rsidP="00CD5659">
            <w:pPr>
              <w:rPr>
                <w:snapToGrid w:val="0"/>
              </w:rPr>
            </w:pPr>
            <w:r w:rsidRPr="00F146EA">
              <w:rPr>
                <w:snapToGrid w:val="0"/>
              </w:rPr>
              <w:t>Naam organisatie:</w:t>
            </w:r>
          </w:p>
          <w:p w14:paraId="0BA02540" w14:textId="77777777" w:rsidR="00582C70" w:rsidRPr="00F146EA" w:rsidRDefault="00582C70" w:rsidP="00CD5659">
            <w:pPr>
              <w:rPr>
                <w:snapToGrid w:val="0"/>
              </w:rPr>
            </w:pPr>
          </w:p>
        </w:tc>
        <w:tc>
          <w:tcPr>
            <w:tcW w:w="3328" w:type="pct"/>
            <w:shd w:val="clear" w:color="auto" w:fill="FFFFFF"/>
          </w:tcPr>
          <w:p w14:paraId="19C1C5FE" w14:textId="77777777" w:rsidR="00582C70" w:rsidRPr="00F146EA" w:rsidRDefault="00582C70" w:rsidP="00CD5659">
            <w:pPr>
              <w:rPr>
                <w:snapToGrid w:val="0"/>
              </w:rPr>
            </w:pPr>
          </w:p>
        </w:tc>
      </w:tr>
      <w:tr w:rsidR="00582C70" w:rsidRPr="00F146EA" w14:paraId="0CB92663" w14:textId="77777777" w:rsidTr="00CD5659">
        <w:tc>
          <w:tcPr>
            <w:tcW w:w="1672" w:type="pct"/>
            <w:shd w:val="clear" w:color="auto" w:fill="FFFFFF"/>
          </w:tcPr>
          <w:p w14:paraId="4BFDEEEF" w14:textId="77777777" w:rsidR="00582C70" w:rsidRPr="00F146EA" w:rsidRDefault="00582C70" w:rsidP="00CD5659">
            <w:pPr>
              <w:rPr>
                <w:snapToGrid w:val="0"/>
              </w:rPr>
            </w:pPr>
            <w:r w:rsidRPr="00F146EA">
              <w:rPr>
                <w:snapToGrid w:val="0"/>
              </w:rPr>
              <w:t>Naam bestuurder:</w:t>
            </w:r>
          </w:p>
          <w:p w14:paraId="67C42203" w14:textId="77777777" w:rsidR="00582C70" w:rsidRPr="00F146EA" w:rsidRDefault="00582C70" w:rsidP="00CD5659">
            <w:pPr>
              <w:rPr>
                <w:snapToGrid w:val="0"/>
              </w:rPr>
            </w:pPr>
          </w:p>
        </w:tc>
        <w:tc>
          <w:tcPr>
            <w:tcW w:w="3328" w:type="pct"/>
            <w:shd w:val="clear" w:color="auto" w:fill="FFFFFF"/>
          </w:tcPr>
          <w:p w14:paraId="6A59A919" w14:textId="77777777" w:rsidR="00582C70" w:rsidRPr="00F146EA" w:rsidRDefault="00582C70" w:rsidP="00CD5659">
            <w:pPr>
              <w:rPr>
                <w:snapToGrid w:val="0"/>
              </w:rPr>
            </w:pPr>
          </w:p>
        </w:tc>
      </w:tr>
      <w:tr w:rsidR="00582C70" w:rsidRPr="00F146EA" w14:paraId="1289983E" w14:textId="77777777" w:rsidTr="00CD5659">
        <w:tc>
          <w:tcPr>
            <w:tcW w:w="1672" w:type="pct"/>
            <w:shd w:val="clear" w:color="auto" w:fill="FFFFFF"/>
          </w:tcPr>
          <w:p w14:paraId="36025292" w14:textId="77777777" w:rsidR="00582C70" w:rsidRPr="00F146EA" w:rsidRDefault="00582C70" w:rsidP="00CD5659">
            <w:pPr>
              <w:rPr>
                <w:snapToGrid w:val="0"/>
              </w:rPr>
            </w:pPr>
            <w:r w:rsidRPr="00F146EA">
              <w:rPr>
                <w:snapToGrid w:val="0"/>
              </w:rPr>
              <w:t>Ondertekening bestuurder:</w:t>
            </w:r>
          </w:p>
          <w:p w14:paraId="12268422" w14:textId="77777777" w:rsidR="00582C70" w:rsidRPr="00F146EA" w:rsidRDefault="00582C70" w:rsidP="00CD5659">
            <w:pPr>
              <w:rPr>
                <w:snapToGrid w:val="0"/>
              </w:rPr>
            </w:pPr>
          </w:p>
          <w:p w14:paraId="6AA7BEB3" w14:textId="77777777" w:rsidR="00582C70" w:rsidRPr="00F146EA" w:rsidRDefault="00582C70" w:rsidP="00CD5659">
            <w:pPr>
              <w:rPr>
                <w:snapToGrid w:val="0"/>
              </w:rPr>
            </w:pPr>
          </w:p>
          <w:p w14:paraId="404BDBA1" w14:textId="77777777" w:rsidR="00582C70" w:rsidRPr="00F146EA" w:rsidRDefault="00582C70" w:rsidP="00CD5659">
            <w:pPr>
              <w:rPr>
                <w:snapToGrid w:val="0"/>
              </w:rPr>
            </w:pPr>
          </w:p>
          <w:p w14:paraId="393579F8" w14:textId="77777777" w:rsidR="00582C70" w:rsidRPr="00F146EA" w:rsidRDefault="00582C70" w:rsidP="00CD5659">
            <w:pPr>
              <w:rPr>
                <w:snapToGrid w:val="0"/>
              </w:rPr>
            </w:pPr>
          </w:p>
        </w:tc>
        <w:tc>
          <w:tcPr>
            <w:tcW w:w="3328" w:type="pct"/>
            <w:shd w:val="clear" w:color="auto" w:fill="FFFFFF"/>
          </w:tcPr>
          <w:p w14:paraId="5394E7B3" w14:textId="77777777" w:rsidR="00582C70" w:rsidRPr="00F146EA" w:rsidRDefault="00582C70" w:rsidP="00CD5659">
            <w:pPr>
              <w:rPr>
                <w:snapToGrid w:val="0"/>
              </w:rPr>
            </w:pPr>
          </w:p>
        </w:tc>
      </w:tr>
    </w:tbl>
    <w:p w14:paraId="43A250AC" w14:textId="77777777" w:rsidR="00582C70" w:rsidRPr="000770E8" w:rsidRDefault="00582C70" w:rsidP="00582C70">
      <w:pPr>
        <w:widowControl w:val="0"/>
        <w:spacing w:line="240" w:lineRule="auto"/>
        <w:rPr>
          <w:rFonts w:ascii="Verdana" w:hAnsi="Verdana"/>
          <w:i/>
          <w:snapToGrid w:val="0"/>
        </w:rPr>
      </w:pPr>
    </w:p>
    <w:p w14:paraId="44FDC1A2" w14:textId="77777777" w:rsidR="00582C70" w:rsidRPr="00EE303A" w:rsidRDefault="00582C70" w:rsidP="00582C70"/>
    <w:p w14:paraId="55FA33F3" w14:textId="77777777" w:rsidR="00582C70" w:rsidRDefault="00582C70" w:rsidP="00582C70"/>
    <w:p w14:paraId="7AA7D1C8" w14:textId="77777777" w:rsidR="00582C70" w:rsidRDefault="00582C70" w:rsidP="00582C70">
      <w:bookmarkStart w:id="56" w:name="bmTemp"/>
      <w:bookmarkEnd w:id="0"/>
      <w:bookmarkEnd w:id="56"/>
    </w:p>
    <w:p w14:paraId="3650AD56" w14:textId="77777777" w:rsidR="00D52596" w:rsidRDefault="00D52596">
      <w:pPr>
        <w:sectPr w:rsidR="00D52596" w:rsidSect="001015CF">
          <w:footerReference w:type="default" r:id="rId16"/>
          <w:headerReference w:type="first" r:id="rId17"/>
          <w:pgSz w:w="11906" w:h="16838"/>
          <w:pgMar w:top="737" w:right="879" w:bottom="737" w:left="1021" w:header="709" w:footer="369" w:gutter="0"/>
          <w:cols w:space="708"/>
          <w:docGrid w:linePitch="360"/>
        </w:sectPr>
      </w:pPr>
    </w:p>
    <w:p w14:paraId="50167BD1" w14:textId="77777777" w:rsidR="00212CC2" w:rsidRDefault="002B398D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E54F7E3" wp14:editId="0CB6921D">
            <wp:simplePos x="0" y="0"/>
            <wp:positionH relativeFrom="column">
              <wp:posOffset>-661670</wp:posOffset>
            </wp:positionH>
            <wp:positionV relativeFrom="paragraph">
              <wp:posOffset>-1059180</wp:posOffset>
            </wp:positionV>
            <wp:extent cx="7588332" cy="10733326"/>
            <wp:effectExtent l="0" t="0" r="0" b="0"/>
            <wp:wrapNone/>
            <wp:docPr id="1829061945" name="Afbeelding 3" descr="Afbeelding met tekst, schermopname, diagram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061945" name="Afbeelding 3" descr="Afbeelding met tekst, schermopname, diagram, grafische vormgeving&#10;&#10;Automatisch gegenereerde beschrijvi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93058" cy="107400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98F2AC" w14:textId="77777777" w:rsidR="00D1474F" w:rsidRDefault="00D1474F" w:rsidP="007009E2"/>
    <w:p w14:paraId="4BA2599F" w14:textId="7764489A" w:rsidR="00061433" w:rsidRPr="005E7BE7" w:rsidRDefault="00061433" w:rsidP="00186ED5"/>
    <w:sectPr w:rsidR="00061433" w:rsidRPr="005E7BE7" w:rsidSect="001015CF">
      <w:pgSz w:w="11906" w:h="16838"/>
      <w:pgMar w:top="737" w:right="879" w:bottom="737" w:left="1021" w:header="709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CF71A7" w14:textId="77777777" w:rsidR="0072515C" w:rsidRDefault="0072515C" w:rsidP="002464F3">
      <w:pPr>
        <w:spacing w:line="240" w:lineRule="auto"/>
      </w:pPr>
      <w:r>
        <w:separator/>
      </w:r>
    </w:p>
  </w:endnote>
  <w:endnote w:type="continuationSeparator" w:id="0">
    <w:p w14:paraId="1330D6C9" w14:textId="77777777" w:rsidR="0072515C" w:rsidRDefault="0072515C" w:rsidP="002464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1C697B" w14:textId="77777777" w:rsidR="00615C4E" w:rsidRPr="000543AC" w:rsidRDefault="00615C4E" w:rsidP="00615C4E">
    <w:pPr>
      <w:pStyle w:val="Voettekst"/>
      <w:tabs>
        <w:tab w:val="clear" w:pos="4536"/>
        <w:tab w:val="clear" w:pos="9072"/>
        <w:tab w:val="right" w:pos="10348"/>
      </w:tabs>
      <w:rPr>
        <w:b/>
        <w:sz w:val="18"/>
      </w:rPr>
    </w:pPr>
    <w:r w:rsidRPr="007C3881">
      <w:rPr>
        <w:i/>
        <w:iCs/>
      </w:rPr>
      <w:t xml:space="preserve">Selectieleidraad Europese niet-openbare aanbestedingsprocedure Integraal ontwerpteam </w:t>
    </w:r>
    <w:proofErr w:type="spellStart"/>
    <w:r>
      <w:rPr>
        <w:i/>
        <w:iCs/>
      </w:rPr>
      <w:t>Kindcentrum</w:t>
    </w:r>
    <w:proofErr w:type="spellEnd"/>
    <w:r w:rsidRPr="007C3881">
      <w:rPr>
        <w:i/>
        <w:iCs/>
      </w:rPr>
      <w:t xml:space="preserve"> </w:t>
    </w:r>
    <w:proofErr w:type="spellStart"/>
    <w:r w:rsidRPr="007C3881">
      <w:rPr>
        <w:i/>
        <w:iCs/>
      </w:rPr>
      <w:t>Zijdelwaard</w:t>
    </w:r>
    <w:proofErr w:type="spellEnd"/>
    <w:r w:rsidRPr="007C3881">
      <w:rPr>
        <w:i/>
        <w:iCs/>
      </w:rPr>
      <w:t xml:space="preserve"> te Uithoorn</w:t>
    </w:r>
    <w:r w:rsidRPr="007C3881">
      <w:rPr>
        <w:i/>
        <w:iCs/>
      </w:rPr>
      <w:tab/>
      <w:t xml:space="preserve"> pagina</w:t>
    </w:r>
    <w:r>
      <w:t xml:space="preserve"> </w:t>
    </w:r>
    <w:r w:rsidRPr="000543AC">
      <w:rPr>
        <w:b/>
        <w:color w:val="AEDD03" w:themeColor="accent1"/>
        <w:sz w:val="18"/>
      </w:rPr>
      <w:fldChar w:fldCharType="begin"/>
    </w:r>
    <w:r w:rsidRPr="000543AC">
      <w:rPr>
        <w:b/>
        <w:color w:val="AEDD03" w:themeColor="accent1"/>
        <w:sz w:val="18"/>
      </w:rPr>
      <w:instrText>PAGE   \* MERGEFORMAT</w:instrText>
    </w:r>
    <w:r w:rsidRPr="000543AC">
      <w:rPr>
        <w:b/>
        <w:color w:val="AEDD03" w:themeColor="accent1"/>
        <w:sz w:val="18"/>
      </w:rPr>
      <w:fldChar w:fldCharType="separate"/>
    </w:r>
    <w:r>
      <w:rPr>
        <w:b/>
        <w:color w:val="AEDD03" w:themeColor="accent1"/>
        <w:sz w:val="18"/>
      </w:rPr>
      <w:t>4</w:t>
    </w:r>
    <w:r w:rsidRPr="000543AC">
      <w:rPr>
        <w:b/>
        <w:color w:val="AEDD03" w:themeColor="accent1"/>
        <w:sz w:val="18"/>
      </w:rPr>
      <w:fldChar w:fldCharType="end"/>
    </w:r>
  </w:p>
  <w:p w14:paraId="52D0672A" w14:textId="2A0762A9" w:rsidR="008152C4" w:rsidRPr="00615C4E" w:rsidRDefault="00615C4E" w:rsidP="00615C4E">
    <w:pPr>
      <w:pStyle w:val="Voettekst"/>
      <w:tabs>
        <w:tab w:val="clear" w:pos="4536"/>
        <w:tab w:val="clear" w:pos="9072"/>
        <w:tab w:val="left" w:pos="6207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05992C" w14:textId="4368101E" w:rsidR="006B7041" w:rsidRPr="000543AC" w:rsidRDefault="0073222C" w:rsidP="000543AC">
    <w:pPr>
      <w:pStyle w:val="Voettekst"/>
      <w:tabs>
        <w:tab w:val="clear" w:pos="4536"/>
        <w:tab w:val="clear" w:pos="9072"/>
        <w:tab w:val="right" w:pos="10348"/>
      </w:tabs>
      <w:rPr>
        <w:b/>
        <w:sz w:val="18"/>
      </w:rPr>
    </w:pPr>
    <w:r w:rsidRPr="007C3881">
      <w:rPr>
        <w:i/>
        <w:iCs/>
      </w:rPr>
      <w:t>Selectieleidraad Europese niet-openbare aanbeste</w:t>
    </w:r>
    <w:r w:rsidR="007C3881" w:rsidRPr="007C3881">
      <w:rPr>
        <w:i/>
        <w:iCs/>
      </w:rPr>
      <w:t xml:space="preserve">dingsprocedure Integraal ontwerpteam </w:t>
    </w:r>
    <w:proofErr w:type="spellStart"/>
    <w:r w:rsidR="009779B2">
      <w:rPr>
        <w:i/>
        <w:iCs/>
      </w:rPr>
      <w:t>Kindcentrum</w:t>
    </w:r>
    <w:proofErr w:type="spellEnd"/>
    <w:r w:rsidR="007C3881" w:rsidRPr="007C3881">
      <w:rPr>
        <w:i/>
        <w:iCs/>
      </w:rPr>
      <w:t xml:space="preserve"> </w:t>
    </w:r>
    <w:proofErr w:type="spellStart"/>
    <w:r w:rsidR="007C3881" w:rsidRPr="007C3881">
      <w:rPr>
        <w:i/>
        <w:iCs/>
      </w:rPr>
      <w:t>Zijdelwaard</w:t>
    </w:r>
    <w:proofErr w:type="spellEnd"/>
    <w:r w:rsidR="007C3881" w:rsidRPr="007C3881">
      <w:rPr>
        <w:i/>
        <w:iCs/>
      </w:rPr>
      <w:t xml:space="preserve"> te Uithoorn</w:t>
    </w:r>
    <w:r w:rsidR="006B7041" w:rsidRPr="007C3881">
      <w:rPr>
        <w:i/>
        <w:iCs/>
      </w:rPr>
      <w:tab/>
    </w:r>
    <w:r w:rsidR="007C3881" w:rsidRPr="007C3881">
      <w:rPr>
        <w:i/>
        <w:iCs/>
      </w:rPr>
      <w:t xml:space="preserve"> pagina</w:t>
    </w:r>
    <w:r w:rsidR="007C3881">
      <w:t xml:space="preserve"> </w:t>
    </w:r>
    <w:r w:rsidR="006B7041" w:rsidRPr="000543AC">
      <w:rPr>
        <w:b/>
        <w:color w:val="AEDD03" w:themeColor="accent1"/>
        <w:sz w:val="18"/>
      </w:rPr>
      <w:fldChar w:fldCharType="begin"/>
    </w:r>
    <w:r w:rsidR="006B7041" w:rsidRPr="000543AC">
      <w:rPr>
        <w:b/>
        <w:color w:val="AEDD03" w:themeColor="accent1"/>
        <w:sz w:val="18"/>
      </w:rPr>
      <w:instrText>PAGE   \* MERGEFORMAT</w:instrText>
    </w:r>
    <w:r w:rsidR="006B7041" w:rsidRPr="000543AC">
      <w:rPr>
        <w:b/>
        <w:color w:val="AEDD03" w:themeColor="accent1"/>
        <w:sz w:val="18"/>
      </w:rPr>
      <w:fldChar w:fldCharType="separate"/>
    </w:r>
    <w:r w:rsidR="006B7041" w:rsidRPr="000543AC">
      <w:rPr>
        <w:b/>
        <w:color w:val="AEDD03" w:themeColor="accent1"/>
        <w:sz w:val="18"/>
      </w:rPr>
      <w:t>1</w:t>
    </w:r>
    <w:r w:rsidR="006B7041" w:rsidRPr="000543AC">
      <w:rPr>
        <w:b/>
        <w:color w:val="AEDD03" w:themeColor="accent1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C6C112" w14:textId="77777777" w:rsidR="0072515C" w:rsidRDefault="0072515C" w:rsidP="002464F3">
      <w:pPr>
        <w:spacing w:line="240" w:lineRule="auto"/>
      </w:pPr>
      <w:r>
        <w:separator/>
      </w:r>
    </w:p>
  </w:footnote>
  <w:footnote w:type="continuationSeparator" w:id="0">
    <w:p w14:paraId="1997CE9B" w14:textId="77777777" w:rsidR="0072515C" w:rsidRDefault="0072515C" w:rsidP="002464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BAD21F" w14:textId="77777777" w:rsidR="008152C4" w:rsidRDefault="008152C4" w:rsidP="007E75C9">
    <w:pPr>
      <w:pStyle w:val="Koptekst"/>
      <w:spacing w:after="720"/>
    </w:pPr>
    <w:r>
      <w:rPr>
        <w:noProof/>
      </w:rPr>
      <w:drawing>
        <wp:anchor distT="0" distB="0" distL="114300" distR="114300" simplePos="0" relativeHeight="251685888" behindDoc="1" locked="0" layoutInCell="1" allowOverlap="1" wp14:anchorId="7C7A0DFD" wp14:editId="71778CB5">
          <wp:simplePos x="0" y="0"/>
          <wp:positionH relativeFrom="page">
            <wp:posOffset>648335</wp:posOffset>
          </wp:positionH>
          <wp:positionV relativeFrom="page">
            <wp:posOffset>474980</wp:posOffset>
          </wp:positionV>
          <wp:extent cx="6372000" cy="442800"/>
          <wp:effectExtent l="0" t="0" r="0" b="0"/>
          <wp:wrapNone/>
          <wp:docPr id="10" name="Logolij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jn - staan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72000" cy="44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8D39F6" w14:textId="1FA3374F" w:rsidR="000D64F1" w:rsidRDefault="00BC632C">
    <w:pPr>
      <w:pStyle w:val="Koptekst"/>
    </w:pPr>
    <w:r>
      <w:rPr>
        <w:noProof/>
      </w:rPr>
      <w:drawing>
        <wp:anchor distT="0" distB="0" distL="114300" distR="114300" simplePos="0" relativeHeight="251702272" behindDoc="1" locked="0" layoutInCell="1" allowOverlap="1" wp14:anchorId="538DA70B" wp14:editId="5E586EFD">
          <wp:simplePos x="0" y="0"/>
          <wp:positionH relativeFrom="page">
            <wp:posOffset>503555</wp:posOffset>
          </wp:positionH>
          <wp:positionV relativeFrom="page">
            <wp:posOffset>449580</wp:posOffset>
          </wp:positionV>
          <wp:extent cx="6695440" cy="9846310"/>
          <wp:effectExtent l="0" t="0" r="0" b="2540"/>
          <wp:wrapNone/>
          <wp:docPr id="538294790" name="FotoSynarchis09:29: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8294790" name="FotoSynarchis09:29: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95440" cy="9846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D64F1">
      <w:rPr>
        <w:noProof/>
      </w:rPr>
      <mc:AlternateContent>
        <mc:Choice Requires="wpg">
          <w:drawing>
            <wp:anchor distT="0" distB="0" distL="114300" distR="114300" simplePos="0" relativeHeight="251697151" behindDoc="0" locked="1" layoutInCell="1" allowOverlap="1" wp14:anchorId="77BA4668" wp14:editId="402C02EF">
              <wp:simplePos x="0" y="0"/>
              <wp:positionH relativeFrom="column">
                <wp:posOffset>-648335</wp:posOffset>
              </wp:positionH>
              <wp:positionV relativeFrom="paragraph">
                <wp:posOffset>-450215</wp:posOffset>
              </wp:positionV>
              <wp:extent cx="7581600" cy="10814400"/>
              <wp:effectExtent l="0" t="0" r="635" b="6350"/>
              <wp:wrapNone/>
              <wp:docPr id="3" name="Groe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81600" cy="10814400"/>
                        <a:chOff x="0" y="-135890"/>
                        <a:chExt cx="7580670" cy="10816273"/>
                      </a:xfrm>
                    </wpg:grpSpPr>
                    <wps:wsp>
                      <wps:cNvPr id="9" name="Groen kader">
                        <a:extLst>
                          <a:ext uri="{FF2B5EF4-FFF2-40B4-BE49-F238E27FC236}">
                            <a16:creationId xmlns:a16="http://schemas.microsoft.com/office/drawing/2014/main" id="{0C68C6C2-8D02-4099-BAE8-854D0E27F82F}"/>
                          </a:ext>
                        </a:extLst>
                      </wps:cNvPr>
                      <wps:cNvSpPr/>
                      <wps:spPr>
                        <a:xfrm flipV="1">
                          <a:off x="0" y="7105650"/>
                          <a:ext cx="7580670" cy="3574733"/>
                        </a:xfrm>
                        <a:custGeom>
                          <a:avLst/>
                          <a:gdLst>
                            <a:gd name="connsiteX0" fmla="*/ 0 w 7580670"/>
                            <a:gd name="connsiteY0" fmla="*/ 3574733 h 3574733"/>
                            <a:gd name="connsiteX1" fmla="*/ 3273065 w 7580670"/>
                            <a:gd name="connsiteY1" fmla="*/ 3574733 h 3574733"/>
                            <a:gd name="connsiteX2" fmla="*/ 3629304 w 7580670"/>
                            <a:gd name="connsiteY2" fmla="*/ 3003233 h 3574733"/>
                            <a:gd name="connsiteX3" fmla="*/ 7580670 w 7580670"/>
                            <a:gd name="connsiteY3" fmla="*/ 3003233 h 3574733"/>
                            <a:gd name="connsiteX4" fmla="*/ 7580670 w 7580670"/>
                            <a:gd name="connsiteY4" fmla="*/ 0 h 3574733"/>
                            <a:gd name="connsiteX5" fmla="*/ 24725 w 7580670"/>
                            <a:gd name="connsiteY5" fmla="*/ 0 h 3574733"/>
                            <a:gd name="connsiteX6" fmla="*/ 24725 w 7580670"/>
                            <a:gd name="connsiteY6" fmla="*/ 3003233 h 3574733"/>
                            <a:gd name="connsiteX7" fmla="*/ 356239 w 7580670"/>
                            <a:gd name="connsiteY7" fmla="*/ 3003233 h 35747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7580670" h="3574733">
                              <a:moveTo>
                                <a:pt x="0" y="3574733"/>
                              </a:moveTo>
                              <a:lnTo>
                                <a:pt x="3273065" y="3574733"/>
                              </a:lnTo>
                              <a:lnTo>
                                <a:pt x="3629304" y="3003233"/>
                              </a:lnTo>
                              <a:lnTo>
                                <a:pt x="7580670" y="3003233"/>
                              </a:lnTo>
                              <a:lnTo>
                                <a:pt x="7580670" y="0"/>
                              </a:lnTo>
                              <a:lnTo>
                                <a:pt x="24725" y="0"/>
                              </a:lnTo>
                              <a:lnTo>
                                <a:pt x="24725" y="3003233"/>
                              </a:lnTo>
                              <a:lnTo>
                                <a:pt x="356239" y="30032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ED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Wit kader">
                        <a:extLst>
                          <a:ext uri="{FF2B5EF4-FFF2-40B4-BE49-F238E27FC236}">
                            <a16:creationId xmlns:a16="http://schemas.microsoft.com/office/drawing/2014/main" id="{A6FCC987-C5AC-43FA-A29C-C2164DCC79CF}"/>
                          </a:ext>
                        </a:extLst>
                      </wps:cNvPr>
                      <wps:cNvSpPr/>
                      <wps:spPr>
                        <a:xfrm flipV="1">
                          <a:off x="19050" y="-135890"/>
                          <a:ext cx="7560000" cy="10691816"/>
                        </a:xfrm>
                        <a:custGeom>
                          <a:avLst/>
                          <a:gdLst>
                            <a:gd name="connsiteX0" fmla="*/ 647999 w 7560000"/>
                            <a:gd name="connsiteY0" fmla="*/ 10151813 h 10691816"/>
                            <a:gd name="connsiteX1" fmla="*/ 647999 w 7560000"/>
                            <a:gd name="connsiteY1" fmla="*/ 539813 h 10691816"/>
                            <a:gd name="connsiteX2" fmla="*/ 7019770 w 7560000"/>
                            <a:gd name="connsiteY2" fmla="*/ 539813 h 10691816"/>
                            <a:gd name="connsiteX3" fmla="*/ 7019770 w 7560000"/>
                            <a:gd name="connsiteY3" fmla="*/ 9530673 h 10691816"/>
                            <a:gd name="connsiteX4" fmla="*/ 3570514 w 7560000"/>
                            <a:gd name="connsiteY4" fmla="*/ 9530673 h 10691816"/>
                            <a:gd name="connsiteX5" fmla="*/ 3267709 w 7560000"/>
                            <a:gd name="connsiteY5" fmla="*/ 10151813 h 10691816"/>
                            <a:gd name="connsiteX6" fmla="*/ 3004457 w 7560000"/>
                            <a:gd name="connsiteY6" fmla="*/ 10691816 h 10691816"/>
                            <a:gd name="connsiteX7" fmla="*/ 6989887 w 7560000"/>
                            <a:gd name="connsiteY7" fmla="*/ 10691816 h 10691816"/>
                            <a:gd name="connsiteX8" fmla="*/ 6989889 w 7560000"/>
                            <a:gd name="connsiteY8" fmla="*/ 10691813 h 10691816"/>
                            <a:gd name="connsiteX9" fmla="*/ 7560000 w 7560000"/>
                            <a:gd name="connsiteY9" fmla="*/ 10691813 h 10691816"/>
                            <a:gd name="connsiteX10" fmla="*/ 7560000 w 7560000"/>
                            <a:gd name="connsiteY10" fmla="*/ 0 h 10691816"/>
                            <a:gd name="connsiteX11" fmla="*/ 0 w 7560000"/>
                            <a:gd name="connsiteY11" fmla="*/ 0 h 10691816"/>
                            <a:gd name="connsiteX12" fmla="*/ 0 w 7560000"/>
                            <a:gd name="connsiteY12" fmla="*/ 10691813 h 10691816"/>
                            <a:gd name="connsiteX13" fmla="*/ 3004459 w 7560000"/>
                            <a:gd name="connsiteY13" fmla="*/ 10691813 h 106918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7560000" h="10691816">
                              <a:moveTo>
                                <a:pt x="647999" y="10151813"/>
                              </a:moveTo>
                              <a:lnTo>
                                <a:pt x="647999" y="539813"/>
                              </a:lnTo>
                              <a:lnTo>
                                <a:pt x="7019770" y="539813"/>
                              </a:lnTo>
                              <a:lnTo>
                                <a:pt x="7019770" y="9530673"/>
                              </a:lnTo>
                              <a:lnTo>
                                <a:pt x="3570514" y="9530673"/>
                              </a:lnTo>
                              <a:lnTo>
                                <a:pt x="3267709" y="10151813"/>
                              </a:lnTo>
                              <a:close/>
                              <a:moveTo>
                                <a:pt x="3004457" y="10691816"/>
                              </a:moveTo>
                              <a:lnTo>
                                <a:pt x="6989887" y="10691816"/>
                              </a:lnTo>
                              <a:lnTo>
                                <a:pt x="6989889" y="10691813"/>
                              </a:lnTo>
                              <a:lnTo>
                                <a:pt x="7560000" y="10691813"/>
                              </a:lnTo>
                              <a:lnTo>
                                <a:pt x="7560000" y="0"/>
                              </a:lnTo>
                              <a:lnTo>
                                <a:pt x="0" y="0"/>
                              </a:lnTo>
                              <a:lnTo>
                                <a:pt x="0" y="10691813"/>
                              </a:lnTo>
                              <a:lnTo>
                                <a:pt x="3004459" y="1069181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CA66861" id="Groep 3" o:spid="_x0000_s1026" style="position:absolute;margin-left:-51.05pt;margin-top:-35.45pt;width:597pt;height:851.55pt;z-index:251697151;mso-width-relative:margin;mso-height-relative:margin" coordorigin=",-1358" coordsize="75806,108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">
              <v:shape id="Groen kader" o:spid="_x0000_s1027" style="position:absolute;top:71056;width:75806;height:35747;flip:y;visibility:visible;mso-wrap-style:square;v-text-anchor:middle" coordsize="7580670,3574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" path="m,3574733r3273065,l3629304,3003233r3951366,l7580670,,24725,r,3003233l356239,3003233,,3574733xe" fillcolor="#aedd03" stroked="f" strokeweight="1pt">
                <v:stroke joinstyle="miter"/>
                <v:path arrowok="t" o:connecttype="custom" o:connectlocs="0,3574733;3273065,3574733;3629304,3003233;7580670,3003233;7580670,0;24725,0;24725,3003233;356239,3003233" o:connectangles="0,0,0,0,0,0,0,0"/>
              </v:shape>
              <v:shape id="Wit kader" o:spid="_x0000_s1028" style="position:absolute;left:190;top:-1358;width:75600;height:106917;flip:y;visibility:visible;mso-wrap-style:square;v-text-anchor:middle" coordsize="7560000,10691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" path="m647999,10151813r,-9612000l7019770,539813r,8990860l3570514,9530673r-302805,621140l647999,10151813xm3004457,10691816r3985430,l6989889,10691813r570111,l7560000,,,,,10691813r3004459,l3004457,10691816xe" fillcolor="white [3212]" stroked="f" strokeweight="1pt">
                <v:stroke joinstyle="miter"/>
                <v:path arrowok="t" o:connecttype="custom" o:connectlocs="647999,10151813;647999,539813;7019770,539813;7019770,9530673;3570514,9530673;3267709,10151813;3004457,10691816;6989887,10691816;6989889,10691813;7560000,10691813;7560000,0;0,0;0,10691813;3004459,10691813" o:connectangles="0,0,0,0,0,0,0,0,0,0,0,0,0,0"/>
              </v:shape>
              <w10:anchorlock/>
            </v:group>
          </w:pict>
        </mc:Fallback>
      </mc:AlternateContent>
    </w:r>
  </w:p>
  <w:p w14:paraId="72F53CB3" w14:textId="77777777" w:rsidR="008152C4" w:rsidRDefault="008152C4">
    <w:pPr>
      <w:pStyle w:val="Koptekst"/>
    </w:pPr>
    <w:r>
      <w:rPr>
        <w:noProof/>
      </w:rPr>
      <w:drawing>
        <wp:anchor distT="0" distB="0" distL="114300" distR="114300" simplePos="0" relativeHeight="251698687" behindDoc="0" locked="1" layoutInCell="1" allowOverlap="1" wp14:anchorId="73796E1A" wp14:editId="1481CF23">
          <wp:simplePos x="0" y="0"/>
          <wp:positionH relativeFrom="column">
            <wp:posOffset>4779010</wp:posOffset>
          </wp:positionH>
          <wp:positionV relativeFrom="paragraph">
            <wp:posOffset>-22415</wp:posOffset>
          </wp:positionV>
          <wp:extent cx="1620000" cy="399600"/>
          <wp:effectExtent l="0" t="0" r="0" b="635"/>
          <wp:wrapNone/>
          <wp:docPr id="11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ynarchis - Logo RGB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20000" cy="39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9264CE" w14:textId="77777777" w:rsidR="008152C4" w:rsidRDefault="008152C4" w:rsidP="001015CF">
    <w:pPr>
      <w:pStyle w:val="Koptekst"/>
      <w:spacing w:after="280"/>
    </w:pPr>
    <w:r>
      <w:rPr>
        <w:noProof/>
      </w:rPr>
      <w:drawing>
        <wp:anchor distT="0" distB="0" distL="114300" distR="114300" simplePos="0" relativeHeight="251700224" behindDoc="1" locked="0" layoutInCell="1" allowOverlap="1" wp14:anchorId="52F43693" wp14:editId="7DDE7C7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0648315"/>
          <wp:effectExtent l="0" t="0" r="3175" b="635"/>
          <wp:wrapNone/>
          <wp:docPr id="1439058652" name="TussenpaginaAchtergro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ussenpagina2.png"/>
                  <pic:cNvPicPr/>
                </pic:nvPicPr>
                <pic:blipFill rotWithShape="1">
                  <a:blip r:embed="rId1"/>
                  <a:srcRect b="11241"/>
                  <a:stretch/>
                </pic:blipFill>
                <pic:spPr bwMode="auto">
                  <a:xfrm>
                    <a:off x="0" y="0"/>
                    <a:ext cx="7559675" cy="106483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01248" behindDoc="1" locked="0" layoutInCell="1" allowOverlap="1" wp14:anchorId="5B59E3FB" wp14:editId="228BECAD">
          <wp:simplePos x="0" y="0"/>
          <wp:positionH relativeFrom="page">
            <wp:posOffset>5530291</wp:posOffset>
          </wp:positionH>
          <wp:positionV relativeFrom="page">
            <wp:posOffset>468173</wp:posOffset>
          </wp:positionV>
          <wp:extent cx="1504315" cy="307238"/>
          <wp:effectExtent l="0" t="0" r="635" b="0"/>
          <wp:wrapNone/>
          <wp:docPr id="379989054" name="Logolij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ijn - staand.png"/>
                  <pic:cNvPicPr/>
                </pic:nvPicPr>
                <pic:blipFill rotWithShape="1">
                  <a:blip r:embed="rId2"/>
                  <a:srcRect l="76379" b="30577"/>
                  <a:stretch/>
                </pic:blipFill>
                <pic:spPr bwMode="auto">
                  <a:xfrm>
                    <a:off x="0" y="0"/>
                    <a:ext cx="1505139" cy="30740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21375E" w14:textId="77777777" w:rsidR="00F86A95" w:rsidRDefault="00F86A95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679B47" w14:textId="77777777" w:rsidR="006825C6" w:rsidRDefault="006825C6" w:rsidP="001015CF">
    <w:pPr>
      <w:pStyle w:val="Koptekst"/>
      <w:spacing w:after="280"/>
    </w:pPr>
  </w:p>
  <w:p w14:paraId="3DBCC7E9" w14:textId="77777777" w:rsidR="00EB6A40" w:rsidRDefault="00EB6A40" w:rsidP="001015CF">
    <w:pPr>
      <w:pStyle w:val="Koptekst"/>
      <w:spacing w:after="2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5" type="#_x0000_t75" style="width:8.75pt;height:9.4pt" o:bullet="t">
        <v:imagedata r:id="rId1" o:title="Opsomming 1"/>
      </v:shape>
    </w:pict>
  </w:numPicBullet>
  <w:abstractNum w:abstractNumId="0" w15:restartNumberingAfterBreak="0">
    <w:nsid w:val="FFFFFF7C"/>
    <w:multiLevelType w:val="singleLevel"/>
    <w:tmpl w:val="F2CC3C8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F6D5A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D78FA5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7C0FFB8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8E8973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836A5B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A46D1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0A180E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5C298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926F3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7C284D"/>
    <w:multiLevelType w:val="multilevel"/>
    <w:tmpl w:val="7E2CEA40"/>
    <w:lvl w:ilvl="0">
      <w:start w:val="1"/>
      <w:numFmt w:val="bullet"/>
      <w:pStyle w:val="Opsomming"/>
      <w:lvlText w:val=""/>
      <w:lvlPicBulletId w:val="0"/>
      <w:lvlJc w:val="left"/>
      <w:pPr>
        <w:ind w:left="284" w:hanging="284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pStyle w:val="Subopsomming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pStyle w:val="Subsubopsomming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1" w15:restartNumberingAfterBreak="0">
    <w:nsid w:val="0A6F6FB2"/>
    <w:multiLevelType w:val="hybridMultilevel"/>
    <w:tmpl w:val="A19ED1B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EA5B65"/>
    <w:multiLevelType w:val="hybridMultilevel"/>
    <w:tmpl w:val="DEC8185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9D2001"/>
    <w:multiLevelType w:val="hybridMultilevel"/>
    <w:tmpl w:val="F8F474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437FDF"/>
    <w:multiLevelType w:val="hybridMultilevel"/>
    <w:tmpl w:val="C91E14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DEA0C37"/>
    <w:multiLevelType w:val="multilevel"/>
    <w:tmpl w:val="A6C08EE2"/>
    <w:lvl w:ilvl="0"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Arial" w:hAnsi="Arial" w:hint="default"/>
      </w:rPr>
    </w:lvl>
    <w:lvl w:ilvl="2">
      <w:start w:val="1"/>
      <w:numFmt w:val="bullet"/>
      <w:lvlText w:val="o"/>
      <w:lvlJc w:val="left"/>
      <w:pPr>
        <w:ind w:left="1191" w:hanging="397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985" w:hanging="39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382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176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3" w:hanging="397"/>
      </w:pPr>
      <w:rPr>
        <w:rFonts w:ascii="Wingdings" w:hAnsi="Wingdings" w:hint="default"/>
      </w:rPr>
    </w:lvl>
  </w:abstractNum>
  <w:abstractNum w:abstractNumId="16" w15:restartNumberingAfterBreak="0">
    <w:nsid w:val="17CA5983"/>
    <w:multiLevelType w:val="hybridMultilevel"/>
    <w:tmpl w:val="333600C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C86E09"/>
    <w:multiLevelType w:val="multilevel"/>
    <w:tmpl w:val="A626ADD8"/>
    <w:lvl w:ilvl="0">
      <w:start w:val="1"/>
      <w:numFmt w:val="decimal"/>
      <w:pStyle w:val="Opsomming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Subopsomming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8" w15:restartNumberingAfterBreak="0">
    <w:nsid w:val="31792D81"/>
    <w:multiLevelType w:val="multilevel"/>
    <w:tmpl w:val="DC2C06BA"/>
    <w:lvl w:ilvl="0">
      <w:start w:val="1"/>
      <w:numFmt w:val="decimal"/>
      <w:pStyle w:val="TussenpaginaTitel"/>
      <w:suff w:val="space"/>
      <w:lvlText w:val="Deel %1 -"/>
      <w:lvlJc w:val="left"/>
      <w:pPr>
        <w:ind w:left="360" w:hanging="360"/>
      </w:pPr>
      <w:rPr>
        <w:rFonts w:hint="default"/>
        <w:b/>
        <w:i w:val="0"/>
        <w:sz w:val="4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8961C8C"/>
    <w:multiLevelType w:val="hybridMultilevel"/>
    <w:tmpl w:val="A3AC7F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8A52DB"/>
    <w:multiLevelType w:val="hybridMultilevel"/>
    <w:tmpl w:val="C2329FD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C1541D"/>
    <w:multiLevelType w:val="multilevel"/>
    <w:tmpl w:val="B93477A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0EE1A49"/>
    <w:multiLevelType w:val="hybridMultilevel"/>
    <w:tmpl w:val="0FEE911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EF415D"/>
    <w:multiLevelType w:val="multilevel"/>
    <w:tmpl w:val="AA6EEF46"/>
    <w:lvl w:ilvl="0">
      <w:start w:val="1"/>
      <w:numFmt w:val="bullet"/>
      <w:lvlText w:val=""/>
      <w:lvlJc w:val="left"/>
      <w:pPr>
        <w:tabs>
          <w:tab w:val="num" w:pos="794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Arial" w:hAnsi="Arial" w:hint="default"/>
        <w:b w:val="0"/>
        <w:i w:val="0"/>
        <w:color w:val="auto"/>
        <w:sz w:val="20"/>
      </w:rPr>
    </w:lvl>
    <w:lvl w:ilvl="2">
      <w:start w:val="1"/>
      <w:numFmt w:val="bullet"/>
      <w:lvlText w:val=""/>
      <w:lvlJc w:val="left"/>
      <w:pPr>
        <w:ind w:left="1191" w:hanging="397"/>
      </w:pPr>
      <w:rPr>
        <w:rFonts w:ascii="Symbol" w:hAnsi="Symbol" w:hint="default"/>
        <w:b w:val="0"/>
        <w:i w:val="0"/>
        <w:color w:val="auto"/>
        <w:sz w:val="2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C27702"/>
    <w:multiLevelType w:val="hybridMultilevel"/>
    <w:tmpl w:val="8E90AA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E358A4"/>
    <w:multiLevelType w:val="multilevel"/>
    <w:tmpl w:val="AA6EEF46"/>
    <w:lvl w:ilvl="0">
      <w:start w:val="1"/>
      <w:numFmt w:val="bullet"/>
      <w:lvlText w:val=""/>
      <w:lvlJc w:val="left"/>
      <w:pPr>
        <w:tabs>
          <w:tab w:val="num" w:pos="794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Arial" w:hAnsi="Arial" w:hint="default"/>
        <w:b w:val="0"/>
        <w:i w:val="0"/>
        <w:color w:val="auto"/>
        <w:sz w:val="20"/>
      </w:rPr>
    </w:lvl>
    <w:lvl w:ilvl="2">
      <w:start w:val="1"/>
      <w:numFmt w:val="bullet"/>
      <w:lvlText w:val=""/>
      <w:lvlJc w:val="left"/>
      <w:pPr>
        <w:ind w:left="1191" w:hanging="397"/>
      </w:pPr>
      <w:rPr>
        <w:rFonts w:ascii="Symbol" w:hAnsi="Symbol" w:hint="default"/>
        <w:b w:val="0"/>
        <w:i w:val="0"/>
        <w:color w:val="auto"/>
        <w:sz w:val="2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2E45C7"/>
    <w:multiLevelType w:val="multilevel"/>
    <w:tmpl w:val="AA6EEF46"/>
    <w:lvl w:ilvl="0">
      <w:start w:val="1"/>
      <w:numFmt w:val="bullet"/>
      <w:lvlText w:val=""/>
      <w:lvlJc w:val="left"/>
      <w:pPr>
        <w:tabs>
          <w:tab w:val="num" w:pos="794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Arial" w:hAnsi="Arial" w:hint="default"/>
        <w:b w:val="0"/>
        <w:i w:val="0"/>
        <w:color w:val="auto"/>
        <w:sz w:val="20"/>
      </w:rPr>
    </w:lvl>
    <w:lvl w:ilvl="2">
      <w:start w:val="1"/>
      <w:numFmt w:val="bullet"/>
      <w:lvlText w:val=""/>
      <w:lvlJc w:val="left"/>
      <w:pPr>
        <w:ind w:left="1191" w:hanging="397"/>
      </w:pPr>
      <w:rPr>
        <w:rFonts w:ascii="Symbol" w:hAnsi="Symbol" w:hint="default"/>
        <w:b w:val="0"/>
        <w:i w:val="0"/>
        <w:color w:val="auto"/>
        <w:sz w:val="2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73254"/>
    <w:multiLevelType w:val="multilevel"/>
    <w:tmpl w:val="F24E2F9E"/>
    <w:lvl w:ilvl="0">
      <w:start w:val="1"/>
      <w:numFmt w:val="decimal"/>
      <w:pStyle w:val="BijlageTitel"/>
      <w:lvlText w:val="Bijlage %1"/>
      <w:lvlJc w:val="left"/>
      <w:pPr>
        <w:ind w:left="1985" w:hanging="1985"/>
      </w:pPr>
      <w:rPr>
        <w:rFonts w:hint="default"/>
      </w:rPr>
    </w:lvl>
    <w:lvl w:ilvl="1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Century Gothic" w:hAnsi="Century Gothic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8" w15:restartNumberingAfterBreak="0">
    <w:nsid w:val="4C51EE4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4FB754D8"/>
    <w:multiLevelType w:val="hybridMultilevel"/>
    <w:tmpl w:val="609A523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DD0BC8"/>
    <w:multiLevelType w:val="multilevel"/>
    <w:tmpl w:val="AA6EEF46"/>
    <w:lvl w:ilvl="0">
      <w:start w:val="1"/>
      <w:numFmt w:val="bullet"/>
      <w:lvlText w:val=""/>
      <w:lvlJc w:val="left"/>
      <w:pPr>
        <w:tabs>
          <w:tab w:val="num" w:pos="794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Arial" w:hAnsi="Arial" w:hint="default"/>
        <w:b w:val="0"/>
        <w:i w:val="0"/>
        <w:color w:val="auto"/>
        <w:sz w:val="20"/>
      </w:rPr>
    </w:lvl>
    <w:lvl w:ilvl="2">
      <w:start w:val="1"/>
      <w:numFmt w:val="bullet"/>
      <w:lvlText w:val=""/>
      <w:lvlJc w:val="left"/>
      <w:pPr>
        <w:ind w:left="1191" w:hanging="397"/>
      </w:pPr>
      <w:rPr>
        <w:rFonts w:ascii="Symbol" w:hAnsi="Symbol" w:hint="default"/>
        <w:b w:val="0"/>
        <w:i w:val="0"/>
        <w:color w:val="auto"/>
        <w:sz w:val="2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E274B5"/>
    <w:multiLevelType w:val="hybridMultilevel"/>
    <w:tmpl w:val="0400B0D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3E002A"/>
    <w:multiLevelType w:val="multilevel"/>
    <w:tmpl w:val="AA6EEF46"/>
    <w:lvl w:ilvl="0">
      <w:start w:val="1"/>
      <w:numFmt w:val="bullet"/>
      <w:lvlText w:val=""/>
      <w:lvlJc w:val="left"/>
      <w:pPr>
        <w:tabs>
          <w:tab w:val="num" w:pos="794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Arial" w:hAnsi="Arial" w:hint="default"/>
        <w:b w:val="0"/>
        <w:i w:val="0"/>
        <w:color w:val="auto"/>
        <w:sz w:val="20"/>
      </w:rPr>
    </w:lvl>
    <w:lvl w:ilvl="2">
      <w:start w:val="1"/>
      <w:numFmt w:val="bullet"/>
      <w:lvlText w:val=""/>
      <w:lvlJc w:val="left"/>
      <w:pPr>
        <w:ind w:left="1191" w:hanging="397"/>
      </w:pPr>
      <w:rPr>
        <w:rFonts w:ascii="Symbol" w:hAnsi="Symbol" w:hint="default"/>
        <w:b w:val="0"/>
        <w:i w:val="0"/>
        <w:color w:val="auto"/>
        <w:sz w:val="2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2B42E7"/>
    <w:multiLevelType w:val="hybridMultilevel"/>
    <w:tmpl w:val="41BC3916"/>
    <w:lvl w:ilvl="0" w:tplc="EC109F2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FA034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631575C4"/>
    <w:multiLevelType w:val="multilevel"/>
    <w:tmpl w:val="AA6EEF46"/>
    <w:lvl w:ilvl="0">
      <w:start w:val="1"/>
      <w:numFmt w:val="bullet"/>
      <w:lvlText w:val=""/>
      <w:lvlJc w:val="left"/>
      <w:pPr>
        <w:tabs>
          <w:tab w:val="num" w:pos="794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Arial" w:hAnsi="Arial" w:hint="default"/>
        <w:b w:val="0"/>
        <w:i w:val="0"/>
        <w:color w:val="auto"/>
        <w:sz w:val="20"/>
      </w:rPr>
    </w:lvl>
    <w:lvl w:ilvl="2">
      <w:start w:val="1"/>
      <w:numFmt w:val="bullet"/>
      <w:lvlText w:val=""/>
      <w:lvlJc w:val="left"/>
      <w:pPr>
        <w:ind w:left="1191" w:hanging="397"/>
      </w:pPr>
      <w:rPr>
        <w:rFonts w:ascii="Symbol" w:hAnsi="Symbol" w:hint="default"/>
        <w:b w:val="0"/>
        <w:i w:val="0"/>
        <w:color w:val="auto"/>
        <w:sz w:val="2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E20A2D"/>
    <w:multiLevelType w:val="hybridMultilevel"/>
    <w:tmpl w:val="500C533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3F4BB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7182458D"/>
    <w:multiLevelType w:val="multilevel"/>
    <w:tmpl w:val="AA6EEF46"/>
    <w:lvl w:ilvl="0">
      <w:start w:val="1"/>
      <w:numFmt w:val="bullet"/>
      <w:lvlText w:val=""/>
      <w:lvlJc w:val="left"/>
      <w:pPr>
        <w:tabs>
          <w:tab w:val="num" w:pos="794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Arial" w:hAnsi="Arial" w:hint="default"/>
        <w:b w:val="0"/>
        <w:i w:val="0"/>
        <w:color w:val="auto"/>
        <w:sz w:val="20"/>
      </w:rPr>
    </w:lvl>
    <w:lvl w:ilvl="2">
      <w:start w:val="1"/>
      <w:numFmt w:val="bullet"/>
      <w:lvlText w:val=""/>
      <w:lvlJc w:val="left"/>
      <w:pPr>
        <w:ind w:left="1191" w:hanging="397"/>
      </w:pPr>
      <w:rPr>
        <w:rFonts w:ascii="Symbol" w:hAnsi="Symbol" w:hint="default"/>
        <w:b w:val="0"/>
        <w:i w:val="0"/>
        <w:color w:val="auto"/>
        <w:sz w:val="2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505E09"/>
    <w:multiLevelType w:val="hybridMultilevel"/>
    <w:tmpl w:val="A56A5F2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CF3221"/>
    <w:multiLevelType w:val="multilevel"/>
    <w:tmpl w:val="AA6EEF46"/>
    <w:lvl w:ilvl="0">
      <w:start w:val="1"/>
      <w:numFmt w:val="bullet"/>
      <w:lvlText w:val=""/>
      <w:lvlJc w:val="left"/>
      <w:pPr>
        <w:tabs>
          <w:tab w:val="num" w:pos="794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Arial" w:hAnsi="Arial" w:hint="default"/>
        <w:b w:val="0"/>
        <w:i w:val="0"/>
        <w:color w:val="auto"/>
        <w:sz w:val="20"/>
      </w:rPr>
    </w:lvl>
    <w:lvl w:ilvl="2">
      <w:start w:val="1"/>
      <w:numFmt w:val="bullet"/>
      <w:lvlText w:val=""/>
      <w:lvlJc w:val="left"/>
      <w:pPr>
        <w:ind w:left="1191" w:hanging="397"/>
      </w:pPr>
      <w:rPr>
        <w:rFonts w:ascii="Symbol" w:hAnsi="Symbol" w:hint="default"/>
        <w:b w:val="0"/>
        <w:i w:val="0"/>
        <w:color w:val="auto"/>
        <w:sz w:val="2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585475">
    <w:abstractNumId w:val="9"/>
  </w:num>
  <w:num w:numId="2" w16cid:durableId="1625841154">
    <w:abstractNumId w:val="7"/>
  </w:num>
  <w:num w:numId="3" w16cid:durableId="1942568594">
    <w:abstractNumId w:val="6"/>
  </w:num>
  <w:num w:numId="4" w16cid:durableId="1811050493">
    <w:abstractNumId w:val="5"/>
  </w:num>
  <w:num w:numId="5" w16cid:durableId="1684091613">
    <w:abstractNumId w:val="4"/>
  </w:num>
  <w:num w:numId="6" w16cid:durableId="2008049540">
    <w:abstractNumId w:val="8"/>
  </w:num>
  <w:num w:numId="7" w16cid:durableId="1481921479">
    <w:abstractNumId w:val="3"/>
  </w:num>
  <w:num w:numId="8" w16cid:durableId="2010254643">
    <w:abstractNumId w:val="2"/>
  </w:num>
  <w:num w:numId="9" w16cid:durableId="1491368730">
    <w:abstractNumId w:val="1"/>
  </w:num>
  <w:num w:numId="10" w16cid:durableId="215628042">
    <w:abstractNumId w:val="0"/>
  </w:num>
  <w:num w:numId="11" w16cid:durableId="756632777">
    <w:abstractNumId w:val="21"/>
  </w:num>
  <w:num w:numId="12" w16cid:durableId="1426997282">
    <w:abstractNumId w:val="17"/>
  </w:num>
  <w:num w:numId="13" w16cid:durableId="1538468812">
    <w:abstractNumId w:val="27"/>
  </w:num>
  <w:num w:numId="14" w16cid:durableId="420949675">
    <w:abstractNumId w:val="27"/>
  </w:num>
  <w:num w:numId="15" w16cid:durableId="471295394">
    <w:abstractNumId w:val="18"/>
  </w:num>
  <w:num w:numId="16" w16cid:durableId="809059190">
    <w:abstractNumId w:val="10"/>
  </w:num>
  <w:num w:numId="17" w16cid:durableId="2016301588">
    <w:abstractNumId w:val="15"/>
  </w:num>
  <w:num w:numId="18" w16cid:durableId="925921815">
    <w:abstractNumId w:val="19"/>
  </w:num>
  <w:num w:numId="19" w16cid:durableId="1279409679">
    <w:abstractNumId w:val="14"/>
  </w:num>
  <w:num w:numId="20" w16cid:durableId="1646079248">
    <w:abstractNumId w:val="13"/>
  </w:num>
  <w:num w:numId="21" w16cid:durableId="1573809490">
    <w:abstractNumId w:val="24"/>
  </w:num>
  <w:num w:numId="22" w16cid:durableId="1637563471">
    <w:abstractNumId w:val="32"/>
  </w:num>
  <w:num w:numId="23" w16cid:durableId="679431608">
    <w:abstractNumId w:val="23"/>
  </w:num>
  <w:num w:numId="24" w16cid:durableId="1407456025">
    <w:abstractNumId w:val="26"/>
  </w:num>
  <w:num w:numId="25" w16cid:durableId="960065546">
    <w:abstractNumId w:val="38"/>
  </w:num>
  <w:num w:numId="26" w16cid:durableId="1419862939">
    <w:abstractNumId w:val="40"/>
  </w:num>
  <w:num w:numId="27" w16cid:durableId="646935978">
    <w:abstractNumId w:val="30"/>
  </w:num>
  <w:num w:numId="28" w16cid:durableId="1079060780">
    <w:abstractNumId w:val="25"/>
  </w:num>
  <w:num w:numId="29" w16cid:durableId="214774976">
    <w:abstractNumId w:val="35"/>
  </w:num>
  <w:num w:numId="30" w16cid:durableId="2147114280">
    <w:abstractNumId w:val="11"/>
  </w:num>
  <w:num w:numId="31" w16cid:durableId="67655382">
    <w:abstractNumId w:val="12"/>
  </w:num>
  <w:num w:numId="32" w16cid:durableId="1845852286">
    <w:abstractNumId w:val="29"/>
  </w:num>
  <w:num w:numId="33" w16cid:durableId="1926498793">
    <w:abstractNumId w:val="31"/>
  </w:num>
  <w:num w:numId="34" w16cid:durableId="1795715462">
    <w:abstractNumId w:val="39"/>
  </w:num>
  <w:num w:numId="35" w16cid:durableId="1113480038">
    <w:abstractNumId w:val="16"/>
  </w:num>
  <w:num w:numId="36" w16cid:durableId="1529951433">
    <w:abstractNumId w:val="22"/>
  </w:num>
  <w:num w:numId="37" w16cid:durableId="1381049010">
    <w:abstractNumId w:val="20"/>
  </w:num>
  <w:num w:numId="38" w16cid:durableId="1403289449">
    <w:abstractNumId w:val="33"/>
  </w:num>
  <w:num w:numId="39" w16cid:durableId="1587768691">
    <w:abstractNumId w:val="28"/>
  </w:num>
  <w:num w:numId="40" w16cid:durableId="899442559">
    <w:abstractNumId w:val="37"/>
  </w:num>
  <w:num w:numId="41" w16cid:durableId="862984027">
    <w:abstractNumId w:val="34"/>
  </w:num>
  <w:num w:numId="42" w16cid:durableId="1698507746">
    <w:abstractNumId w:val="36"/>
  </w:num>
  <w:num w:numId="43" w16cid:durableId="1755123036">
    <w:abstractNumId w:val="10"/>
  </w:num>
  <w:num w:numId="44" w16cid:durableId="836967456">
    <w:abstractNumId w:val="10"/>
  </w:num>
  <w:num w:numId="45" w16cid:durableId="1779448262">
    <w:abstractNumId w:val="10"/>
  </w:num>
  <w:num w:numId="46" w16cid:durableId="728501922">
    <w:abstractNumId w:val="10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consecutiveHyphenLimit w:val="2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C99"/>
    <w:rsid w:val="00001B00"/>
    <w:rsid w:val="00004A38"/>
    <w:rsid w:val="00004D99"/>
    <w:rsid w:val="000053EA"/>
    <w:rsid w:val="00005B02"/>
    <w:rsid w:val="00007170"/>
    <w:rsid w:val="00011933"/>
    <w:rsid w:val="00012575"/>
    <w:rsid w:val="00013868"/>
    <w:rsid w:val="00013AC2"/>
    <w:rsid w:val="00014E18"/>
    <w:rsid w:val="0001571E"/>
    <w:rsid w:val="00015EEE"/>
    <w:rsid w:val="00020F53"/>
    <w:rsid w:val="000237C2"/>
    <w:rsid w:val="00024B08"/>
    <w:rsid w:val="00026B30"/>
    <w:rsid w:val="00026C85"/>
    <w:rsid w:val="00027D3C"/>
    <w:rsid w:val="00036E6B"/>
    <w:rsid w:val="0004472B"/>
    <w:rsid w:val="00044DB7"/>
    <w:rsid w:val="00047EC4"/>
    <w:rsid w:val="00053102"/>
    <w:rsid w:val="000543AC"/>
    <w:rsid w:val="000558BB"/>
    <w:rsid w:val="00055CCC"/>
    <w:rsid w:val="000564E8"/>
    <w:rsid w:val="00061433"/>
    <w:rsid w:val="00063A3D"/>
    <w:rsid w:val="00064457"/>
    <w:rsid w:val="00064989"/>
    <w:rsid w:val="00066103"/>
    <w:rsid w:val="000662A7"/>
    <w:rsid w:val="00066759"/>
    <w:rsid w:val="00070DE3"/>
    <w:rsid w:val="00071AA0"/>
    <w:rsid w:val="00075020"/>
    <w:rsid w:val="00081473"/>
    <w:rsid w:val="000844B7"/>
    <w:rsid w:val="0008550E"/>
    <w:rsid w:val="000903EF"/>
    <w:rsid w:val="00090E28"/>
    <w:rsid w:val="00092119"/>
    <w:rsid w:val="000924E7"/>
    <w:rsid w:val="00092595"/>
    <w:rsid w:val="00093E6A"/>
    <w:rsid w:val="00096DAE"/>
    <w:rsid w:val="00097901"/>
    <w:rsid w:val="000A2572"/>
    <w:rsid w:val="000A49EC"/>
    <w:rsid w:val="000A6673"/>
    <w:rsid w:val="000A6CA9"/>
    <w:rsid w:val="000B09F1"/>
    <w:rsid w:val="000B22B4"/>
    <w:rsid w:val="000B2D80"/>
    <w:rsid w:val="000B5159"/>
    <w:rsid w:val="000B6018"/>
    <w:rsid w:val="000C0505"/>
    <w:rsid w:val="000C0BEC"/>
    <w:rsid w:val="000C0F2A"/>
    <w:rsid w:val="000C1507"/>
    <w:rsid w:val="000C1907"/>
    <w:rsid w:val="000C2AA5"/>
    <w:rsid w:val="000C4C39"/>
    <w:rsid w:val="000D01B3"/>
    <w:rsid w:val="000D26CA"/>
    <w:rsid w:val="000D2DD5"/>
    <w:rsid w:val="000D5597"/>
    <w:rsid w:val="000D64F1"/>
    <w:rsid w:val="000E2829"/>
    <w:rsid w:val="000E3BB5"/>
    <w:rsid w:val="000E50DF"/>
    <w:rsid w:val="000E563A"/>
    <w:rsid w:val="000E5DB6"/>
    <w:rsid w:val="000F026D"/>
    <w:rsid w:val="000F253F"/>
    <w:rsid w:val="000F37DE"/>
    <w:rsid w:val="000F3C53"/>
    <w:rsid w:val="000F44BB"/>
    <w:rsid w:val="000F5E67"/>
    <w:rsid w:val="001015CF"/>
    <w:rsid w:val="00102C16"/>
    <w:rsid w:val="00106711"/>
    <w:rsid w:val="00110B98"/>
    <w:rsid w:val="001121AE"/>
    <w:rsid w:val="00113E3E"/>
    <w:rsid w:val="00117145"/>
    <w:rsid w:val="00120E56"/>
    <w:rsid w:val="00123503"/>
    <w:rsid w:val="001258A7"/>
    <w:rsid w:val="00127093"/>
    <w:rsid w:val="00131F1B"/>
    <w:rsid w:val="00133FEB"/>
    <w:rsid w:val="00140B50"/>
    <w:rsid w:val="00142605"/>
    <w:rsid w:val="00142904"/>
    <w:rsid w:val="001429A2"/>
    <w:rsid w:val="00143DD9"/>
    <w:rsid w:val="0014613D"/>
    <w:rsid w:val="00146B95"/>
    <w:rsid w:val="001470BC"/>
    <w:rsid w:val="00147137"/>
    <w:rsid w:val="001472D3"/>
    <w:rsid w:val="00147DD8"/>
    <w:rsid w:val="00151675"/>
    <w:rsid w:val="00151972"/>
    <w:rsid w:val="001537A1"/>
    <w:rsid w:val="0015447E"/>
    <w:rsid w:val="0015592C"/>
    <w:rsid w:val="0016117E"/>
    <w:rsid w:val="001621BF"/>
    <w:rsid w:val="00164488"/>
    <w:rsid w:val="0016598B"/>
    <w:rsid w:val="00167BFA"/>
    <w:rsid w:val="001701A6"/>
    <w:rsid w:val="00170632"/>
    <w:rsid w:val="00171C03"/>
    <w:rsid w:val="00172BC2"/>
    <w:rsid w:val="00173265"/>
    <w:rsid w:val="00174EC2"/>
    <w:rsid w:val="001779E7"/>
    <w:rsid w:val="001810DC"/>
    <w:rsid w:val="00184269"/>
    <w:rsid w:val="00186ED5"/>
    <w:rsid w:val="00193E54"/>
    <w:rsid w:val="0019508E"/>
    <w:rsid w:val="00195FAD"/>
    <w:rsid w:val="001A6630"/>
    <w:rsid w:val="001A6678"/>
    <w:rsid w:val="001A6E02"/>
    <w:rsid w:val="001B1340"/>
    <w:rsid w:val="001B2BAD"/>
    <w:rsid w:val="001B4D01"/>
    <w:rsid w:val="001B5307"/>
    <w:rsid w:val="001B583A"/>
    <w:rsid w:val="001B6E3F"/>
    <w:rsid w:val="001B6E76"/>
    <w:rsid w:val="001C2628"/>
    <w:rsid w:val="001C2964"/>
    <w:rsid w:val="001C2DC3"/>
    <w:rsid w:val="001C4B5A"/>
    <w:rsid w:val="001C630A"/>
    <w:rsid w:val="001D0A34"/>
    <w:rsid w:val="001D178A"/>
    <w:rsid w:val="001D1804"/>
    <w:rsid w:val="001D3827"/>
    <w:rsid w:val="001D3EB7"/>
    <w:rsid w:val="001D53C5"/>
    <w:rsid w:val="001E057B"/>
    <w:rsid w:val="001E2EF1"/>
    <w:rsid w:val="001E4557"/>
    <w:rsid w:val="001E6216"/>
    <w:rsid w:val="001F144C"/>
    <w:rsid w:val="001F16DF"/>
    <w:rsid w:val="001F2453"/>
    <w:rsid w:val="001F6065"/>
    <w:rsid w:val="001F6C65"/>
    <w:rsid w:val="001F76D2"/>
    <w:rsid w:val="00200AAC"/>
    <w:rsid w:val="002055EE"/>
    <w:rsid w:val="0020610E"/>
    <w:rsid w:val="00212142"/>
    <w:rsid w:val="00212CC2"/>
    <w:rsid w:val="002131AC"/>
    <w:rsid w:val="002155B4"/>
    <w:rsid w:val="00217448"/>
    <w:rsid w:val="00217F00"/>
    <w:rsid w:val="00223A41"/>
    <w:rsid w:val="002255EC"/>
    <w:rsid w:val="0022602E"/>
    <w:rsid w:val="0022638C"/>
    <w:rsid w:val="00227D38"/>
    <w:rsid w:val="00230F3A"/>
    <w:rsid w:val="00232AB4"/>
    <w:rsid w:val="00234BA4"/>
    <w:rsid w:val="0023622F"/>
    <w:rsid w:val="002369AF"/>
    <w:rsid w:val="00236B9D"/>
    <w:rsid w:val="00237004"/>
    <w:rsid w:val="00237015"/>
    <w:rsid w:val="002378CB"/>
    <w:rsid w:val="00242FB1"/>
    <w:rsid w:val="00243F44"/>
    <w:rsid w:val="0024487E"/>
    <w:rsid w:val="00244A23"/>
    <w:rsid w:val="00245DDA"/>
    <w:rsid w:val="002464F3"/>
    <w:rsid w:val="00246584"/>
    <w:rsid w:val="00250AD7"/>
    <w:rsid w:val="002512D9"/>
    <w:rsid w:val="00251C37"/>
    <w:rsid w:val="0025249F"/>
    <w:rsid w:val="00252E7C"/>
    <w:rsid w:val="00253EFC"/>
    <w:rsid w:val="002569A8"/>
    <w:rsid w:val="00257256"/>
    <w:rsid w:val="002638BF"/>
    <w:rsid w:val="0026566E"/>
    <w:rsid w:val="0026694D"/>
    <w:rsid w:val="002669A2"/>
    <w:rsid w:val="00272BBA"/>
    <w:rsid w:val="002739BE"/>
    <w:rsid w:val="00273C32"/>
    <w:rsid w:val="0027475E"/>
    <w:rsid w:val="00274B45"/>
    <w:rsid w:val="002756EA"/>
    <w:rsid w:val="002758D2"/>
    <w:rsid w:val="00280CE6"/>
    <w:rsid w:val="00281386"/>
    <w:rsid w:val="0028416B"/>
    <w:rsid w:val="00285685"/>
    <w:rsid w:val="002857A8"/>
    <w:rsid w:val="00286A5B"/>
    <w:rsid w:val="002874AF"/>
    <w:rsid w:val="002877BF"/>
    <w:rsid w:val="002913C7"/>
    <w:rsid w:val="002943E5"/>
    <w:rsid w:val="00297146"/>
    <w:rsid w:val="00297CFB"/>
    <w:rsid w:val="00297EEA"/>
    <w:rsid w:val="00297FBA"/>
    <w:rsid w:val="002A3265"/>
    <w:rsid w:val="002A515A"/>
    <w:rsid w:val="002A5895"/>
    <w:rsid w:val="002B137E"/>
    <w:rsid w:val="002B398D"/>
    <w:rsid w:val="002B5D72"/>
    <w:rsid w:val="002C461E"/>
    <w:rsid w:val="002C50E5"/>
    <w:rsid w:val="002C7A65"/>
    <w:rsid w:val="002D1553"/>
    <w:rsid w:val="002D1B22"/>
    <w:rsid w:val="002D35FB"/>
    <w:rsid w:val="002D6F0C"/>
    <w:rsid w:val="002E078C"/>
    <w:rsid w:val="002E2C5A"/>
    <w:rsid w:val="002E409A"/>
    <w:rsid w:val="002E6DD3"/>
    <w:rsid w:val="002F5FD1"/>
    <w:rsid w:val="002F71EC"/>
    <w:rsid w:val="0030262D"/>
    <w:rsid w:val="00303848"/>
    <w:rsid w:val="00304A17"/>
    <w:rsid w:val="003056D1"/>
    <w:rsid w:val="00311D76"/>
    <w:rsid w:val="00312956"/>
    <w:rsid w:val="0031428A"/>
    <w:rsid w:val="0031463E"/>
    <w:rsid w:val="00316021"/>
    <w:rsid w:val="0031620C"/>
    <w:rsid w:val="003174FA"/>
    <w:rsid w:val="00320F01"/>
    <w:rsid w:val="003229F3"/>
    <w:rsid w:val="00324E04"/>
    <w:rsid w:val="00327627"/>
    <w:rsid w:val="00327A9F"/>
    <w:rsid w:val="00331064"/>
    <w:rsid w:val="00332581"/>
    <w:rsid w:val="00334A69"/>
    <w:rsid w:val="00340465"/>
    <w:rsid w:val="00347FEC"/>
    <w:rsid w:val="00352A3C"/>
    <w:rsid w:val="00354C31"/>
    <w:rsid w:val="0035557F"/>
    <w:rsid w:val="00357EF8"/>
    <w:rsid w:val="003618E2"/>
    <w:rsid w:val="00367505"/>
    <w:rsid w:val="00371433"/>
    <w:rsid w:val="00372AD7"/>
    <w:rsid w:val="00373B5D"/>
    <w:rsid w:val="0037437F"/>
    <w:rsid w:val="00374DE6"/>
    <w:rsid w:val="00376177"/>
    <w:rsid w:val="003768F5"/>
    <w:rsid w:val="003779E4"/>
    <w:rsid w:val="00381FA3"/>
    <w:rsid w:val="003824CD"/>
    <w:rsid w:val="00385AFF"/>
    <w:rsid w:val="003872CF"/>
    <w:rsid w:val="00391BCF"/>
    <w:rsid w:val="00391D62"/>
    <w:rsid w:val="0039364C"/>
    <w:rsid w:val="003945E3"/>
    <w:rsid w:val="00394AF2"/>
    <w:rsid w:val="00394BE5"/>
    <w:rsid w:val="003970C6"/>
    <w:rsid w:val="003973BA"/>
    <w:rsid w:val="003A0001"/>
    <w:rsid w:val="003A2665"/>
    <w:rsid w:val="003A2B5B"/>
    <w:rsid w:val="003A48F5"/>
    <w:rsid w:val="003A4A63"/>
    <w:rsid w:val="003B0C38"/>
    <w:rsid w:val="003B134C"/>
    <w:rsid w:val="003B3547"/>
    <w:rsid w:val="003B61C2"/>
    <w:rsid w:val="003B6FB9"/>
    <w:rsid w:val="003C250D"/>
    <w:rsid w:val="003C2E89"/>
    <w:rsid w:val="003C5B21"/>
    <w:rsid w:val="003C6FA6"/>
    <w:rsid w:val="003D1065"/>
    <w:rsid w:val="003D1B0A"/>
    <w:rsid w:val="003D53DF"/>
    <w:rsid w:val="003D5A5B"/>
    <w:rsid w:val="003D5CB2"/>
    <w:rsid w:val="003D6AF0"/>
    <w:rsid w:val="003E0299"/>
    <w:rsid w:val="003E05C2"/>
    <w:rsid w:val="003E1775"/>
    <w:rsid w:val="003E1850"/>
    <w:rsid w:val="003E22A5"/>
    <w:rsid w:val="003E24B0"/>
    <w:rsid w:val="003E662E"/>
    <w:rsid w:val="003E727F"/>
    <w:rsid w:val="003F0AC0"/>
    <w:rsid w:val="003F2145"/>
    <w:rsid w:val="003F3930"/>
    <w:rsid w:val="003F4761"/>
    <w:rsid w:val="003F48D6"/>
    <w:rsid w:val="003F4D37"/>
    <w:rsid w:val="003F7C17"/>
    <w:rsid w:val="00400919"/>
    <w:rsid w:val="004041F7"/>
    <w:rsid w:val="00405532"/>
    <w:rsid w:val="0041089C"/>
    <w:rsid w:val="00410D72"/>
    <w:rsid w:val="00412049"/>
    <w:rsid w:val="00412F18"/>
    <w:rsid w:val="004135E5"/>
    <w:rsid w:val="0041479F"/>
    <w:rsid w:val="00415DCA"/>
    <w:rsid w:val="00416DD7"/>
    <w:rsid w:val="00420D2D"/>
    <w:rsid w:val="00423AD2"/>
    <w:rsid w:val="00427711"/>
    <w:rsid w:val="00427F8C"/>
    <w:rsid w:val="004329DC"/>
    <w:rsid w:val="00432E76"/>
    <w:rsid w:val="00441188"/>
    <w:rsid w:val="00441821"/>
    <w:rsid w:val="004443DF"/>
    <w:rsid w:val="00444831"/>
    <w:rsid w:val="00444F83"/>
    <w:rsid w:val="00445484"/>
    <w:rsid w:val="004471CE"/>
    <w:rsid w:val="0045011F"/>
    <w:rsid w:val="00451C56"/>
    <w:rsid w:val="004530AC"/>
    <w:rsid w:val="00454500"/>
    <w:rsid w:val="00454764"/>
    <w:rsid w:val="00460DB1"/>
    <w:rsid w:val="00464252"/>
    <w:rsid w:val="00466428"/>
    <w:rsid w:val="00466F87"/>
    <w:rsid w:val="00470219"/>
    <w:rsid w:val="004702F1"/>
    <w:rsid w:val="00470C38"/>
    <w:rsid w:val="00472749"/>
    <w:rsid w:val="004731EF"/>
    <w:rsid w:val="00473690"/>
    <w:rsid w:val="00475071"/>
    <w:rsid w:val="00480357"/>
    <w:rsid w:val="00480F92"/>
    <w:rsid w:val="00482A63"/>
    <w:rsid w:val="0048525A"/>
    <w:rsid w:val="004869D2"/>
    <w:rsid w:val="00487DB3"/>
    <w:rsid w:val="004901E5"/>
    <w:rsid w:val="00491EBE"/>
    <w:rsid w:val="0049367D"/>
    <w:rsid w:val="00493E83"/>
    <w:rsid w:val="00494DFE"/>
    <w:rsid w:val="0049575E"/>
    <w:rsid w:val="004960D4"/>
    <w:rsid w:val="0049613A"/>
    <w:rsid w:val="004A010F"/>
    <w:rsid w:val="004A2F9D"/>
    <w:rsid w:val="004A43FE"/>
    <w:rsid w:val="004A5F22"/>
    <w:rsid w:val="004A62E8"/>
    <w:rsid w:val="004A69B9"/>
    <w:rsid w:val="004B17AA"/>
    <w:rsid w:val="004B1E99"/>
    <w:rsid w:val="004B22BB"/>
    <w:rsid w:val="004B25D8"/>
    <w:rsid w:val="004C190D"/>
    <w:rsid w:val="004C247B"/>
    <w:rsid w:val="004C24B5"/>
    <w:rsid w:val="004C73C5"/>
    <w:rsid w:val="004D3095"/>
    <w:rsid w:val="004D41E6"/>
    <w:rsid w:val="004D429C"/>
    <w:rsid w:val="004D6001"/>
    <w:rsid w:val="004D676E"/>
    <w:rsid w:val="004D6CA8"/>
    <w:rsid w:val="004D6CC5"/>
    <w:rsid w:val="004E005F"/>
    <w:rsid w:val="004E3975"/>
    <w:rsid w:val="004E5A30"/>
    <w:rsid w:val="004E7FB1"/>
    <w:rsid w:val="004F1B0D"/>
    <w:rsid w:val="004F23A9"/>
    <w:rsid w:val="004F2D50"/>
    <w:rsid w:val="004F6170"/>
    <w:rsid w:val="00500F7B"/>
    <w:rsid w:val="0050769F"/>
    <w:rsid w:val="00507B55"/>
    <w:rsid w:val="00511295"/>
    <w:rsid w:val="00512583"/>
    <w:rsid w:val="0051432A"/>
    <w:rsid w:val="00514D37"/>
    <w:rsid w:val="0051504C"/>
    <w:rsid w:val="00517416"/>
    <w:rsid w:val="00517A7D"/>
    <w:rsid w:val="0052016A"/>
    <w:rsid w:val="0052049F"/>
    <w:rsid w:val="0052329D"/>
    <w:rsid w:val="00530931"/>
    <w:rsid w:val="005311D6"/>
    <w:rsid w:val="005346A9"/>
    <w:rsid w:val="00535550"/>
    <w:rsid w:val="00535E2E"/>
    <w:rsid w:val="00540250"/>
    <w:rsid w:val="00542194"/>
    <w:rsid w:val="00542BE2"/>
    <w:rsid w:val="005441AE"/>
    <w:rsid w:val="0054560E"/>
    <w:rsid w:val="0055052B"/>
    <w:rsid w:val="00551EA2"/>
    <w:rsid w:val="00552179"/>
    <w:rsid w:val="00552937"/>
    <w:rsid w:val="00553C9B"/>
    <w:rsid w:val="00554236"/>
    <w:rsid w:val="00557053"/>
    <w:rsid w:val="00561E39"/>
    <w:rsid w:val="0056268B"/>
    <w:rsid w:val="005628BA"/>
    <w:rsid w:val="00563215"/>
    <w:rsid w:val="00564964"/>
    <w:rsid w:val="0057024A"/>
    <w:rsid w:val="00570DC8"/>
    <w:rsid w:val="00570E25"/>
    <w:rsid w:val="00572C8C"/>
    <w:rsid w:val="00574741"/>
    <w:rsid w:val="0057569A"/>
    <w:rsid w:val="00575BA9"/>
    <w:rsid w:val="00575ECF"/>
    <w:rsid w:val="0057609C"/>
    <w:rsid w:val="00576ECA"/>
    <w:rsid w:val="00581AC2"/>
    <w:rsid w:val="0058230C"/>
    <w:rsid w:val="00582C70"/>
    <w:rsid w:val="00583DF9"/>
    <w:rsid w:val="00584E01"/>
    <w:rsid w:val="005873BD"/>
    <w:rsid w:val="005911B1"/>
    <w:rsid w:val="00592B61"/>
    <w:rsid w:val="00594843"/>
    <w:rsid w:val="00596408"/>
    <w:rsid w:val="005A0716"/>
    <w:rsid w:val="005A3308"/>
    <w:rsid w:val="005A3F7E"/>
    <w:rsid w:val="005A62F3"/>
    <w:rsid w:val="005A6F37"/>
    <w:rsid w:val="005B1120"/>
    <w:rsid w:val="005B1B6F"/>
    <w:rsid w:val="005B64DE"/>
    <w:rsid w:val="005C0B5F"/>
    <w:rsid w:val="005C2DFA"/>
    <w:rsid w:val="005C365F"/>
    <w:rsid w:val="005D091D"/>
    <w:rsid w:val="005D2172"/>
    <w:rsid w:val="005D4F6E"/>
    <w:rsid w:val="005D51F5"/>
    <w:rsid w:val="005D5A2F"/>
    <w:rsid w:val="005D642A"/>
    <w:rsid w:val="005E0023"/>
    <w:rsid w:val="005E2661"/>
    <w:rsid w:val="005E3120"/>
    <w:rsid w:val="005E3832"/>
    <w:rsid w:val="005E4718"/>
    <w:rsid w:val="005E5BBC"/>
    <w:rsid w:val="005E64A3"/>
    <w:rsid w:val="005E7BE7"/>
    <w:rsid w:val="005F0088"/>
    <w:rsid w:val="005F4406"/>
    <w:rsid w:val="005F508B"/>
    <w:rsid w:val="005F516F"/>
    <w:rsid w:val="005F546B"/>
    <w:rsid w:val="00600B65"/>
    <w:rsid w:val="00602483"/>
    <w:rsid w:val="00604926"/>
    <w:rsid w:val="00607FF3"/>
    <w:rsid w:val="00610E8F"/>
    <w:rsid w:val="006130AA"/>
    <w:rsid w:val="00613884"/>
    <w:rsid w:val="00615C4E"/>
    <w:rsid w:val="0061686A"/>
    <w:rsid w:val="00616BB9"/>
    <w:rsid w:val="00617372"/>
    <w:rsid w:val="00620386"/>
    <w:rsid w:val="00621254"/>
    <w:rsid w:val="00622F51"/>
    <w:rsid w:val="00624F0E"/>
    <w:rsid w:val="00626CCB"/>
    <w:rsid w:val="00626D50"/>
    <w:rsid w:val="00630684"/>
    <w:rsid w:val="00630C8F"/>
    <w:rsid w:val="00633B9B"/>
    <w:rsid w:val="00636A05"/>
    <w:rsid w:val="00636B13"/>
    <w:rsid w:val="00636B62"/>
    <w:rsid w:val="00637889"/>
    <w:rsid w:val="00640066"/>
    <w:rsid w:val="00640568"/>
    <w:rsid w:val="00641605"/>
    <w:rsid w:val="0064294B"/>
    <w:rsid w:val="00644DE2"/>
    <w:rsid w:val="006461EA"/>
    <w:rsid w:val="0065100B"/>
    <w:rsid w:val="0065382A"/>
    <w:rsid w:val="006556E3"/>
    <w:rsid w:val="00660BC1"/>
    <w:rsid w:val="006634BA"/>
    <w:rsid w:val="006638D7"/>
    <w:rsid w:val="00664437"/>
    <w:rsid w:val="006644D5"/>
    <w:rsid w:val="00664E84"/>
    <w:rsid w:val="006651C1"/>
    <w:rsid w:val="0066761C"/>
    <w:rsid w:val="00670F9A"/>
    <w:rsid w:val="00672243"/>
    <w:rsid w:val="00674595"/>
    <w:rsid w:val="00675128"/>
    <w:rsid w:val="00676062"/>
    <w:rsid w:val="00676D42"/>
    <w:rsid w:val="00676EDB"/>
    <w:rsid w:val="006772B7"/>
    <w:rsid w:val="00680378"/>
    <w:rsid w:val="006825C6"/>
    <w:rsid w:val="00682928"/>
    <w:rsid w:val="00682F24"/>
    <w:rsid w:val="00684997"/>
    <w:rsid w:val="00685A6F"/>
    <w:rsid w:val="00687528"/>
    <w:rsid w:val="00690068"/>
    <w:rsid w:val="006904CC"/>
    <w:rsid w:val="00692166"/>
    <w:rsid w:val="00696506"/>
    <w:rsid w:val="00696E65"/>
    <w:rsid w:val="006A024C"/>
    <w:rsid w:val="006A274B"/>
    <w:rsid w:val="006A37BE"/>
    <w:rsid w:val="006A57BA"/>
    <w:rsid w:val="006B0D3D"/>
    <w:rsid w:val="006B1FAD"/>
    <w:rsid w:val="006B55EC"/>
    <w:rsid w:val="006B56AB"/>
    <w:rsid w:val="006B7041"/>
    <w:rsid w:val="006C3035"/>
    <w:rsid w:val="006C3B54"/>
    <w:rsid w:val="006D0657"/>
    <w:rsid w:val="006D3308"/>
    <w:rsid w:val="006D5C40"/>
    <w:rsid w:val="006D6322"/>
    <w:rsid w:val="006D6680"/>
    <w:rsid w:val="006D6FB3"/>
    <w:rsid w:val="006D7963"/>
    <w:rsid w:val="006E0FF8"/>
    <w:rsid w:val="006E56D8"/>
    <w:rsid w:val="006E66BD"/>
    <w:rsid w:val="006F33D5"/>
    <w:rsid w:val="006F394E"/>
    <w:rsid w:val="006F76B5"/>
    <w:rsid w:val="007009E2"/>
    <w:rsid w:val="0070542C"/>
    <w:rsid w:val="00705D99"/>
    <w:rsid w:val="00705DE0"/>
    <w:rsid w:val="007070F4"/>
    <w:rsid w:val="00711EEC"/>
    <w:rsid w:val="00712736"/>
    <w:rsid w:val="00714488"/>
    <w:rsid w:val="007169C0"/>
    <w:rsid w:val="007213AF"/>
    <w:rsid w:val="00722B52"/>
    <w:rsid w:val="0072515C"/>
    <w:rsid w:val="007263A0"/>
    <w:rsid w:val="00726600"/>
    <w:rsid w:val="00726C5C"/>
    <w:rsid w:val="00727CE9"/>
    <w:rsid w:val="0073222C"/>
    <w:rsid w:val="00732A14"/>
    <w:rsid w:val="0073388B"/>
    <w:rsid w:val="00733F9E"/>
    <w:rsid w:val="007369C3"/>
    <w:rsid w:val="00741545"/>
    <w:rsid w:val="00741C80"/>
    <w:rsid w:val="00742F69"/>
    <w:rsid w:val="00745274"/>
    <w:rsid w:val="007464B0"/>
    <w:rsid w:val="0074697F"/>
    <w:rsid w:val="00751A29"/>
    <w:rsid w:val="00755BB3"/>
    <w:rsid w:val="007562DF"/>
    <w:rsid w:val="007622E7"/>
    <w:rsid w:val="00762C8B"/>
    <w:rsid w:val="00772607"/>
    <w:rsid w:val="00772876"/>
    <w:rsid w:val="00774AC2"/>
    <w:rsid w:val="00776757"/>
    <w:rsid w:val="00776B09"/>
    <w:rsid w:val="00780063"/>
    <w:rsid w:val="00782A30"/>
    <w:rsid w:val="0079002E"/>
    <w:rsid w:val="00790BCE"/>
    <w:rsid w:val="00790F3B"/>
    <w:rsid w:val="00793267"/>
    <w:rsid w:val="00797460"/>
    <w:rsid w:val="007A0BFD"/>
    <w:rsid w:val="007A14DE"/>
    <w:rsid w:val="007A25FC"/>
    <w:rsid w:val="007B0530"/>
    <w:rsid w:val="007B0CA5"/>
    <w:rsid w:val="007B3C73"/>
    <w:rsid w:val="007B5A97"/>
    <w:rsid w:val="007B61A3"/>
    <w:rsid w:val="007C098B"/>
    <w:rsid w:val="007C107F"/>
    <w:rsid w:val="007C28FF"/>
    <w:rsid w:val="007C3881"/>
    <w:rsid w:val="007C3994"/>
    <w:rsid w:val="007C40B6"/>
    <w:rsid w:val="007C52E4"/>
    <w:rsid w:val="007C61FD"/>
    <w:rsid w:val="007C6847"/>
    <w:rsid w:val="007C6FAE"/>
    <w:rsid w:val="007D2196"/>
    <w:rsid w:val="007D3DAD"/>
    <w:rsid w:val="007D686E"/>
    <w:rsid w:val="007D7966"/>
    <w:rsid w:val="007E3526"/>
    <w:rsid w:val="007E3711"/>
    <w:rsid w:val="007E55E0"/>
    <w:rsid w:val="007E6F5C"/>
    <w:rsid w:val="007E75C9"/>
    <w:rsid w:val="007F0EE0"/>
    <w:rsid w:val="007F18E1"/>
    <w:rsid w:val="007F5414"/>
    <w:rsid w:val="00801088"/>
    <w:rsid w:val="0080174D"/>
    <w:rsid w:val="0080345A"/>
    <w:rsid w:val="008039BB"/>
    <w:rsid w:val="00804310"/>
    <w:rsid w:val="00805DB2"/>
    <w:rsid w:val="00806901"/>
    <w:rsid w:val="0081229F"/>
    <w:rsid w:val="00812C8F"/>
    <w:rsid w:val="00814662"/>
    <w:rsid w:val="008152C4"/>
    <w:rsid w:val="008171E7"/>
    <w:rsid w:val="00817BE3"/>
    <w:rsid w:val="00822E64"/>
    <w:rsid w:val="008246CD"/>
    <w:rsid w:val="00824F50"/>
    <w:rsid w:val="00825BFE"/>
    <w:rsid w:val="00826753"/>
    <w:rsid w:val="00835C5B"/>
    <w:rsid w:val="008367E9"/>
    <w:rsid w:val="00836E5E"/>
    <w:rsid w:val="0083745A"/>
    <w:rsid w:val="008507ED"/>
    <w:rsid w:val="00851AF1"/>
    <w:rsid w:val="00856B07"/>
    <w:rsid w:val="00856F9E"/>
    <w:rsid w:val="008626DC"/>
    <w:rsid w:val="008656E7"/>
    <w:rsid w:val="00865C0C"/>
    <w:rsid w:val="008672DA"/>
    <w:rsid w:val="00873E15"/>
    <w:rsid w:val="0087490B"/>
    <w:rsid w:val="008773D0"/>
    <w:rsid w:val="0087785D"/>
    <w:rsid w:val="00877A48"/>
    <w:rsid w:val="00880F6E"/>
    <w:rsid w:val="00882045"/>
    <w:rsid w:val="00882992"/>
    <w:rsid w:val="00883A8D"/>
    <w:rsid w:val="00883F3A"/>
    <w:rsid w:val="0088526B"/>
    <w:rsid w:val="00886974"/>
    <w:rsid w:val="00887E4D"/>
    <w:rsid w:val="00890181"/>
    <w:rsid w:val="00890F86"/>
    <w:rsid w:val="00893E37"/>
    <w:rsid w:val="00895B13"/>
    <w:rsid w:val="00897354"/>
    <w:rsid w:val="008974C7"/>
    <w:rsid w:val="008A16C3"/>
    <w:rsid w:val="008A2A83"/>
    <w:rsid w:val="008A4351"/>
    <w:rsid w:val="008A4719"/>
    <w:rsid w:val="008A5847"/>
    <w:rsid w:val="008B7DB1"/>
    <w:rsid w:val="008C2BBA"/>
    <w:rsid w:val="008C3602"/>
    <w:rsid w:val="008C7AFE"/>
    <w:rsid w:val="008D0CA2"/>
    <w:rsid w:val="008D27BC"/>
    <w:rsid w:val="008D3727"/>
    <w:rsid w:val="008D43EE"/>
    <w:rsid w:val="008D621D"/>
    <w:rsid w:val="008D7613"/>
    <w:rsid w:val="008D7FC9"/>
    <w:rsid w:val="008E173A"/>
    <w:rsid w:val="008E5FF6"/>
    <w:rsid w:val="008E727C"/>
    <w:rsid w:val="008F25FC"/>
    <w:rsid w:val="008F265E"/>
    <w:rsid w:val="008F3F8F"/>
    <w:rsid w:val="008F62BB"/>
    <w:rsid w:val="008F6E51"/>
    <w:rsid w:val="008F797E"/>
    <w:rsid w:val="009101B7"/>
    <w:rsid w:val="0091107D"/>
    <w:rsid w:val="00911A60"/>
    <w:rsid w:val="00913275"/>
    <w:rsid w:val="00917192"/>
    <w:rsid w:val="00920563"/>
    <w:rsid w:val="009206C9"/>
    <w:rsid w:val="00921F61"/>
    <w:rsid w:val="0092427E"/>
    <w:rsid w:val="009302F4"/>
    <w:rsid w:val="00932C57"/>
    <w:rsid w:val="00934BF1"/>
    <w:rsid w:val="00934E50"/>
    <w:rsid w:val="00936964"/>
    <w:rsid w:val="009401DF"/>
    <w:rsid w:val="009407AC"/>
    <w:rsid w:val="00941DE9"/>
    <w:rsid w:val="00944F9E"/>
    <w:rsid w:val="00945C1A"/>
    <w:rsid w:val="0094614A"/>
    <w:rsid w:val="00951D62"/>
    <w:rsid w:val="00951FC6"/>
    <w:rsid w:val="00952203"/>
    <w:rsid w:val="00952A3F"/>
    <w:rsid w:val="00953936"/>
    <w:rsid w:val="00954C01"/>
    <w:rsid w:val="00956D0B"/>
    <w:rsid w:val="009578F2"/>
    <w:rsid w:val="00960012"/>
    <w:rsid w:val="00960B91"/>
    <w:rsid w:val="009640A1"/>
    <w:rsid w:val="00965298"/>
    <w:rsid w:val="00965F39"/>
    <w:rsid w:val="009779B2"/>
    <w:rsid w:val="00977F96"/>
    <w:rsid w:val="00983556"/>
    <w:rsid w:val="009837A4"/>
    <w:rsid w:val="00986570"/>
    <w:rsid w:val="00990857"/>
    <w:rsid w:val="00991612"/>
    <w:rsid w:val="00991BA8"/>
    <w:rsid w:val="00992CE2"/>
    <w:rsid w:val="00995782"/>
    <w:rsid w:val="009A159A"/>
    <w:rsid w:val="009A39EA"/>
    <w:rsid w:val="009A417F"/>
    <w:rsid w:val="009A508B"/>
    <w:rsid w:val="009A5499"/>
    <w:rsid w:val="009A5764"/>
    <w:rsid w:val="009A5EE6"/>
    <w:rsid w:val="009B25AD"/>
    <w:rsid w:val="009B2E6C"/>
    <w:rsid w:val="009B7452"/>
    <w:rsid w:val="009B79FA"/>
    <w:rsid w:val="009C01D1"/>
    <w:rsid w:val="009C1869"/>
    <w:rsid w:val="009C220A"/>
    <w:rsid w:val="009C28D8"/>
    <w:rsid w:val="009C2A4A"/>
    <w:rsid w:val="009C6C02"/>
    <w:rsid w:val="009D1310"/>
    <w:rsid w:val="009D1FD6"/>
    <w:rsid w:val="009D2A95"/>
    <w:rsid w:val="009D2C25"/>
    <w:rsid w:val="009D4A24"/>
    <w:rsid w:val="009D7088"/>
    <w:rsid w:val="009D7F5A"/>
    <w:rsid w:val="009E1643"/>
    <w:rsid w:val="009E18A0"/>
    <w:rsid w:val="009E1B13"/>
    <w:rsid w:val="009E3C0A"/>
    <w:rsid w:val="009E5229"/>
    <w:rsid w:val="009E56A0"/>
    <w:rsid w:val="009F0995"/>
    <w:rsid w:val="009F20BE"/>
    <w:rsid w:val="009F2F8E"/>
    <w:rsid w:val="009F7ECF"/>
    <w:rsid w:val="00A00761"/>
    <w:rsid w:val="00A01303"/>
    <w:rsid w:val="00A0467A"/>
    <w:rsid w:val="00A06301"/>
    <w:rsid w:val="00A064F6"/>
    <w:rsid w:val="00A074FF"/>
    <w:rsid w:val="00A07E57"/>
    <w:rsid w:val="00A12D2F"/>
    <w:rsid w:val="00A16987"/>
    <w:rsid w:val="00A17077"/>
    <w:rsid w:val="00A20045"/>
    <w:rsid w:val="00A25ADF"/>
    <w:rsid w:val="00A3026E"/>
    <w:rsid w:val="00A32260"/>
    <w:rsid w:val="00A322B5"/>
    <w:rsid w:val="00A3257C"/>
    <w:rsid w:val="00A3419B"/>
    <w:rsid w:val="00A355DE"/>
    <w:rsid w:val="00A35B38"/>
    <w:rsid w:val="00A361DC"/>
    <w:rsid w:val="00A36924"/>
    <w:rsid w:val="00A36A75"/>
    <w:rsid w:val="00A37FD8"/>
    <w:rsid w:val="00A4129C"/>
    <w:rsid w:val="00A54DED"/>
    <w:rsid w:val="00A55331"/>
    <w:rsid w:val="00A56521"/>
    <w:rsid w:val="00A571BF"/>
    <w:rsid w:val="00A57BAE"/>
    <w:rsid w:val="00A61A83"/>
    <w:rsid w:val="00A639F6"/>
    <w:rsid w:val="00A63DCE"/>
    <w:rsid w:val="00A64C0B"/>
    <w:rsid w:val="00A67702"/>
    <w:rsid w:val="00A717E2"/>
    <w:rsid w:val="00A7241B"/>
    <w:rsid w:val="00A72A52"/>
    <w:rsid w:val="00A733C3"/>
    <w:rsid w:val="00A73A16"/>
    <w:rsid w:val="00A77762"/>
    <w:rsid w:val="00A80A89"/>
    <w:rsid w:val="00A82B4D"/>
    <w:rsid w:val="00A83689"/>
    <w:rsid w:val="00A83E5C"/>
    <w:rsid w:val="00A83E76"/>
    <w:rsid w:val="00A85113"/>
    <w:rsid w:val="00A8575D"/>
    <w:rsid w:val="00A85B7F"/>
    <w:rsid w:val="00A87068"/>
    <w:rsid w:val="00A9047B"/>
    <w:rsid w:val="00A9115D"/>
    <w:rsid w:val="00A95A91"/>
    <w:rsid w:val="00A96DC0"/>
    <w:rsid w:val="00AA0B50"/>
    <w:rsid w:val="00AA3206"/>
    <w:rsid w:val="00AA5769"/>
    <w:rsid w:val="00AB25CB"/>
    <w:rsid w:val="00AB3607"/>
    <w:rsid w:val="00AB3CAE"/>
    <w:rsid w:val="00AB6B3B"/>
    <w:rsid w:val="00AB73C3"/>
    <w:rsid w:val="00AC0AA9"/>
    <w:rsid w:val="00AC4FFA"/>
    <w:rsid w:val="00AD23B3"/>
    <w:rsid w:val="00AE16B1"/>
    <w:rsid w:val="00AE1A65"/>
    <w:rsid w:val="00AE57C6"/>
    <w:rsid w:val="00AE7CCA"/>
    <w:rsid w:val="00AF32CB"/>
    <w:rsid w:val="00AF7E18"/>
    <w:rsid w:val="00B0496F"/>
    <w:rsid w:val="00B0748E"/>
    <w:rsid w:val="00B0790E"/>
    <w:rsid w:val="00B10B4D"/>
    <w:rsid w:val="00B15156"/>
    <w:rsid w:val="00B17930"/>
    <w:rsid w:val="00B222E2"/>
    <w:rsid w:val="00B2254E"/>
    <w:rsid w:val="00B229B4"/>
    <w:rsid w:val="00B232E7"/>
    <w:rsid w:val="00B23D7A"/>
    <w:rsid w:val="00B27E5D"/>
    <w:rsid w:val="00B30B42"/>
    <w:rsid w:val="00B30F6A"/>
    <w:rsid w:val="00B319D8"/>
    <w:rsid w:val="00B319DF"/>
    <w:rsid w:val="00B338F4"/>
    <w:rsid w:val="00B34556"/>
    <w:rsid w:val="00B34EF9"/>
    <w:rsid w:val="00B35E47"/>
    <w:rsid w:val="00B4539C"/>
    <w:rsid w:val="00B457AE"/>
    <w:rsid w:val="00B47027"/>
    <w:rsid w:val="00B52B83"/>
    <w:rsid w:val="00B52EA7"/>
    <w:rsid w:val="00B53BBB"/>
    <w:rsid w:val="00B60E5F"/>
    <w:rsid w:val="00B61F4B"/>
    <w:rsid w:val="00B620DE"/>
    <w:rsid w:val="00B6336C"/>
    <w:rsid w:val="00B70887"/>
    <w:rsid w:val="00B71164"/>
    <w:rsid w:val="00B71D88"/>
    <w:rsid w:val="00B71DF8"/>
    <w:rsid w:val="00B7316A"/>
    <w:rsid w:val="00B74D94"/>
    <w:rsid w:val="00B74E57"/>
    <w:rsid w:val="00B758E3"/>
    <w:rsid w:val="00B800EA"/>
    <w:rsid w:val="00B8099E"/>
    <w:rsid w:val="00B80A4E"/>
    <w:rsid w:val="00B81565"/>
    <w:rsid w:val="00B906A5"/>
    <w:rsid w:val="00B90BE5"/>
    <w:rsid w:val="00B92428"/>
    <w:rsid w:val="00B94BBC"/>
    <w:rsid w:val="00B971AE"/>
    <w:rsid w:val="00BA039A"/>
    <w:rsid w:val="00BA04DD"/>
    <w:rsid w:val="00BA0BC4"/>
    <w:rsid w:val="00BA1603"/>
    <w:rsid w:val="00BA36DC"/>
    <w:rsid w:val="00BA43E6"/>
    <w:rsid w:val="00BA4A22"/>
    <w:rsid w:val="00BA4B82"/>
    <w:rsid w:val="00BA6F49"/>
    <w:rsid w:val="00BA7CCC"/>
    <w:rsid w:val="00BB2045"/>
    <w:rsid w:val="00BB5A0E"/>
    <w:rsid w:val="00BB783A"/>
    <w:rsid w:val="00BC07C7"/>
    <w:rsid w:val="00BC0EE8"/>
    <w:rsid w:val="00BC2F92"/>
    <w:rsid w:val="00BC3292"/>
    <w:rsid w:val="00BC632C"/>
    <w:rsid w:val="00BC6549"/>
    <w:rsid w:val="00BC7520"/>
    <w:rsid w:val="00BD0E43"/>
    <w:rsid w:val="00BD1EA0"/>
    <w:rsid w:val="00BD393C"/>
    <w:rsid w:val="00BD7002"/>
    <w:rsid w:val="00BE1713"/>
    <w:rsid w:val="00BE5254"/>
    <w:rsid w:val="00BF274C"/>
    <w:rsid w:val="00BF4B4A"/>
    <w:rsid w:val="00BF5965"/>
    <w:rsid w:val="00C02696"/>
    <w:rsid w:val="00C02C64"/>
    <w:rsid w:val="00C02C93"/>
    <w:rsid w:val="00C06468"/>
    <w:rsid w:val="00C067BF"/>
    <w:rsid w:val="00C1214A"/>
    <w:rsid w:val="00C12EEF"/>
    <w:rsid w:val="00C148BE"/>
    <w:rsid w:val="00C14F23"/>
    <w:rsid w:val="00C15639"/>
    <w:rsid w:val="00C15CB2"/>
    <w:rsid w:val="00C20087"/>
    <w:rsid w:val="00C21AEC"/>
    <w:rsid w:val="00C21CFB"/>
    <w:rsid w:val="00C23D90"/>
    <w:rsid w:val="00C23FB2"/>
    <w:rsid w:val="00C24053"/>
    <w:rsid w:val="00C24284"/>
    <w:rsid w:val="00C2601D"/>
    <w:rsid w:val="00C30C63"/>
    <w:rsid w:val="00C3306B"/>
    <w:rsid w:val="00C3474D"/>
    <w:rsid w:val="00C42981"/>
    <w:rsid w:val="00C44F38"/>
    <w:rsid w:val="00C508C0"/>
    <w:rsid w:val="00C50A10"/>
    <w:rsid w:val="00C50A65"/>
    <w:rsid w:val="00C5749A"/>
    <w:rsid w:val="00C619D8"/>
    <w:rsid w:val="00C63AB9"/>
    <w:rsid w:val="00C6425C"/>
    <w:rsid w:val="00C6564B"/>
    <w:rsid w:val="00C65B3C"/>
    <w:rsid w:val="00C6719F"/>
    <w:rsid w:val="00C678CE"/>
    <w:rsid w:val="00C67FE4"/>
    <w:rsid w:val="00C72587"/>
    <w:rsid w:val="00C73E73"/>
    <w:rsid w:val="00C75190"/>
    <w:rsid w:val="00C755DB"/>
    <w:rsid w:val="00C8035F"/>
    <w:rsid w:val="00C828E7"/>
    <w:rsid w:val="00C83AE1"/>
    <w:rsid w:val="00C84C4A"/>
    <w:rsid w:val="00C87AA7"/>
    <w:rsid w:val="00C87F53"/>
    <w:rsid w:val="00C91AAB"/>
    <w:rsid w:val="00C95788"/>
    <w:rsid w:val="00CA20E0"/>
    <w:rsid w:val="00CA2E09"/>
    <w:rsid w:val="00CA703C"/>
    <w:rsid w:val="00CA7816"/>
    <w:rsid w:val="00CB179F"/>
    <w:rsid w:val="00CB32DA"/>
    <w:rsid w:val="00CB371C"/>
    <w:rsid w:val="00CB4037"/>
    <w:rsid w:val="00CB445E"/>
    <w:rsid w:val="00CB4895"/>
    <w:rsid w:val="00CB5DFE"/>
    <w:rsid w:val="00CB7748"/>
    <w:rsid w:val="00CC364C"/>
    <w:rsid w:val="00CD13E2"/>
    <w:rsid w:val="00CD1666"/>
    <w:rsid w:val="00CD7035"/>
    <w:rsid w:val="00CE1189"/>
    <w:rsid w:val="00CE22CC"/>
    <w:rsid w:val="00CE4467"/>
    <w:rsid w:val="00CE48BE"/>
    <w:rsid w:val="00CE57C0"/>
    <w:rsid w:val="00CE626A"/>
    <w:rsid w:val="00CE6D1B"/>
    <w:rsid w:val="00CE7238"/>
    <w:rsid w:val="00CF07D5"/>
    <w:rsid w:val="00CF56C6"/>
    <w:rsid w:val="00CF592B"/>
    <w:rsid w:val="00D01AAB"/>
    <w:rsid w:val="00D01D26"/>
    <w:rsid w:val="00D0211F"/>
    <w:rsid w:val="00D02966"/>
    <w:rsid w:val="00D03927"/>
    <w:rsid w:val="00D03EEC"/>
    <w:rsid w:val="00D065A7"/>
    <w:rsid w:val="00D1053C"/>
    <w:rsid w:val="00D1109B"/>
    <w:rsid w:val="00D12E40"/>
    <w:rsid w:val="00D12F25"/>
    <w:rsid w:val="00D1474F"/>
    <w:rsid w:val="00D147F4"/>
    <w:rsid w:val="00D14D77"/>
    <w:rsid w:val="00D1519F"/>
    <w:rsid w:val="00D15DED"/>
    <w:rsid w:val="00D16A2D"/>
    <w:rsid w:val="00D17D0A"/>
    <w:rsid w:val="00D209D6"/>
    <w:rsid w:val="00D20D1E"/>
    <w:rsid w:val="00D21B5C"/>
    <w:rsid w:val="00D235D9"/>
    <w:rsid w:val="00D25389"/>
    <w:rsid w:val="00D2578F"/>
    <w:rsid w:val="00D3386D"/>
    <w:rsid w:val="00D33FB8"/>
    <w:rsid w:val="00D3642A"/>
    <w:rsid w:val="00D37F0E"/>
    <w:rsid w:val="00D51FF0"/>
    <w:rsid w:val="00D52596"/>
    <w:rsid w:val="00D547A2"/>
    <w:rsid w:val="00D56ED7"/>
    <w:rsid w:val="00D60A19"/>
    <w:rsid w:val="00D6183E"/>
    <w:rsid w:val="00D62BAA"/>
    <w:rsid w:val="00D64574"/>
    <w:rsid w:val="00D64A49"/>
    <w:rsid w:val="00D65DD9"/>
    <w:rsid w:val="00D718DC"/>
    <w:rsid w:val="00D72306"/>
    <w:rsid w:val="00D748C9"/>
    <w:rsid w:val="00D75B9C"/>
    <w:rsid w:val="00D817FF"/>
    <w:rsid w:val="00D81FC4"/>
    <w:rsid w:val="00D86504"/>
    <w:rsid w:val="00D94F97"/>
    <w:rsid w:val="00D95B5B"/>
    <w:rsid w:val="00D96645"/>
    <w:rsid w:val="00D96E0C"/>
    <w:rsid w:val="00D96F3F"/>
    <w:rsid w:val="00D97FB9"/>
    <w:rsid w:val="00DA1C4A"/>
    <w:rsid w:val="00DA24A2"/>
    <w:rsid w:val="00DA3D73"/>
    <w:rsid w:val="00DA45FB"/>
    <w:rsid w:val="00DB0252"/>
    <w:rsid w:val="00DB151B"/>
    <w:rsid w:val="00DB54A2"/>
    <w:rsid w:val="00DB5517"/>
    <w:rsid w:val="00DB6E0E"/>
    <w:rsid w:val="00DC031E"/>
    <w:rsid w:val="00DC1711"/>
    <w:rsid w:val="00DC2BCF"/>
    <w:rsid w:val="00DC36C0"/>
    <w:rsid w:val="00DC45C1"/>
    <w:rsid w:val="00DC651A"/>
    <w:rsid w:val="00DC762F"/>
    <w:rsid w:val="00DC7B4C"/>
    <w:rsid w:val="00DD15AD"/>
    <w:rsid w:val="00DD2493"/>
    <w:rsid w:val="00DD30C2"/>
    <w:rsid w:val="00DD4DD6"/>
    <w:rsid w:val="00DD602A"/>
    <w:rsid w:val="00DD67A0"/>
    <w:rsid w:val="00DE155C"/>
    <w:rsid w:val="00DE385F"/>
    <w:rsid w:val="00DE45F7"/>
    <w:rsid w:val="00DF083F"/>
    <w:rsid w:val="00DF13B8"/>
    <w:rsid w:val="00DF20FA"/>
    <w:rsid w:val="00DF23F2"/>
    <w:rsid w:val="00DF24FE"/>
    <w:rsid w:val="00DF63EC"/>
    <w:rsid w:val="00DF71E1"/>
    <w:rsid w:val="00E02A19"/>
    <w:rsid w:val="00E04CC1"/>
    <w:rsid w:val="00E050BA"/>
    <w:rsid w:val="00E102E8"/>
    <w:rsid w:val="00E11BD0"/>
    <w:rsid w:val="00E17334"/>
    <w:rsid w:val="00E17C48"/>
    <w:rsid w:val="00E210A8"/>
    <w:rsid w:val="00E25F74"/>
    <w:rsid w:val="00E27D64"/>
    <w:rsid w:val="00E30D0A"/>
    <w:rsid w:val="00E30DE9"/>
    <w:rsid w:val="00E31443"/>
    <w:rsid w:val="00E315F7"/>
    <w:rsid w:val="00E33587"/>
    <w:rsid w:val="00E339ED"/>
    <w:rsid w:val="00E41D1A"/>
    <w:rsid w:val="00E429E0"/>
    <w:rsid w:val="00E43A67"/>
    <w:rsid w:val="00E47A13"/>
    <w:rsid w:val="00E47CB8"/>
    <w:rsid w:val="00E47E15"/>
    <w:rsid w:val="00E501A4"/>
    <w:rsid w:val="00E502B7"/>
    <w:rsid w:val="00E528CB"/>
    <w:rsid w:val="00E561EE"/>
    <w:rsid w:val="00E61AA3"/>
    <w:rsid w:val="00E630D0"/>
    <w:rsid w:val="00E647B0"/>
    <w:rsid w:val="00E65FA2"/>
    <w:rsid w:val="00E66574"/>
    <w:rsid w:val="00E678B9"/>
    <w:rsid w:val="00E71019"/>
    <w:rsid w:val="00E73DBC"/>
    <w:rsid w:val="00E75481"/>
    <w:rsid w:val="00E82026"/>
    <w:rsid w:val="00E832FB"/>
    <w:rsid w:val="00E8379E"/>
    <w:rsid w:val="00E859A5"/>
    <w:rsid w:val="00E861F2"/>
    <w:rsid w:val="00E8760E"/>
    <w:rsid w:val="00E9015A"/>
    <w:rsid w:val="00E93330"/>
    <w:rsid w:val="00E93CBF"/>
    <w:rsid w:val="00E947EE"/>
    <w:rsid w:val="00EA13CB"/>
    <w:rsid w:val="00EA492E"/>
    <w:rsid w:val="00EA6D67"/>
    <w:rsid w:val="00EA7100"/>
    <w:rsid w:val="00EA7E40"/>
    <w:rsid w:val="00EB25F6"/>
    <w:rsid w:val="00EB3358"/>
    <w:rsid w:val="00EB40D0"/>
    <w:rsid w:val="00EB6705"/>
    <w:rsid w:val="00EB6A40"/>
    <w:rsid w:val="00EC4D8F"/>
    <w:rsid w:val="00EC5069"/>
    <w:rsid w:val="00EC52D0"/>
    <w:rsid w:val="00EC52FF"/>
    <w:rsid w:val="00EC6086"/>
    <w:rsid w:val="00ED17E4"/>
    <w:rsid w:val="00ED37C5"/>
    <w:rsid w:val="00ED4020"/>
    <w:rsid w:val="00ED4C99"/>
    <w:rsid w:val="00ED64A0"/>
    <w:rsid w:val="00EE2673"/>
    <w:rsid w:val="00EE2BD3"/>
    <w:rsid w:val="00EE5DE9"/>
    <w:rsid w:val="00EE65AB"/>
    <w:rsid w:val="00EE6658"/>
    <w:rsid w:val="00EE7DEF"/>
    <w:rsid w:val="00EF0886"/>
    <w:rsid w:val="00EF3131"/>
    <w:rsid w:val="00EF376A"/>
    <w:rsid w:val="00EF5BC9"/>
    <w:rsid w:val="00EF5E17"/>
    <w:rsid w:val="00F013AD"/>
    <w:rsid w:val="00F0585B"/>
    <w:rsid w:val="00F05F3F"/>
    <w:rsid w:val="00F07405"/>
    <w:rsid w:val="00F1147A"/>
    <w:rsid w:val="00F12442"/>
    <w:rsid w:val="00F12CC9"/>
    <w:rsid w:val="00F12EC7"/>
    <w:rsid w:val="00F17C53"/>
    <w:rsid w:val="00F17C5B"/>
    <w:rsid w:val="00F205B7"/>
    <w:rsid w:val="00F21376"/>
    <w:rsid w:val="00F243DE"/>
    <w:rsid w:val="00F309E8"/>
    <w:rsid w:val="00F341AC"/>
    <w:rsid w:val="00F3493C"/>
    <w:rsid w:val="00F36904"/>
    <w:rsid w:val="00F37065"/>
    <w:rsid w:val="00F40B91"/>
    <w:rsid w:val="00F4206A"/>
    <w:rsid w:val="00F443C1"/>
    <w:rsid w:val="00F44700"/>
    <w:rsid w:val="00F44F5F"/>
    <w:rsid w:val="00F4645C"/>
    <w:rsid w:val="00F464AC"/>
    <w:rsid w:val="00F46AAA"/>
    <w:rsid w:val="00F46F1C"/>
    <w:rsid w:val="00F50F6B"/>
    <w:rsid w:val="00F527F5"/>
    <w:rsid w:val="00F55150"/>
    <w:rsid w:val="00F5725C"/>
    <w:rsid w:val="00F60D3B"/>
    <w:rsid w:val="00F61182"/>
    <w:rsid w:val="00F6121F"/>
    <w:rsid w:val="00F6140E"/>
    <w:rsid w:val="00F6212A"/>
    <w:rsid w:val="00F639A8"/>
    <w:rsid w:val="00F65675"/>
    <w:rsid w:val="00F65984"/>
    <w:rsid w:val="00F72DB2"/>
    <w:rsid w:val="00F756E7"/>
    <w:rsid w:val="00F75CCD"/>
    <w:rsid w:val="00F75F16"/>
    <w:rsid w:val="00F77F13"/>
    <w:rsid w:val="00F802C1"/>
    <w:rsid w:val="00F80927"/>
    <w:rsid w:val="00F81C52"/>
    <w:rsid w:val="00F81F17"/>
    <w:rsid w:val="00F82781"/>
    <w:rsid w:val="00F86A95"/>
    <w:rsid w:val="00F87674"/>
    <w:rsid w:val="00F90745"/>
    <w:rsid w:val="00F93C85"/>
    <w:rsid w:val="00F945AA"/>
    <w:rsid w:val="00F94EA5"/>
    <w:rsid w:val="00F9619D"/>
    <w:rsid w:val="00F97201"/>
    <w:rsid w:val="00F97A11"/>
    <w:rsid w:val="00FA59CE"/>
    <w:rsid w:val="00FA6A70"/>
    <w:rsid w:val="00FA7B61"/>
    <w:rsid w:val="00FB2140"/>
    <w:rsid w:val="00FB75D7"/>
    <w:rsid w:val="00FB7941"/>
    <w:rsid w:val="00FC03C1"/>
    <w:rsid w:val="00FC05A3"/>
    <w:rsid w:val="00FC12FF"/>
    <w:rsid w:val="00FC28AF"/>
    <w:rsid w:val="00FC53CF"/>
    <w:rsid w:val="00FD03D0"/>
    <w:rsid w:val="00FD220A"/>
    <w:rsid w:val="00FD2FFF"/>
    <w:rsid w:val="00FD32A7"/>
    <w:rsid w:val="00FD3438"/>
    <w:rsid w:val="00FD3BF5"/>
    <w:rsid w:val="00FD586E"/>
    <w:rsid w:val="00FD70AC"/>
    <w:rsid w:val="00FD761C"/>
    <w:rsid w:val="00FE3917"/>
    <w:rsid w:val="00FE3D7B"/>
    <w:rsid w:val="00FE4523"/>
    <w:rsid w:val="00FE4792"/>
    <w:rsid w:val="00FE6730"/>
    <w:rsid w:val="00FF2048"/>
    <w:rsid w:val="00FF2291"/>
    <w:rsid w:val="00FF22CD"/>
    <w:rsid w:val="00FF292A"/>
    <w:rsid w:val="00FF2CD3"/>
    <w:rsid w:val="00FF3725"/>
    <w:rsid w:val="00FF470E"/>
    <w:rsid w:val="00FF5255"/>
    <w:rsid w:val="00FF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69"/>
    <o:shapelayout v:ext="edit">
      <o:idmap v:ext="edit" data="2"/>
    </o:shapelayout>
  </w:shapeDefaults>
  <w:decimalSymbol w:val=","/>
  <w:listSeparator w:val=";"/>
  <w14:docId w14:val="37F36B8E"/>
  <w15:chartTrackingRefBased/>
  <w15:docId w15:val="{E7E4296B-4BC4-4001-8400-BB83AB938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line="28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12FF"/>
  </w:style>
  <w:style w:type="paragraph" w:styleId="Kop1">
    <w:name w:val="heading 1"/>
    <w:aliases w:val="Synarchis kop 1"/>
    <w:basedOn w:val="Standaard"/>
    <w:next w:val="Standaard"/>
    <w:link w:val="Kop1Char"/>
    <w:qFormat/>
    <w:rsid w:val="00E02A19"/>
    <w:pPr>
      <w:keepNext/>
      <w:keepLines/>
      <w:pageBreakBefore/>
      <w:widowControl w:val="0"/>
      <w:numPr>
        <w:numId w:val="11"/>
      </w:numPr>
      <w:spacing w:after="240" w:line="380" w:lineRule="atLeast"/>
      <w:ind w:left="709" w:hanging="709"/>
      <w:outlineLvl w:val="0"/>
    </w:pPr>
    <w:rPr>
      <w:rFonts w:asciiTheme="majorHAnsi" w:eastAsiaTheme="majorEastAsia" w:hAnsiTheme="majorHAnsi" w:cstheme="majorBidi"/>
      <w:b/>
      <w:color w:val="AEDD03" w:themeColor="accent1"/>
      <w:sz w:val="32"/>
      <w:szCs w:val="32"/>
    </w:rPr>
  </w:style>
  <w:style w:type="paragraph" w:styleId="Kop2">
    <w:name w:val="heading 2"/>
    <w:aliases w:val="Synarchis kop 2"/>
    <w:basedOn w:val="Standaard"/>
    <w:next w:val="Standaard"/>
    <w:link w:val="Kop2Char"/>
    <w:unhideWhenUsed/>
    <w:qFormat/>
    <w:rsid w:val="0026566E"/>
    <w:pPr>
      <w:keepNext/>
      <w:keepLines/>
      <w:numPr>
        <w:ilvl w:val="1"/>
        <w:numId w:val="11"/>
      </w:numPr>
      <w:spacing w:before="320" w:line="320" w:lineRule="atLeast"/>
      <w:ind w:left="709" w:hanging="709"/>
      <w:outlineLvl w:val="1"/>
    </w:pPr>
    <w:rPr>
      <w:rFonts w:asciiTheme="majorHAnsi" w:eastAsiaTheme="majorEastAsia" w:hAnsiTheme="majorHAnsi" w:cstheme="majorBidi"/>
      <w:b/>
      <w:color w:val="333233" w:themeColor="text1"/>
      <w:sz w:val="20"/>
      <w:szCs w:val="26"/>
    </w:rPr>
  </w:style>
  <w:style w:type="paragraph" w:styleId="Kop3">
    <w:name w:val="heading 3"/>
    <w:aliases w:val="Synarchis kop 3,3scr"/>
    <w:basedOn w:val="Standaard"/>
    <w:next w:val="Standaard"/>
    <w:link w:val="Kop3Char"/>
    <w:unhideWhenUsed/>
    <w:qFormat/>
    <w:rsid w:val="00500F7B"/>
    <w:pPr>
      <w:keepNext/>
      <w:keepLines/>
      <w:numPr>
        <w:ilvl w:val="2"/>
        <w:numId w:val="11"/>
      </w:numPr>
      <w:spacing w:before="320" w:line="320" w:lineRule="atLeast"/>
      <w:outlineLvl w:val="2"/>
    </w:pPr>
    <w:rPr>
      <w:rFonts w:asciiTheme="majorHAnsi" w:eastAsiaTheme="majorEastAsia" w:hAnsiTheme="majorHAnsi" w:cstheme="majorBidi"/>
      <w:b/>
      <w:color w:val="333233" w:themeColor="text1"/>
      <w:szCs w:val="24"/>
    </w:rPr>
  </w:style>
  <w:style w:type="paragraph" w:styleId="Kop4">
    <w:name w:val="heading 4"/>
    <w:aliases w:val="Kop 4 Synarchis kop 4"/>
    <w:basedOn w:val="Standaard"/>
    <w:next w:val="Standaard"/>
    <w:link w:val="Kop4Char"/>
    <w:unhideWhenUsed/>
    <w:qFormat/>
    <w:rsid w:val="00F75F16"/>
    <w:pPr>
      <w:keepNext/>
      <w:keepLines/>
      <w:numPr>
        <w:ilvl w:val="3"/>
        <w:numId w:val="1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82A502" w:themeColor="accent1" w:themeShade="BF"/>
    </w:rPr>
  </w:style>
  <w:style w:type="paragraph" w:styleId="Kop5">
    <w:name w:val="heading 5"/>
    <w:aliases w:val="Synarchis Bijlage"/>
    <w:basedOn w:val="Standaard"/>
    <w:next w:val="Standaard"/>
    <w:link w:val="Kop5Char"/>
    <w:uiPriority w:val="9"/>
    <w:unhideWhenUsed/>
    <w:qFormat/>
    <w:rsid w:val="0040553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82A502" w:themeColor="accent1" w:themeShade="BF"/>
    </w:rPr>
  </w:style>
  <w:style w:type="paragraph" w:styleId="Kop6">
    <w:name w:val="heading 6"/>
    <w:basedOn w:val="Standaard"/>
    <w:next w:val="Standaard"/>
    <w:link w:val="Kop6Char"/>
    <w:unhideWhenUsed/>
    <w:qFormat/>
    <w:rsid w:val="0040553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566D01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40553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566D01" w:themeColor="accent1" w:themeShade="7F"/>
    </w:rPr>
  </w:style>
  <w:style w:type="paragraph" w:styleId="Kop8">
    <w:name w:val="heading 8"/>
    <w:aliases w:val="Bijlage"/>
    <w:basedOn w:val="Standaard"/>
    <w:next w:val="Standaard"/>
    <w:link w:val="Kop8Char"/>
    <w:unhideWhenUsed/>
    <w:qFormat/>
    <w:rsid w:val="0040553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525152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nhideWhenUsed/>
    <w:qFormat/>
    <w:rsid w:val="0040553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525152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ynarchis kop 1 Char"/>
    <w:basedOn w:val="Standaardalinea-lettertype"/>
    <w:link w:val="Kop1"/>
    <w:rsid w:val="00E02A19"/>
    <w:rPr>
      <w:rFonts w:asciiTheme="majorHAnsi" w:eastAsiaTheme="majorEastAsia" w:hAnsiTheme="majorHAnsi" w:cstheme="majorBidi"/>
      <w:b/>
      <w:color w:val="AEDD03" w:themeColor="accent1"/>
      <w:sz w:val="32"/>
      <w:szCs w:val="32"/>
    </w:rPr>
  </w:style>
  <w:style w:type="character" w:customStyle="1" w:styleId="Kop2Char">
    <w:name w:val="Kop 2 Char"/>
    <w:aliases w:val="Synarchis kop 2 Char"/>
    <w:basedOn w:val="Standaardalinea-lettertype"/>
    <w:link w:val="Kop2"/>
    <w:rsid w:val="0026566E"/>
    <w:rPr>
      <w:rFonts w:asciiTheme="majorHAnsi" w:eastAsiaTheme="majorEastAsia" w:hAnsiTheme="majorHAnsi" w:cstheme="majorBidi"/>
      <w:b/>
      <w:color w:val="333233" w:themeColor="text1"/>
      <w:sz w:val="20"/>
      <w:szCs w:val="26"/>
    </w:rPr>
  </w:style>
  <w:style w:type="character" w:customStyle="1" w:styleId="Kop3Char">
    <w:name w:val="Kop 3 Char"/>
    <w:aliases w:val="Synarchis kop 3 Char,3scr Char"/>
    <w:basedOn w:val="Standaardalinea-lettertype"/>
    <w:link w:val="Kop3"/>
    <w:rsid w:val="00500F7B"/>
    <w:rPr>
      <w:rFonts w:asciiTheme="majorHAnsi" w:eastAsiaTheme="majorEastAsia" w:hAnsiTheme="majorHAnsi" w:cstheme="majorBidi"/>
      <w:b/>
      <w:color w:val="333233" w:themeColor="text1"/>
      <w:szCs w:val="24"/>
    </w:rPr>
  </w:style>
  <w:style w:type="paragraph" w:customStyle="1" w:styleId="Tussenkop">
    <w:name w:val="_Tussenkop"/>
    <w:basedOn w:val="Standaard"/>
    <w:next w:val="Standaard"/>
    <w:qFormat/>
    <w:rsid w:val="0026566E"/>
    <w:pPr>
      <w:keepNext/>
      <w:spacing w:before="280" w:line="320" w:lineRule="atLeast"/>
    </w:pPr>
    <w:rPr>
      <w:b/>
      <w:color w:val="E98300"/>
    </w:rPr>
  </w:style>
  <w:style w:type="paragraph" w:styleId="Bijschrift">
    <w:name w:val="caption"/>
    <w:basedOn w:val="Standaard"/>
    <w:next w:val="Standaard"/>
    <w:uiPriority w:val="35"/>
    <w:unhideWhenUsed/>
    <w:qFormat/>
    <w:rsid w:val="001F16DF"/>
    <w:pPr>
      <w:spacing w:line="240" w:lineRule="auto"/>
    </w:pPr>
    <w:rPr>
      <w:iCs/>
      <w:color w:val="333233" w:themeColor="text2"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9A5499"/>
    <w:pPr>
      <w:tabs>
        <w:tab w:val="center" w:pos="4536"/>
        <w:tab w:val="right" w:pos="9072"/>
      </w:tabs>
      <w:spacing w:line="280" w:lineRule="exact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9A5499"/>
    <w:rPr>
      <w:sz w:val="16"/>
    </w:rPr>
  </w:style>
  <w:style w:type="paragraph" w:styleId="Koptekst">
    <w:name w:val="header"/>
    <w:basedOn w:val="Standaard"/>
    <w:link w:val="KoptekstChar"/>
    <w:uiPriority w:val="99"/>
    <w:unhideWhenUsed/>
    <w:rsid w:val="002464F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464F3"/>
  </w:style>
  <w:style w:type="table" w:styleId="Tabelraster">
    <w:name w:val="Table Grid"/>
    <w:basedOn w:val="Standaardtabel"/>
    <w:uiPriority w:val="59"/>
    <w:rsid w:val="003B0C3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4Char">
    <w:name w:val="Kop 4 Char"/>
    <w:aliases w:val="Kop 4 Synarchis kop 4 Char"/>
    <w:basedOn w:val="Standaardalinea-lettertype"/>
    <w:link w:val="Kop4"/>
    <w:rsid w:val="00F75F16"/>
    <w:rPr>
      <w:rFonts w:asciiTheme="majorHAnsi" w:eastAsiaTheme="majorEastAsia" w:hAnsiTheme="majorHAnsi" w:cstheme="majorBidi"/>
      <w:i/>
      <w:iCs/>
      <w:color w:val="82A502" w:themeColor="accent1" w:themeShade="BF"/>
    </w:rPr>
  </w:style>
  <w:style w:type="paragraph" w:styleId="Lijstalinea">
    <w:name w:val="List Paragraph"/>
    <w:basedOn w:val="Standaard"/>
    <w:link w:val="LijstalineaChar"/>
    <w:uiPriority w:val="34"/>
    <w:qFormat/>
    <w:rsid w:val="00243F44"/>
    <w:pPr>
      <w:ind w:left="720"/>
      <w:contextualSpacing/>
    </w:pPr>
  </w:style>
  <w:style w:type="paragraph" w:customStyle="1" w:styleId="OpsommingGenummerd">
    <w:name w:val="_OpsommingGenummerd"/>
    <w:basedOn w:val="Lijstalinea"/>
    <w:qFormat/>
    <w:rsid w:val="00243F44"/>
    <w:pPr>
      <w:numPr>
        <w:numId w:val="12"/>
      </w:numPr>
    </w:pPr>
  </w:style>
  <w:style w:type="paragraph" w:customStyle="1" w:styleId="SubopsommingGenummerd">
    <w:name w:val="_SubopsommingGenummerd"/>
    <w:basedOn w:val="Lijstalinea"/>
    <w:qFormat/>
    <w:rsid w:val="00243F44"/>
    <w:pPr>
      <w:numPr>
        <w:ilvl w:val="1"/>
        <w:numId w:val="12"/>
      </w:numPr>
    </w:pPr>
  </w:style>
  <w:style w:type="paragraph" w:customStyle="1" w:styleId="BijlageTitel">
    <w:name w:val="_BijlageTitel"/>
    <w:basedOn w:val="Kop1"/>
    <w:next w:val="Standaard"/>
    <w:qFormat/>
    <w:rsid w:val="00CB4895"/>
    <w:pPr>
      <w:numPr>
        <w:numId w:val="14"/>
      </w:numPr>
    </w:pPr>
  </w:style>
  <w:style w:type="table" w:customStyle="1" w:styleId="SynarchisTable">
    <w:name w:val="SynarchisTable"/>
    <w:basedOn w:val="Standaardtabel"/>
    <w:uiPriority w:val="99"/>
    <w:rsid w:val="0026566E"/>
    <w:pPr>
      <w:spacing w:line="240" w:lineRule="auto"/>
    </w:pPr>
    <w:tblPr>
      <w:tblStyleRowBandSize w:val="1"/>
      <w:tblBorders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 w:themeColor="background2"/>
      </w:rPr>
      <w:tblPr/>
      <w:tcPr>
        <w:tcBorders>
          <w:left w:val="single" w:sz="4" w:space="0" w:color="D9D9D9" w:themeColor="background1" w:themeShade="D9"/>
          <w:right w:val="nil"/>
          <w:insideV w:val="single" w:sz="4" w:space="0" w:color="FFFFFF" w:themeColor="background1"/>
        </w:tcBorders>
        <w:shd w:val="clear" w:color="auto" w:fill="AEDD03" w:themeFill="accent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customStyle="1" w:styleId="TussenpaginaTitel">
    <w:name w:val="_TussenpaginaTitel"/>
    <w:next w:val="Standaard"/>
    <w:rsid w:val="005873BD"/>
    <w:pPr>
      <w:numPr>
        <w:numId w:val="15"/>
      </w:numPr>
      <w:spacing w:before="13560"/>
      <w:ind w:left="737" w:firstLine="0"/>
    </w:pPr>
    <w:rPr>
      <w:b/>
      <w:color w:val="FFFFFF" w:themeColor="background1"/>
      <w:sz w:val="48"/>
      <w:szCs w:val="32"/>
    </w:rPr>
  </w:style>
  <w:style w:type="paragraph" w:customStyle="1" w:styleId="TussenpaginaBijlage">
    <w:name w:val="_TussenpaginaBijlage"/>
    <w:basedOn w:val="TussenpaginaTitel"/>
    <w:next w:val="Standaard"/>
    <w:rsid w:val="008D7FC9"/>
    <w:pPr>
      <w:numPr>
        <w:numId w:val="0"/>
      </w:numPr>
      <w:ind w:left="482"/>
    </w:pPr>
  </w:style>
  <w:style w:type="paragraph" w:styleId="Inhopg2">
    <w:name w:val="toc 2"/>
    <w:basedOn w:val="Standaard"/>
    <w:next w:val="Standaard"/>
    <w:autoRedefine/>
    <w:uiPriority w:val="39"/>
    <w:unhideWhenUsed/>
    <w:rsid w:val="00F9619D"/>
    <w:pPr>
      <w:tabs>
        <w:tab w:val="right" w:pos="10365"/>
      </w:tabs>
      <w:ind w:left="851" w:hanging="851"/>
    </w:pPr>
    <w:rPr>
      <w:noProof/>
    </w:rPr>
  </w:style>
  <w:style w:type="paragraph" w:styleId="Inhopg1">
    <w:name w:val="toc 1"/>
    <w:basedOn w:val="Standaard"/>
    <w:next w:val="Standaard"/>
    <w:autoRedefine/>
    <w:uiPriority w:val="39"/>
    <w:unhideWhenUsed/>
    <w:rsid w:val="003F2145"/>
    <w:pPr>
      <w:tabs>
        <w:tab w:val="right" w:pos="10365"/>
      </w:tabs>
      <w:spacing w:before="280"/>
      <w:ind w:left="851" w:hanging="851"/>
    </w:pPr>
    <w:rPr>
      <w:b/>
      <w:color w:val="AEDD03" w:themeColor="accent1"/>
    </w:rPr>
  </w:style>
  <w:style w:type="paragraph" w:styleId="Inhopg3">
    <w:name w:val="toc 3"/>
    <w:basedOn w:val="Standaard"/>
    <w:next w:val="Standaard"/>
    <w:uiPriority w:val="39"/>
    <w:unhideWhenUsed/>
    <w:rsid w:val="00F9619D"/>
    <w:pPr>
      <w:tabs>
        <w:tab w:val="right" w:pos="10365"/>
      </w:tabs>
      <w:ind w:left="851" w:hanging="851"/>
    </w:pPr>
  </w:style>
  <w:style w:type="paragraph" w:styleId="Inhopg4">
    <w:name w:val="toc 4"/>
    <w:basedOn w:val="Standaard"/>
    <w:next w:val="Standaard"/>
    <w:autoRedefine/>
    <w:uiPriority w:val="39"/>
    <w:unhideWhenUsed/>
    <w:rsid w:val="008773D0"/>
    <w:pPr>
      <w:tabs>
        <w:tab w:val="right" w:pos="10365"/>
      </w:tabs>
      <w:ind w:left="851" w:hanging="851"/>
    </w:pPr>
  </w:style>
  <w:style w:type="character" w:styleId="Hyperlink">
    <w:name w:val="Hyperlink"/>
    <w:basedOn w:val="Standaardalinea-lettertype"/>
    <w:uiPriority w:val="99"/>
    <w:unhideWhenUsed/>
    <w:rsid w:val="00FC53CF"/>
    <w:rPr>
      <w:color w:val="0563C1" w:themeColor="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rsid w:val="00EA7100"/>
    <w:pPr>
      <w:spacing w:line="560" w:lineRule="exact"/>
      <w:ind w:left="488"/>
      <w:jc w:val="left"/>
    </w:pPr>
    <w:rPr>
      <w:b/>
      <w:color w:val="FFFFFF" w:themeColor="background1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EA7100"/>
    <w:rPr>
      <w:b/>
      <w:color w:val="FFFFFF" w:themeColor="background1"/>
      <w:sz w:val="48"/>
      <w:szCs w:val="48"/>
    </w:rPr>
  </w:style>
  <w:style w:type="paragraph" w:customStyle="1" w:styleId="TitelBoven">
    <w:name w:val="_TitelBoven"/>
    <w:basedOn w:val="Standaard"/>
    <w:rsid w:val="00EA7100"/>
    <w:pPr>
      <w:spacing w:line="600" w:lineRule="exact"/>
      <w:ind w:left="490"/>
      <w:jc w:val="left"/>
    </w:pPr>
    <w:rPr>
      <w:b/>
      <w:color w:val="FFFFFF" w:themeColor="background1"/>
      <w:sz w:val="30"/>
      <w:szCs w:val="30"/>
    </w:rPr>
  </w:style>
  <w:style w:type="paragraph" w:styleId="Ondertitel">
    <w:name w:val="Subtitle"/>
    <w:basedOn w:val="Tussenkop"/>
    <w:next w:val="Standaard"/>
    <w:link w:val="OndertitelChar"/>
    <w:uiPriority w:val="11"/>
    <w:rsid w:val="00EA7100"/>
    <w:pPr>
      <w:spacing w:before="0" w:line="400" w:lineRule="exact"/>
      <w:ind w:left="488" w:right="1775"/>
      <w:jc w:val="left"/>
    </w:pPr>
    <w:rPr>
      <w:b w:val="0"/>
      <w:color w:val="FFFFFF" w:themeColor="background1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A7100"/>
    <w:rPr>
      <w:color w:val="FFFFFF" w:themeColor="background1"/>
      <w:sz w:val="24"/>
      <w:szCs w:val="24"/>
    </w:rPr>
  </w:style>
  <w:style w:type="paragraph" w:customStyle="1" w:styleId="DatumCover">
    <w:name w:val="_DatumCover"/>
    <w:basedOn w:val="Tussenkop"/>
    <w:rsid w:val="00DC651A"/>
    <w:pPr>
      <w:spacing w:before="0"/>
      <w:ind w:left="737"/>
    </w:pPr>
    <w:rPr>
      <w:b w:val="0"/>
      <w:color w:val="FFFFFF" w:themeColor="background1"/>
    </w:rPr>
  </w:style>
  <w:style w:type="paragraph" w:customStyle="1" w:styleId="TitelTabel">
    <w:name w:val="_TitelTabel"/>
    <w:basedOn w:val="Standaard"/>
    <w:rsid w:val="0026566E"/>
    <w:pPr>
      <w:keepNext/>
    </w:pPr>
    <w:rPr>
      <w:b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F274C"/>
    <w:rPr>
      <w:color w:val="605E5C"/>
      <w:shd w:val="clear" w:color="auto" w:fill="E1DFDD"/>
    </w:rPr>
  </w:style>
  <w:style w:type="paragraph" w:customStyle="1" w:styleId="Payoff">
    <w:name w:val="_Payoff"/>
    <w:basedOn w:val="Standaard"/>
    <w:rsid w:val="00400919"/>
    <w:pPr>
      <w:spacing w:line="240" w:lineRule="auto"/>
      <w:jc w:val="center"/>
    </w:pPr>
    <w:rPr>
      <w:color w:val="FFFFFF" w:themeColor="background1"/>
      <w:sz w:val="60"/>
      <w:szCs w:val="60"/>
    </w:rPr>
  </w:style>
  <w:style w:type="paragraph" w:customStyle="1" w:styleId="Begrippen">
    <w:name w:val="_Begrippen"/>
    <w:basedOn w:val="Standaard"/>
    <w:rsid w:val="00CB4895"/>
    <w:pPr>
      <w:ind w:left="1418" w:hanging="1418"/>
    </w:pPr>
  </w:style>
  <w:style w:type="character" w:styleId="Tekstvantijdelijkeaanduiding">
    <w:name w:val="Placeholder Text"/>
    <w:basedOn w:val="Standaardalinea-lettertype"/>
    <w:uiPriority w:val="99"/>
    <w:semiHidden/>
    <w:rsid w:val="00250AD7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05532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532"/>
    <w:rPr>
      <w:rFonts w:ascii="Segoe UI" w:hAnsi="Segoe UI" w:cs="Segoe UI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405532"/>
  </w:style>
  <w:style w:type="paragraph" w:styleId="Bloktekst">
    <w:name w:val="Block Text"/>
    <w:basedOn w:val="Standaard"/>
    <w:uiPriority w:val="99"/>
    <w:semiHidden/>
    <w:unhideWhenUsed/>
    <w:rsid w:val="00405532"/>
    <w:pPr>
      <w:pBdr>
        <w:top w:val="single" w:sz="2" w:space="10" w:color="AEDD03" w:themeColor="accent1"/>
        <w:left w:val="single" w:sz="2" w:space="10" w:color="AEDD03" w:themeColor="accent1"/>
        <w:bottom w:val="single" w:sz="2" w:space="10" w:color="AEDD03" w:themeColor="accent1"/>
        <w:right w:val="single" w:sz="2" w:space="10" w:color="AEDD03" w:themeColor="accent1"/>
      </w:pBdr>
      <w:ind w:left="1152" w:right="1152"/>
    </w:pPr>
    <w:rPr>
      <w:rFonts w:eastAsiaTheme="minorEastAsia"/>
      <w:i/>
      <w:iCs/>
      <w:color w:val="AEDD03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40553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405532"/>
  </w:style>
  <w:style w:type="paragraph" w:styleId="Plattetekst2">
    <w:name w:val="Body Text 2"/>
    <w:basedOn w:val="Standaard"/>
    <w:link w:val="Plattetekst2Char"/>
    <w:uiPriority w:val="99"/>
    <w:semiHidden/>
    <w:unhideWhenUsed/>
    <w:rsid w:val="0040553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405532"/>
  </w:style>
  <w:style w:type="paragraph" w:styleId="Plattetekst3">
    <w:name w:val="Body Text 3"/>
    <w:basedOn w:val="Standaard"/>
    <w:link w:val="Plattetekst3Char"/>
    <w:uiPriority w:val="99"/>
    <w:semiHidden/>
    <w:unhideWhenUsed/>
    <w:rsid w:val="00405532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405532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405532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405532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405532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405532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405532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405532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405532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405532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405532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405532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405532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405532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405532"/>
  </w:style>
  <w:style w:type="character" w:styleId="Verwijzingopmerking">
    <w:name w:val="annotation reference"/>
    <w:basedOn w:val="Standaardalinea-lettertype"/>
    <w:unhideWhenUsed/>
    <w:rsid w:val="00405532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40553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0553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0553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05532"/>
    <w:rPr>
      <w:b/>
      <w:bCs/>
      <w:sz w:val="20"/>
      <w:szCs w:val="20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405532"/>
  </w:style>
  <w:style w:type="character" w:customStyle="1" w:styleId="DatumChar">
    <w:name w:val="Datum Char"/>
    <w:basedOn w:val="Standaardalinea-lettertype"/>
    <w:link w:val="Datum"/>
    <w:uiPriority w:val="99"/>
    <w:semiHidden/>
    <w:rsid w:val="00405532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405532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405532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40553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405532"/>
  </w:style>
  <w:style w:type="character" w:styleId="Nadruk">
    <w:name w:val="Emphasis"/>
    <w:basedOn w:val="Standaardalinea-lettertype"/>
    <w:uiPriority w:val="20"/>
    <w:rsid w:val="00405532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405532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405532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405532"/>
    <w:rPr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405532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405532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05532"/>
    <w:rPr>
      <w:color w:val="954F7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unhideWhenUsed/>
    <w:rsid w:val="00405532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unhideWhenUsed/>
    <w:rsid w:val="00412F18"/>
    <w:pPr>
      <w:spacing w:line="240" w:lineRule="auto"/>
      <w:ind w:left="142" w:hanging="142"/>
    </w:pPr>
    <w:rPr>
      <w:color w:val="333233" w:themeColor="text1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412F18"/>
    <w:rPr>
      <w:color w:val="333233" w:themeColor="text1"/>
      <w:sz w:val="16"/>
      <w:szCs w:val="20"/>
    </w:rPr>
  </w:style>
  <w:style w:type="character" w:styleId="Hashtag">
    <w:name w:val="Hashtag"/>
    <w:basedOn w:val="Standaardalinea-lettertype"/>
    <w:uiPriority w:val="99"/>
    <w:semiHidden/>
    <w:unhideWhenUsed/>
    <w:rsid w:val="00405532"/>
    <w:rPr>
      <w:color w:val="2B579A"/>
      <w:shd w:val="clear" w:color="auto" w:fill="E1DFDD"/>
    </w:rPr>
  </w:style>
  <w:style w:type="character" w:customStyle="1" w:styleId="Kop5Char">
    <w:name w:val="Kop 5 Char"/>
    <w:aliases w:val="Synarchis Bijlage Char"/>
    <w:basedOn w:val="Standaardalinea-lettertype"/>
    <w:link w:val="Kop5"/>
    <w:uiPriority w:val="9"/>
    <w:rsid w:val="00405532"/>
    <w:rPr>
      <w:rFonts w:asciiTheme="majorHAnsi" w:eastAsiaTheme="majorEastAsia" w:hAnsiTheme="majorHAnsi" w:cstheme="majorBidi"/>
      <w:color w:val="82A502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rsid w:val="00405532"/>
    <w:rPr>
      <w:rFonts w:asciiTheme="majorHAnsi" w:eastAsiaTheme="majorEastAsia" w:hAnsiTheme="majorHAnsi" w:cstheme="majorBidi"/>
      <w:color w:val="566D01" w:themeColor="accent1" w:themeShade="7F"/>
    </w:rPr>
  </w:style>
  <w:style w:type="character" w:customStyle="1" w:styleId="Kop7Char">
    <w:name w:val="Kop 7 Char"/>
    <w:basedOn w:val="Standaardalinea-lettertype"/>
    <w:link w:val="Kop7"/>
    <w:rsid w:val="00405532"/>
    <w:rPr>
      <w:rFonts w:asciiTheme="majorHAnsi" w:eastAsiaTheme="majorEastAsia" w:hAnsiTheme="majorHAnsi" w:cstheme="majorBidi"/>
      <w:i/>
      <w:iCs/>
      <w:color w:val="566D01" w:themeColor="accent1" w:themeShade="7F"/>
    </w:rPr>
  </w:style>
  <w:style w:type="character" w:customStyle="1" w:styleId="Kop8Char">
    <w:name w:val="Kop 8 Char"/>
    <w:aliases w:val="Bijlage Char"/>
    <w:basedOn w:val="Standaardalinea-lettertype"/>
    <w:link w:val="Kop8"/>
    <w:rsid w:val="00405532"/>
    <w:rPr>
      <w:rFonts w:asciiTheme="majorHAnsi" w:eastAsiaTheme="majorEastAsia" w:hAnsiTheme="majorHAnsi" w:cstheme="majorBidi"/>
      <w:color w:val="525152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rsid w:val="00405532"/>
    <w:rPr>
      <w:rFonts w:asciiTheme="majorHAnsi" w:eastAsiaTheme="majorEastAsia" w:hAnsiTheme="majorHAnsi" w:cstheme="majorBidi"/>
      <w:i/>
      <w:iCs/>
      <w:color w:val="525152" w:themeColor="text1" w:themeTint="D8"/>
      <w:sz w:val="21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405532"/>
  </w:style>
  <w:style w:type="paragraph" w:styleId="HTML-adres">
    <w:name w:val="HTML Address"/>
    <w:basedOn w:val="Standaard"/>
    <w:link w:val="HTML-adresChar"/>
    <w:uiPriority w:val="99"/>
    <w:semiHidden/>
    <w:unhideWhenUsed/>
    <w:rsid w:val="0040553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405532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405532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40553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405532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405532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405532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40553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405532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405532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405532"/>
    <w:rPr>
      <w:i/>
      <w:iCs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405532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405532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405532"/>
    <w:rPr>
      <w:i/>
      <w:iCs/>
      <w:color w:val="AEDD03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405532"/>
    <w:pPr>
      <w:pBdr>
        <w:top w:val="single" w:sz="4" w:space="10" w:color="AEDD03" w:themeColor="accent1"/>
        <w:bottom w:val="single" w:sz="4" w:space="10" w:color="AEDD03" w:themeColor="accent1"/>
      </w:pBdr>
      <w:spacing w:before="360" w:after="360"/>
      <w:ind w:left="864" w:right="864"/>
      <w:jc w:val="center"/>
    </w:pPr>
    <w:rPr>
      <w:i/>
      <w:iCs/>
      <w:color w:val="AEDD03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05532"/>
    <w:rPr>
      <w:i/>
      <w:iCs/>
      <w:color w:val="AEDD03" w:themeColor="accent1"/>
    </w:rPr>
  </w:style>
  <w:style w:type="character" w:styleId="Intensieveverwijzing">
    <w:name w:val="Intense Reference"/>
    <w:basedOn w:val="Standaardalinea-lettertype"/>
    <w:uiPriority w:val="32"/>
    <w:rsid w:val="00405532"/>
    <w:rPr>
      <w:b/>
      <w:bCs/>
      <w:smallCaps/>
      <w:color w:val="AEDD03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405532"/>
  </w:style>
  <w:style w:type="paragraph" w:styleId="Lijst">
    <w:name w:val="List"/>
    <w:basedOn w:val="Standaard"/>
    <w:uiPriority w:val="99"/>
    <w:semiHidden/>
    <w:unhideWhenUsed/>
    <w:rsid w:val="00405532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405532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405532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405532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405532"/>
    <w:pPr>
      <w:ind w:left="1415" w:hanging="283"/>
      <w:contextualSpacing/>
    </w:pPr>
  </w:style>
  <w:style w:type="paragraph" w:styleId="Lijstopsomteken">
    <w:name w:val="List Bullet"/>
    <w:basedOn w:val="Standaard"/>
    <w:semiHidden/>
    <w:unhideWhenUsed/>
    <w:rsid w:val="00405532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405532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405532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405532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405532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405532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405532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405532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405532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405532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405532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405532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405532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405532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405532"/>
    <w:pPr>
      <w:numPr>
        <w:numId w:val="10"/>
      </w:numPr>
      <w:contextualSpacing/>
    </w:pPr>
  </w:style>
  <w:style w:type="paragraph" w:styleId="Macrotekst">
    <w:name w:val="macro"/>
    <w:link w:val="MacrotekstChar"/>
    <w:uiPriority w:val="99"/>
    <w:semiHidden/>
    <w:unhideWhenUsed/>
    <w:rsid w:val="0040553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405532"/>
    <w:rPr>
      <w:rFonts w:ascii="Consolas" w:hAnsi="Consolas"/>
      <w:sz w:val="20"/>
      <w:szCs w:val="20"/>
    </w:rPr>
  </w:style>
  <w:style w:type="character" w:styleId="Vermelding">
    <w:name w:val="Mention"/>
    <w:basedOn w:val="Standaardalinea-lettertype"/>
    <w:uiPriority w:val="99"/>
    <w:semiHidden/>
    <w:unhideWhenUsed/>
    <w:rsid w:val="00405532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40553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40553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405532"/>
    <w:pPr>
      <w:spacing w:line="240" w:lineRule="auto"/>
    </w:pPr>
  </w:style>
  <w:style w:type="paragraph" w:styleId="Normaalweb">
    <w:name w:val="Normal (Web)"/>
    <w:basedOn w:val="Standaard"/>
    <w:uiPriority w:val="99"/>
    <w:unhideWhenUsed/>
    <w:rsid w:val="00405532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nhideWhenUsed/>
    <w:rsid w:val="00405532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405532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405532"/>
  </w:style>
  <w:style w:type="character" w:styleId="Paginanummer">
    <w:name w:val="page number"/>
    <w:basedOn w:val="Standaardalinea-lettertype"/>
    <w:uiPriority w:val="99"/>
    <w:semiHidden/>
    <w:unhideWhenUsed/>
    <w:rsid w:val="00405532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405532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405532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405532"/>
    <w:pPr>
      <w:spacing w:before="200" w:after="160"/>
      <w:ind w:left="864" w:right="864"/>
      <w:jc w:val="center"/>
    </w:pPr>
    <w:rPr>
      <w:i/>
      <w:iCs/>
      <w:color w:val="666466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05532"/>
    <w:rPr>
      <w:i/>
      <w:iCs/>
      <w:color w:val="666466" w:themeColor="text1" w:themeTint="BF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405532"/>
  </w:style>
  <w:style w:type="character" w:customStyle="1" w:styleId="AanhefChar">
    <w:name w:val="Aanhef Char"/>
    <w:basedOn w:val="Standaardalinea-lettertype"/>
    <w:link w:val="Aanhef"/>
    <w:uiPriority w:val="99"/>
    <w:semiHidden/>
    <w:rsid w:val="00405532"/>
  </w:style>
  <w:style w:type="paragraph" w:styleId="Handtekening">
    <w:name w:val="Signature"/>
    <w:basedOn w:val="Standaard"/>
    <w:link w:val="HandtekeningChar"/>
    <w:uiPriority w:val="99"/>
    <w:semiHidden/>
    <w:unhideWhenUsed/>
    <w:rsid w:val="00405532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405532"/>
  </w:style>
  <w:style w:type="character" w:styleId="Slimmehyperlink">
    <w:name w:val="Smart Hyperlink"/>
    <w:basedOn w:val="Standaardalinea-lettertype"/>
    <w:uiPriority w:val="99"/>
    <w:semiHidden/>
    <w:unhideWhenUsed/>
    <w:rsid w:val="00405532"/>
    <w:rPr>
      <w:u w:val="dotted"/>
    </w:rPr>
  </w:style>
  <w:style w:type="character" w:styleId="Zwaar">
    <w:name w:val="Strong"/>
    <w:basedOn w:val="Standaardalinea-lettertype"/>
    <w:uiPriority w:val="22"/>
    <w:rsid w:val="00405532"/>
    <w:rPr>
      <w:b/>
      <w:bCs/>
    </w:rPr>
  </w:style>
  <w:style w:type="character" w:styleId="Subtielebenadrukking">
    <w:name w:val="Subtle Emphasis"/>
    <w:basedOn w:val="Standaardalinea-lettertype"/>
    <w:uiPriority w:val="19"/>
    <w:rsid w:val="00405532"/>
    <w:rPr>
      <w:i/>
      <w:iCs/>
      <w:color w:val="666466" w:themeColor="text1" w:themeTint="BF"/>
    </w:rPr>
  </w:style>
  <w:style w:type="character" w:styleId="Subtieleverwijzing">
    <w:name w:val="Subtle Reference"/>
    <w:basedOn w:val="Standaardalinea-lettertype"/>
    <w:uiPriority w:val="31"/>
    <w:rsid w:val="00405532"/>
    <w:rPr>
      <w:smallCaps/>
      <w:color w:val="7B797B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405532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405532"/>
  </w:style>
  <w:style w:type="paragraph" w:styleId="Kopbronvermelding">
    <w:name w:val="toa heading"/>
    <w:basedOn w:val="Standaard"/>
    <w:next w:val="Standaard"/>
    <w:uiPriority w:val="99"/>
    <w:semiHidden/>
    <w:unhideWhenUsed/>
    <w:rsid w:val="0040553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5">
    <w:name w:val="toc 5"/>
    <w:basedOn w:val="Standaard"/>
    <w:next w:val="Standaard"/>
    <w:autoRedefine/>
    <w:uiPriority w:val="39"/>
    <w:unhideWhenUsed/>
    <w:rsid w:val="00405532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unhideWhenUsed/>
    <w:rsid w:val="00405532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unhideWhenUsed/>
    <w:rsid w:val="00405532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unhideWhenUsed/>
    <w:rsid w:val="00405532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unhideWhenUsed/>
    <w:rsid w:val="00405532"/>
    <w:pPr>
      <w:spacing w:after="100"/>
      <w:ind w:left="1440"/>
    </w:pPr>
  </w:style>
  <w:style w:type="paragraph" w:styleId="Kopvaninhoudsopgave">
    <w:name w:val="TOC Heading"/>
    <w:basedOn w:val="Kop1"/>
    <w:next w:val="Standaard"/>
    <w:uiPriority w:val="39"/>
    <w:semiHidden/>
    <w:unhideWhenUsed/>
    <w:rsid w:val="00405532"/>
    <w:pPr>
      <w:numPr>
        <w:numId w:val="0"/>
      </w:numPr>
      <w:spacing w:before="240" w:after="0" w:line="280" w:lineRule="atLeast"/>
      <w:outlineLvl w:val="9"/>
    </w:pPr>
    <w:rPr>
      <w:b w:val="0"/>
      <w:color w:val="82A502" w:themeColor="accent1" w:themeShade="BF"/>
    </w:rPr>
  </w:style>
  <w:style w:type="paragraph" w:customStyle="1" w:styleId="Opsomming">
    <w:name w:val="_Opsomming"/>
    <w:basedOn w:val="Lijstalinea"/>
    <w:qFormat/>
    <w:rsid w:val="000A6CA9"/>
    <w:pPr>
      <w:numPr>
        <w:numId w:val="16"/>
      </w:numPr>
    </w:pPr>
  </w:style>
  <w:style w:type="paragraph" w:customStyle="1" w:styleId="Subopsomming">
    <w:name w:val="_Subopsomming"/>
    <w:basedOn w:val="Lijstalinea"/>
    <w:qFormat/>
    <w:rsid w:val="006D6322"/>
    <w:pPr>
      <w:numPr>
        <w:ilvl w:val="1"/>
        <w:numId w:val="16"/>
      </w:numPr>
    </w:pPr>
  </w:style>
  <w:style w:type="paragraph" w:customStyle="1" w:styleId="Subsubopsomming">
    <w:name w:val="_Subsubopsomming"/>
    <w:basedOn w:val="Lijstalinea"/>
    <w:qFormat/>
    <w:rsid w:val="00405532"/>
    <w:pPr>
      <w:numPr>
        <w:ilvl w:val="2"/>
        <w:numId w:val="16"/>
      </w:numPr>
    </w:pPr>
  </w:style>
  <w:style w:type="paragraph" w:customStyle="1" w:styleId="Opmaakprofiel1">
    <w:name w:val="Opmaakprofiel1"/>
    <w:basedOn w:val="Standaard"/>
    <w:autoRedefine/>
    <w:semiHidden/>
    <w:rsid w:val="00582C70"/>
    <w:pPr>
      <w:overflowPunct w:val="0"/>
      <w:autoSpaceDE w:val="0"/>
      <w:autoSpaceDN w:val="0"/>
      <w:adjustRightInd w:val="0"/>
      <w:spacing w:line="264" w:lineRule="auto"/>
    </w:pPr>
    <w:rPr>
      <w:rFonts w:ascii="Arial" w:eastAsia="Times New Roman" w:hAnsi="Arial" w:cs="Times New Roman"/>
      <w:i/>
      <w:sz w:val="22"/>
      <w:szCs w:val="22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582C70"/>
  </w:style>
  <w:style w:type="paragraph" w:customStyle="1" w:styleId="Default">
    <w:name w:val="Default"/>
    <w:rsid w:val="00582C70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color w:val="000000"/>
      <w:sz w:val="24"/>
      <w:szCs w:val="24"/>
    </w:rPr>
  </w:style>
  <w:style w:type="table" w:customStyle="1" w:styleId="Tabelraster1">
    <w:name w:val="Tabelraster1"/>
    <w:basedOn w:val="Standaardtabel"/>
    <w:next w:val="Tabelraster"/>
    <w:uiPriority w:val="59"/>
    <w:rsid w:val="00582C70"/>
    <w:pPr>
      <w:spacing w:line="240" w:lineRule="auto"/>
    </w:pPr>
    <w:rPr>
      <w:rFonts w:ascii="Arial" w:hAnsi="Arial"/>
      <w:sz w:val="2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pmaakprofielComplexArial">
    <w:name w:val="Opmaakprofiel (Complex) Arial"/>
    <w:rsid w:val="00582C70"/>
    <w:rPr>
      <w:rFonts w:ascii="Verdana" w:hAnsi="Verdana" w:cs="Arial"/>
      <w:sz w:val="18"/>
    </w:rPr>
  </w:style>
  <w:style w:type="paragraph" w:customStyle="1" w:styleId="Rijk-Standaard">
    <w:name w:val="Rijk - Standaard"/>
    <w:basedOn w:val="Standaard"/>
    <w:qFormat/>
    <w:rsid w:val="00582C70"/>
    <w:pPr>
      <w:spacing w:line="260" w:lineRule="atLeast"/>
      <w:jc w:val="left"/>
    </w:pPr>
    <w:rPr>
      <w:rFonts w:ascii="Arial" w:hAnsi="Arial"/>
      <w:sz w:val="22"/>
      <w:szCs w:val="22"/>
    </w:rPr>
  </w:style>
  <w:style w:type="character" w:customStyle="1" w:styleId="normaltextrun">
    <w:name w:val="normaltextrun"/>
    <w:basedOn w:val="Standaardalinea-lettertype"/>
    <w:rsid w:val="00582C70"/>
  </w:style>
  <w:style w:type="paragraph" w:customStyle="1" w:styleId="msolistparagraph0">
    <w:name w:val="msolistparagraph"/>
    <w:basedOn w:val="Standaard"/>
    <w:rsid w:val="00582C70"/>
    <w:pPr>
      <w:spacing w:line="240" w:lineRule="auto"/>
      <w:ind w:left="720"/>
      <w:jc w:val="left"/>
    </w:pPr>
    <w:rPr>
      <w:rFonts w:ascii="Arial" w:eastAsia="Times New Roman" w:hAnsi="Arial" w:cs="Times New Roman"/>
      <w:sz w:val="20"/>
      <w:szCs w:val="22"/>
    </w:rPr>
  </w:style>
  <w:style w:type="paragraph" w:customStyle="1" w:styleId="paragraph">
    <w:name w:val="paragraph"/>
    <w:basedOn w:val="Standaard"/>
    <w:rsid w:val="00582C7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eop">
    <w:name w:val="eop"/>
    <w:basedOn w:val="Standaardalinea-lettertype"/>
    <w:rsid w:val="00582C70"/>
  </w:style>
  <w:style w:type="character" w:customStyle="1" w:styleId="spellingerror">
    <w:name w:val="spellingerror"/>
    <w:basedOn w:val="Standaardalinea-lettertype"/>
    <w:rsid w:val="00582C70"/>
  </w:style>
  <w:style w:type="paragraph" w:styleId="Revisie">
    <w:name w:val="Revision"/>
    <w:hidden/>
    <w:uiPriority w:val="99"/>
    <w:semiHidden/>
    <w:rsid w:val="00582C70"/>
    <w:pPr>
      <w:spacing w:line="240" w:lineRule="auto"/>
      <w:jc w:val="left"/>
    </w:pPr>
  </w:style>
  <w:style w:type="character" w:customStyle="1" w:styleId="postal-code">
    <w:name w:val="postal-code"/>
    <w:basedOn w:val="Standaardalinea-lettertype"/>
    <w:rsid w:val="00F94EA5"/>
  </w:style>
  <w:style w:type="character" w:customStyle="1" w:styleId="locality">
    <w:name w:val="locality"/>
    <w:basedOn w:val="Standaardalinea-lettertype"/>
    <w:rsid w:val="00F94EA5"/>
  </w:style>
  <w:style w:type="table" w:customStyle="1" w:styleId="SynarchisTable1">
    <w:name w:val="SynarchisTable1"/>
    <w:basedOn w:val="Standaardtabel"/>
    <w:uiPriority w:val="99"/>
    <w:rsid w:val="00F80927"/>
    <w:pPr>
      <w:spacing w:line="240" w:lineRule="auto"/>
    </w:pPr>
    <w:tblPr>
      <w:tblStyleRowBandSize w:val="1"/>
      <w:tblBorders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tcBorders>
          <w:left w:val="single" w:sz="4" w:space="0" w:color="D9D9D9"/>
          <w:right w:val="nil"/>
          <w:insideV w:val="single" w:sz="4" w:space="0" w:color="FFFFFF"/>
        </w:tcBorders>
        <w:shd w:val="clear" w:color="auto" w:fill="AEDD03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F2F2F2"/>
      </w:tcPr>
    </w:tblStylePr>
  </w:style>
  <w:style w:type="paragraph" w:customStyle="1" w:styleId="Normaal1">
    <w:name w:val="Normaal1"/>
    <w:qFormat/>
    <w:rsid w:val="006D7963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7.jp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synarchis.sharepoint.com/sites/Synarchis/Gedeelde%20documenten/Intern/Standaardformats%20Synarchis/Sjabloon_Rapport%20staand.dotm?OR=81dd2b71-fb82-4b33-ac71-fed46bf0f87a&amp;CID=102175a1-3055-a000-f0b6-038a8d55f617&amp;CT=1736340095515" TargetMode="External"/></Relationships>
</file>

<file path=word/theme/theme1.xml><?xml version="1.0" encoding="utf-8"?>
<a:theme xmlns:a="http://schemas.openxmlformats.org/drawingml/2006/main" name="Office Theme">
  <a:themeElements>
    <a:clrScheme name="Synarchis">
      <a:dk1>
        <a:srgbClr val="333233"/>
      </a:dk1>
      <a:lt1>
        <a:sysClr val="window" lastClr="FFFFFF"/>
      </a:lt1>
      <a:dk2>
        <a:srgbClr val="333233"/>
      </a:dk2>
      <a:lt2>
        <a:srgbClr val="FFFFFF"/>
      </a:lt2>
      <a:accent1>
        <a:srgbClr val="AEDD03"/>
      </a:accent1>
      <a:accent2>
        <a:srgbClr val="E98300"/>
      </a:accent2>
      <a:accent3>
        <a:srgbClr val="333333"/>
      </a:accent3>
      <a:accent4>
        <a:srgbClr val="808285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UI/_rels/customUI14.xml.rels><?xml version="1.0" encoding="UTF-8" standalone="yes"?>
<Relationships xmlns="http://schemas.openxmlformats.org/package/2006/relationships"><Relationship Id="cover_page" Type="http://schemas.openxmlformats.org/officeDocument/2006/relationships/image" Target="images/105854e0-4acb-4fc4-aea4-cd12c09ad7b1.png"/><Relationship Id="subnumber" Type="http://schemas.openxmlformats.org/officeDocument/2006/relationships/image" Target="images/ca7ea570-209a-42c0-93fb-9023e57ffc67.png"/><Relationship Id="Tussenblad" Type="http://schemas.openxmlformats.org/officeDocument/2006/relationships/image" Target="images/ae846ef7-c210-46fe-aabe-89c71234909b.png"/><Relationship Id="levelc" Type="http://schemas.openxmlformats.org/officeDocument/2006/relationships/image" Target="images/fa376e94-d44b-408f-8d5e-220a357b7f3a.png"/><Relationship Id="document_text" Type="http://schemas.openxmlformats.org/officeDocument/2006/relationships/image" Target="images/3eff7c4b-2a9a-4692-9c23-94aa5a825086.png"/><Relationship Id="file_image-edit" Type="http://schemas.openxmlformats.org/officeDocument/2006/relationships/image" Target="images/c7049ad0-7c82-415c-a915-f4c5720a5537.png"/><Relationship Id="list_bullets" Type="http://schemas.openxmlformats.org/officeDocument/2006/relationships/image" Target="images/4d3c8a84-3bb9-4fd7-b836-02dfb9ce1d86.png"/><Relationship Id="update" Type="http://schemas.openxmlformats.org/officeDocument/2006/relationships/image" Target="images/2e628cc5-26e0-463e-acbf-5bd2658c4bf1.png"/><Relationship Id="levelb" Type="http://schemas.openxmlformats.org/officeDocument/2006/relationships/image" Target="images/6152af95-97b1-4dda-918f-b193911e31cb.png"/><Relationship Id="Heading" Type="http://schemas.openxmlformats.org/officeDocument/2006/relationships/image" Target="images/82e0efb6-6b3a-4f68-88c8-bb760ca0c5a4.png"/><Relationship Id="subsub" Type="http://schemas.openxmlformats.org/officeDocument/2006/relationships/image" Target="images/1a5a65c9-4e21-43e5-8ba6-8de5fdfb3bff.png"/><Relationship Id="list_numbers" Type="http://schemas.openxmlformats.org/officeDocument/2006/relationships/image" Target="images/59d61e39-e166-4587-825a-790f27f81c29.png"/><Relationship Id="levela" Type="http://schemas.openxmlformats.org/officeDocument/2006/relationships/image" Target="images/4279d505-ccd4-482f-8c47-c63872a25d29.png"/></Relationships>
</file>

<file path=customUI/customUI14.xml><?xml version="1.0" encoding="utf-8"?>
<customUI xmlns="http://schemas.microsoft.com/office/2009/07/customui">
  <ribbon>
    <tabs>
      <tab idMso="TabPageLayoutWord">
        <group idMso="GroupThemesWord" visible="false"/>
      </tab>
      <tab id="custTab1" insertBeforeMso="TabHome" label="Synarchis">
        <group id="Group1" label="Voorblad">
          <button id="btnVoorbladFoto" size="large" label="Foto voorblad wijzigen" image="file_image-edit" onAction="RX_Ribbon.VoerMacroUit"/>
        </group>
        <group id="Group2" label="Tekstopmaak">
          <button id="btnHeading1" label="Hoofdstuktitel" image="levela" onAction="RX_Ribbon.VoerMacroUit"/>
          <button id="btnHeading2" label="Paragraaf genummerd" image="levelb" onAction="RX_Ribbon.VoerMacroUit"/>
          <button id="btnHeading3" label="Subparagraaf genummerd" image="levelc" onAction="RX_Ribbon.VoerMacroUit"/>
          <button id="btnTussenkop" label="Tussenkop ongenummerd" onAction="RX_Ribbon.VoerMacroUit"/>
          <button id="btnStandaardTekst" label="Standaard tekst" image="document_text" onAction="RX_Ribbon.VoerMacroUit"/>
          <button id="btnTitelBijlage" label="Titel bijlage" image="levela" onAction="RX_Ribbon.VoerMacroUit"/>
          <separator id="sep2"/>
          <button id="btnOpsomming" size="normal" label="Opsomming" image="list_bullets" onAction="RX_Ribbon.VoerMacroUit"/>
          <button id="btnSubOpsomming" size="normal" label="Subopsomming" image="subnumber" onAction="RX_Ribbon.VoerMacroUit"/>
          <button id="btnSubsubOpsomming" size="normal" label="Subsubopsomming" image="subsubnumber" onAction="RX_Ribbon.VoerMacroUit"/>
          <separator id="sep4"/>
          <button id="btnOpsommingGenummerd" size="normal" label="Opsomming genummerd" image="list_numbers" onAction="RX_Ribbon.VoerMacroUit"/>
          <button id="btnSubOpsommingGenummerd" size="normal" label="Subopsomming genummerd" image="subnumber" onAction="RX_Ribbon.VoerMacroUit"/>
        </group>
        <group id="Group3" label="Opties">
          <button id="btnTOC" size="normal" label="Inhoudsopgave bijwerken" image="update" onAction="RX_Ribbon.VoerMacroUit"/>
          <button id="btnPlakOnopgemaakt" size="normal" label="Plak onopgemaakte tekst" imageMso="Paste" onAction="RX_Ribbon.VoerMacroUit"/>
          <button id="btnVoetnootInvoegen" size="normal" label="Voetnoot invoegen" imageMso="FootnoteInsert" onAction="RX_Ribbon.VoerMacroUit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8A199420D1AF45AD6B5F286CDA6125" ma:contentTypeVersion="19" ma:contentTypeDescription="Een nieuw document maken." ma:contentTypeScope="" ma:versionID="4df52564f76c1f7ac727de5c5436eda2">
  <xsd:schema xmlns:xsd="http://www.w3.org/2001/XMLSchema" xmlns:xs="http://www.w3.org/2001/XMLSchema" xmlns:p="http://schemas.microsoft.com/office/2006/metadata/properties" xmlns:ns2="55776dfe-9868-4c54-91ad-2a87bc11792d" xmlns:ns3="76111e61-e857-4949-b5ed-4515289658ba" targetNamespace="http://schemas.microsoft.com/office/2006/metadata/properties" ma:root="true" ma:fieldsID="ed8d8d351bc68e67b7eb6ea4a41052a3" ns2:_="" ns3:_="">
    <xsd:import namespace="55776dfe-9868-4c54-91ad-2a87bc11792d"/>
    <xsd:import namespace="76111e61-e857-4949-b5ed-4515289658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76dfe-9868-4c54-91ad-2a87bc117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16" nillable="true" ma:displayName="Afmeldingsstatus" ma:internalName="Afmeldingsstatus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1b0d877f-93e8-4cbd-a197-43b6e3eba6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111e61-e857-4949-b5ed-4515289658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eb0dd8c-b342-47f7-950e-58340122c1e2}" ma:internalName="TaxCatchAll" ma:showField="CatchAllData" ma:web="76111e61-e857-4949-b5ed-4515289658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111e61-e857-4949-b5ed-4515289658ba" xsi:nil="true"/>
    <_Flow_SignoffStatus xmlns="55776dfe-9868-4c54-91ad-2a87bc11792d" xsi:nil="true"/>
    <lcf76f155ced4ddcb4097134ff3c332f xmlns="55776dfe-9868-4c54-91ad-2a87bc1179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4A5C7EC-551F-4DDD-94C1-4A0E8B2B98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1BE019-EB10-4A4C-928C-811C94A363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4631FF-C945-4597-99E8-42D5706B48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776dfe-9868-4c54-91ad-2a87bc11792d"/>
    <ds:schemaRef ds:uri="76111e61-e857-4949-b5ed-4515289658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4E02D3-B7A9-4B21-B0BE-F1B6DCB3E5DC}">
  <ds:schemaRefs>
    <ds:schemaRef ds:uri="http://schemas.microsoft.com/office/2006/metadata/properties"/>
    <ds:schemaRef ds:uri="http://schemas.microsoft.com/office/infopath/2007/PartnerControls"/>
    <ds:schemaRef ds:uri="76111e61-e857-4949-b5ed-4515289658ba"/>
    <ds:schemaRef ds:uri="55776dfe-9868-4c54-91ad-2a87bc1179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Sjabloon_Rapport%20staand.dotm?OR=81dd2b71-fb82-4b33-ac71-fed46bf0f87a&amp;CID=102175a1-3055-a000-f0b6-038a8d55f617&amp;CT=1736340095515</Template>
  <TotalTime>19</TotalTime>
  <Pages>21</Pages>
  <Words>3278</Words>
  <Characters>18034</Characters>
  <Application>Microsoft Office Word</Application>
  <DocSecurity>0</DocSecurity>
  <Lines>150</Lines>
  <Paragraphs>42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Carlier</dc:creator>
  <cp:keywords/>
  <dc:description/>
  <cp:lastModifiedBy>Johan Carlier</cp:lastModifiedBy>
  <cp:revision>33</cp:revision>
  <cp:lastPrinted>2025-02-05T07:39:00Z</cp:lastPrinted>
  <dcterms:created xsi:type="dcterms:W3CDTF">2025-02-05T07:25:00Z</dcterms:created>
  <dcterms:modified xsi:type="dcterms:W3CDTF">2025-02-05T07:50:00Z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18-12-2022</vt:lpwstr>
  </property>
  <property fmtid="{D5CDD505-2E9C-101B-9397-08002B2CF9AE}" pid="3" name="ContentTypeId">
    <vt:lpwstr>0x010100A58A199420D1AF45AD6B5F286CDA6125</vt:lpwstr>
  </property>
  <property fmtid="{D5CDD505-2E9C-101B-9397-08002B2CF9AE}" pid="4" name="MediaServiceImageTags">
    <vt:lpwstr/>
  </property>
</Properties>
</file>