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09B1" w14:textId="1E302E7E" w:rsidR="00CF65F8" w:rsidRPr="008F2388" w:rsidRDefault="00CF592F" w:rsidP="00DE396E">
      <w:pPr>
        <w:pStyle w:val="BasistekstVRU"/>
        <w:rPr>
          <w:b/>
          <w:bCs/>
          <w:sz w:val="28"/>
          <w:szCs w:val="28"/>
        </w:rPr>
      </w:pPr>
      <w:r w:rsidRPr="008F238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9984" behindDoc="1" locked="1" layoutInCell="1" allowOverlap="1" wp14:anchorId="49078F43" wp14:editId="420FCD83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23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734C0210" wp14:editId="45F81A18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ACB21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8F23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5A0DF557" wp14:editId="6489F6A6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F1555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 w:rsidRPr="008F23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1BC83BAA" wp14:editId="6BA597CF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63CFE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r w:rsidR="008F2388" w:rsidRPr="008F2388">
        <w:rPr>
          <w:b/>
          <w:bCs/>
          <w:sz w:val="28"/>
          <w:szCs w:val="28"/>
        </w:rPr>
        <w:t>Bijlage E: Vragen Formulier</w:t>
      </w:r>
    </w:p>
    <w:tbl>
      <w:tblPr>
        <w:tblStyle w:val="TabelstijlmetopmaakgroenVRU"/>
        <w:tblW w:w="0" w:type="auto"/>
        <w:tblLook w:val="04A0" w:firstRow="1" w:lastRow="0" w:firstColumn="1" w:lastColumn="0" w:noHBand="0" w:noVBand="1"/>
      </w:tblPr>
      <w:tblGrid>
        <w:gridCol w:w="709"/>
        <w:gridCol w:w="4394"/>
        <w:gridCol w:w="3686"/>
      </w:tblGrid>
      <w:tr w:rsidR="008F2388" w14:paraId="01AA987B" w14:textId="77777777" w:rsidTr="008F2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B5D918" w14:textId="793BF271" w:rsidR="008F2388" w:rsidRDefault="008F2388" w:rsidP="00DE396E">
            <w:pPr>
              <w:pStyle w:val="BasistekstVRU"/>
            </w:pPr>
            <w:r>
              <w:t>Vraag</w:t>
            </w:r>
          </w:p>
        </w:tc>
        <w:tc>
          <w:tcPr>
            <w:tcW w:w="4394" w:type="dxa"/>
          </w:tcPr>
          <w:p w14:paraId="38942199" w14:textId="4AEBD494" w:rsidR="008F2388" w:rsidRDefault="008F2388" w:rsidP="00DE396E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B56428A" w14:textId="48EDED95" w:rsidR="008F2388" w:rsidRDefault="008F2388" w:rsidP="00DE396E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Antwoord</w:t>
            </w:r>
          </w:p>
        </w:tc>
      </w:tr>
      <w:tr w:rsidR="008F2388" w14:paraId="12B45AC7" w14:textId="77777777" w:rsidTr="008F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CF0214" w14:textId="484CF0DF" w:rsidR="008F2388" w:rsidRDefault="008F2388" w:rsidP="00DE396E">
            <w:pPr>
              <w:pStyle w:val="BasistekstVRU"/>
            </w:pPr>
            <w:r>
              <w:t>1.</w:t>
            </w:r>
          </w:p>
        </w:tc>
        <w:tc>
          <w:tcPr>
            <w:tcW w:w="4394" w:type="dxa"/>
          </w:tcPr>
          <w:p w14:paraId="2F3CEA4E" w14:textId="77777777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38F9176" w14:textId="25D9CA91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388" w14:paraId="0A3394EB" w14:textId="77777777" w:rsidTr="008F2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5B37807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38582256" w14:textId="7777777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1109E87" w14:textId="4EF56CB4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F2388" w14:paraId="53E2B58F" w14:textId="77777777" w:rsidTr="008F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09C2F26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725F8B50" w14:textId="77777777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2C977D6" w14:textId="282A1B21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388" w14:paraId="681E96F4" w14:textId="77777777" w:rsidTr="008F2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6A27E93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35700209" w14:textId="7777777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12DE9C01" w14:textId="56708375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F2388" w14:paraId="474EC3ED" w14:textId="77777777" w:rsidTr="008F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AD5165D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2E654649" w14:textId="77777777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BC7DFD4" w14:textId="250AE7A4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388" w14:paraId="53E42B36" w14:textId="77777777" w:rsidTr="008F2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849B7F5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65F2DE58" w14:textId="7777777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F22E028" w14:textId="7E4631D6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F2388" w14:paraId="00D261F5" w14:textId="77777777" w:rsidTr="008F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16444FB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4E7BD3A0" w14:textId="77777777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EB73A89" w14:textId="3148BCB2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388" w14:paraId="42AB550F" w14:textId="77777777" w:rsidTr="008F2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18AB0BC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68D54584" w14:textId="7777777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0AAF7B5" w14:textId="7F728E9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F2388" w14:paraId="1EF0F264" w14:textId="77777777" w:rsidTr="008F23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A36C81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1129AF8D" w14:textId="77777777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0866935" w14:textId="58D8D329" w:rsidR="008F2388" w:rsidRDefault="008F2388" w:rsidP="00DE396E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2388" w14:paraId="7E180172" w14:textId="77777777" w:rsidTr="008F23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E698E30" w14:textId="77777777" w:rsidR="008F2388" w:rsidRDefault="008F2388" w:rsidP="00DE396E">
            <w:pPr>
              <w:pStyle w:val="BasistekstVRU"/>
            </w:pPr>
          </w:p>
        </w:tc>
        <w:tc>
          <w:tcPr>
            <w:tcW w:w="4394" w:type="dxa"/>
          </w:tcPr>
          <w:p w14:paraId="502FA929" w14:textId="77777777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280828F" w14:textId="07407E08" w:rsidR="008F2388" w:rsidRDefault="008F2388" w:rsidP="00DE396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3F9F8F17" w14:textId="77777777" w:rsidR="008F2388" w:rsidRDefault="008F2388" w:rsidP="00DE396E">
      <w:pPr>
        <w:pStyle w:val="BasistekstVRU"/>
      </w:pPr>
    </w:p>
    <w:p w14:paraId="3BD1EF21" w14:textId="47B2CA73" w:rsidR="008F2388" w:rsidRPr="008F2388" w:rsidRDefault="008F2388" w:rsidP="00DE396E">
      <w:pPr>
        <w:pStyle w:val="BasistekstVRU"/>
        <w:rPr>
          <w:b/>
          <w:bCs/>
          <w:i/>
          <w:iCs/>
          <w:sz w:val="18"/>
          <w:szCs w:val="18"/>
        </w:rPr>
      </w:pPr>
    </w:p>
    <w:p w14:paraId="5C4EEE34" w14:textId="25AB020E" w:rsidR="008F2388" w:rsidRDefault="008F2388" w:rsidP="00DE396E">
      <w:pPr>
        <w:pStyle w:val="BasistekstVRU"/>
      </w:pPr>
      <w:r>
        <w:t>Naam Deelnemer…………………………………………………………..</w:t>
      </w:r>
    </w:p>
    <w:p w14:paraId="75A29BCC" w14:textId="69463761" w:rsidR="008F2388" w:rsidRDefault="008F2388" w:rsidP="00DE396E">
      <w:pPr>
        <w:pStyle w:val="BasistekstVRU"/>
      </w:pPr>
      <w:r>
        <w:t>Datum:………………………………………………………………………….</w:t>
      </w:r>
    </w:p>
    <w:p w14:paraId="310D6F73" w14:textId="77777777" w:rsidR="008F2388" w:rsidRPr="008F2388" w:rsidRDefault="008F2388" w:rsidP="008F2388">
      <w:pPr>
        <w:pStyle w:val="BasistekstVRU"/>
        <w:rPr>
          <w:b/>
          <w:bCs/>
          <w:i/>
          <w:iCs/>
          <w:sz w:val="18"/>
          <w:szCs w:val="18"/>
        </w:rPr>
      </w:pPr>
      <w:r w:rsidRPr="008F2388">
        <w:rPr>
          <w:b/>
          <w:bCs/>
          <w:i/>
          <w:iCs/>
          <w:sz w:val="18"/>
          <w:szCs w:val="18"/>
        </w:rPr>
        <w:t>* Het is deelnemer toegestaan om “rijen” toe te voegen.</w:t>
      </w:r>
    </w:p>
    <w:p w14:paraId="6B79682A" w14:textId="77777777" w:rsidR="008F2388" w:rsidRPr="008F2388" w:rsidRDefault="008F2388" w:rsidP="008F2388">
      <w:pPr>
        <w:pStyle w:val="BasistekstVRU"/>
        <w:rPr>
          <w:b/>
          <w:bCs/>
          <w:i/>
          <w:iCs/>
          <w:sz w:val="18"/>
          <w:szCs w:val="18"/>
        </w:rPr>
      </w:pPr>
      <w:r w:rsidRPr="008F2388">
        <w:rPr>
          <w:b/>
          <w:bCs/>
          <w:i/>
          <w:iCs/>
          <w:sz w:val="18"/>
          <w:szCs w:val="18"/>
        </w:rPr>
        <w:t>* Verzoek om het Vragen formulier zowel in PDF als Word in te dienen.</w:t>
      </w:r>
    </w:p>
    <w:p w14:paraId="4F38DAC8" w14:textId="2B9E07D9" w:rsidR="008F2388" w:rsidRDefault="008F2388" w:rsidP="008F2388">
      <w:pPr>
        <w:pStyle w:val="BasistekstVRU"/>
      </w:pPr>
      <w:r w:rsidRPr="008F2388">
        <w:rPr>
          <w:b/>
          <w:bCs/>
          <w:i/>
          <w:iCs/>
          <w:sz w:val="18"/>
          <w:szCs w:val="18"/>
        </w:rPr>
        <w:t>* Indienen vragen tot 18 februari 10:00 uur.</w:t>
      </w:r>
    </w:p>
    <w:sectPr w:rsidR="008F238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6C25" w14:textId="77777777" w:rsidR="008F2388" w:rsidRDefault="008F2388" w:rsidP="007910B2">
      <w:pPr>
        <w:spacing w:line="240" w:lineRule="auto"/>
      </w:pPr>
      <w:r>
        <w:separator/>
      </w:r>
    </w:p>
  </w:endnote>
  <w:endnote w:type="continuationSeparator" w:id="0">
    <w:p w14:paraId="5CCE1EFA" w14:textId="77777777" w:rsidR="008F2388" w:rsidRDefault="008F2388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5C25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75C122B8" w14:textId="77777777" w:rsidTr="00060370">
      <w:tc>
        <w:tcPr>
          <w:tcW w:w="1417" w:type="dxa"/>
        </w:tcPr>
        <w:p w14:paraId="5134E850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D5DEEFF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4293BBEC" w14:textId="77777777" w:rsidTr="007B6922">
      <w:tc>
        <w:tcPr>
          <w:tcW w:w="1417" w:type="dxa"/>
        </w:tcPr>
        <w:p w14:paraId="4B84D95E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389D1F3B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E1C82" w14:textId="77777777" w:rsidR="008F2388" w:rsidRDefault="008F2388" w:rsidP="007910B2">
      <w:pPr>
        <w:spacing w:line="240" w:lineRule="auto"/>
      </w:pPr>
      <w:r>
        <w:separator/>
      </w:r>
    </w:p>
  </w:footnote>
  <w:footnote w:type="continuationSeparator" w:id="0">
    <w:p w14:paraId="5119C6F4" w14:textId="77777777" w:rsidR="008F2388" w:rsidRDefault="008F2388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3630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0B4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235420AD" wp14:editId="6D765F6B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742111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1376C27" wp14:editId="763CFDB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11F02E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2852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1CDF3951" wp14:editId="3AA6A36E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25D885FC" wp14:editId="7E98D1E9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24141E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88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8F2388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6B54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45B7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EA14D"/>
  <w15:chartTrackingRefBased/>
  <w15:docId w15:val="{8DC34401-365F-4176-8C57-75850393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5309E2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5</TotalTime>
  <Pages>1</Pages>
  <Words>42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2025-02-04T13:04:00Z</dcterms:created>
  <dcterms:modified xsi:type="dcterms:W3CDTF">2025-02-04T13:09:00Z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