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46AD7D" w14:textId="0CEFF14E" w:rsidR="004F11B8" w:rsidRDefault="00DD6DEA" w:rsidP="00DD6DEA">
      <w:pPr>
        <w:pStyle w:val="Kop1"/>
      </w:pPr>
      <w:r>
        <w:t>Modelformulier referent</w:t>
      </w:r>
    </w:p>
    <w:p w14:paraId="2F168135" w14:textId="5625A0FF" w:rsidR="00DD6DEA" w:rsidRDefault="00DD6DEA" w:rsidP="00DD6DEA">
      <w:r>
        <w:t xml:space="preserve">Middels dit formulier verklaart referent dat de door gegadigde gegeven beantwoording op de vraag of vragen op haar van toepassing is. </w:t>
      </w:r>
    </w:p>
    <w:p w14:paraId="748908EF" w14:textId="64ACEACF" w:rsidR="00DD6DEA" w:rsidRDefault="00DD6DEA" w:rsidP="00DD6DEA">
      <w:r>
        <w:t>Nummer(s) van de vraag/vragen:</w:t>
      </w:r>
    </w:p>
    <w:p w14:paraId="2A7A4648" w14:textId="12CB3D93" w:rsidR="00DD6DEA" w:rsidRDefault="00DD6DEA" w:rsidP="00DD6DEA">
      <w:r>
        <w:t>Organisatie referent:</w:t>
      </w:r>
    </w:p>
    <w:p w14:paraId="6D8B7159" w14:textId="48799D49" w:rsidR="00DD6DEA" w:rsidRDefault="00DD6DEA" w:rsidP="00DD6DEA">
      <w:r>
        <w:t>Naam referent:</w:t>
      </w:r>
    </w:p>
    <w:p w14:paraId="27CC1634" w14:textId="5B7C99D0" w:rsidR="00DD6DEA" w:rsidRDefault="00DD6DEA" w:rsidP="00DD6DEA">
      <w:r>
        <w:t>Functie referent:</w:t>
      </w:r>
    </w:p>
    <w:p w14:paraId="1AA4A19E" w14:textId="12FED4BD" w:rsidR="00DD6DEA" w:rsidRDefault="00DD6DEA" w:rsidP="00DD6DEA">
      <w:r>
        <w:t>Datum ondertekening:</w:t>
      </w:r>
    </w:p>
    <w:p w14:paraId="48BA534F" w14:textId="79F74C64" w:rsidR="00DD6DEA" w:rsidRPr="00DD6DEA" w:rsidRDefault="00DD6DEA" w:rsidP="00DD6DEA">
      <w:r>
        <w:t>Handtekening:</w:t>
      </w:r>
    </w:p>
    <w:sectPr w:rsidR="00DD6DEA" w:rsidRPr="00DD6DEA" w:rsidSect="006C0101">
      <w:headerReference w:type="default" r:id="rId9"/>
      <w:headerReference w:type="first" r:id="rId10"/>
      <w:pgSz w:w="11906" w:h="16838"/>
      <w:pgMar w:top="1417" w:right="1417" w:bottom="1417" w:left="1417" w:header="2721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F9A01A" w14:textId="77777777" w:rsidR="00DD6DEA" w:rsidRDefault="00DD6DEA" w:rsidP="00AA5E93">
      <w:pPr>
        <w:spacing w:after="0" w:line="240" w:lineRule="auto"/>
      </w:pPr>
      <w:r>
        <w:separator/>
      </w:r>
    </w:p>
  </w:endnote>
  <w:endnote w:type="continuationSeparator" w:id="0">
    <w:p w14:paraId="530E4598" w14:textId="77777777" w:rsidR="00DD6DEA" w:rsidRDefault="00DD6DEA" w:rsidP="00AA5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conOT-Bold">
    <w:altName w:val="Calibri"/>
    <w:panose1 w:val="00000000000000000000"/>
    <w:charset w:val="00"/>
    <w:family w:val="modern"/>
    <w:notTrueType/>
    <w:pitch w:val="variable"/>
    <w:sig w:usb0="800000AF" w:usb1="4000206B" w:usb2="00000000" w:usb3="00000000" w:csb0="00000001" w:csb1="00000000"/>
  </w:font>
  <w:font w:name="CoconOT-Regular">
    <w:altName w:val="Calibri"/>
    <w:panose1 w:val="00000000000000000000"/>
    <w:charset w:val="00"/>
    <w:family w:val="modern"/>
    <w:notTrueType/>
    <w:pitch w:val="variable"/>
    <w:sig w:usb0="800000AF" w:usb1="4000206B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FC22EC" w14:textId="77777777" w:rsidR="00DD6DEA" w:rsidRDefault="00DD6DEA" w:rsidP="00AA5E93">
      <w:pPr>
        <w:spacing w:after="0" w:line="240" w:lineRule="auto"/>
      </w:pPr>
      <w:r>
        <w:separator/>
      </w:r>
    </w:p>
  </w:footnote>
  <w:footnote w:type="continuationSeparator" w:id="0">
    <w:p w14:paraId="435D7789" w14:textId="77777777" w:rsidR="00DD6DEA" w:rsidRDefault="00DD6DEA" w:rsidP="00AA5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D49B0B" w14:textId="77777777" w:rsidR="00AA5E93" w:rsidRDefault="00AA5E93">
    <w:pPr>
      <w:pStyle w:val="Koptekst"/>
    </w:pPr>
    <w:r>
      <w:rPr>
        <w:noProof/>
        <w:lang w:val="en-US"/>
      </w:rPr>
      <w:drawing>
        <wp:anchor distT="0" distB="0" distL="114300" distR="114300" simplePos="0" relativeHeight="251659264" behindDoc="0" locked="1" layoutInCell="1" allowOverlap="1" wp14:anchorId="5CD21238" wp14:editId="0211C5F0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2209165" cy="1263015"/>
          <wp:effectExtent l="0" t="0" r="635" b="0"/>
          <wp:wrapNone/>
          <wp:docPr id="30" name="Logo" descr="Afbeelding met tekst, Lettertype, Graphics, grafische vormgeving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" descr="Afbeelding met tekst, Lettertype, Graphics, grafische vormgeving&#10;&#10;Automatisch gegenereerde beschrijvi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09165" cy="12630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72042" w14:textId="77777777" w:rsidR="00AA5E93" w:rsidRDefault="00AA5E93">
    <w:pPr>
      <w:pStyle w:val="Koptekst"/>
    </w:pPr>
    <w:r>
      <w:rPr>
        <w:noProof/>
        <w:lang w:val="en-US"/>
      </w:rPr>
      <w:drawing>
        <wp:anchor distT="0" distB="0" distL="114300" distR="114300" simplePos="0" relativeHeight="251661312" behindDoc="0" locked="1" layoutInCell="1" allowOverlap="1" wp14:anchorId="7EE3489F" wp14:editId="7066040E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2209165" cy="1263015"/>
          <wp:effectExtent l="0" t="0" r="635" b="0"/>
          <wp:wrapNone/>
          <wp:docPr id="1580453259" name="Logo" descr="Afbeelding met tekst, Lettertype, Graphics, grafische vormgeving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0453259" name="Logo" descr="Afbeelding met tekst, Lettertype, Graphics, grafische vormgeving&#10;&#10;Automatisch gegenereerde beschrijvi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09165" cy="12630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DEA"/>
    <w:rsid w:val="00017238"/>
    <w:rsid w:val="00022F02"/>
    <w:rsid w:val="00063418"/>
    <w:rsid w:val="0008042C"/>
    <w:rsid w:val="001D3BDB"/>
    <w:rsid w:val="002E0467"/>
    <w:rsid w:val="004F11B8"/>
    <w:rsid w:val="006C0101"/>
    <w:rsid w:val="0075298B"/>
    <w:rsid w:val="00A21A0E"/>
    <w:rsid w:val="00A5060B"/>
    <w:rsid w:val="00AA5E93"/>
    <w:rsid w:val="00AB0563"/>
    <w:rsid w:val="00CA662C"/>
    <w:rsid w:val="00D36BFA"/>
    <w:rsid w:val="00DD6DEA"/>
    <w:rsid w:val="00DD78AE"/>
    <w:rsid w:val="00E515CE"/>
    <w:rsid w:val="00F21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5CE15F"/>
  <w15:chartTrackingRefBased/>
  <w15:docId w15:val="{07986743-CDC5-48A4-B84E-55633BEE4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nl-NL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F11B8"/>
  </w:style>
  <w:style w:type="paragraph" w:styleId="Kop1">
    <w:name w:val="heading 1"/>
    <w:basedOn w:val="Standaard"/>
    <w:next w:val="Standaard"/>
    <w:link w:val="Kop1Char"/>
    <w:uiPriority w:val="9"/>
    <w:qFormat/>
    <w:rsid w:val="004F11B8"/>
    <w:pPr>
      <w:keepNext/>
      <w:keepLines/>
      <w:pBdr>
        <w:bottom w:val="single" w:sz="4" w:space="2" w:color="17ABA4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877E75" w:themeColor="text1" w:themeTint="D9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F11B8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17ABA4" w:themeColor="accent2"/>
      <w:sz w:val="36"/>
      <w:szCs w:val="3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F11B8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117F7A" w:themeColor="accent2" w:themeShade="BF"/>
      <w:sz w:val="32"/>
      <w:szCs w:val="32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F11B8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0B5551" w:themeColor="accent2" w:themeShade="80"/>
      <w:sz w:val="28"/>
      <w:szCs w:val="2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F11B8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117F7A" w:themeColor="accent2" w:themeShade="BF"/>
      <w:sz w:val="24"/>
      <w:szCs w:val="24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F11B8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0B5551" w:themeColor="accent2" w:themeShade="80"/>
      <w:sz w:val="24"/>
      <w:szCs w:val="24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F11B8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0B5551" w:themeColor="accent2" w:themeShade="80"/>
      <w:sz w:val="22"/>
      <w:szCs w:val="22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F11B8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0B5551" w:themeColor="accent2" w:themeShade="80"/>
      <w:sz w:val="22"/>
      <w:szCs w:val="22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F11B8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0B5551" w:themeColor="accent2" w:themeShade="80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titel">
    <w:name w:val="Huisstijl titel"/>
    <w:basedOn w:val="Standaard"/>
    <w:link w:val="HuisstijltitelChar"/>
    <w:qFormat/>
    <w:rsid w:val="00AB0563"/>
    <w:pPr>
      <w:jc w:val="center"/>
    </w:pPr>
    <w:rPr>
      <w:rFonts w:ascii="CoconOT-Bold" w:hAnsi="CoconOT-Bold"/>
      <w:color w:val="7F1D7E"/>
      <w:sz w:val="36"/>
    </w:rPr>
  </w:style>
  <w:style w:type="character" w:customStyle="1" w:styleId="HuisstijltitelChar">
    <w:name w:val="Huisstijl titel Char"/>
    <w:basedOn w:val="Standaardalinea-lettertype"/>
    <w:link w:val="Huisstijltitel"/>
    <w:rsid w:val="00AB0563"/>
    <w:rPr>
      <w:rFonts w:ascii="CoconOT-Bold" w:hAnsi="CoconOT-Bold"/>
      <w:color w:val="7F1D7E"/>
      <w:sz w:val="36"/>
    </w:rPr>
  </w:style>
  <w:style w:type="paragraph" w:customStyle="1" w:styleId="HuisstijlKop1">
    <w:name w:val="Huisstijl Kop 1"/>
    <w:basedOn w:val="Huisstijltitel"/>
    <w:link w:val="HuisstijlKop1Char"/>
    <w:qFormat/>
    <w:rsid w:val="00AB0563"/>
    <w:rPr>
      <w:rFonts w:ascii="CoconOT-Regular" w:hAnsi="CoconOT-Regular"/>
      <w:color w:val="DF006B"/>
      <w:sz w:val="28"/>
    </w:rPr>
  </w:style>
  <w:style w:type="character" w:customStyle="1" w:styleId="HuisstijlKop1Char">
    <w:name w:val="Huisstijl Kop 1 Char"/>
    <w:basedOn w:val="HuisstijltitelChar"/>
    <w:link w:val="HuisstijlKop1"/>
    <w:rsid w:val="00AB0563"/>
    <w:rPr>
      <w:rFonts w:ascii="CoconOT-Regular" w:hAnsi="CoconOT-Regular"/>
      <w:color w:val="DF006B"/>
      <w:sz w:val="28"/>
    </w:rPr>
  </w:style>
  <w:style w:type="paragraph" w:customStyle="1" w:styleId="Huisstijl">
    <w:name w:val="Huisstijl"/>
    <w:basedOn w:val="Standaard"/>
    <w:link w:val="HuisstijlChar"/>
    <w:qFormat/>
    <w:rsid w:val="00AB0563"/>
    <w:rPr>
      <w:rFonts w:ascii="Trebuchet MS" w:hAnsi="Trebuchet MS"/>
    </w:rPr>
  </w:style>
  <w:style w:type="character" w:customStyle="1" w:styleId="HuisstijlChar">
    <w:name w:val="Huisstijl Char"/>
    <w:basedOn w:val="Standaardalinea-lettertype"/>
    <w:link w:val="Huisstijl"/>
    <w:rsid w:val="00AB0563"/>
    <w:rPr>
      <w:rFonts w:ascii="Trebuchet MS" w:hAnsi="Trebuchet MS"/>
    </w:rPr>
  </w:style>
  <w:style w:type="paragraph" w:customStyle="1" w:styleId="Huisstijlextra">
    <w:name w:val="Huisstijl extra"/>
    <w:basedOn w:val="Huisstijl"/>
    <w:link w:val="HuisstijlextraChar"/>
    <w:qFormat/>
    <w:rsid w:val="00AB0563"/>
    <w:rPr>
      <w:rFonts w:ascii="CoconOT-Regular" w:hAnsi="CoconOT-Regular"/>
      <w:color w:val="EB7E1E"/>
      <w:sz w:val="24"/>
    </w:rPr>
  </w:style>
  <w:style w:type="character" w:customStyle="1" w:styleId="HuisstijlextraChar">
    <w:name w:val="Huisstijl extra Char"/>
    <w:basedOn w:val="HuisstijlChar"/>
    <w:link w:val="Huisstijlextra"/>
    <w:rsid w:val="00AB0563"/>
    <w:rPr>
      <w:rFonts w:ascii="CoconOT-Regular" w:hAnsi="CoconOT-Regular"/>
      <w:color w:val="EB7E1E"/>
      <w:sz w:val="24"/>
    </w:rPr>
  </w:style>
  <w:style w:type="paragraph" w:customStyle="1" w:styleId="Huisstijlopvallend">
    <w:name w:val="Huisstijl opvallend"/>
    <w:basedOn w:val="Huisstijl"/>
    <w:link w:val="HuisstijlopvallendChar"/>
    <w:qFormat/>
    <w:rsid w:val="001D3BDB"/>
    <w:pPr>
      <w:spacing w:after="0" w:line="240" w:lineRule="auto"/>
    </w:pPr>
    <w:rPr>
      <w:color w:val="DF006B"/>
    </w:rPr>
  </w:style>
  <w:style w:type="character" w:customStyle="1" w:styleId="HuisstijlopvallendChar">
    <w:name w:val="Huisstijl opvallend Char"/>
    <w:basedOn w:val="HuisstijlChar"/>
    <w:link w:val="Huisstijlopvallend"/>
    <w:rsid w:val="001D3BDB"/>
    <w:rPr>
      <w:rFonts w:ascii="Trebuchet MS" w:hAnsi="Trebuchet MS"/>
      <w:color w:val="DF006B"/>
    </w:rPr>
  </w:style>
  <w:style w:type="character" w:customStyle="1" w:styleId="Kop1Char">
    <w:name w:val="Kop 1 Char"/>
    <w:basedOn w:val="Standaardalinea-lettertype"/>
    <w:link w:val="Kop1"/>
    <w:uiPriority w:val="9"/>
    <w:rsid w:val="004F11B8"/>
    <w:rPr>
      <w:rFonts w:asciiTheme="majorHAnsi" w:eastAsiaTheme="majorEastAsia" w:hAnsiTheme="majorHAnsi" w:cstheme="majorBidi"/>
      <w:color w:val="877E75" w:themeColor="text1" w:themeTint="D9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F11B8"/>
    <w:rPr>
      <w:rFonts w:asciiTheme="majorHAnsi" w:eastAsiaTheme="majorEastAsia" w:hAnsiTheme="majorHAnsi" w:cstheme="majorBidi"/>
      <w:color w:val="17ABA4" w:themeColor="accent2"/>
      <w:sz w:val="36"/>
      <w:szCs w:val="3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F11B8"/>
    <w:rPr>
      <w:rFonts w:asciiTheme="majorHAnsi" w:eastAsiaTheme="majorEastAsia" w:hAnsiTheme="majorHAnsi" w:cstheme="majorBidi"/>
      <w:color w:val="117F7A" w:themeColor="accent2" w:themeShade="BF"/>
      <w:sz w:val="32"/>
      <w:szCs w:val="32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F11B8"/>
    <w:rPr>
      <w:rFonts w:asciiTheme="majorHAnsi" w:eastAsiaTheme="majorEastAsia" w:hAnsiTheme="majorHAnsi" w:cstheme="majorBidi"/>
      <w:i/>
      <w:iCs/>
      <w:color w:val="0B5551" w:themeColor="accent2" w:themeShade="80"/>
      <w:sz w:val="28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F11B8"/>
    <w:rPr>
      <w:rFonts w:asciiTheme="majorHAnsi" w:eastAsiaTheme="majorEastAsia" w:hAnsiTheme="majorHAnsi" w:cstheme="majorBidi"/>
      <w:color w:val="117F7A" w:themeColor="accent2" w:themeShade="BF"/>
      <w:sz w:val="24"/>
      <w:szCs w:val="24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F11B8"/>
    <w:rPr>
      <w:rFonts w:asciiTheme="majorHAnsi" w:eastAsiaTheme="majorEastAsia" w:hAnsiTheme="majorHAnsi" w:cstheme="majorBidi"/>
      <w:i/>
      <w:iCs/>
      <w:color w:val="0B5551" w:themeColor="accent2" w:themeShade="80"/>
      <w:sz w:val="24"/>
      <w:szCs w:val="24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F11B8"/>
    <w:rPr>
      <w:rFonts w:asciiTheme="majorHAnsi" w:eastAsiaTheme="majorEastAsia" w:hAnsiTheme="majorHAnsi" w:cstheme="majorBidi"/>
      <w:b/>
      <w:bCs/>
      <w:color w:val="0B5551" w:themeColor="accent2" w:themeShade="80"/>
      <w:sz w:val="22"/>
      <w:szCs w:val="22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F11B8"/>
    <w:rPr>
      <w:rFonts w:asciiTheme="majorHAnsi" w:eastAsiaTheme="majorEastAsia" w:hAnsiTheme="majorHAnsi" w:cstheme="majorBidi"/>
      <w:color w:val="0B5551" w:themeColor="accent2" w:themeShade="80"/>
      <w:sz w:val="22"/>
      <w:szCs w:val="22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F11B8"/>
    <w:rPr>
      <w:rFonts w:asciiTheme="majorHAnsi" w:eastAsiaTheme="majorEastAsia" w:hAnsiTheme="majorHAnsi" w:cstheme="majorBidi"/>
      <w:i/>
      <w:iCs/>
      <w:color w:val="0B5551" w:themeColor="accent2" w:themeShade="80"/>
      <w:sz w:val="22"/>
      <w:szCs w:val="22"/>
    </w:rPr>
  </w:style>
  <w:style w:type="paragraph" w:styleId="Titel">
    <w:name w:val="Title"/>
    <w:basedOn w:val="Standaard"/>
    <w:next w:val="Standaard"/>
    <w:link w:val="TitelChar"/>
    <w:uiPriority w:val="10"/>
    <w:qFormat/>
    <w:rsid w:val="004F11B8"/>
    <w:pPr>
      <w:spacing w:after="0" w:line="240" w:lineRule="auto"/>
      <w:contextualSpacing/>
    </w:pPr>
    <w:rPr>
      <w:rFonts w:asciiTheme="majorHAnsi" w:eastAsiaTheme="majorEastAsia" w:hAnsiTheme="majorHAnsi" w:cstheme="majorBidi"/>
      <w:color w:val="877E75" w:themeColor="text1" w:themeTint="D9"/>
      <w:sz w:val="96"/>
      <w:szCs w:val="96"/>
    </w:rPr>
  </w:style>
  <w:style w:type="character" w:customStyle="1" w:styleId="TitelChar">
    <w:name w:val="Titel Char"/>
    <w:basedOn w:val="Standaardalinea-lettertype"/>
    <w:link w:val="Titel"/>
    <w:uiPriority w:val="10"/>
    <w:rsid w:val="004F11B8"/>
    <w:rPr>
      <w:rFonts w:asciiTheme="majorHAnsi" w:eastAsiaTheme="majorEastAsia" w:hAnsiTheme="majorHAnsi" w:cstheme="majorBidi"/>
      <w:color w:val="877E75" w:themeColor="text1" w:themeTint="D9"/>
      <w:sz w:val="96"/>
      <w:szCs w:val="9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F11B8"/>
    <w:pPr>
      <w:numPr>
        <w:ilvl w:val="1"/>
      </w:numPr>
      <w:spacing w:after="240"/>
    </w:pPr>
    <w:rPr>
      <w:caps/>
      <w:color w:val="958E85" w:themeColor="text1" w:themeTint="BF"/>
      <w:spacing w:val="20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F11B8"/>
    <w:rPr>
      <w:caps/>
      <w:color w:val="958E85" w:themeColor="text1" w:themeTint="BF"/>
      <w:spacing w:val="20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F11B8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6F6860" w:themeColor="text1"/>
      <w:sz w:val="24"/>
      <w:szCs w:val="24"/>
    </w:rPr>
  </w:style>
  <w:style w:type="character" w:customStyle="1" w:styleId="CitaatChar">
    <w:name w:val="Citaat Char"/>
    <w:basedOn w:val="Standaardalinea-lettertype"/>
    <w:link w:val="Citaat"/>
    <w:uiPriority w:val="29"/>
    <w:rsid w:val="004F11B8"/>
    <w:rPr>
      <w:rFonts w:asciiTheme="majorHAnsi" w:eastAsiaTheme="majorEastAsia" w:hAnsiTheme="majorHAnsi" w:cstheme="majorBidi"/>
      <w:color w:val="6F6860" w:themeColor="text1"/>
      <w:sz w:val="24"/>
      <w:szCs w:val="24"/>
    </w:rPr>
  </w:style>
  <w:style w:type="paragraph" w:styleId="Lijstalinea">
    <w:name w:val="List Paragraph"/>
    <w:basedOn w:val="Standaard"/>
    <w:uiPriority w:val="34"/>
    <w:qFormat/>
    <w:rsid w:val="004F11B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F11B8"/>
    <w:rPr>
      <w:b/>
      <w:bCs/>
      <w:i/>
      <w:iCs/>
      <w:caps w:val="0"/>
      <w:smallCaps w:val="0"/>
      <w:strike w:val="0"/>
      <w:dstrike w:val="0"/>
      <w:color w:val="17ABA4" w:themeColor="accent2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F11B8"/>
    <w:pPr>
      <w:pBdr>
        <w:top w:val="single" w:sz="24" w:space="4" w:color="17ABA4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F11B8"/>
    <w:rPr>
      <w:rFonts w:asciiTheme="majorHAnsi" w:eastAsiaTheme="majorEastAsia" w:hAnsiTheme="majorHAnsi" w:cstheme="majorBidi"/>
      <w:sz w:val="24"/>
      <w:szCs w:val="24"/>
    </w:rPr>
  </w:style>
  <w:style w:type="character" w:styleId="Intensieveverwijzing">
    <w:name w:val="Intense Reference"/>
    <w:basedOn w:val="Standaardalinea-lettertype"/>
    <w:uiPriority w:val="32"/>
    <w:qFormat/>
    <w:rsid w:val="004F11B8"/>
    <w:rPr>
      <w:b/>
      <w:bCs/>
      <w:caps w:val="0"/>
      <w:smallCaps/>
      <w:color w:val="auto"/>
      <w:spacing w:val="0"/>
      <w:u w:val="single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4F11B8"/>
    <w:pPr>
      <w:spacing w:line="240" w:lineRule="auto"/>
    </w:pPr>
    <w:rPr>
      <w:b/>
      <w:bCs/>
      <w:color w:val="958E85" w:themeColor="text1" w:themeTint="BF"/>
      <w:sz w:val="16"/>
      <w:szCs w:val="16"/>
    </w:rPr>
  </w:style>
  <w:style w:type="character" w:styleId="Zwaar">
    <w:name w:val="Strong"/>
    <w:basedOn w:val="Standaardalinea-lettertype"/>
    <w:uiPriority w:val="22"/>
    <w:qFormat/>
    <w:rsid w:val="004F11B8"/>
    <w:rPr>
      <w:b/>
      <w:bCs/>
    </w:rPr>
  </w:style>
  <w:style w:type="character" w:styleId="Nadruk">
    <w:name w:val="Emphasis"/>
    <w:basedOn w:val="Standaardalinea-lettertype"/>
    <w:uiPriority w:val="20"/>
    <w:qFormat/>
    <w:rsid w:val="004F11B8"/>
    <w:rPr>
      <w:i/>
      <w:iCs/>
      <w:color w:val="6F6860" w:themeColor="text1"/>
    </w:rPr>
  </w:style>
  <w:style w:type="paragraph" w:styleId="Geenafstand">
    <w:name w:val="No Spacing"/>
    <w:uiPriority w:val="1"/>
    <w:qFormat/>
    <w:rsid w:val="004F11B8"/>
    <w:pPr>
      <w:spacing w:after="0" w:line="240" w:lineRule="auto"/>
    </w:pPr>
  </w:style>
  <w:style w:type="character" w:styleId="Subtielebenadrukking">
    <w:name w:val="Subtle Emphasis"/>
    <w:basedOn w:val="Standaardalinea-lettertype"/>
    <w:uiPriority w:val="19"/>
    <w:qFormat/>
    <w:rsid w:val="004F11B8"/>
    <w:rPr>
      <w:i/>
      <w:iCs/>
      <w:color w:val="A39C95" w:themeColor="text1" w:themeTint="A6"/>
    </w:rPr>
  </w:style>
  <w:style w:type="character" w:styleId="Subtieleverwijzing">
    <w:name w:val="Subtle Reference"/>
    <w:basedOn w:val="Standaardalinea-lettertype"/>
    <w:uiPriority w:val="31"/>
    <w:qFormat/>
    <w:rsid w:val="004F11B8"/>
    <w:rPr>
      <w:caps w:val="0"/>
      <w:smallCaps/>
      <w:color w:val="958E85" w:themeColor="text1" w:themeTint="BF"/>
      <w:spacing w:val="0"/>
      <w:u w:val="single" w:color="B8B3AD" w:themeColor="text1" w:themeTint="80"/>
    </w:rPr>
  </w:style>
  <w:style w:type="character" w:styleId="Titelvanboek">
    <w:name w:val="Book Title"/>
    <w:basedOn w:val="Standaardalinea-lettertype"/>
    <w:uiPriority w:val="33"/>
    <w:qFormat/>
    <w:rsid w:val="004F11B8"/>
    <w:rPr>
      <w:b/>
      <w:bCs/>
      <w:caps w:val="0"/>
      <w:smallCaps/>
      <w:spacing w:val="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4F11B8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AA5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A5E93"/>
  </w:style>
  <w:style w:type="paragraph" w:styleId="Voettekst">
    <w:name w:val="footer"/>
    <w:basedOn w:val="Standaard"/>
    <w:link w:val="VoettekstChar"/>
    <w:uiPriority w:val="99"/>
    <w:unhideWhenUsed/>
    <w:rsid w:val="00AA5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A5E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om.deboer\OneDrive%20-%20Operator%20Groep%20Delft%20BV\Documenten\Projecten\JGZ%20ZHW\Word%20Sjabloon%20Huisstijl%20JGZ.dotx" TargetMode="External"/></Relationships>
</file>

<file path=word/theme/theme1.xml><?xml version="1.0" encoding="utf-8"?>
<a:theme xmlns:a="http://schemas.openxmlformats.org/drawingml/2006/main" name="Kantoorthema">
  <a:themeElements>
    <a:clrScheme name="JGZ huisstijl">
      <a:dk1>
        <a:srgbClr val="6F6860"/>
      </a:dk1>
      <a:lt1>
        <a:sysClr val="window" lastClr="FFFFFF"/>
      </a:lt1>
      <a:dk2>
        <a:srgbClr val="B1C81F"/>
      </a:dk2>
      <a:lt2>
        <a:srgbClr val="FFFFFF"/>
      </a:lt2>
      <a:accent1>
        <a:srgbClr val="7F1D7E"/>
      </a:accent1>
      <a:accent2>
        <a:srgbClr val="17ABA4"/>
      </a:accent2>
      <a:accent3>
        <a:srgbClr val="DF006B"/>
      </a:accent3>
      <a:accent4>
        <a:srgbClr val="0F9ED5"/>
      </a:accent4>
      <a:accent5>
        <a:srgbClr val="EB7E1E"/>
      </a:accent5>
      <a:accent6>
        <a:srgbClr val="E7DE03"/>
      </a:accent6>
      <a:hlink>
        <a:srgbClr val="DF006B"/>
      </a:hlink>
      <a:folHlink>
        <a:srgbClr val="7F1D7E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4A9EBF479D164E94E12385050E246E" ma:contentTypeVersion="18" ma:contentTypeDescription="Een nieuw document maken." ma:contentTypeScope="" ma:versionID="b7f8f83f549760c168a24edf37720804">
  <xsd:schema xmlns:xsd="http://www.w3.org/2001/XMLSchema" xmlns:xs="http://www.w3.org/2001/XMLSchema" xmlns:p="http://schemas.microsoft.com/office/2006/metadata/properties" xmlns:ns2="fd170580-5855-4f44-8a90-33ed1fbb4e2b" xmlns:ns3="18609587-bb04-42df-86b3-76156b8c900e" targetNamespace="http://schemas.microsoft.com/office/2006/metadata/properties" ma:root="true" ma:fieldsID="c96eeba9e306bcfa571be39b6faca5c3" ns2:_="" ns3:_="">
    <xsd:import namespace="fd170580-5855-4f44-8a90-33ed1fbb4e2b"/>
    <xsd:import namespace="18609587-bb04-42df-86b3-76156b8c90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170580-5855-4f44-8a90-33ed1fbb4e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54366b17-998f-4f32-9d9a-2f80c25add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609587-bb04-42df-86b3-76156b8c900e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b8ccd51-7f0c-4ff1-be8a-74db52a91c26}" ma:internalName="TaxCatchAll" ma:showField="CatchAllData" ma:web="18609587-bb04-42df-86b3-76156b8c90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E9DF717-6A2C-412B-A65C-C3A3A0C8AA1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6637D7C-BE3F-4DD2-8E86-C67F41EB4E0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6B4BF09-415B-4A4B-B7D7-2BD85827A1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170580-5855-4f44-8a90-33ed1fbb4e2b"/>
    <ds:schemaRef ds:uri="18609587-bb04-42df-86b3-76156b8c90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9e0ea1b-66e3-485e-aa7a-7314a550a1e4}" enabled="1" method="Standard" siteId="{afca0a52-882c-4fa8-b71d-f6db2e36058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Word Sjabloon Huisstijl JGZ.dotx</Template>
  <TotalTime>7</TotalTime>
  <Pages>1</Pages>
  <Words>43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de Boer</dc:creator>
  <cp:keywords/>
  <dc:description/>
  <cp:lastModifiedBy>Tom de Boer</cp:lastModifiedBy>
  <cp:revision>1</cp:revision>
  <dcterms:created xsi:type="dcterms:W3CDTF">2025-01-27T10:31:00Z</dcterms:created>
  <dcterms:modified xsi:type="dcterms:W3CDTF">2025-01-27T10:38:00Z</dcterms:modified>
</cp:coreProperties>
</file>