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7D08B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39C82EC0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4FB655D0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106F324" w14:textId="33830CD9" w:rsidR="008F7281" w:rsidRPr="00844996" w:rsidRDefault="00012A46" w:rsidP="008F7281">
      <w:pPr>
        <w:rPr>
          <w:rFonts w:ascii="Myriad Pro" w:hAnsi="Myriad Pro"/>
          <w:color w:val="3366FF"/>
          <w:sz w:val="18"/>
          <w:szCs w:val="18"/>
        </w:rPr>
      </w:pPr>
      <w:r>
        <w:rPr>
          <w:rFonts w:ascii="Myriad Pro" w:hAnsi="Myriad Pro"/>
          <w:color w:val="3366FF"/>
          <w:sz w:val="18"/>
          <w:szCs w:val="18"/>
        </w:rPr>
        <w:t>OLP.OIGTB.2025.01</w:t>
      </w:r>
    </w:p>
    <w:p w14:paraId="22AA791B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00F4D029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4AE27615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6CD8DE84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6DD5FEB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05B59EDB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239BDAED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2D2A85BF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5359CD72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372B7F2F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1ABAEFB7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108AF775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3E43EAEB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4E9801AD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38852E8D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6857B5DB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07E87C36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7CF1DB6F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57C3DE3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A5F2460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5F035AD4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1EC05CB2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4B0DECC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2060128D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20B467EB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4035ACB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4FBEEEF8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AE27609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0CD71E39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33AF3A5D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645ECA77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238A186A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03D7648A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7938C74A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24254D3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15BCEEB5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0C1E573F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02AE0" w14:textId="77777777" w:rsidR="00257994" w:rsidRDefault="00257994" w:rsidP="001071D5">
      <w:r>
        <w:separator/>
      </w:r>
    </w:p>
  </w:endnote>
  <w:endnote w:type="continuationSeparator" w:id="0">
    <w:p w14:paraId="7A9DC775" w14:textId="77777777" w:rsidR="00257994" w:rsidRDefault="00257994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2CCA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t xml:space="preserve">          </w:t>
    </w:r>
  </w:p>
  <w:p w14:paraId="1B8E1BAD" w14:textId="5A5F20C9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012A46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57F3" w14:textId="77777777" w:rsidR="00257994" w:rsidRDefault="00257994" w:rsidP="001071D5">
      <w:r>
        <w:separator/>
      </w:r>
    </w:p>
  </w:footnote>
  <w:footnote w:type="continuationSeparator" w:id="0">
    <w:p w14:paraId="01443CD0" w14:textId="77777777" w:rsidR="00257994" w:rsidRDefault="00257994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27B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FD2CEF" wp14:editId="4FB18372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0C9636" w14:textId="77777777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605E10" wp14:editId="21054270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D2CE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80C9636" w14:textId="77777777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19605E10" wp14:editId="21054270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079B94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46"/>
    <w:rsid w:val="00007ADF"/>
    <w:rsid w:val="00012A46"/>
    <w:rsid w:val="0005088D"/>
    <w:rsid w:val="00051526"/>
    <w:rsid w:val="00066A86"/>
    <w:rsid w:val="00085DDF"/>
    <w:rsid w:val="00090B1C"/>
    <w:rsid w:val="00092D03"/>
    <w:rsid w:val="000A09C8"/>
    <w:rsid w:val="000B1FAE"/>
    <w:rsid w:val="000C5E48"/>
    <w:rsid w:val="000D474E"/>
    <w:rsid w:val="000D7268"/>
    <w:rsid w:val="001071D5"/>
    <w:rsid w:val="00137B35"/>
    <w:rsid w:val="00142ACC"/>
    <w:rsid w:val="001438BB"/>
    <w:rsid w:val="0016016C"/>
    <w:rsid w:val="00185195"/>
    <w:rsid w:val="001B7021"/>
    <w:rsid w:val="001B7E79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57994"/>
    <w:rsid w:val="002676C2"/>
    <w:rsid w:val="002932E5"/>
    <w:rsid w:val="002B789F"/>
    <w:rsid w:val="002C0DE8"/>
    <w:rsid w:val="002C74E7"/>
    <w:rsid w:val="00310219"/>
    <w:rsid w:val="003A27BE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B651E"/>
    <w:rsid w:val="009F25B2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27E92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2554B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03F62"/>
  <w14:defaultImageDpi w14:val="300"/>
  <w15:docId w15:val="{BB22AEBC-8C6C-EC4D-9E81-8DD82609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homas/OnderwijsIG%20Dropbox/Thomas%20Bruschke/2.%20Administratie/801.%20Aanbesteden%20EA%20OLP%20OIG%20klanten/114.%20IRIS%20Kampen%20OLP.OIGTB.2025.01/1.%20Voorbereiding%20EA%20OLP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0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Bruschke</dc:creator>
  <cp:keywords/>
  <dc:description/>
  <cp:lastModifiedBy>Thomas Bruschke</cp:lastModifiedBy>
  <cp:revision>1</cp:revision>
  <cp:lastPrinted>2013-07-01T09:34:00Z</cp:lastPrinted>
  <dcterms:created xsi:type="dcterms:W3CDTF">2025-01-10T14:56:00Z</dcterms:created>
  <dcterms:modified xsi:type="dcterms:W3CDTF">2025-01-10T14:56:00Z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