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55D6F" w14:textId="47E1B88F" w:rsidR="006F425D" w:rsidRDefault="00685DFA" w:rsidP="00EB2602">
      <w:pPr>
        <w:suppressAutoHyphens/>
        <w:spacing w:line="360" w:lineRule="auto"/>
        <w:rPr>
          <w:rFonts w:cs="Arial"/>
        </w:rPr>
      </w:pPr>
      <w:r>
        <w:rPr>
          <w:noProof/>
        </w:rPr>
        <w:drawing>
          <wp:anchor distT="0" distB="0" distL="0" distR="0" simplePos="0" relativeHeight="251659264" behindDoc="1" locked="0" layoutInCell="1" allowOverlap="1" wp14:anchorId="0D38268A" wp14:editId="39721693">
            <wp:simplePos x="0" y="0"/>
            <wp:positionH relativeFrom="page">
              <wp:align>center</wp:align>
            </wp:positionH>
            <wp:positionV relativeFrom="paragraph">
              <wp:posOffset>369</wp:posOffset>
            </wp:positionV>
            <wp:extent cx="2879725" cy="2101850"/>
            <wp:effectExtent l="0" t="0" r="0" b="0"/>
            <wp:wrapTight wrapText="bothSides">
              <wp:wrapPolygon edited="0">
                <wp:start x="0" y="0"/>
                <wp:lineTo x="0" y="21339"/>
                <wp:lineTo x="21433" y="21339"/>
                <wp:lineTo x="21433" y="0"/>
                <wp:lineTo x="0" y="0"/>
              </wp:wrapPolygon>
            </wp:wrapTight>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1"/>
                    <a:stretch>
                      <a:fillRect/>
                    </a:stretch>
                  </pic:blipFill>
                  <pic:spPr>
                    <a:xfrm>
                      <a:off x="0" y="0"/>
                      <a:ext cx="2879725" cy="2101850"/>
                    </a:xfrm>
                    <a:prstGeom prst="rect">
                      <a:avLst/>
                    </a:prstGeom>
                  </pic:spPr>
                </pic:pic>
              </a:graphicData>
            </a:graphic>
          </wp:anchor>
        </w:drawing>
      </w:r>
    </w:p>
    <w:p w14:paraId="596E113D" w14:textId="77777777" w:rsidR="006F425D" w:rsidRDefault="006F425D" w:rsidP="00EB2602">
      <w:pPr>
        <w:suppressAutoHyphens/>
        <w:spacing w:line="360" w:lineRule="auto"/>
        <w:rPr>
          <w:rFonts w:cs="Arial"/>
        </w:rPr>
      </w:pPr>
    </w:p>
    <w:p w14:paraId="6E98278D" w14:textId="1D3E1ED2" w:rsidR="006F425D" w:rsidRDefault="006F425D" w:rsidP="00EB2602">
      <w:pPr>
        <w:suppressAutoHyphens/>
        <w:spacing w:line="360" w:lineRule="auto"/>
        <w:rPr>
          <w:rFonts w:cs="Arial"/>
        </w:rPr>
      </w:pPr>
    </w:p>
    <w:p w14:paraId="5E32369F" w14:textId="276AD107" w:rsidR="00EB2602" w:rsidRDefault="00EB2602" w:rsidP="00504DCB">
      <w:pPr>
        <w:suppressAutoHyphens/>
        <w:spacing w:line="360" w:lineRule="auto"/>
        <w:jc w:val="center"/>
        <w:rPr>
          <w:rFonts w:cs="Arial"/>
        </w:rPr>
      </w:pPr>
    </w:p>
    <w:p w14:paraId="476648E7" w14:textId="77777777" w:rsidR="00504DCB" w:rsidRDefault="00504DCB" w:rsidP="00EB2602">
      <w:pPr>
        <w:suppressAutoHyphens/>
        <w:spacing w:line="360" w:lineRule="auto"/>
        <w:rPr>
          <w:rFonts w:cs="Arial"/>
        </w:rPr>
      </w:pPr>
    </w:p>
    <w:p w14:paraId="3A07A946" w14:textId="77777777" w:rsidR="00504DCB" w:rsidRDefault="00504DCB" w:rsidP="00EB2602">
      <w:pPr>
        <w:suppressAutoHyphens/>
        <w:spacing w:line="360" w:lineRule="auto"/>
        <w:rPr>
          <w:rFonts w:cs="Arial"/>
        </w:rPr>
      </w:pPr>
    </w:p>
    <w:p w14:paraId="52F5B6B9" w14:textId="77777777" w:rsidR="002A49C6" w:rsidRDefault="002A49C6" w:rsidP="00EB2602">
      <w:pPr>
        <w:suppressAutoHyphens/>
        <w:spacing w:line="360" w:lineRule="auto"/>
        <w:rPr>
          <w:rFonts w:cs="Arial"/>
        </w:rPr>
      </w:pPr>
    </w:p>
    <w:p w14:paraId="376FBE4F" w14:textId="77777777" w:rsidR="002A49C6" w:rsidRDefault="002A49C6" w:rsidP="00EB2602">
      <w:pPr>
        <w:suppressAutoHyphens/>
        <w:spacing w:line="360" w:lineRule="auto"/>
        <w:rPr>
          <w:rFonts w:cs="Arial"/>
        </w:rPr>
      </w:pPr>
    </w:p>
    <w:p w14:paraId="54E4B424" w14:textId="77777777" w:rsidR="002A49C6" w:rsidRDefault="002A49C6" w:rsidP="00EB2602">
      <w:pPr>
        <w:suppressAutoHyphens/>
        <w:spacing w:line="360" w:lineRule="auto"/>
        <w:rPr>
          <w:rFonts w:cs="Arial"/>
        </w:rPr>
      </w:pPr>
    </w:p>
    <w:p w14:paraId="5FC8C3EC" w14:textId="77777777" w:rsidR="00685DFA" w:rsidRDefault="00685DFA" w:rsidP="00504DCB">
      <w:pPr>
        <w:suppressAutoHyphens/>
        <w:spacing w:line="360" w:lineRule="auto"/>
        <w:jc w:val="center"/>
        <w:rPr>
          <w:rFonts w:cs="Arial"/>
          <w:b/>
          <w:sz w:val="36"/>
          <w:u w:val="single"/>
        </w:rPr>
      </w:pPr>
    </w:p>
    <w:p w14:paraId="64DFA1F1" w14:textId="13469282" w:rsidR="00504DCB" w:rsidRDefault="00744042" w:rsidP="00504DCB">
      <w:pPr>
        <w:suppressAutoHyphens/>
        <w:spacing w:line="360" w:lineRule="auto"/>
        <w:jc w:val="center"/>
        <w:rPr>
          <w:rFonts w:cs="Arial"/>
          <w:b/>
          <w:sz w:val="36"/>
          <w:u w:val="single"/>
        </w:rPr>
      </w:pPr>
      <w:r>
        <w:rPr>
          <w:rFonts w:cs="Arial"/>
          <w:b/>
          <w:sz w:val="36"/>
          <w:u w:val="single"/>
        </w:rPr>
        <w:t>RAAM</w:t>
      </w:r>
      <w:r w:rsidR="00504DCB" w:rsidRPr="002A49C6">
        <w:rPr>
          <w:rFonts w:cs="Arial"/>
          <w:b/>
          <w:sz w:val="36"/>
          <w:u w:val="single"/>
        </w:rPr>
        <w:t xml:space="preserve">OVEREENKOMST </w:t>
      </w:r>
    </w:p>
    <w:p w14:paraId="6674C7D8" w14:textId="42BB41D6" w:rsidR="00744042" w:rsidRPr="002A49C6" w:rsidRDefault="00744042" w:rsidP="00504DCB">
      <w:pPr>
        <w:suppressAutoHyphens/>
        <w:spacing w:line="360" w:lineRule="auto"/>
        <w:jc w:val="center"/>
        <w:rPr>
          <w:rFonts w:cs="Arial"/>
          <w:b/>
          <w:sz w:val="36"/>
          <w:u w:val="single"/>
        </w:rPr>
      </w:pPr>
      <w:r>
        <w:rPr>
          <w:rFonts w:cs="Arial"/>
          <w:b/>
          <w:sz w:val="36"/>
          <w:u w:val="single"/>
        </w:rPr>
        <w:t>(door)ontwikkeling, technisch beheer en onderhoud websites</w:t>
      </w:r>
    </w:p>
    <w:p w14:paraId="725484B9" w14:textId="77777777" w:rsidR="00504DCB" w:rsidRDefault="00504DCB" w:rsidP="00DF2D5B">
      <w:pPr>
        <w:suppressAutoHyphens/>
        <w:spacing w:line="360" w:lineRule="auto"/>
        <w:jc w:val="center"/>
        <w:rPr>
          <w:rFonts w:cs="Arial"/>
        </w:rPr>
      </w:pPr>
    </w:p>
    <w:p w14:paraId="2F7495CF"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TUSSEN</w:t>
      </w:r>
    </w:p>
    <w:p w14:paraId="26A3EF8E" w14:textId="77777777" w:rsidR="00504DCB" w:rsidRPr="00CD4A03" w:rsidRDefault="00504DCB" w:rsidP="00DF2D5B">
      <w:pPr>
        <w:suppressAutoHyphens/>
        <w:spacing w:line="360" w:lineRule="auto"/>
        <w:jc w:val="center"/>
        <w:rPr>
          <w:rFonts w:cs="Arial"/>
        </w:rPr>
      </w:pPr>
    </w:p>
    <w:p w14:paraId="7A29EDC1" w14:textId="206F2229" w:rsidR="00504DCB" w:rsidRPr="006162B0" w:rsidRDefault="00504DCB" w:rsidP="00504DCB">
      <w:pPr>
        <w:suppressAutoHyphens/>
        <w:spacing w:line="360" w:lineRule="auto"/>
        <w:jc w:val="center"/>
        <w:rPr>
          <w:rFonts w:cs="Arial"/>
          <w:b/>
          <w:sz w:val="36"/>
          <w:szCs w:val="36"/>
        </w:rPr>
      </w:pPr>
      <w:r w:rsidRPr="006162B0">
        <w:rPr>
          <w:rFonts w:cs="Arial"/>
          <w:b/>
          <w:sz w:val="36"/>
          <w:szCs w:val="36"/>
        </w:rPr>
        <w:t>S</w:t>
      </w:r>
      <w:r w:rsidR="00B46CF4">
        <w:rPr>
          <w:rFonts w:cs="Arial"/>
          <w:b/>
          <w:sz w:val="36"/>
          <w:szCs w:val="36"/>
        </w:rPr>
        <w:t>tichting ROC Nijmegen e.o.</w:t>
      </w:r>
    </w:p>
    <w:p w14:paraId="3592F6C8" w14:textId="77777777" w:rsidR="00504DCB" w:rsidRPr="00CD4A03" w:rsidRDefault="00504DCB" w:rsidP="00504DCB">
      <w:pPr>
        <w:suppressAutoHyphens/>
        <w:spacing w:line="360" w:lineRule="auto"/>
        <w:jc w:val="center"/>
        <w:rPr>
          <w:rFonts w:cs="Arial"/>
        </w:rPr>
      </w:pPr>
    </w:p>
    <w:p w14:paraId="62121F43"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EN</w:t>
      </w:r>
    </w:p>
    <w:p w14:paraId="6C46278D" w14:textId="77777777" w:rsidR="00504DCB" w:rsidRPr="00CD4A03" w:rsidRDefault="00504DCB" w:rsidP="00DF2D5B">
      <w:pPr>
        <w:suppressAutoHyphens/>
        <w:spacing w:line="360" w:lineRule="auto"/>
        <w:jc w:val="center"/>
        <w:rPr>
          <w:rFonts w:cs="Arial"/>
        </w:rPr>
      </w:pPr>
    </w:p>
    <w:p w14:paraId="5A6840BC" w14:textId="699F5D42" w:rsidR="00504DCB" w:rsidRPr="006162B0" w:rsidRDefault="004838FB" w:rsidP="00504DCB">
      <w:pPr>
        <w:suppressAutoHyphens/>
        <w:spacing w:line="360" w:lineRule="auto"/>
        <w:jc w:val="center"/>
        <w:rPr>
          <w:rFonts w:cs="Arial"/>
          <w:b/>
          <w:sz w:val="36"/>
          <w:szCs w:val="36"/>
        </w:rPr>
        <w:sectPr w:rsidR="00504DCB" w:rsidRPr="006162B0" w:rsidSect="00367FE2">
          <w:headerReference w:type="default" r:id="rId12"/>
          <w:headerReference w:type="first" r:id="rId13"/>
          <w:footerReference w:type="first" r:id="rId14"/>
          <w:pgSz w:w="11906" w:h="16838" w:code="9"/>
          <w:pgMar w:top="1985" w:right="1418" w:bottom="1418" w:left="1797" w:header="709" w:footer="709" w:gutter="0"/>
          <w:pgNumType w:start="1"/>
          <w:cols w:space="708"/>
          <w:docGrid w:linePitch="360"/>
        </w:sectPr>
      </w:pPr>
      <w:r>
        <w:rPr>
          <w:rFonts w:cs="Arial"/>
          <w:b/>
          <w:sz w:val="36"/>
          <w:szCs w:val="36"/>
        </w:rPr>
        <w:t>[leverancier]</w:t>
      </w:r>
    </w:p>
    <w:p w14:paraId="6C885784" w14:textId="77777777" w:rsidR="002D2B06" w:rsidRPr="00B14675" w:rsidRDefault="002D2B06" w:rsidP="002D2B06">
      <w:pPr>
        <w:pStyle w:val="Inhoudkop"/>
        <w:spacing w:line="360" w:lineRule="auto"/>
        <w:rPr>
          <w:rFonts w:cs="Arial"/>
          <w:smallCaps w:val="0"/>
        </w:rPr>
      </w:pPr>
      <w:r w:rsidRPr="00B14675">
        <w:rPr>
          <w:rFonts w:cs="Arial"/>
          <w:smallCaps w:val="0"/>
        </w:rPr>
        <w:lastRenderedPageBreak/>
        <w:t>Inhoudsopgave</w:t>
      </w:r>
    </w:p>
    <w:p w14:paraId="32C4C59F" w14:textId="64D1B612" w:rsidR="00393385" w:rsidRDefault="002D2B06">
      <w:pPr>
        <w:pStyle w:val="Inhopg1"/>
        <w:rPr>
          <w:rFonts w:asciiTheme="minorHAnsi" w:eastAsiaTheme="minorEastAsia" w:hAnsiTheme="minorHAnsi" w:cstheme="minorBidi"/>
          <w:sz w:val="22"/>
          <w:szCs w:val="22"/>
        </w:rPr>
      </w:pPr>
      <w:r w:rsidRPr="00290F1C">
        <w:rPr>
          <w:sz w:val="20"/>
        </w:rPr>
        <w:fldChar w:fldCharType="begin"/>
      </w:r>
      <w:r w:rsidRPr="00290F1C">
        <w:rPr>
          <w:sz w:val="20"/>
        </w:rPr>
        <w:instrText xml:space="preserve"> TOC \o "1-1" \t "Artikel 1;1" </w:instrText>
      </w:r>
      <w:r w:rsidRPr="00290F1C">
        <w:rPr>
          <w:sz w:val="20"/>
        </w:rPr>
        <w:fldChar w:fldCharType="separate"/>
      </w:r>
      <w:r w:rsidR="00393385" w:rsidRPr="00B85C47">
        <w:t>Artikel 1</w:t>
      </w:r>
      <w:r w:rsidR="00393385">
        <w:rPr>
          <w:rFonts w:asciiTheme="minorHAnsi" w:eastAsiaTheme="minorEastAsia" w:hAnsiTheme="minorHAnsi" w:cstheme="minorBidi"/>
          <w:sz w:val="22"/>
          <w:szCs w:val="22"/>
        </w:rPr>
        <w:tab/>
      </w:r>
      <w:r w:rsidR="00393385" w:rsidRPr="00B85C47">
        <w:t>Definities</w:t>
      </w:r>
      <w:r w:rsidR="00393385">
        <w:tab/>
      </w:r>
      <w:r w:rsidR="00393385">
        <w:fldChar w:fldCharType="begin"/>
      </w:r>
      <w:r w:rsidR="00393385">
        <w:instrText xml:space="preserve"> PAGEREF _Toc113872382 \h </w:instrText>
      </w:r>
      <w:r w:rsidR="00393385">
        <w:fldChar w:fldCharType="separate"/>
      </w:r>
      <w:r w:rsidR="004B7DC3">
        <w:t>3</w:t>
      </w:r>
      <w:r w:rsidR="00393385">
        <w:fldChar w:fldCharType="end"/>
      </w:r>
    </w:p>
    <w:p w14:paraId="41DE28B9" w14:textId="0840D25E" w:rsidR="00393385" w:rsidRDefault="00393385">
      <w:pPr>
        <w:pStyle w:val="Inhopg1"/>
        <w:rPr>
          <w:rFonts w:asciiTheme="minorHAnsi" w:eastAsiaTheme="minorEastAsia" w:hAnsiTheme="minorHAnsi" w:cstheme="minorBidi"/>
          <w:sz w:val="22"/>
          <w:szCs w:val="22"/>
        </w:rPr>
      </w:pPr>
      <w:r w:rsidRPr="00B85C47">
        <w:t>Artikel 2</w:t>
      </w:r>
      <w:r>
        <w:rPr>
          <w:rFonts w:asciiTheme="minorHAnsi" w:eastAsiaTheme="minorEastAsia" w:hAnsiTheme="minorHAnsi" w:cstheme="minorBidi"/>
          <w:sz w:val="22"/>
          <w:szCs w:val="22"/>
        </w:rPr>
        <w:tab/>
      </w:r>
      <w:r w:rsidRPr="00B85C47">
        <w:t>Algemeen</w:t>
      </w:r>
      <w:r>
        <w:tab/>
      </w:r>
      <w:r>
        <w:fldChar w:fldCharType="begin"/>
      </w:r>
      <w:r>
        <w:instrText xml:space="preserve"> PAGEREF _Toc113872383 \h </w:instrText>
      </w:r>
      <w:r>
        <w:fldChar w:fldCharType="separate"/>
      </w:r>
      <w:r w:rsidR="004B7DC3">
        <w:t>4</w:t>
      </w:r>
      <w:r>
        <w:fldChar w:fldCharType="end"/>
      </w:r>
    </w:p>
    <w:p w14:paraId="02CD1162" w14:textId="6F9C6A34" w:rsidR="00393385" w:rsidRDefault="00393385">
      <w:pPr>
        <w:pStyle w:val="Inhopg1"/>
        <w:rPr>
          <w:rFonts w:asciiTheme="minorHAnsi" w:eastAsiaTheme="minorEastAsia" w:hAnsiTheme="minorHAnsi" w:cstheme="minorBidi"/>
          <w:sz w:val="22"/>
          <w:szCs w:val="22"/>
        </w:rPr>
      </w:pPr>
      <w:r w:rsidRPr="00B85C47">
        <w:t>Artikel 3</w:t>
      </w:r>
      <w:r>
        <w:rPr>
          <w:rFonts w:asciiTheme="minorHAnsi" w:eastAsiaTheme="minorEastAsia" w:hAnsiTheme="minorHAnsi" w:cstheme="minorBidi"/>
          <w:sz w:val="22"/>
          <w:szCs w:val="22"/>
        </w:rPr>
        <w:tab/>
      </w:r>
      <w:r w:rsidRPr="00B85C47">
        <w:t>Prijzen en Tarieven</w:t>
      </w:r>
      <w:r>
        <w:tab/>
      </w:r>
      <w:r>
        <w:fldChar w:fldCharType="begin"/>
      </w:r>
      <w:r>
        <w:instrText xml:space="preserve"> PAGEREF _Toc113872384 \h </w:instrText>
      </w:r>
      <w:r>
        <w:fldChar w:fldCharType="separate"/>
      </w:r>
      <w:r w:rsidR="004B7DC3">
        <w:t>4</w:t>
      </w:r>
      <w:r>
        <w:fldChar w:fldCharType="end"/>
      </w:r>
    </w:p>
    <w:p w14:paraId="10209DB8" w14:textId="368CE906" w:rsidR="00393385" w:rsidRDefault="00393385">
      <w:pPr>
        <w:pStyle w:val="Inhopg1"/>
        <w:rPr>
          <w:rFonts w:asciiTheme="minorHAnsi" w:eastAsiaTheme="minorEastAsia" w:hAnsiTheme="minorHAnsi" w:cstheme="minorBidi"/>
          <w:sz w:val="22"/>
          <w:szCs w:val="22"/>
        </w:rPr>
      </w:pPr>
      <w:r w:rsidRPr="00B85C47">
        <w:t>Artikel 4</w:t>
      </w:r>
      <w:r>
        <w:rPr>
          <w:rFonts w:asciiTheme="minorHAnsi" w:eastAsiaTheme="minorEastAsia" w:hAnsiTheme="minorHAnsi" w:cstheme="minorBidi"/>
          <w:sz w:val="22"/>
          <w:szCs w:val="22"/>
        </w:rPr>
        <w:tab/>
      </w:r>
      <w:r w:rsidRPr="00B85C47">
        <w:t>Facturatie</w:t>
      </w:r>
      <w:r>
        <w:tab/>
      </w:r>
      <w:r>
        <w:fldChar w:fldCharType="begin"/>
      </w:r>
      <w:r>
        <w:instrText xml:space="preserve"> PAGEREF _Toc113872385 \h </w:instrText>
      </w:r>
      <w:r>
        <w:fldChar w:fldCharType="separate"/>
      </w:r>
      <w:r w:rsidR="004B7DC3">
        <w:t>4</w:t>
      </w:r>
      <w:r>
        <w:fldChar w:fldCharType="end"/>
      </w:r>
    </w:p>
    <w:p w14:paraId="4E4F4967" w14:textId="2EA15211" w:rsidR="00393385" w:rsidRDefault="00393385">
      <w:pPr>
        <w:pStyle w:val="Inhopg1"/>
        <w:rPr>
          <w:rFonts w:asciiTheme="minorHAnsi" w:eastAsiaTheme="minorEastAsia" w:hAnsiTheme="minorHAnsi" w:cstheme="minorBidi"/>
          <w:sz w:val="22"/>
          <w:szCs w:val="22"/>
        </w:rPr>
      </w:pPr>
      <w:r w:rsidRPr="00B85C47">
        <w:t>Artikel 5</w:t>
      </w:r>
      <w:r>
        <w:rPr>
          <w:rFonts w:asciiTheme="minorHAnsi" w:eastAsiaTheme="minorEastAsia" w:hAnsiTheme="minorHAnsi" w:cstheme="minorBidi"/>
          <w:sz w:val="22"/>
          <w:szCs w:val="22"/>
        </w:rPr>
        <w:tab/>
      </w:r>
      <w:r w:rsidRPr="00B85C47">
        <w:t>Duur</w:t>
      </w:r>
      <w:r>
        <w:tab/>
      </w:r>
      <w:r>
        <w:fldChar w:fldCharType="begin"/>
      </w:r>
      <w:r>
        <w:instrText xml:space="preserve"> PAGEREF _Toc113872386 \h </w:instrText>
      </w:r>
      <w:r>
        <w:fldChar w:fldCharType="separate"/>
      </w:r>
      <w:r w:rsidR="004B7DC3">
        <w:t>5</w:t>
      </w:r>
      <w:r>
        <w:fldChar w:fldCharType="end"/>
      </w:r>
    </w:p>
    <w:p w14:paraId="52BFCFAE" w14:textId="1939E674" w:rsidR="00393385" w:rsidRDefault="00393385">
      <w:pPr>
        <w:pStyle w:val="Inhopg1"/>
        <w:rPr>
          <w:rFonts w:asciiTheme="minorHAnsi" w:eastAsiaTheme="minorEastAsia" w:hAnsiTheme="minorHAnsi" w:cstheme="minorBidi"/>
          <w:sz w:val="22"/>
          <w:szCs w:val="22"/>
        </w:rPr>
      </w:pPr>
      <w:r w:rsidRPr="00B85C47">
        <w:t>Artikel 6</w:t>
      </w:r>
      <w:r>
        <w:rPr>
          <w:rFonts w:asciiTheme="minorHAnsi" w:eastAsiaTheme="minorEastAsia" w:hAnsiTheme="minorHAnsi" w:cstheme="minorBidi"/>
          <w:sz w:val="22"/>
          <w:szCs w:val="22"/>
        </w:rPr>
        <w:tab/>
      </w:r>
      <w:r w:rsidRPr="00B85C47">
        <w:t>Informatieplicht</w:t>
      </w:r>
      <w:r>
        <w:tab/>
      </w:r>
      <w:r>
        <w:fldChar w:fldCharType="begin"/>
      </w:r>
      <w:r>
        <w:instrText xml:space="preserve"> PAGEREF _Toc113872387 \h </w:instrText>
      </w:r>
      <w:r>
        <w:fldChar w:fldCharType="separate"/>
      </w:r>
      <w:r w:rsidR="004B7DC3">
        <w:t>5</w:t>
      </w:r>
      <w:r>
        <w:fldChar w:fldCharType="end"/>
      </w:r>
    </w:p>
    <w:p w14:paraId="238F2931" w14:textId="135137A0" w:rsidR="00393385" w:rsidRDefault="00393385">
      <w:pPr>
        <w:pStyle w:val="Inhopg1"/>
        <w:rPr>
          <w:rFonts w:asciiTheme="minorHAnsi" w:eastAsiaTheme="minorEastAsia" w:hAnsiTheme="minorHAnsi" w:cstheme="minorBidi"/>
          <w:sz w:val="22"/>
          <w:szCs w:val="22"/>
        </w:rPr>
      </w:pPr>
      <w:r w:rsidRPr="00B85C47">
        <w:t>Artikel 7</w:t>
      </w:r>
      <w:r>
        <w:rPr>
          <w:rFonts w:asciiTheme="minorHAnsi" w:eastAsiaTheme="minorEastAsia" w:hAnsiTheme="minorHAnsi" w:cstheme="minorBidi"/>
          <w:sz w:val="22"/>
          <w:szCs w:val="22"/>
        </w:rPr>
        <w:tab/>
      </w:r>
      <w:r w:rsidRPr="00B85C47">
        <w:t>Geheimhouding</w:t>
      </w:r>
      <w:r>
        <w:tab/>
      </w:r>
      <w:r>
        <w:fldChar w:fldCharType="begin"/>
      </w:r>
      <w:r>
        <w:instrText xml:space="preserve"> PAGEREF _Toc113872388 \h </w:instrText>
      </w:r>
      <w:r>
        <w:fldChar w:fldCharType="separate"/>
      </w:r>
      <w:r w:rsidR="004B7DC3">
        <w:t>6</w:t>
      </w:r>
      <w:r>
        <w:fldChar w:fldCharType="end"/>
      </w:r>
    </w:p>
    <w:p w14:paraId="462C149E" w14:textId="141C1B42" w:rsidR="00393385" w:rsidRDefault="00393385">
      <w:pPr>
        <w:pStyle w:val="Inhopg1"/>
        <w:rPr>
          <w:rFonts w:asciiTheme="minorHAnsi" w:eastAsiaTheme="minorEastAsia" w:hAnsiTheme="minorHAnsi" w:cstheme="minorBidi"/>
          <w:sz w:val="22"/>
          <w:szCs w:val="22"/>
        </w:rPr>
      </w:pPr>
      <w:r w:rsidRPr="00B85C47">
        <w:t>Artikel 8</w:t>
      </w:r>
      <w:r>
        <w:rPr>
          <w:rFonts w:asciiTheme="minorHAnsi" w:eastAsiaTheme="minorEastAsia" w:hAnsiTheme="minorHAnsi" w:cstheme="minorBidi"/>
          <w:sz w:val="22"/>
          <w:szCs w:val="22"/>
        </w:rPr>
        <w:tab/>
      </w:r>
      <w:r w:rsidRPr="00B85C47">
        <w:t>Geschillen en toepasselijk recht</w:t>
      </w:r>
      <w:r>
        <w:tab/>
      </w:r>
      <w:r>
        <w:fldChar w:fldCharType="begin"/>
      </w:r>
      <w:r>
        <w:instrText xml:space="preserve"> PAGEREF _Toc113872389 \h </w:instrText>
      </w:r>
      <w:r>
        <w:fldChar w:fldCharType="separate"/>
      </w:r>
      <w:r w:rsidR="004B7DC3">
        <w:t>6</w:t>
      </w:r>
      <w:r>
        <w:fldChar w:fldCharType="end"/>
      </w:r>
    </w:p>
    <w:p w14:paraId="241FC6BE" w14:textId="7A365366" w:rsidR="00393385" w:rsidRDefault="00393385">
      <w:pPr>
        <w:pStyle w:val="Inhopg1"/>
        <w:rPr>
          <w:rFonts w:asciiTheme="minorHAnsi" w:eastAsiaTheme="minorEastAsia" w:hAnsiTheme="minorHAnsi" w:cstheme="minorBidi"/>
          <w:sz w:val="22"/>
          <w:szCs w:val="22"/>
        </w:rPr>
      </w:pPr>
      <w:r w:rsidRPr="00B85C47">
        <w:t>Artikel 9</w:t>
      </w:r>
      <w:r>
        <w:rPr>
          <w:rFonts w:asciiTheme="minorHAnsi" w:eastAsiaTheme="minorEastAsia" w:hAnsiTheme="minorHAnsi" w:cstheme="minorBidi"/>
          <w:sz w:val="22"/>
          <w:szCs w:val="22"/>
        </w:rPr>
        <w:tab/>
      </w:r>
      <w:r w:rsidRPr="00B85C47">
        <w:t>Intellectuele eigendom</w:t>
      </w:r>
      <w:r>
        <w:tab/>
      </w:r>
      <w:r>
        <w:fldChar w:fldCharType="begin"/>
      </w:r>
      <w:r>
        <w:instrText xml:space="preserve"> PAGEREF _Toc113872390 \h </w:instrText>
      </w:r>
      <w:r>
        <w:fldChar w:fldCharType="separate"/>
      </w:r>
      <w:r w:rsidR="004B7DC3">
        <w:t>6</w:t>
      </w:r>
      <w:r>
        <w:fldChar w:fldCharType="end"/>
      </w:r>
    </w:p>
    <w:p w14:paraId="72183C97" w14:textId="21D1405E" w:rsidR="00393385" w:rsidRDefault="00393385">
      <w:pPr>
        <w:pStyle w:val="Inhopg1"/>
        <w:rPr>
          <w:rFonts w:asciiTheme="minorHAnsi" w:eastAsiaTheme="minorEastAsia" w:hAnsiTheme="minorHAnsi" w:cstheme="minorBidi"/>
          <w:sz w:val="22"/>
          <w:szCs w:val="22"/>
        </w:rPr>
      </w:pPr>
      <w:r w:rsidRPr="00B85C47">
        <w:rPr>
          <w:i/>
        </w:rPr>
        <w:t>Bijlage 1.</w:t>
      </w:r>
      <w:r>
        <w:rPr>
          <w:rFonts w:asciiTheme="minorHAnsi" w:eastAsiaTheme="minorEastAsia" w:hAnsiTheme="minorHAnsi" w:cstheme="minorBidi"/>
          <w:sz w:val="22"/>
          <w:szCs w:val="22"/>
        </w:rPr>
        <w:tab/>
      </w:r>
      <w:r w:rsidRPr="00B85C47">
        <w:rPr>
          <w:i/>
        </w:rPr>
        <w:t>Algemene Inkoopvoorwaarden</w:t>
      </w:r>
      <w:r>
        <w:tab/>
      </w:r>
      <w:r>
        <w:fldChar w:fldCharType="begin"/>
      </w:r>
      <w:r>
        <w:instrText xml:space="preserve"> PAGEREF _Toc113872391 \h </w:instrText>
      </w:r>
      <w:r>
        <w:fldChar w:fldCharType="separate"/>
      </w:r>
      <w:r w:rsidR="004B7DC3">
        <w:t>9</w:t>
      </w:r>
      <w:r>
        <w:fldChar w:fldCharType="end"/>
      </w:r>
    </w:p>
    <w:p w14:paraId="26D95755" w14:textId="38F8DD03" w:rsidR="00393385" w:rsidRDefault="00393385">
      <w:pPr>
        <w:pStyle w:val="Inhopg1"/>
        <w:rPr>
          <w:rFonts w:asciiTheme="minorHAnsi" w:eastAsiaTheme="minorEastAsia" w:hAnsiTheme="minorHAnsi" w:cstheme="minorBidi"/>
          <w:sz w:val="22"/>
          <w:szCs w:val="22"/>
        </w:rPr>
      </w:pPr>
      <w:r w:rsidRPr="00B85C47">
        <w:rPr>
          <w:i/>
        </w:rPr>
        <w:t>Bijlage 2.</w:t>
      </w:r>
      <w:r>
        <w:rPr>
          <w:rFonts w:asciiTheme="minorHAnsi" w:eastAsiaTheme="minorEastAsia" w:hAnsiTheme="minorHAnsi" w:cstheme="minorBidi"/>
          <w:sz w:val="22"/>
          <w:szCs w:val="22"/>
        </w:rPr>
        <w:tab/>
      </w:r>
      <w:r w:rsidRPr="00B85C47">
        <w:rPr>
          <w:i/>
        </w:rPr>
        <w:t>Prijzen en Tarieven</w:t>
      </w:r>
      <w:r>
        <w:tab/>
      </w:r>
      <w:r>
        <w:fldChar w:fldCharType="begin"/>
      </w:r>
      <w:r>
        <w:instrText xml:space="preserve"> PAGEREF _Toc113872392 \h </w:instrText>
      </w:r>
      <w:r>
        <w:fldChar w:fldCharType="separate"/>
      </w:r>
      <w:r w:rsidR="004B7DC3">
        <w:t>10</w:t>
      </w:r>
      <w:r>
        <w:fldChar w:fldCharType="end"/>
      </w:r>
    </w:p>
    <w:p w14:paraId="7AF80FB2" w14:textId="3F4C3A9F" w:rsidR="00393385" w:rsidRDefault="00393385">
      <w:pPr>
        <w:pStyle w:val="Inhopg1"/>
        <w:rPr>
          <w:rFonts w:asciiTheme="minorHAnsi" w:eastAsiaTheme="minorEastAsia" w:hAnsiTheme="minorHAnsi" w:cstheme="minorBidi"/>
          <w:sz w:val="22"/>
          <w:szCs w:val="22"/>
        </w:rPr>
      </w:pPr>
      <w:r w:rsidRPr="00B85C47">
        <w:rPr>
          <w:i/>
        </w:rPr>
        <w:t>Bijlage 3.</w:t>
      </w:r>
      <w:r>
        <w:rPr>
          <w:rFonts w:asciiTheme="minorHAnsi" w:eastAsiaTheme="minorEastAsia" w:hAnsiTheme="minorHAnsi" w:cstheme="minorBidi"/>
          <w:sz w:val="22"/>
          <w:szCs w:val="22"/>
        </w:rPr>
        <w:tab/>
      </w:r>
      <w:r w:rsidRPr="00B85C47">
        <w:rPr>
          <w:i/>
        </w:rPr>
        <w:t>Offerte</w:t>
      </w:r>
      <w:r>
        <w:tab/>
      </w:r>
      <w:r>
        <w:fldChar w:fldCharType="begin"/>
      </w:r>
      <w:r>
        <w:instrText xml:space="preserve"> PAGEREF _Toc113872393 \h </w:instrText>
      </w:r>
      <w:r>
        <w:fldChar w:fldCharType="separate"/>
      </w:r>
      <w:r w:rsidR="004B7DC3">
        <w:t>11</w:t>
      </w:r>
      <w:r>
        <w:fldChar w:fldCharType="end"/>
      </w:r>
    </w:p>
    <w:p w14:paraId="7928D32D" w14:textId="197F2C3B" w:rsidR="009B04F2" w:rsidRPr="00E3601E" w:rsidRDefault="002D2B06" w:rsidP="002D2B06">
      <w:pPr>
        <w:spacing w:line="360" w:lineRule="auto"/>
        <w:rPr>
          <w:rFonts w:cs="Arial"/>
          <w:szCs w:val="20"/>
        </w:rPr>
      </w:pPr>
      <w:r w:rsidRPr="00290F1C">
        <w:rPr>
          <w:rFonts w:cs="Arial"/>
          <w:noProof/>
        </w:rPr>
        <w:fldChar w:fldCharType="end"/>
      </w:r>
    </w:p>
    <w:p w14:paraId="2E3A61BB" w14:textId="77777777" w:rsidR="009B04F2" w:rsidRPr="00E3601E" w:rsidRDefault="002D2B06" w:rsidP="00460A21">
      <w:pPr>
        <w:spacing w:line="360" w:lineRule="auto"/>
        <w:rPr>
          <w:rFonts w:cs="Arial"/>
          <w:szCs w:val="20"/>
        </w:rPr>
      </w:pPr>
      <w:r>
        <w:rPr>
          <w:rFonts w:cs="Arial"/>
          <w:szCs w:val="20"/>
        </w:rPr>
        <w:br w:type="page"/>
      </w:r>
      <w:r w:rsidR="009B04F2" w:rsidRPr="00E3601E">
        <w:rPr>
          <w:rFonts w:cs="Arial"/>
          <w:szCs w:val="20"/>
        </w:rPr>
        <w:lastRenderedPageBreak/>
        <w:t>De ondergetekenden</w:t>
      </w:r>
    </w:p>
    <w:p w14:paraId="10C40A7E" w14:textId="77777777" w:rsidR="009B04F2" w:rsidRPr="00E3601E" w:rsidRDefault="009B04F2" w:rsidP="00460A21">
      <w:pPr>
        <w:spacing w:line="360" w:lineRule="auto"/>
        <w:rPr>
          <w:rFonts w:cs="Arial"/>
          <w:szCs w:val="20"/>
        </w:rPr>
      </w:pPr>
    </w:p>
    <w:p w14:paraId="4BD34928" w14:textId="685AEE6F" w:rsidR="009B04F2" w:rsidRPr="00E3601E" w:rsidRDefault="00B569E1" w:rsidP="00460A21">
      <w:pPr>
        <w:numPr>
          <w:ilvl w:val="0"/>
          <w:numId w:val="1"/>
        </w:numPr>
        <w:spacing w:line="360" w:lineRule="auto"/>
        <w:rPr>
          <w:rFonts w:cs="Arial"/>
          <w:szCs w:val="20"/>
        </w:rPr>
      </w:pPr>
      <w:r>
        <w:rPr>
          <w:rFonts w:cs="Arial"/>
          <w:b/>
          <w:u w:val="single"/>
        </w:rPr>
        <w:t xml:space="preserve">Stichting </w:t>
      </w:r>
      <w:r w:rsidR="00660FE2" w:rsidRPr="00643C78">
        <w:rPr>
          <w:rFonts w:cs="Arial"/>
          <w:b/>
          <w:u w:val="single"/>
        </w:rPr>
        <w:t>ROC Nijmegen</w:t>
      </w:r>
      <w:r w:rsidR="00660FE2" w:rsidRPr="00643C78">
        <w:rPr>
          <w:rFonts w:cs="Arial"/>
        </w:rPr>
        <w:t xml:space="preserve">, gevestigd en kantoorhoudende te Nijmegen aan de </w:t>
      </w:r>
      <w:r w:rsidR="00660FE2" w:rsidRPr="00AD7C19">
        <w:rPr>
          <w:rFonts w:cs="Arial"/>
          <w:bCs/>
        </w:rPr>
        <w:t>Campusbaan 6</w:t>
      </w:r>
      <w:r w:rsidR="00660FE2" w:rsidRPr="00643C78">
        <w:rPr>
          <w:rFonts w:cs="Arial"/>
        </w:rPr>
        <w:t xml:space="preserve">, postcode </w:t>
      </w:r>
      <w:r w:rsidR="00660FE2" w:rsidRPr="00AD7C19">
        <w:rPr>
          <w:rFonts w:cs="Arial"/>
          <w:bCs/>
        </w:rPr>
        <w:t>6512 BT</w:t>
      </w:r>
      <w:r w:rsidR="00660FE2" w:rsidRPr="00643C78">
        <w:rPr>
          <w:rFonts w:cs="Arial"/>
        </w:rPr>
        <w:t>, ingeschreven in het handelsregister onder nummer 41261341, hierbij vertegenwoordigd door</w:t>
      </w:r>
      <w:r w:rsidR="00550C50">
        <w:rPr>
          <w:rFonts w:cs="Arial"/>
        </w:rPr>
        <w:t xml:space="preserve"> </w:t>
      </w:r>
      <w:r w:rsidR="00CB3843">
        <w:rPr>
          <w:rFonts w:cs="Arial"/>
        </w:rPr>
        <w:t>Dhr. P.A.A. van Mulkom</w:t>
      </w:r>
      <w:r w:rsidR="00F9025D" w:rsidRPr="00643C78">
        <w:rPr>
          <w:rFonts w:cs="Arial"/>
        </w:rPr>
        <w:t>, hierna te noemen “Opdrachtgever”</w:t>
      </w:r>
      <w:r w:rsidR="009B04F2" w:rsidRPr="00E3601E">
        <w:rPr>
          <w:rFonts w:cs="Arial"/>
          <w:szCs w:val="20"/>
        </w:rPr>
        <w:t>,</w:t>
      </w:r>
    </w:p>
    <w:p w14:paraId="03AA6504" w14:textId="77777777" w:rsidR="009B04F2" w:rsidRPr="00E3601E" w:rsidRDefault="009B04F2" w:rsidP="00460A21">
      <w:pPr>
        <w:spacing w:line="360" w:lineRule="auto"/>
        <w:ind w:left="360"/>
        <w:rPr>
          <w:rFonts w:cs="Arial"/>
          <w:szCs w:val="20"/>
        </w:rPr>
      </w:pPr>
    </w:p>
    <w:p w14:paraId="3AF209FE" w14:textId="77777777" w:rsidR="009B04F2" w:rsidRPr="00E3601E" w:rsidRDefault="009B04F2" w:rsidP="00460A21">
      <w:pPr>
        <w:spacing w:line="360" w:lineRule="auto"/>
        <w:ind w:left="360"/>
        <w:rPr>
          <w:rFonts w:cs="Arial"/>
          <w:szCs w:val="20"/>
        </w:rPr>
      </w:pPr>
      <w:r w:rsidRPr="00E3601E">
        <w:rPr>
          <w:rFonts w:cs="Arial"/>
          <w:szCs w:val="20"/>
        </w:rPr>
        <w:t>En</w:t>
      </w:r>
    </w:p>
    <w:p w14:paraId="7276304F" w14:textId="77777777" w:rsidR="009B04F2" w:rsidRPr="00E3601E" w:rsidRDefault="009B04F2" w:rsidP="00460A21">
      <w:pPr>
        <w:spacing w:line="360" w:lineRule="auto"/>
        <w:ind w:left="360"/>
        <w:rPr>
          <w:rFonts w:cs="Arial"/>
          <w:szCs w:val="20"/>
        </w:rPr>
      </w:pPr>
    </w:p>
    <w:p w14:paraId="3B283B23" w14:textId="47D08649" w:rsidR="009B04F2" w:rsidRPr="00E3601E" w:rsidRDefault="004838FB" w:rsidP="00460A21">
      <w:pPr>
        <w:numPr>
          <w:ilvl w:val="0"/>
          <w:numId w:val="1"/>
        </w:numPr>
        <w:spacing w:line="360" w:lineRule="auto"/>
        <w:rPr>
          <w:rFonts w:cs="Arial"/>
          <w:szCs w:val="20"/>
        </w:rPr>
      </w:pPr>
      <w:r>
        <w:rPr>
          <w:rFonts w:cs="Arial"/>
          <w:b/>
          <w:u w:val="single"/>
        </w:rPr>
        <w:t>[leverancier]</w:t>
      </w:r>
      <w:r w:rsidR="00F9025D" w:rsidRPr="00450E00">
        <w:rPr>
          <w:rFonts w:cs="Arial"/>
        </w:rPr>
        <w:t>, gevestigd te</w:t>
      </w:r>
      <w:r w:rsidR="00EA3DB0">
        <w:rPr>
          <w:rFonts w:cs="Arial"/>
        </w:rPr>
        <w:t xml:space="preserve"> </w:t>
      </w:r>
      <w:r>
        <w:rPr>
          <w:rFonts w:cs="Arial"/>
        </w:rPr>
        <w:t>[plaats}</w:t>
      </w:r>
      <w:r w:rsidR="00F9025D" w:rsidRPr="00450E00">
        <w:rPr>
          <w:rFonts w:cs="Arial"/>
        </w:rPr>
        <w:t>,</w:t>
      </w:r>
      <w:r>
        <w:rPr>
          <w:rFonts w:cs="Arial"/>
        </w:rPr>
        <w:t xml:space="preserve"> [adres],</w:t>
      </w:r>
      <w:r w:rsidR="00F9025D" w:rsidRPr="00450E00">
        <w:rPr>
          <w:rFonts w:cs="Arial"/>
        </w:rPr>
        <w:t xml:space="preserve"> </w:t>
      </w:r>
      <w:r w:rsidR="00F9025D">
        <w:rPr>
          <w:rFonts w:cs="Arial"/>
        </w:rPr>
        <w:t>postcod</w:t>
      </w:r>
      <w:r w:rsidR="00F9025D" w:rsidRPr="00885E19">
        <w:rPr>
          <w:rFonts w:cs="Arial"/>
        </w:rPr>
        <w:t xml:space="preserve">e </w:t>
      </w:r>
      <w:r>
        <w:rPr>
          <w:rFonts w:cs="Arial"/>
        </w:rPr>
        <w:t xml:space="preserve">[…] </w:t>
      </w:r>
      <w:r w:rsidR="00F9025D">
        <w:rPr>
          <w:rFonts w:cs="Arial"/>
        </w:rPr>
        <w:t xml:space="preserve"> </w:t>
      </w:r>
      <w:r w:rsidR="00F9025D" w:rsidRPr="00450E00">
        <w:rPr>
          <w:rFonts w:cs="Arial"/>
        </w:rPr>
        <w:t>ingeschreven in het handelsregister onder num</w:t>
      </w:r>
      <w:r w:rsidR="00F9025D" w:rsidRPr="00B96DC5">
        <w:rPr>
          <w:rFonts w:cs="Arial"/>
        </w:rPr>
        <w:t>mer</w:t>
      </w:r>
      <w:r>
        <w:rPr>
          <w:rFonts w:cs="Arial"/>
        </w:rPr>
        <w:t xml:space="preserve"> [….]</w:t>
      </w:r>
      <w:r w:rsidR="00F9025D" w:rsidRPr="00B96DC5">
        <w:rPr>
          <w:rFonts w:cs="Arial"/>
        </w:rPr>
        <w:t>,</w:t>
      </w:r>
      <w:r w:rsidR="00F9025D" w:rsidRPr="00450E00">
        <w:rPr>
          <w:rFonts w:cs="Arial"/>
        </w:rPr>
        <w:t xml:space="preserve"> hierbij vertegenwoordigd door [</w:t>
      </w:r>
      <w:r w:rsidR="00F9025D" w:rsidRPr="00185378">
        <w:rPr>
          <w:rFonts w:cs="Arial"/>
          <w:highlight w:val="yellow"/>
        </w:rPr>
        <w:t>naam vertegenwoordiger]</w:t>
      </w:r>
      <w:r w:rsidR="00F9025D" w:rsidRPr="00450E00">
        <w:rPr>
          <w:rFonts w:cs="Arial"/>
        </w:rPr>
        <w:t>, hierna te noemen “Opdrachtnemer</w:t>
      </w:r>
      <w:r w:rsidR="00F9025D">
        <w:rPr>
          <w:rFonts w:cs="Arial"/>
        </w:rPr>
        <w:t>”</w:t>
      </w:r>
    </w:p>
    <w:p w14:paraId="1171920C" w14:textId="77777777" w:rsidR="003E2F0C" w:rsidRPr="00E3601E" w:rsidRDefault="003E2F0C" w:rsidP="00460A21">
      <w:pPr>
        <w:spacing w:line="360" w:lineRule="auto"/>
        <w:rPr>
          <w:rFonts w:cs="Arial"/>
          <w:szCs w:val="20"/>
        </w:rPr>
      </w:pPr>
    </w:p>
    <w:p w14:paraId="4CFC9227" w14:textId="77777777" w:rsidR="003E2F0C" w:rsidRDefault="00F9025D" w:rsidP="00460A21">
      <w:pPr>
        <w:spacing w:line="360" w:lineRule="auto"/>
        <w:rPr>
          <w:rFonts w:cs="Arial"/>
          <w:szCs w:val="20"/>
        </w:rPr>
      </w:pPr>
      <w:r>
        <w:rPr>
          <w:rFonts w:cs="Arial"/>
          <w:szCs w:val="20"/>
        </w:rPr>
        <w:t>Hierna ieder afzonderlijk aangeduid als “Partij” en gezamenlijk als “Partijen”</w:t>
      </w:r>
    </w:p>
    <w:p w14:paraId="107FBA10" w14:textId="77777777" w:rsidR="00F9025D" w:rsidRPr="00E3601E" w:rsidRDefault="00F9025D" w:rsidP="00460A21">
      <w:pPr>
        <w:spacing w:line="360" w:lineRule="auto"/>
        <w:rPr>
          <w:rFonts w:cs="Arial"/>
          <w:szCs w:val="20"/>
        </w:rPr>
      </w:pPr>
    </w:p>
    <w:p w14:paraId="0F11ADC4" w14:textId="77777777" w:rsidR="003E2F0C" w:rsidRPr="00E3601E" w:rsidRDefault="003E2F0C" w:rsidP="00460A21">
      <w:pPr>
        <w:spacing w:line="360" w:lineRule="auto"/>
        <w:rPr>
          <w:rFonts w:cs="Arial"/>
          <w:szCs w:val="20"/>
        </w:rPr>
      </w:pPr>
      <w:r w:rsidRPr="00E3601E">
        <w:rPr>
          <w:rFonts w:cs="Arial"/>
          <w:szCs w:val="20"/>
        </w:rPr>
        <w:t>Nemen het volgende in aanmerking:</w:t>
      </w:r>
    </w:p>
    <w:p w14:paraId="3443E34A" w14:textId="77777777" w:rsidR="00136EB7" w:rsidRPr="00E3601E" w:rsidRDefault="00136EB7" w:rsidP="00460A21">
      <w:pPr>
        <w:spacing w:line="360" w:lineRule="auto"/>
        <w:rPr>
          <w:rFonts w:cs="Arial"/>
          <w:szCs w:val="20"/>
        </w:rPr>
      </w:pPr>
    </w:p>
    <w:p w14:paraId="2B73525E" w14:textId="0B2C33EE" w:rsidR="003E2F0C" w:rsidRPr="00E3601E" w:rsidRDefault="003E2F0C" w:rsidP="00460A21">
      <w:pPr>
        <w:numPr>
          <w:ilvl w:val="0"/>
          <w:numId w:val="2"/>
        </w:numPr>
        <w:spacing w:line="360" w:lineRule="auto"/>
        <w:rPr>
          <w:rFonts w:cs="Arial"/>
          <w:szCs w:val="20"/>
        </w:rPr>
      </w:pPr>
      <w:r w:rsidRPr="00E3601E">
        <w:rPr>
          <w:rFonts w:cs="Arial"/>
          <w:szCs w:val="20"/>
        </w:rPr>
        <w:t xml:space="preserve">Opdrachtgever heeft </w:t>
      </w:r>
      <w:r w:rsidR="00136EB7" w:rsidRPr="00E3601E">
        <w:rPr>
          <w:rFonts w:cs="Arial"/>
          <w:szCs w:val="20"/>
        </w:rPr>
        <w:t xml:space="preserve">al dan niet </w:t>
      </w:r>
      <w:r w:rsidRPr="00E3601E">
        <w:rPr>
          <w:rFonts w:cs="Arial"/>
          <w:szCs w:val="20"/>
        </w:rPr>
        <w:t xml:space="preserve">op gezette tijden behoefte aan </w:t>
      </w:r>
      <w:r w:rsidR="00FB6883">
        <w:rPr>
          <w:rFonts w:cs="Arial"/>
          <w:szCs w:val="20"/>
        </w:rPr>
        <w:t xml:space="preserve">(door)ontwikkeling, technisch beheer en onderhoud </w:t>
      </w:r>
      <w:r w:rsidR="003C5E2D">
        <w:rPr>
          <w:rFonts w:cs="Arial"/>
          <w:szCs w:val="20"/>
        </w:rPr>
        <w:t>aan de websites (cms Joomla en Craft)</w:t>
      </w:r>
      <w:r w:rsidR="00952BE7">
        <w:rPr>
          <w:rFonts w:cs="Arial"/>
          <w:szCs w:val="20"/>
        </w:rPr>
        <w:t xml:space="preserve"> en aanverwante dienstverlening</w:t>
      </w:r>
      <w:r w:rsidRPr="00E3601E">
        <w:rPr>
          <w:rFonts w:cs="Arial"/>
          <w:szCs w:val="20"/>
        </w:rPr>
        <w:t>;</w:t>
      </w:r>
    </w:p>
    <w:p w14:paraId="022BBABE" w14:textId="77777777" w:rsidR="003E2F0C" w:rsidRPr="00E3601E" w:rsidRDefault="003E2F0C" w:rsidP="00460A21">
      <w:pPr>
        <w:numPr>
          <w:ilvl w:val="0"/>
          <w:numId w:val="2"/>
        </w:numPr>
        <w:spacing w:line="360" w:lineRule="auto"/>
        <w:rPr>
          <w:rFonts w:cs="Arial"/>
          <w:szCs w:val="20"/>
        </w:rPr>
      </w:pPr>
      <w:r w:rsidRPr="00E3601E">
        <w:rPr>
          <w:rFonts w:cs="Arial"/>
          <w:szCs w:val="20"/>
        </w:rPr>
        <w:t xml:space="preserve">Opdrachtnemer is in staat deze </w:t>
      </w:r>
      <w:r w:rsidR="002735C1" w:rsidRPr="00E3601E">
        <w:rPr>
          <w:rFonts w:cs="Arial"/>
          <w:szCs w:val="20"/>
        </w:rPr>
        <w:t>zaken</w:t>
      </w:r>
      <w:r w:rsidRPr="00E3601E">
        <w:rPr>
          <w:rFonts w:cs="Arial"/>
          <w:szCs w:val="20"/>
        </w:rPr>
        <w:t xml:space="preserve"> </w:t>
      </w:r>
      <w:r w:rsidR="00925485" w:rsidRPr="00E3601E">
        <w:rPr>
          <w:rFonts w:cs="Arial"/>
          <w:szCs w:val="20"/>
        </w:rPr>
        <w:t>te leveren;</w:t>
      </w:r>
    </w:p>
    <w:p w14:paraId="62A7AF49" w14:textId="77777777" w:rsidR="003E2F0C" w:rsidRPr="006B15C6" w:rsidRDefault="00925485" w:rsidP="00460A21">
      <w:pPr>
        <w:numPr>
          <w:ilvl w:val="0"/>
          <w:numId w:val="2"/>
        </w:numPr>
        <w:spacing w:line="360" w:lineRule="auto"/>
        <w:rPr>
          <w:rFonts w:cs="Arial"/>
          <w:szCs w:val="20"/>
        </w:rPr>
      </w:pPr>
      <w:r w:rsidRPr="00E3601E">
        <w:rPr>
          <w:rFonts w:cs="Arial"/>
          <w:szCs w:val="20"/>
        </w:rPr>
        <w:t xml:space="preserve">In de onderhavige overeenkomst </w:t>
      </w:r>
      <w:r w:rsidR="00136EB7" w:rsidRPr="00E3601E">
        <w:rPr>
          <w:rFonts w:cs="Arial"/>
          <w:szCs w:val="20"/>
        </w:rPr>
        <w:t xml:space="preserve">leggen </w:t>
      </w:r>
      <w:r w:rsidRPr="00E3601E">
        <w:rPr>
          <w:rFonts w:cs="Arial"/>
          <w:szCs w:val="20"/>
        </w:rPr>
        <w:t xml:space="preserve">partijen </w:t>
      </w:r>
      <w:r w:rsidR="00136EB7" w:rsidRPr="00E3601E">
        <w:rPr>
          <w:rFonts w:cs="Arial"/>
          <w:szCs w:val="20"/>
        </w:rPr>
        <w:t xml:space="preserve">vast onder welke </w:t>
      </w:r>
      <w:r w:rsidRPr="00E3601E">
        <w:rPr>
          <w:rFonts w:cs="Arial"/>
          <w:szCs w:val="20"/>
        </w:rPr>
        <w:t>randvoorwaarden</w:t>
      </w:r>
      <w:r w:rsidR="00136EB7" w:rsidRPr="00E3601E">
        <w:rPr>
          <w:rFonts w:cs="Arial"/>
          <w:szCs w:val="20"/>
        </w:rPr>
        <w:t xml:space="preserve"> </w:t>
      </w:r>
      <w:r w:rsidR="00136EB7" w:rsidRPr="006B15C6">
        <w:rPr>
          <w:rFonts w:cs="Arial"/>
          <w:szCs w:val="20"/>
        </w:rPr>
        <w:t xml:space="preserve">Opdrachtnemer genoemde </w:t>
      </w:r>
      <w:r w:rsidR="002735C1" w:rsidRPr="006B15C6">
        <w:rPr>
          <w:rFonts w:cs="Arial"/>
          <w:szCs w:val="20"/>
        </w:rPr>
        <w:t>zaken</w:t>
      </w:r>
      <w:r w:rsidR="00136EB7" w:rsidRPr="006B15C6">
        <w:rPr>
          <w:rFonts w:cs="Arial"/>
          <w:szCs w:val="20"/>
        </w:rPr>
        <w:t xml:space="preserve"> aan Opdrachtgever zal leveren</w:t>
      </w:r>
      <w:r w:rsidRPr="006B15C6">
        <w:rPr>
          <w:rFonts w:cs="Arial"/>
          <w:szCs w:val="20"/>
        </w:rPr>
        <w:t>.</w:t>
      </w:r>
    </w:p>
    <w:p w14:paraId="55FC806D" w14:textId="4E025841" w:rsidR="004870D5" w:rsidRPr="006B15C6" w:rsidRDefault="004870D5" w:rsidP="00460A21">
      <w:pPr>
        <w:numPr>
          <w:ilvl w:val="0"/>
          <w:numId w:val="2"/>
        </w:numPr>
        <w:spacing w:line="360" w:lineRule="auto"/>
        <w:rPr>
          <w:rFonts w:cs="Arial"/>
          <w:szCs w:val="20"/>
        </w:rPr>
      </w:pPr>
      <w:r w:rsidRPr="006B15C6">
        <w:rPr>
          <w:rFonts w:cs="Arial"/>
          <w:szCs w:val="20"/>
        </w:rPr>
        <w:t xml:space="preserve">Deze overeenkomst is tot stand gekomen naar aanleiding van de Europese openbare aanbesteding met kenmerk </w:t>
      </w:r>
      <w:r w:rsidR="002E483E" w:rsidRPr="004A4659">
        <w:rPr>
          <w:rFonts w:cs="Arial"/>
          <w:szCs w:val="20"/>
          <w:highlight w:val="yellow"/>
        </w:rPr>
        <w:t>TN</w:t>
      </w:r>
      <w:r w:rsidR="000D7990" w:rsidRPr="004A4659">
        <w:rPr>
          <w:rFonts w:cs="Arial"/>
          <w:szCs w:val="20"/>
          <w:highlight w:val="yellow"/>
        </w:rPr>
        <w:t>…..</w:t>
      </w:r>
      <w:r w:rsidRPr="006B15C6">
        <w:rPr>
          <w:rFonts w:cs="Arial"/>
          <w:szCs w:val="20"/>
        </w:rPr>
        <w:t xml:space="preserve"> gepubliceerd op </w:t>
      </w:r>
      <w:r w:rsidR="000D7990">
        <w:rPr>
          <w:rFonts w:cs="Arial"/>
          <w:szCs w:val="20"/>
        </w:rPr>
        <w:t>[datum]</w:t>
      </w:r>
      <w:r w:rsidR="002E483E" w:rsidRPr="006B15C6">
        <w:rPr>
          <w:rFonts w:cs="Arial"/>
          <w:szCs w:val="20"/>
        </w:rPr>
        <w:t xml:space="preserve">. </w:t>
      </w:r>
      <w:r w:rsidRPr="006B15C6">
        <w:rPr>
          <w:rFonts w:cs="Arial"/>
          <w:szCs w:val="20"/>
        </w:rPr>
        <w:t>De aanbestedingsdocumenten behorende bij deze aanbesteding zijn een onlosmakelijk onderdeel van deze overeenkomst.</w:t>
      </w:r>
    </w:p>
    <w:p w14:paraId="52D7BE92" w14:textId="77777777" w:rsidR="00136EB7" w:rsidRPr="00E3601E" w:rsidRDefault="00136EB7" w:rsidP="00460A21">
      <w:pPr>
        <w:spacing w:line="360" w:lineRule="auto"/>
        <w:rPr>
          <w:rFonts w:cs="Arial"/>
          <w:szCs w:val="20"/>
        </w:rPr>
      </w:pPr>
    </w:p>
    <w:p w14:paraId="39B6D33C" w14:textId="77777777" w:rsidR="008C4FAF" w:rsidRDefault="00925485" w:rsidP="000873D0">
      <w:pPr>
        <w:spacing w:line="360" w:lineRule="auto"/>
        <w:rPr>
          <w:rFonts w:cs="Arial"/>
          <w:szCs w:val="20"/>
        </w:rPr>
      </w:pPr>
      <w:r w:rsidRPr="00E3601E">
        <w:rPr>
          <w:rFonts w:cs="Arial"/>
          <w:szCs w:val="20"/>
        </w:rPr>
        <w:t>En komen het volgende overeen:</w:t>
      </w:r>
    </w:p>
    <w:p w14:paraId="68FA71BF" w14:textId="77777777" w:rsidR="00901CBD" w:rsidRPr="00E3601E" w:rsidRDefault="00901CBD" w:rsidP="00834BFE">
      <w:pPr>
        <w:pStyle w:val="Artikel1"/>
        <w:numPr>
          <w:ilvl w:val="0"/>
          <w:numId w:val="5"/>
        </w:numPr>
        <w:tabs>
          <w:tab w:val="clear" w:pos="851"/>
          <w:tab w:val="left" w:pos="1080"/>
        </w:tabs>
        <w:suppressAutoHyphens/>
        <w:spacing w:line="360" w:lineRule="auto"/>
        <w:rPr>
          <w:rFonts w:cs="Arial"/>
          <w:smallCaps w:val="0"/>
        </w:rPr>
      </w:pPr>
      <w:bookmarkStart w:id="0" w:name="_Toc113872382"/>
      <w:r w:rsidRPr="00E3601E">
        <w:rPr>
          <w:rFonts w:cs="Arial"/>
          <w:smallCaps w:val="0"/>
        </w:rPr>
        <w:t>Definities</w:t>
      </w:r>
      <w:bookmarkEnd w:id="0"/>
    </w:p>
    <w:p w14:paraId="6AEA89AC" w14:textId="77777777" w:rsidR="008F5BA2" w:rsidRPr="00D00F9A" w:rsidRDefault="008F5BA2" w:rsidP="00834BFE">
      <w:pPr>
        <w:pStyle w:val="Artikeltekst"/>
        <w:numPr>
          <w:ilvl w:val="1"/>
          <w:numId w:val="5"/>
        </w:numPr>
        <w:spacing w:line="360" w:lineRule="auto"/>
        <w:rPr>
          <w:rFonts w:cs="Arial"/>
          <w:sz w:val="20"/>
        </w:rPr>
      </w:pPr>
      <w:r w:rsidRPr="00D00F9A">
        <w:rPr>
          <w:rFonts w:cs="Arial"/>
          <w:sz w:val="20"/>
        </w:rPr>
        <w:t xml:space="preserve">Aflevering: het door Opdrachtnemer aan Opdrachtgever </w:t>
      </w:r>
      <w:r w:rsidR="00590432" w:rsidRPr="00D00F9A">
        <w:rPr>
          <w:rFonts w:cs="Arial"/>
          <w:sz w:val="20"/>
        </w:rPr>
        <w:t xml:space="preserve">feitelijk </w:t>
      </w:r>
      <w:r w:rsidRPr="00D00F9A">
        <w:rPr>
          <w:rFonts w:cs="Arial"/>
          <w:sz w:val="20"/>
        </w:rPr>
        <w:t>ter beschikking stellen van de Zaken op het overeengekomen tijdstip, op de overeengekomen plaats en overigens tegen de overeengekomen voorwaarden.</w:t>
      </w:r>
    </w:p>
    <w:p w14:paraId="42B06ACB" w14:textId="323A296C" w:rsidR="000911C4" w:rsidRPr="007617AB" w:rsidRDefault="000911C4" w:rsidP="007617AB">
      <w:pPr>
        <w:pStyle w:val="Artikeltekst"/>
        <w:numPr>
          <w:ilvl w:val="1"/>
          <w:numId w:val="5"/>
        </w:numPr>
        <w:spacing w:line="360" w:lineRule="auto"/>
        <w:rPr>
          <w:rFonts w:cs="Arial"/>
          <w:sz w:val="20"/>
        </w:rPr>
      </w:pPr>
      <w:r w:rsidRPr="007617AB">
        <w:rPr>
          <w:rFonts w:cs="Arial"/>
          <w:sz w:val="20"/>
        </w:rPr>
        <w:t xml:space="preserve">Algemene Inkoopvoorwaarden: de Algemene Inkoopvoorwaarden </w:t>
      </w:r>
      <w:r w:rsidR="003A467C">
        <w:rPr>
          <w:rFonts w:cs="Arial"/>
          <w:sz w:val="20"/>
        </w:rPr>
        <w:t>FSR V</w:t>
      </w:r>
      <w:r w:rsidR="00685DFA">
        <w:rPr>
          <w:rFonts w:cs="Arial"/>
          <w:sz w:val="20"/>
        </w:rPr>
        <w:t>4</w:t>
      </w:r>
      <w:r w:rsidR="003A467C">
        <w:rPr>
          <w:rFonts w:cs="Arial"/>
          <w:sz w:val="20"/>
        </w:rPr>
        <w:t>.0</w:t>
      </w:r>
      <w:r w:rsidR="004E6B75" w:rsidRPr="007617AB">
        <w:rPr>
          <w:rFonts w:cs="Arial"/>
          <w:sz w:val="20"/>
        </w:rPr>
        <w:t>.</w:t>
      </w:r>
      <w:r w:rsidRPr="007617AB">
        <w:rPr>
          <w:rFonts w:cs="Arial"/>
          <w:sz w:val="20"/>
        </w:rPr>
        <w:t xml:space="preserve"> </w:t>
      </w:r>
    </w:p>
    <w:p w14:paraId="04FDC963" w14:textId="77777777" w:rsidR="005A5ACE" w:rsidRPr="007617AB" w:rsidRDefault="008C4FAF" w:rsidP="007617AB">
      <w:pPr>
        <w:pStyle w:val="Artikeltekst"/>
        <w:numPr>
          <w:ilvl w:val="1"/>
          <w:numId w:val="5"/>
        </w:numPr>
        <w:spacing w:line="360" w:lineRule="auto"/>
        <w:rPr>
          <w:rFonts w:cs="Arial"/>
          <w:sz w:val="20"/>
        </w:rPr>
      </w:pPr>
      <w:r>
        <w:rPr>
          <w:rFonts w:cs="Arial"/>
          <w:sz w:val="20"/>
        </w:rPr>
        <w:t>O</w:t>
      </w:r>
      <w:r w:rsidRPr="007617AB">
        <w:rPr>
          <w:rFonts w:cs="Arial"/>
          <w:sz w:val="20"/>
        </w:rPr>
        <w:t>vereenkomst</w:t>
      </w:r>
      <w:r w:rsidR="004E6B75" w:rsidRPr="007617AB">
        <w:rPr>
          <w:rFonts w:cs="Arial"/>
          <w:sz w:val="20"/>
        </w:rPr>
        <w:t>: de onderhavige overeenkomst.</w:t>
      </w:r>
    </w:p>
    <w:p w14:paraId="17239410" w14:textId="77777777" w:rsidR="00590432" w:rsidRPr="007617AB" w:rsidRDefault="00590432" w:rsidP="007617AB">
      <w:pPr>
        <w:pStyle w:val="Artikeltekst"/>
        <w:numPr>
          <w:ilvl w:val="1"/>
          <w:numId w:val="5"/>
        </w:numPr>
        <w:spacing w:line="360" w:lineRule="auto"/>
        <w:rPr>
          <w:rFonts w:cs="Arial"/>
          <w:sz w:val="20"/>
        </w:rPr>
      </w:pPr>
      <w:r w:rsidRPr="007617AB">
        <w:rPr>
          <w:rFonts w:cs="Arial"/>
          <w:sz w:val="20"/>
        </w:rPr>
        <w:t xml:space="preserve">Prijs: de feitelijke met een </w:t>
      </w:r>
      <w:r w:rsidR="00D604B5" w:rsidRPr="007617AB">
        <w:rPr>
          <w:rFonts w:cs="Arial"/>
          <w:sz w:val="20"/>
        </w:rPr>
        <w:t>l</w:t>
      </w:r>
      <w:r w:rsidRPr="007617AB">
        <w:rPr>
          <w:rFonts w:cs="Arial"/>
          <w:sz w:val="20"/>
        </w:rPr>
        <w:t>evering gemoeide eenheidsprijs.</w:t>
      </w:r>
    </w:p>
    <w:p w14:paraId="4AF3ED06" w14:textId="77777777" w:rsidR="00590432" w:rsidRPr="007617AB" w:rsidRDefault="00590432" w:rsidP="007617AB">
      <w:pPr>
        <w:pStyle w:val="Artikeltekst"/>
        <w:numPr>
          <w:ilvl w:val="1"/>
          <w:numId w:val="5"/>
        </w:numPr>
        <w:spacing w:line="360" w:lineRule="auto"/>
        <w:rPr>
          <w:rFonts w:cs="Arial"/>
          <w:sz w:val="20"/>
        </w:rPr>
      </w:pPr>
      <w:r w:rsidRPr="007617AB">
        <w:rPr>
          <w:rFonts w:cs="Arial"/>
          <w:sz w:val="20"/>
        </w:rPr>
        <w:t>Tarie</w:t>
      </w:r>
      <w:r w:rsidR="00182D6D" w:rsidRPr="007617AB">
        <w:rPr>
          <w:rFonts w:cs="Arial"/>
          <w:sz w:val="20"/>
        </w:rPr>
        <w:t>ven</w:t>
      </w:r>
      <w:r w:rsidRPr="007617AB">
        <w:rPr>
          <w:rFonts w:cs="Arial"/>
          <w:sz w:val="20"/>
        </w:rPr>
        <w:t>: alle gedurende de Overeenkomst geldende afspraken terzake van de Prijs, kortingen</w:t>
      </w:r>
      <w:r w:rsidR="00182D6D" w:rsidRPr="007617AB">
        <w:rPr>
          <w:rFonts w:cs="Arial"/>
          <w:sz w:val="20"/>
        </w:rPr>
        <w:t>, malusregelingen</w:t>
      </w:r>
      <w:r w:rsidRPr="007617AB">
        <w:rPr>
          <w:rFonts w:cs="Arial"/>
          <w:sz w:val="20"/>
        </w:rPr>
        <w:t xml:space="preserve"> e.d.. </w:t>
      </w:r>
    </w:p>
    <w:p w14:paraId="0AD8D666" w14:textId="77777777" w:rsidR="00834BFE" w:rsidRPr="007617AB" w:rsidRDefault="002735C1" w:rsidP="007617AB">
      <w:pPr>
        <w:pStyle w:val="Artikeltekst"/>
        <w:numPr>
          <w:ilvl w:val="1"/>
          <w:numId w:val="5"/>
        </w:numPr>
        <w:spacing w:line="360" w:lineRule="auto"/>
        <w:rPr>
          <w:rFonts w:cs="Arial"/>
          <w:sz w:val="20"/>
        </w:rPr>
      </w:pPr>
      <w:r w:rsidRPr="007617AB">
        <w:rPr>
          <w:rFonts w:cs="Arial"/>
          <w:sz w:val="20"/>
        </w:rPr>
        <w:lastRenderedPageBreak/>
        <w:t xml:space="preserve">Zaken: </w:t>
      </w:r>
      <w:r w:rsidR="00360008" w:rsidRPr="007617AB">
        <w:rPr>
          <w:rFonts w:cs="Arial"/>
          <w:sz w:val="20"/>
        </w:rPr>
        <w:t xml:space="preserve">Alle op basis van de Overeenkomst door Opdrachtnemer aan Opdrachtgever te leveren producten </w:t>
      </w:r>
      <w:r w:rsidR="002862B6">
        <w:rPr>
          <w:rFonts w:cs="Arial"/>
          <w:sz w:val="20"/>
        </w:rPr>
        <w:t xml:space="preserve">en diensten </w:t>
      </w:r>
      <w:r w:rsidR="00360008" w:rsidRPr="007617AB">
        <w:rPr>
          <w:rFonts w:cs="Arial"/>
          <w:sz w:val="20"/>
        </w:rPr>
        <w:t>(met inbegrip van de bijbehorende (licentie)rechten).</w:t>
      </w:r>
    </w:p>
    <w:p w14:paraId="3BA5CB04" w14:textId="77777777" w:rsidR="00901CBD" w:rsidRPr="00834BFE" w:rsidRDefault="00E33825" w:rsidP="00834BFE">
      <w:pPr>
        <w:pStyle w:val="Artikel1"/>
        <w:numPr>
          <w:ilvl w:val="0"/>
          <w:numId w:val="5"/>
        </w:numPr>
        <w:tabs>
          <w:tab w:val="clear" w:pos="851"/>
          <w:tab w:val="left" w:pos="1080"/>
        </w:tabs>
        <w:suppressAutoHyphens/>
        <w:spacing w:line="360" w:lineRule="auto"/>
        <w:rPr>
          <w:rFonts w:cs="Arial"/>
          <w:smallCaps w:val="0"/>
        </w:rPr>
      </w:pPr>
      <w:bookmarkStart w:id="1" w:name="_Toc113872383"/>
      <w:r w:rsidRPr="00834BFE">
        <w:rPr>
          <w:rFonts w:cs="Arial"/>
          <w:smallCaps w:val="0"/>
        </w:rPr>
        <w:t>Algemeen</w:t>
      </w:r>
      <w:bookmarkEnd w:id="1"/>
    </w:p>
    <w:p w14:paraId="626A28A0" w14:textId="77777777" w:rsidR="003324ED" w:rsidRPr="007617AB" w:rsidRDefault="00901CBD" w:rsidP="007617AB">
      <w:pPr>
        <w:pStyle w:val="Artikeltekst"/>
        <w:numPr>
          <w:ilvl w:val="1"/>
          <w:numId w:val="5"/>
        </w:numPr>
        <w:spacing w:line="360" w:lineRule="auto"/>
        <w:rPr>
          <w:rFonts w:cs="Arial"/>
          <w:sz w:val="20"/>
        </w:rPr>
      </w:pPr>
      <w:r w:rsidRPr="007617AB">
        <w:rPr>
          <w:rFonts w:cs="Arial"/>
          <w:sz w:val="20"/>
        </w:rPr>
        <w:t xml:space="preserve">Opdrachtnemer zal in opdracht van Opdrachtgever de </w:t>
      </w:r>
      <w:r w:rsidR="002735C1" w:rsidRPr="007617AB">
        <w:rPr>
          <w:rFonts w:cs="Arial"/>
          <w:sz w:val="20"/>
        </w:rPr>
        <w:t xml:space="preserve">Zaken leveren </w:t>
      </w:r>
      <w:r w:rsidR="0004726A" w:rsidRPr="007617AB">
        <w:rPr>
          <w:rFonts w:cs="Arial"/>
          <w:sz w:val="20"/>
        </w:rPr>
        <w:t>onder de voorwaarden zoals neergelegd in de Overeenkomst</w:t>
      </w:r>
      <w:r w:rsidRPr="007617AB">
        <w:rPr>
          <w:rFonts w:cs="Arial"/>
          <w:sz w:val="20"/>
        </w:rPr>
        <w:t>.</w:t>
      </w:r>
    </w:p>
    <w:p w14:paraId="1DA5699A" w14:textId="69F87E55" w:rsidR="00ED5666" w:rsidRDefault="00ED5666" w:rsidP="007617AB">
      <w:pPr>
        <w:pStyle w:val="Artikeltekst"/>
        <w:numPr>
          <w:ilvl w:val="1"/>
          <w:numId w:val="5"/>
        </w:numPr>
        <w:spacing w:line="360" w:lineRule="auto"/>
        <w:rPr>
          <w:rFonts w:cs="Arial"/>
          <w:sz w:val="20"/>
        </w:rPr>
      </w:pPr>
      <w:r w:rsidRPr="007617AB">
        <w:rPr>
          <w:rFonts w:cs="Arial"/>
          <w:sz w:val="20"/>
        </w:rPr>
        <w:t xml:space="preserve">De Offerte en de Offerteaanvraag, die </w:t>
      </w:r>
      <w:r w:rsidRPr="00F45126">
        <w:rPr>
          <w:rFonts w:cs="Arial"/>
          <w:sz w:val="20"/>
        </w:rPr>
        <w:t xml:space="preserve">als </w:t>
      </w:r>
      <w:r w:rsidRPr="00F45126">
        <w:rPr>
          <w:rFonts w:cs="Arial"/>
          <w:b/>
          <w:sz w:val="20"/>
        </w:rPr>
        <w:t xml:space="preserve">Bijlage </w:t>
      </w:r>
      <w:r w:rsidRPr="00F45126">
        <w:rPr>
          <w:rFonts w:cs="Arial"/>
          <w:sz w:val="20"/>
        </w:rPr>
        <w:t xml:space="preserve">bij deze </w:t>
      </w:r>
      <w:r w:rsidR="003A467C" w:rsidRPr="00F45126">
        <w:rPr>
          <w:rFonts w:cs="Arial"/>
          <w:sz w:val="20"/>
        </w:rPr>
        <w:t>Overeenkomst</w:t>
      </w:r>
      <w:r w:rsidR="003A467C" w:rsidRPr="007617AB">
        <w:rPr>
          <w:rFonts w:cs="Arial"/>
          <w:sz w:val="20"/>
        </w:rPr>
        <w:t xml:space="preserve"> </w:t>
      </w:r>
      <w:r w:rsidRPr="007617AB">
        <w:rPr>
          <w:rFonts w:cs="Arial"/>
          <w:sz w:val="20"/>
        </w:rPr>
        <w:t>zijn gevoegd, maken deel uit van de Overeenkomst.</w:t>
      </w:r>
    </w:p>
    <w:p w14:paraId="7D138254" w14:textId="140FFF77" w:rsidR="0044436B" w:rsidRPr="007617AB" w:rsidRDefault="00475258" w:rsidP="007617AB">
      <w:pPr>
        <w:pStyle w:val="Artikeltekst"/>
        <w:numPr>
          <w:ilvl w:val="1"/>
          <w:numId w:val="5"/>
        </w:numPr>
        <w:spacing w:line="360" w:lineRule="auto"/>
        <w:rPr>
          <w:rFonts w:cs="Arial"/>
          <w:sz w:val="20"/>
        </w:rPr>
      </w:pPr>
      <w:r>
        <w:rPr>
          <w:rFonts w:cs="Arial"/>
          <w:sz w:val="20"/>
        </w:rPr>
        <w:t>D</w:t>
      </w:r>
      <w:r w:rsidR="00661A56">
        <w:rPr>
          <w:rFonts w:cs="Arial"/>
          <w:sz w:val="20"/>
        </w:rPr>
        <w:t xml:space="preserve">e </w:t>
      </w:r>
      <w:r w:rsidR="00790B57">
        <w:rPr>
          <w:rFonts w:cs="Arial"/>
          <w:sz w:val="20"/>
        </w:rPr>
        <w:t xml:space="preserve">responsetijd </w:t>
      </w:r>
      <w:r w:rsidR="00AE45B9">
        <w:rPr>
          <w:rFonts w:cs="Arial"/>
          <w:sz w:val="20"/>
        </w:rPr>
        <w:t xml:space="preserve">voor </w:t>
      </w:r>
      <w:r w:rsidR="00492831">
        <w:rPr>
          <w:rFonts w:cs="Arial"/>
          <w:sz w:val="20"/>
        </w:rPr>
        <w:t>storingen</w:t>
      </w:r>
      <w:r w:rsidR="009838DB">
        <w:rPr>
          <w:rFonts w:cs="Arial"/>
          <w:sz w:val="20"/>
        </w:rPr>
        <w:t xml:space="preserve"> prioriteit hoog</w:t>
      </w:r>
      <w:r w:rsidR="00492831">
        <w:rPr>
          <w:rFonts w:cs="Arial"/>
          <w:sz w:val="20"/>
        </w:rPr>
        <w:t xml:space="preserve"> </w:t>
      </w:r>
      <w:r>
        <w:rPr>
          <w:rFonts w:cs="Arial"/>
          <w:sz w:val="20"/>
        </w:rPr>
        <w:t xml:space="preserve">is </w:t>
      </w:r>
      <w:r w:rsidR="009838DB">
        <w:rPr>
          <w:rFonts w:cs="Arial"/>
          <w:sz w:val="20"/>
        </w:rPr>
        <w:t>1</w:t>
      </w:r>
      <w:r w:rsidR="005043C4">
        <w:rPr>
          <w:rFonts w:cs="Arial"/>
          <w:sz w:val="20"/>
        </w:rPr>
        <w:t xml:space="preserve"> werku</w:t>
      </w:r>
      <w:r w:rsidR="009838DB">
        <w:rPr>
          <w:rFonts w:cs="Arial"/>
          <w:sz w:val="20"/>
        </w:rPr>
        <w:t>u</w:t>
      </w:r>
      <w:r w:rsidR="005043C4">
        <w:rPr>
          <w:rFonts w:cs="Arial"/>
          <w:sz w:val="20"/>
        </w:rPr>
        <w:t>r (vanaf melding storing door ROC Nijmegen)</w:t>
      </w:r>
      <w:r>
        <w:rPr>
          <w:rFonts w:cs="Arial"/>
          <w:sz w:val="20"/>
        </w:rPr>
        <w:t>.</w:t>
      </w:r>
    </w:p>
    <w:p w14:paraId="6DD10CDD" w14:textId="70B79B22" w:rsidR="00E33825" w:rsidRPr="007617AB" w:rsidRDefault="00E33825" w:rsidP="007617AB">
      <w:pPr>
        <w:pStyle w:val="Artikeltekst"/>
        <w:numPr>
          <w:ilvl w:val="1"/>
          <w:numId w:val="5"/>
        </w:numPr>
        <w:spacing w:line="360" w:lineRule="auto"/>
        <w:rPr>
          <w:rFonts w:cs="Arial"/>
          <w:sz w:val="20"/>
        </w:rPr>
      </w:pPr>
      <w:r w:rsidRPr="007617AB">
        <w:rPr>
          <w:rFonts w:cs="Arial"/>
          <w:sz w:val="20"/>
        </w:rPr>
        <w:t xml:space="preserve">De Algemene Inkoopvoorwaarden, die als </w:t>
      </w:r>
      <w:r w:rsidR="00ED5666" w:rsidRPr="007617AB">
        <w:rPr>
          <w:rFonts w:cs="Arial"/>
          <w:b/>
          <w:sz w:val="20"/>
        </w:rPr>
        <w:t>B</w:t>
      </w:r>
      <w:r w:rsidRPr="007617AB">
        <w:rPr>
          <w:rFonts w:cs="Arial"/>
          <w:b/>
          <w:sz w:val="20"/>
        </w:rPr>
        <w:t>ijlage</w:t>
      </w:r>
      <w:r w:rsidRPr="007617AB">
        <w:rPr>
          <w:rFonts w:cs="Arial"/>
          <w:sz w:val="20"/>
        </w:rPr>
        <w:t xml:space="preserve"> bij deze </w:t>
      </w:r>
      <w:r w:rsidR="003A467C">
        <w:rPr>
          <w:rFonts w:cs="Arial"/>
          <w:sz w:val="20"/>
        </w:rPr>
        <w:t>O</w:t>
      </w:r>
      <w:r w:rsidR="003A467C" w:rsidRPr="007617AB">
        <w:rPr>
          <w:rFonts w:cs="Arial"/>
          <w:sz w:val="20"/>
        </w:rPr>
        <w:t xml:space="preserve">vereenkomst </w:t>
      </w:r>
      <w:r w:rsidRPr="007617AB">
        <w:rPr>
          <w:rFonts w:cs="Arial"/>
          <w:sz w:val="20"/>
        </w:rPr>
        <w:t>zijn gevoegd, zijn integraal van toepassing op de Overeenkomst. Tenzij anders vermeld hebben in de Overeenkomst gebruikte begrippen dezelfde betekenis als in de Algemene Inkoopvoorwaarden.</w:t>
      </w:r>
    </w:p>
    <w:p w14:paraId="07E764E9" w14:textId="77777777" w:rsidR="00E33825" w:rsidRPr="00155B0B" w:rsidRDefault="00E33825" w:rsidP="00155B0B">
      <w:pPr>
        <w:pStyle w:val="Artikeltekst"/>
        <w:numPr>
          <w:ilvl w:val="1"/>
          <w:numId w:val="5"/>
        </w:numPr>
        <w:spacing w:line="360" w:lineRule="auto"/>
        <w:rPr>
          <w:rFonts w:cs="Arial"/>
          <w:sz w:val="20"/>
        </w:rPr>
      </w:pPr>
      <w:r w:rsidRPr="007617AB">
        <w:rPr>
          <w:rFonts w:cs="Arial"/>
          <w:sz w:val="20"/>
        </w:rPr>
        <w:t xml:space="preserve">In geval van strijdigheid tussen </w:t>
      </w:r>
      <w:r w:rsidR="00182D6D" w:rsidRPr="007617AB">
        <w:rPr>
          <w:rFonts w:cs="Arial"/>
          <w:sz w:val="20"/>
        </w:rPr>
        <w:t>het bepaalde in documenten die deel uitmaken van de Overeenkomst geldt de volgende rangorde:</w:t>
      </w:r>
    </w:p>
    <w:p w14:paraId="53170467" w14:textId="77777777" w:rsidR="00182D6D" w:rsidRPr="007617AB" w:rsidRDefault="00A34735" w:rsidP="007617AB">
      <w:pPr>
        <w:pStyle w:val="Artikeltekst"/>
        <w:numPr>
          <w:ilvl w:val="2"/>
          <w:numId w:val="5"/>
        </w:numPr>
        <w:spacing w:line="360" w:lineRule="auto"/>
        <w:rPr>
          <w:rFonts w:cs="Arial"/>
          <w:sz w:val="20"/>
        </w:rPr>
      </w:pPr>
      <w:r w:rsidRPr="0028431A">
        <w:rPr>
          <w:rFonts w:cs="Arial"/>
          <w:sz w:val="20"/>
        </w:rPr>
        <w:t>Overeenkomst</w:t>
      </w:r>
    </w:p>
    <w:p w14:paraId="3510C161" w14:textId="77777777" w:rsidR="00182D6D" w:rsidRPr="007617AB" w:rsidRDefault="00A34735" w:rsidP="007617AB">
      <w:pPr>
        <w:pStyle w:val="Artikeltekst"/>
        <w:numPr>
          <w:ilvl w:val="2"/>
          <w:numId w:val="5"/>
        </w:numPr>
        <w:spacing w:line="360" w:lineRule="auto"/>
        <w:rPr>
          <w:rFonts w:cs="Arial"/>
          <w:sz w:val="20"/>
        </w:rPr>
      </w:pPr>
      <w:r w:rsidRPr="0028431A">
        <w:rPr>
          <w:rFonts w:cs="Arial"/>
          <w:sz w:val="20"/>
        </w:rPr>
        <w:t>Aanbestedingsdocument inclusief bijlagen</w:t>
      </w:r>
    </w:p>
    <w:p w14:paraId="5ED77789" w14:textId="229016BD" w:rsidR="00182D6D" w:rsidRDefault="00A34735" w:rsidP="007617AB">
      <w:pPr>
        <w:pStyle w:val="Artikeltekst"/>
        <w:numPr>
          <w:ilvl w:val="2"/>
          <w:numId w:val="5"/>
        </w:numPr>
        <w:spacing w:line="360" w:lineRule="auto"/>
        <w:rPr>
          <w:rFonts w:cs="Arial"/>
          <w:sz w:val="20"/>
        </w:rPr>
      </w:pPr>
      <w:r w:rsidRPr="0028431A">
        <w:rPr>
          <w:rFonts w:cs="Arial"/>
          <w:sz w:val="20"/>
        </w:rPr>
        <w:t xml:space="preserve">Algemene </w:t>
      </w:r>
      <w:r w:rsidR="00F45127">
        <w:rPr>
          <w:rFonts w:cs="Arial"/>
          <w:sz w:val="20"/>
        </w:rPr>
        <w:t>Inkoopv</w:t>
      </w:r>
      <w:r w:rsidRPr="0028431A">
        <w:rPr>
          <w:rFonts w:cs="Arial"/>
          <w:sz w:val="20"/>
        </w:rPr>
        <w:t>oorwaarden van opdrachtgever</w:t>
      </w:r>
    </w:p>
    <w:p w14:paraId="0B119FAF" w14:textId="77777777" w:rsidR="00A34735" w:rsidRPr="007617AB" w:rsidRDefault="00A34735" w:rsidP="007617AB">
      <w:pPr>
        <w:pStyle w:val="Artikeltekst"/>
        <w:numPr>
          <w:ilvl w:val="2"/>
          <w:numId w:val="5"/>
        </w:numPr>
        <w:spacing w:line="360" w:lineRule="auto"/>
        <w:rPr>
          <w:rFonts w:cs="Arial"/>
          <w:sz w:val="20"/>
        </w:rPr>
      </w:pPr>
      <w:r w:rsidRPr="0028431A">
        <w:rPr>
          <w:rFonts w:cs="Arial"/>
          <w:sz w:val="20"/>
        </w:rPr>
        <w:t>Inschrijving van opdrachtnemer</w:t>
      </w:r>
    </w:p>
    <w:p w14:paraId="3E27B90B" w14:textId="77777777" w:rsidR="0099732B" w:rsidRPr="007617AB" w:rsidRDefault="0099732B" w:rsidP="007617AB">
      <w:pPr>
        <w:pStyle w:val="Artikeltekst"/>
        <w:numPr>
          <w:ilvl w:val="1"/>
          <w:numId w:val="5"/>
        </w:numPr>
        <w:spacing w:line="360" w:lineRule="auto"/>
        <w:rPr>
          <w:rFonts w:cs="Arial"/>
          <w:sz w:val="20"/>
        </w:rPr>
      </w:pPr>
      <w:r w:rsidRPr="007617AB">
        <w:rPr>
          <w:rFonts w:cs="Arial"/>
          <w:sz w:val="20"/>
        </w:rPr>
        <w:t xml:space="preserve">De toepasselijkheid van eventuele door Opdrachtnemer gehanteerde algemene voorwaarden is uitdrukkelijk uitgesloten. </w:t>
      </w:r>
    </w:p>
    <w:p w14:paraId="14F2A4E1" w14:textId="77777777" w:rsidR="00313821" w:rsidRPr="00834BFE" w:rsidRDefault="004077FC" w:rsidP="00834BFE">
      <w:pPr>
        <w:pStyle w:val="Artikel1"/>
        <w:numPr>
          <w:ilvl w:val="0"/>
          <w:numId w:val="5"/>
        </w:numPr>
        <w:tabs>
          <w:tab w:val="clear" w:pos="851"/>
          <w:tab w:val="left" w:pos="1080"/>
        </w:tabs>
        <w:suppressAutoHyphens/>
        <w:spacing w:line="360" w:lineRule="auto"/>
        <w:rPr>
          <w:rFonts w:cs="Arial"/>
          <w:smallCaps w:val="0"/>
        </w:rPr>
      </w:pPr>
      <w:bookmarkStart w:id="2" w:name="_Toc113872384"/>
      <w:r>
        <w:rPr>
          <w:rFonts w:cs="Arial"/>
          <w:smallCaps w:val="0"/>
        </w:rPr>
        <w:t xml:space="preserve">Prijzen en </w:t>
      </w:r>
      <w:r w:rsidR="00ED5666" w:rsidRPr="00834BFE">
        <w:rPr>
          <w:rFonts w:cs="Arial"/>
          <w:smallCaps w:val="0"/>
        </w:rPr>
        <w:t>Tarieven</w:t>
      </w:r>
      <w:bookmarkEnd w:id="2"/>
    </w:p>
    <w:p w14:paraId="3BAC02F6" w14:textId="56124C55" w:rsidR="00C644B3" w:rsidRPr="00A84CCF" w:rsidRDefault="00DD5F14" w:rsidP="007617AB">
      <w:pPr>
        <w:pStyle w:val="Artikeltekst"/>
        <w:numPr>
          <w:ilvl w:val="1"/>
          <w:numId w:val="5"/>
        </w:numPr>
        <w:spacing w:line="360" w:lineRule="auto"/>
        <w:rPr>
          <w:rFonts w:cs="Arial"/>
          <w:sz w:val="20"/>
        </w:rPr>
      </w:pPr>
      <w:r w:rsidRPr="00A84CCF">
        <w:rPr>
          <w:rFonts w:cs="Arial"/>
          <w:sz w:val="20"/>
        </w:rPr>
        <w:t xml:space="preserve">De </w:t>
      </w:r>
      <w:r w:rsidR="00ED5666" w:rsidRPr="00A84CCF">
        <w:rPr>
          <w:rFonts w:cs="Arial"/>
          <w:sz w:val="20"/>
        </w:rPr>
        <w:t xml:space="preserve">tussen partijen overeengekomen </w:t>
      </w:r>
      <w:r w:rsidR="004077FC" w:rsidRPr="00A84CCF">
        <w:rPr>
          <w:rFonts w:cs="Arial"/>
          <w:sz w:val="20"/>
        </w:rPr>
        <w:t xml:space="preserve">Prijzen en </w:t>
      </w:r>
      <w:r w:rsidR="00ED5666" w:rsidRPr="00A84CCF">
        <w:rPr>
          <w:rFonts w:cs="Arial"/>
          <w:sz w:val="20"/>
        </w:rPr>
        <w:t xml:space="preserve">Tarieven </w:t>
      </w:r>
      <w:r w:rsidRPr="00A84CCF">
        <w:rPr>
          <w:rFonts w:cs="Arial"/>
          <w:sz w:val="20"/>
        </w:rPr>
        <w:t>zijn opgenomen in</w:t>
      </w:r>
      <w:r w:rsidR="00B855D8" w:rsidRPr="00A84CCF">
        <w:rPr>
          <w:rFonts w:cs="Arial"/>
          <w:sz w:val="20"/>
        </w:rPr>
        <w:t xml:space="preserve"> </w:t>
      </w:r>
      <w:r w:rsidR="00ED5666" w:rsidRPr="00A84CCF">
        <w:rPr>
          <w:rFonts w:cs="Arial"/>
          <w:b/>
          <w:sz w:val="20"/>
        </w:rPr>
        <w:t>Bijlage</w:t>
      </w:r>
      <w:r w:rsidR="00ED5666" w:rsidRPr="00A84CCF">
        <w:rPr>
          <w:rFonts w:cs="Arial"/>
          <w:sz w:val="20"/>
        </w:rPr>
        <w:t xml:space="preserve"> bij deze </w:t>
      </w:r>
      <w:r w:rsidR="00FA1403" w:rsidRPr="00A84CCF">
        <w:rPr>
          <w:rFonts w:cs="Arial"/>
          <w:sz w:val="20"/>
        </w:rPr>
        <w:t>O</w:t>
      </w:r>
      <w:r w:rsidR="00ED5666" w:rsidRPr="00A84CCF">
        <w:rPr>
          <w:rFonts w:cs="Arial"/>
          <w:sz w:val="20"/>
        </w:rPr>
        <w:t>vereenkomst</w:t>
      </w:r>
      <w:r w:rsidR="00D47F3C" w:rsidRPr="00A84CCF">
        <w:rPr>
          <w:rFonts w:cs="Arial"/>
          <w:sz w:val="20"/>
        </w:rPr>
        <w:t>.</w:t>
      </w:r>
      <w:r w:rsidR="00C21591" w:rsidRPr="00A84CCF">
        <w:rPr>
          <w:rFonts w:cs="Arial"/>
          <w:sz w:val="20"/>
        </w:rPr>
        <w:t xml:space="preserve"> </w:t>
      </w:r>
    </w:p>
    <w:p w14:paraId="50FA6C2F" w14:textId="0C87739F" w:rsidR="00276344" w:rsidRPr="007617AB" w:rsidRDefault="00C644B3" w:rsidP="007617AB">
      <w:pPr>
        <w:pStyle w:val="Artikeltekst"/>
        <w:numPr>
          <w:ilvl w:val="1"/>
          <w:numId w:val="5"/>
        </w:numPr>
        <w:spacing w:line="360" w:lineRule="auto"/>
        <w:rPr>
          <w:rFonts w:cs="Arial"/>
          <w:sz w:val="20"/>
        </w:rPr>
      </w:pPr>
      <w:r w:rsidRPr="007617AB">
        <w:rPr>
          <w:rFonts w:cs="Arial"/>
          <w:sz w:val="20"/>
        </w:rPr>
        <w:t xml:space="preserve">Opdrachtgever behoudt zich het recht voor de </w:t>
      </w:r>
      <w:r w:rsidR="004077FC">
        <w:rPr>
          <w:rFonts w:cs="Arial"/>
          <w:sz w:val="20"/>
        </w:rPr>
        <w:t xml:space="preserve">Prijzen en </w:t>
      </w:r>
      <w:r w:rsidRPr="007617AB">
        <w:rPr>
          <w:rFonts w:cs="Arial"/>
          <w:sz w:val="20"/>
        </w:rPr>
        <w:t>Tarieven</w:t>
      </w:r>
      <w:r w:rsidR="004077FC">
        <w:rPr>
          <w:rFonts w:cs="Arial"/>
          <w:sz w:val="20"/>
        </w:rPr>
        <w:t xml:space="preserve"> </w:t>
      </w:r>
      <w:r w:rsidRPr="007617AB">
        <w:rPr>
          <w:rFonts w:cs="Arial"/>
          <w:sz w:val="20"/>
        </w:rPr>
        <w:t xml:space="preserve">jaarlijks te benchmarken. Indien blijkt dat de in </w:t>
      </w:r>
      <w:r w:rsidRPr="007617AB">
        <w:rPr>
          <w:rFonts w:cs="Arial"/>
          <w:b/>
          <w:sz w:val="20"/>
        </w:rPr>
        <w:t>Bijlage</w:t>
      </w:r>
      <w:r w:rsidRPr="007617AB">
        <w:rPr>
          <w:rFonts w:cs="Arial"/>
          <w:sz w:val="20"/>
        </w:rPr>
        <w:t xml:space="preserve"> vastgelegde </w:t>
      </w:r>
      <w:r w:rsidR="004077FC">
        <w:rPr>
          <w:rFonts w:cs="Arial"/>
          <w:sz w:val="20"/>
        </w:rPr>
        <w:t xml:space="preserve">Prijzen en </w:t>
      </w:r>
      <w:r w:rsidRPr="007617AB">
        <w:rPr>
          <w:rFonts w:cs="Arial"/>
          <w:sz w:val="20"/>
        </w:rPr>
        <w:t xml:space="preserve">Tarieven significant afwijken van de in de markt gehanteerde tarieven en prijzen zal Opdrachtnemer worden verzocht de geldende </w:t>
      </w:r>
      <w:r w:rsidR="004077FC">
        <w:rPr>
          <w:rFonts w:cs="Arial"/>
          <w:sz w:val="20"/>
        </w:rPr>
        <w:t xml:space="preserve">Prijzen en </w:t>
      </w:r>
      <w:r w:rsidRPr="007617AB">
        <w:rPr>
          <w:rFonts w:cs="Arial"/>
          <w:sz w:val="20"/>
        </w:rPr>
        <w:t>Tarieven met onmiddellijke ingang bij te stellen naar marktconform niveau, bij gebreke waarvan Opdrachtgever gerechtigd is de Overeenkomst met onmiddellijke ingang bij aangetekend schrijven te beëindigen.</w:t>
      </w:r>
      <w:r w:rsidR="00C21591" w:rsidRPr="007617AB">
        <w:rPr>
          <w:rFonts w:cs="Arial"/>
          <w:sz w:val="20"/>
        </w:rPr>
        <w:t xml:space="preserve"> </w:t>
      </w:r>
    </w:p>
    <w:p w14:paraId="32153897" w14:textId="77777777" w:rsidR="00D47F3C" w:rsidRPr="00834BFE" w:rsidRDefault="00D47F3C" w:rsidP="00834BFE">
      <w:pPr>
        <w:pStyle w:val="Artikel1"/>
        <w:numPr>
          <w:ilvl w:val="0"/>
          <w:numId w:val="5"/>
        </w:numPr>
        <w:tabs>
          <w:tab w:val="clear" w:pos="851"/>
          <w:tab w:val="left" w:pos="1080"/>
        </w:tabs>
        <w:suppressAutoHyphens/>
        <w:spacing w:line="360" w:lineRule="auto"/>
        <w:rPr>
          <w:rFonts w:cs="Arial"/>
          <w:smallCaps w:val="0"/>
        </w:rPr>
      </w:pPr>
      <w:bookmarkStart w:id="3" w:name="_Toc113872385"/>
      <w:r w:rsidRPr="00834BFE">
        <w:rPr>
          <w:rFonts w:cs="Arial"/>
          <w:smallCaps w:val="0"/>
        </w:rPr>
        <w:t>Facturatie</w:t>
      </w:r>
      <w:bookmarkEnd w:id="3"/>
    </w:p>
    <w:p w14:paraId="7328D9CF" w14:textId="77777777" w:rsidR="00D47F3C" w:rsidRPr="007617AB" w:rsidRDefault="00DD5F14" w:rsidP="007617AB">
      <w:pPr>
        <w:pStyle w:val="Artikeltekst"/>
        <w:numPr>
          <w:ilvl w:val="1"/>
          <w:numId w:val="5"/>
        </w:numPr>
        <w:spacing w:line="360" w:lineRule="auto"/>
        <w:rPr>
          <w:rFonts w:cs="Arial"/>
          <w:sz w:val="20"/>
        </w:rPr>
      </w:pPr>
      <w:r w:rsidRPr="007617AB">
        <w:rPr>
          <w:rFonts w:cs="Arial"/>
          <w:sz w:val="20"/>
        </w:rPr>
        <w:t xml:space="preserve">Facturatie van de door Opdrachtgever aan Opdrachtnemer verschuldigde bedragen vindt plaats </w:t>
      </w:r>
      <w:r w:rsidR="00D47F3C" w:rsidRPr="007617AB">
        <w:rPr>
          <w:rFonts w:cs="Arial"/>
          <w:sz w:val="20"/>
        </w:rPr>
        <w:t xml:space="preserve">op het in de </w:t>
      </w:r>
      <w:r w:rsidR="00AF4DB5">
        <w:rPr>
          <w:rFonts w:cs="Arial"/>
          <w:sz w:val="20"/>
        </w:rPr>
        <w:t>Inkooporder</w:t>
      </w:r>
      <w:r w:rsidR="00D47F3C" w:rsidRPr="007617AB">
        <w:rPr>
          <w:rFonts w:cs="Arial"/>
          <w:sz w:val="20"/>
        </w:rPr>
        <w:t xml:space="preserve"> genoemde adres.</w:t>
      </w:r>
    </w:p>
    <w:p w14:paraId="0138DC0E" w14:textId="77777777" w:rsidR="00D47F3C" w:rsidRPr="007617AB" w:rsidRDefault="00D47F3C" w:rsidP="007617AB">
      <w:pPr>
        <w:pStyle w:val="Artikeltekst"/>
        <w:numPr>
          <w:ilvl w:val="1"/>
          <w:numId w:val="5"/>
        </w:numPr>
        <w:spacing w:line="360" w:lineRule="auto"/>
        <w:rPr>
          <w:rFonts w:cs="Arial"/>
          <w:sz w:val="20"/>
        </w:rPr>
      </w:pPr>
      <w:r w:rsidRPr="007617AB">
        <w:rPr>
          <w:rFonts w:cs="Arial"/>
          <w:sz w:val="20"/>
        </w:rPr>
        <w:t xml:space="preserve">Opdrachtgever is gerechtigd nadere eisen aan de </w:t>
      </w:r>
      <w:r w:rsidR="00DD69E8" w:rsidRPr="007617AB">
        <w:rPr>
          <w:rFonts w:cs="Arial"/>
          <w:sz w:val="20"/>
        </w:rPr>
        <w:t xml:space="preserve">facturatie </w:t>
      </w:r>
      <w:r w:rsidRPr="007617AB">
        <w:rPr>
          <w:rFonts w:cs="Arial"/>
          <w:sz w:val="20"/>
        </w:rPr>
        <w:t>te stellen.</w:t>
      </w:r>
    </w:p>
    <w:p w14:paraId="7D5EB051" w14:textId="77777777" w:rsidR="00313821" w:rsidRPr="007617AB" w:rsidRDefault="00DD69E8" w:rsidP="007617AB">
      <w:pPr>
        <w:pStyle w:val="Artikeltekst"/>
        <w:numPr>
          <w:ilvl w:val="1"/>
          <w:numId w:val="5"/>
        </w:numPr>
        <w:spacing w:line="360" w:lineRule="auto"/>
        <w:rPr>
          <w:rFonts w:cs="Arial"/>
          <w:sz w:val="20"/>
        </w:rPr>
      </w:pPr>
      <w:r w:rsidRPr="007617AB">
        <w:rPr>
          <w:rFonts w:cs="Arial"/>
          <w:sz w:val="20"/>
        </w:rPr>
        <w:lastRenderedPageBreak/>
        <w:t xml:space="preserve">Indien </w:t>
      </w:r>
      <w:r w:rsidR="00AF4DB5">
        <w:rPr>
          <w:rFonts w:cs="Arial"/>
          <w:sz w:val="20"/>
        </w:rPr>
        <w:t>er bij een levering een acceptatieprotocol is afgesproken</w:t>
      </w:r>
      <w:r w:rsidRPr="007617AB">
        <w:rPr>
          <w:rFonts w:cs="Arial"/>
          <w:sz w:val="20"/>
        </w:rPr>
        <w:t>, zal Opdrachtnemer pas kunnen factureren en Opdrachtgever pas tot betaling verplicht zijn nadat de overeenkomstig dat protocol te doorlopen procedure is doorlopen en afgesloten.</w:t>
      </w:r>
    </w:p>
    <w:p w14:paraId="349F0C36" w14:textId="77777777" w:rsidR="00F8456B" w:rsidRPr="00834BFE" w:rsidRDefault="00F8456B" w:rsidP="00834BFE">
      <w:pPr>
        <w:pStyle w:val="Artikel1"/>
        <w:numPr>
          <w:ilvl w:val="0"/>
          <w:numId w:val="5"/>
        </w:numPr>
        <w:tabs>
          <w:tab w:val="clear" w:pos="851"/>
          <w:tab w:val="left" w:pos="1080"/>
        </w:tabs>
        <w:suppressAutoHyphens/>
        <w:spacing w:line="360" w:lineRule="auto"/>
        <w:rPr>
          <w:rFonts w:cs="Arial"/>
          <w:smallCaps w:val="0"/>
        </w:rPr>
      </w:pPr>
      <w:bookmarkStart w:id="4" w:name="_Toc113872386"/>
      <w:r w:rsidRPr="00834BFE">
        <w:rPr>
          <w:rFonts w:cs="Arial"/>
          <w:smallCaps w:val="0"/>
        </w:rPr>
        <w:t>Duur</w:t>
      </w:r>
      <w:bookmarkEnd w:id="4"/>
    </w:p>
    <w:p w14:paraId="54A45180" w14:textId="08EDC23C" w:rsidR="00D72FDF" w:rsidRPr="007617AB" w:rsidRDefault="00F8456B" w:rsidP="007617AB">
      <w:pPr>
        <w:pStyle w:val="Artikeltekst"/>
        <w:numPr>
          <w:ilvl w:val="1"/>
          <w:numId w:val="5"/>
        </w:numPr>
        <w:spacing w:line="360" w:lineRule="auto"/>
        <w:rPr>
          <w:rFonts w:cs="Arial"/>
          <w:sz w:val="20"/>
        </w:rPr>
      </w:pPr>
      <w:r w:rsidRPr="007617AB">
        <w:rPr>
          <w:rFonts w:cs="Arial"/>
          <w:sz w:val="20"/>
        </w:rPr>
        <w:t xml:space="preserve">Deze </w:t>
      </w:r>
      <w:r w:rsidR="001D0049">
        <w:rPr>
          <w:rFonts w:cs="Arial"/>
          <w:sz w:val="20"/>
        </w:rPr>
        <w:t>O</w:t>
      </w:r>
      <w:r w:rsidRPr="007617AB">
        <w:rPr>
          <w:rFonts w:cs="Arial"/>
          <w:sz w:val="20"/>
        </w:rPr>
        <w:t xml:space="preserve">vereenkomst treedt in werking op </w:t>
      </w:r>
      <w:r w:rsidR="000D7990">
        <w:rPr>
          <w:rFonts w:cs="Arial"/>
          <w:sz w:val="20"/>
        </w:rPr>
        <w:t>[datum]</w:t>
      </w:r>
      <w:r w:rsidR="008A57E3">
        <w:rPr>
          <w:rFonts w:cs="Arial"/>
          <w:sz w:val="20"/>
        </w:rPr>
        <w:t xml:space="preserve"> </w:t>
      </w:r>
      <w:r w:rsidRPr="007617AB">
        <w:rPr>
          <w:rFonts w:cs="Arial"/>
          <w:sz w:val="20"/>
        </w:rPr>
        <w:t xml:space="preserve">en wordt aangegaan voor de duur van </w:t>
      </w:r>
      <w:r w:rsidR="004B526E">
        <w:rPr>
          <w:rFonts w:cs="Arial"/>
          <w:sz w:val="20"/>
        </w:rPr>
        <w:t>[…]</w:t>
      </w:r>
      <w:r w:rsidR="008A57E3">
        <w:rPr>
          <w:rFonts w:cs="Arial"/>
          <w:sz w:val="20"/>
        </w:rPr>
        <w:t xml:space="preserve"> maanden. De ei</w:t>
      </w:r>
      <w:r w:rsidR="008A57E3" w:rsidRPr="00FA73A5">
        <w:rPr>
          <w:rFonts w:cs="Arial"/>
          <w:sz w:val="20"/>
        </w:rPr>
        <w:t xml:space="preserve">nddatum van de overeenkomst is </w:t>
      </w:r>
      <w:r w:rsidR="004B526E">
        <w:rPr>
          <w:rFonts w:cs="Arial"/>
          <w:sz w:val="20"/>
        </w:rPr>
        <w:t>[datum]</w:t>
      </w:r>
      <w:r w:rsidRPr="00FA73A5">
        <w:rPr>
          <w:rFonts w:cs="Arial"/>
          <w:sz w:val="20"/>
        </w:rPr>
        <w:t xml:space="preserve">. </w:t>
      </w:r>
      <w:r w:rsidR="00F9025D" w:rsidRPr="00FA73A5">
        <w:rPr>
          <w:rFonts w:cs="Arial"/>
          <w:sz w:val="20"/>
        </w:rPr>
        <w:t xml:space="preserve">De optionele verlenging kan maximaal </w:t>
      </w:r>
      <w:r w:rsidR="004B526E">
        <w:rPr>
          <w:rFonts w:cs="Arial"/>
          <w:sz w:val="20"/>
        </w:rPr>
        <w:t>..</w:t>
      </w:r>
      <w:r w:rsidR="00F9025D" w:rsidRPr="00FA73A5">
        <w:rPr>
          <w:rFonts w:cs="Arial"/>
          <w:sz w:val="20"/>
        </w:rPr>
        <w:t xml:space="preserve">x </w:t>
      </w:r>
      <w:r w:rsidR="004B526E">
        <w:rPr>
          <w:rFonts w:cs="Arial"/>
          <w:sz w:val="20"/>
        </w:rPr>
        <w:t>…</w:t>
      </w:r>
      <w:r w:rsidR="00F9025D" w:rsidRPr="00FA73A5">
        <w:rPr>
          <w:rFonts w:cs="Arial"/>
          <w:sz w:val="20"/>
        </w:rPr>
        <w:t xml:space="preserve"> maanden bedragen en zal geschieden onder dezelfde commerciële condities. </w:t>
      </w:r>
      <w:r w:rsidR="00615D8F">
        <w:rPr>
          <w:rFonts w:cs="Arial"/>
          <w:sz w:val="20"/>
        </w:rPr>
        <w:t xml:space="preserve">De overeenkomst eindigt van rechtswege op </w:t>
      </w:r>
      <w:r w:rsidR="004B526E">
        <w:rPr>
          <w:rFonts w:cs="Arial"/>
          <w:sz w:val="20"/>
        </w:rPr>
        <w:t>[datum]</w:t>
      </w:r>
      <w:r w:rsidR="00615D8F">
        <w:rPr>
          <w:rFonts w:cs="Arial"/>
          <w:sz w:val="20"/>
        </w:rPr>
        <w:t>, tenzij schriftelijke verlenging plaatsvindt.</w:t>
      </w:r>
    </w:p>
    <w:p w14:paraId="3ED78C31" w14:textId="77777777" w:rsidR="00D72FDF" w:rsidRPr="007617AB" w:rsidRDefault="00D47F3C" w:rsidP="007617AB">
      <w:pPr>
        <w:pStyle w:val="Artikeltekst"/>
        <w:numPr>
          <w:ilvl w:val="1"/>
          <w:numId w:val="5"/>
        </w:numPr>
        <w:spacing w:line="360" w:lineRule="auto"/>
        <w:rPr>
          <w:rFonts w:cs="Arial"/>
          <w:sz w:val="20"/>
        </w:rPr>
      </w:pPr>
      <w:r w:rsidRPr="007617AB">
        <w:rPr>
          <w:rFonts w:cs="Arial"/>
          <w:sz w:val="20"/>
        </w:rPr>
        <w:t xml:space="preserve">Verlenging van de in lid 1 genoemde duur kan slechts plaatsvinden door expliciete overeenstemming terzake. Het leveren van Zaken door Opdrachtnemer na het verstrijken van deze duur, zonder dat een nieuwe overeenkomst tot stand is gekomen, </w:t>
      </w:r>
      <w:r w:rsidR="00BB769A" w:rsidRPr="007617AB">
        <w:rPr>
          <w:rFonts w:cs="Arial"/>
          <w:sz w:val="20"/>
        </w:rPr>
        <w:t xml:space="preserve">leidt niet tot het aannemen van verlenging of vernieuwing van de Overeenkomst. </w:t>
      </w:r>
    </w:p>
    <w:p w14:paraId="6E2A14D5" w14:textId="77777777" w:rsidR="002F2503" w:rsidRPr="007617AB" w:rsidRDefault="00BB769A" w:rsidP="007617AB">
      <w:pPr>
        <w:pStyle w:val="Artikeltekst"/>
        <w:numPr>
          <w:ilvl w:val="1"/>
          <w:numId w:val="5"/>
        </w:numPr>
        <w:spacing w:line="360" w:lineRule="auto"/>
        <w:rPr>
          <w:rFonts w:cs="Arial"/>
          <w:sz w:val="20"/>
        </w:rPr>
      </w:pPr>
      <w:r w:rsidRPr="007617AB">
        <w:rPr>
          <w:rFonts w:cs="Arial"/>
          <w:sz w:val="20"/>
        </w:rPr>
        <w:t xml:space="preserve">De Overeenkomst blijft van toepassing op </w:t>
      </w:r>
      <w:r w:rsidR="001D0049">
        <w:rPr>
          <w:rFonts w:cs="Arial"/>
          <w:sz w:val="20"/>
        </w:rPr>
        <w:t>opdrachten</w:t>
      </w:r>
      <w:r w:rsidRPr="007617AB">
        <w:rPr>
          <w:rFonts w:cs="Arial"/>
          <w:sz w:val="20"/>
        </w:rPr>
        <w:t xml:space="preserve"> die vóór de in lid 1 genoemde einddatum zijn </w:t>
      </w:r>
      <w:r w:rsidR="001D0049">
        <w:rPr>
          <w:rFonts w:cs="Arial"/>
          <w:sz w:val="20"/>
        </w:rPr>
        <w:t>geplaatst</w:t>
      </w:r>
      <w:r w:rsidRPr="007617AB">
        <w:rPr>
          <w:rFonts w:cs="Arial"/>
          <w:sz w:val="20"/>
        </w:rPr>
        <w:t xml:space="preserve">, ook als uitvoering van de betreffende </w:t>
      </w:r>
      <w:r w:rsidR="001D0049">
        <w:rPr>
          <w:rFonts w:cs="Arial"/>
          <w:sz w:val="20"/>
        </w:rPr>
        <w:t>opdracht</w:t>
      </w:r>
      <w:r w:rsidRPr="007617AB">
        <w:rPr>
          <w:rFonts w:cs="Arial"/>
          <w:sz w:val="20"/>
        </w:rPr>
        <w:t xml:space="preserve"> geheel of gedeeltelijk na het einde van de </w:t>
      </w:r>
      <w:r w:rsidR="001D0049">
        <w:rPr>
          <w:rFonts w:cs="Arial"/>
          <w:sz w:val="20"/>
        </w:rPr>
        <w:t>O</w:t>
      </w:r>
      <w:r w:rsidRPr="007617AB">
        <w:rPr>
          <w:rFonts w:cs="Arial"/>
          <w:sz w:val="20"/>
        </w:rPr>
        <w:t xml:space="preserve">vereenkomst dient te geschieden. </w:t>
      </w:r>
    </w:p>
    <w:p w14:paraId="5F6E11D5" w14:textId="77777777" w:rsidR="00907EFD" w:rsidRPr="007617AB" w:rsidRDefault="002248D9" w:rsidP="007617AB">
      <w:pPr>
        <w:pStyle w:val="Artikeltekst"/>
        <w:numPr>
          <w:ilvl w:val="1"/>
          <w:numId w:val="5"/>
        </w:numPr>
        <w:spacing w:line="360" w:lineRule="auto"/>
        <w:rPr>
          <w:rFonts w:cs="Arial"/>
          <w:sz w:val="20"/>
        </w:rPr>
      </w:pPr>
      <w:r w:rsidRPr="007617AB">
        <w:rPr>
          <w:rFonts w:cs="Arial"/>
          <w:sz w:val="20"/>
        </w:rPr>
        <w:t>Partijen komen uitdrukkelijk overeen</w:t>
      </w:r>
      <w:r w:rsidR="00DD69E8" w:rsidRPr="007617AB">
        <w:rPr>
          <w:rFonts w:cs="Arial"/>
          <w:sz w:val="20"/>
        </w:rPr>
        <w:t>,</w:t>
      </w:r>
      <w:r w:rsidRPr="007617AB">
        <w:rPr>
          <w:rFonts w:cs="Arial"/>
          <w:sz w:val="20"/>
        </w:rPr>
        <w:t xml:space="preserve"> dat ingeval van verkoop </w:t>
      </w:r>
      <w:r w:rsidR="00DD69E8" w:rsidRPr="007617AB">
        <w:rPr>
          <w:rFonts w:cs="Arial"/>
          <w:sz w:val="20"/>
        </w:rPr>
        <w:t xml:space="preserve">dan </w:t>
      </w:r>
      <w:r w:rsidRPr="007617AB">
        <w:rPr>
          <w:rFonts w:cs="Arial"/>
          <w:sz w:val="20"/>
        </w:rPr>
        <w:t>wel verzelfstandiging van enig bedrijfsonderdeel waaraan</w:t>
      </w:r>
      <w:r w:rsidR="00DD69E8" w:rsidRPr="007617AB">
        <w:rPr>
          <w:rFonts w:cs="Arial"/>
          <w:sz w:val="20"/>
        </w:rPr>
        <w:t xml:space="preserve"> Zaken worden geleverd</w:t>
      </w:r>
      <w:r w:rsidR="009541AD">
        <w:rPr>
          <w:rFonts w:cs="Arial"/>
          <w:sz w:val="20"/>
        </w:rPr>
        <w:t xml:space="preserve"> op basis van deze Overeenkomst</w:t>
      </w:r>
      <w:r w:rsidR="00DD69E8" w:rsidRPr="007617AB">
        <w:rPr>
          <w:rFonts w:cs="Arial"/>
          <w:sz w:val="20"/>
        </w:rPr>
        <w:t xml:space="preserve">, levering van de betreffende Zaken aan dat </w:t>
      </w:r>
      <w:r w:rsidRPr="007617AB">
        <w:rPr>
          <w:rFonts w:cs="Arial"/>
          <w:sz w:val="20"/>
        </w:rPr>
        <w:t xml:space="preserve"> bedrijfsonderdeel door Opdrachtnemer nog gedurende ten minste een jaar onder dezelfde voorwaarden </w:t>
      </w:r>
      <w:r w:rsidR="00DD69E8" w:rsidRPr="007617AB">
        <w:rPr>
          <w:rFonts w:cs="Arial"/>
          <w:sz w:val="20"/>
        </w:rPr>
        <w:t xml:space="preserve">zal </w:t>
      </w:r>
      <w:r w:rsidRPr="007617AB">
        <w:rPr>
          <w:rFonts w:cs="Arial"/>
          <w:sz w:val="20"/>
        </w:rPr>
        <w:t>worden</w:t>
      </w:r>
      <w:r w:rsidR="00DD69E8" w:rsidRPr="007617AB">
        <w:rPr>
          <w:rFonts w:cs="Arial"/>
          <w:sz w:val="20"/>
        </w:rPr>
        <w:t xml:space="preserve"> voortgezet</w:t>
      </w:r>
      <w:r w:rsidRPr="007617AB">
        <w:rPr>
          <w:rFonts w:cs="Arial"/>
          <w:sz w:val="20"/>
        </w:rPr>
        <w:t xml:space="preserve">, indien de eigenaar van </w:t>
      </w:r>
      <w:r w:rsidR="00DD69E8" w:rsidRPr="007617AB">
        <w:rPr>
          <w:rFonts w:cs="Arial"/>
          <w:sz w:val="20"/>
        </w:rPr>
        <w:t xml:space="preserve">dit </w:t>
      </w:r>
      <w:r w:rsidRPr="007617AB">
        <w:rPr>
          <w:rFonts w:cs="Arial"/>
          <w:sz w:val="20"/>
        </w:rPr>
        <w:t xml:space="preserve">bedrijfsonderdeel dat wenst. </w:t>
      </w:r>
    </w:p>
    <w:p w14:paraId="1CAF0C4C" w14:textId="77777777" w:rsidR="002F2503" w:rsidRPr="00834BFE" w:rsidRDefault="00221934" w:rsidP="00834BFE">
      <w:pPr>
        <w:pStyle w:val="Artikel1"/>
        <w:numPr>
          <w:ilvl w:val="0"/>
          <w:numId w:val="5"/>
        </w:numPr>
        <w:tabs>
          <w:tab w:val="clear" w:pos="851"/>
          <w:tab w:val="left" w:pos="1080"/>
        </w:tabs>
        <w:suppressAutoHyphens/>
        <w:spacing w:line="360" w:lineRule="auto"/>
        <w:rPr>
          <w:rFonts w:cs="Arial"/>
          <w:smallCaps w:val="0"/>
        </w:rPr>
      </w:pPr>
      <w:bookmarkStart w:id="5" w:name="_Toc113872387"/>
      <w:r w:rsidRPr="00834BFE">
        <w:rPr>
          <w:rFonts w:cs="Arial"/>
          <w:smallCaps w:val="0"/>
        </w:rPr>
        <w:t>Informatieplicht</w:t>
      </w:r>
      <w:bookmarkEnd w:id="5"/>
    </w:p>
    <w:p w14:paraId="02777304" w14:textId="77777777" w:rsidR="0099732B" w:rsidRPr="007617AB" w:rsidRDefault="0099732B" w:rsidP="007617AB">
      <w:pPr>
        <w:pStyle w:val="Artikeltekst"/>
        <w:numPr>
          <w:ilvl w:val="1"/>
          <w:numId w:val="5"/>
        </w:numPr>
        <w:spacing w:line="360" w:lineRule="auto"/>
        <w:rPr>
          <w:rFonts w:cs="Arial"/>
          <w:sz w:val="20"/>
        </w:rPr>
      </w:pPr>
      <w:r w:rsidRPr="007617AB">
        <w:rPr>
          <w:rFonts w:cs="Arial"/>
          <w:sz w:val="20"/>
        </w:rPr>
        <w:t xml:space="preserve">Opdrachtnemer draagt er zorg voor dat hij zich voor het uitbrengen van de Offerte volledig op de hoogte heeft gesteld van de eisen, behoeften en wensen van Opdrachtgever. 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 </w:t>
      </w:r>
    </w:p>
    <w:p w14:paraId="3B8404CB" w14:textId="77777777" w:rsidR="0099732B" w:rsidRPr="007617AB" w:rsidRDefault="007B53C1" w:rsidP="007617AB">
      <w:pPr>
        <w:pStyle w:val="Artikeltekst"/>
        <w:numPr>
          <w:ilvl w:val="1"/>
          <w:numId w:val="5"/>
        </w:numPr>
        <w:spacing w:line="360" w:lineRule="auto"/>
        <w:rPr>
          <w:rFonts w:cs="Arial"/>
          <w:sz w:val="20"/>
        </w:rPr>
      </w:pPr>
      <w:r w:rsidRPr="007617AB">
        <w:rPr>
          <w:rFonts w:cs="Arial"/>
          <w:sz w:val="20"/>
        </w:rPr>
        <w:t>Opdrachtnemer staat er voor in, dat hij Opdrachtgever alle inlichtingen heeft verstrekt en zal verstrekken die redelijkerwijs van belang kunnen zijn bij het aangaan en uitvoeren van de Overeenkomst.</w:t>
      </w:r>
    </w:p>
    <w:p w14:paraId="52B8BD42" w14:textId="77777777" w:rsidR="00732B43" w:rsidRPr="007617AB" w:rsidRDefault="00221934" w:rsidP="007617AB">
      <w:pPr>
        <w:pStyle w:val="Artikeltekst"/>
        <w:numPr>
          <w:ilvl w:val="1"/>
          <w:numId w:val="5"/>
        </w:numPr>
        <w:spacing w:line="360" w:lineRule="auto"/>
        <w:rPr>
          <w:rFonts w:cs="Arial"/>
          <w:sz w:val="20"/>
        </w:rPr>
      </w:pPr>
      <w:r w:rsidRPr="007617AB">
        <w:rPr>
          <w:rFonts w:cs="Arial"/>
          <w:sz w:val="20"/>
        </w:rPr>
        <w:t xml:space="preserve">Opdrachtnemer zal Opdrachtgever steeds op de hoogte houden van </w:t>
      </w:r>
      <w:r w:rsidR="00B41B9D" w:rsidRPr="007617AB">
        <w:rPr>
          <w:rFonts w:cs="Arial"/>
          <w:sz w:val="20"/>
        </w:rPr>
        <w:t xml:space="preserve">het verloop van </w:t>
      </w:r>
      <w:r w:rsidRPr="007617AB">
        <w:rPr>
          <w:rFonts w:cs="Arial"/>
          <w:sz w:val="20"/>
        </w:rPr>
        <w:t>de uitvoering van de Overeenkomst.</w:t>
      </w:r>
      <w:r w:rsidR="00732B43" w:rsidRPr="007617AB">
        <w:rPr>
          <w:rFonts w:cs="Arial"/>
          <w:sz w:val="20"/>
        </w:rPr>
        <w:t xml:space="preserve"> </w:t>
      </w:r>
    </w:p>
    <w:p w14:paraId="144171D5" w14:textId="77777777" w:rsidR="005E11EB" w:rsidRPr="007617AB" w:rsidRDefault="00FA2EC6" w:rsidP="007617AB">
      <w:pPr>
        <w:pStyle w:val="Artikeltekst"/>
        <w:numPr>
          <w:ilvl w:val="1"/>
          <w:numId w:val="5"/>
        </w:numPr>
        <w:spacing w:line="360" w:lineRule="auto"/>
        <w:rPr>
          <w:rFonts w:cs="Arial"/>
          <w:sz w:val="20"/>
        </w:rPr>
      </w:pPr>
      <w:r w:rsidRPr="007617AB">
        <w:rPr>
          <w:rFonts w:cs="Arial"/>
          <w:sz w:val="20"/>
        </w:rPr>
        <w:t>Aanspraken onder de garanties, overige k</w:t>
      </w:r>
      <w:r w:rsidR="005E11EB" w:rsidRPr="007617AB">
        <w:rPr>
          <w:rFonts w:cs="Arial"/>
          <w:sz w:val="20"/>
        </w:rPr>
        <w:t xml:space="preserve">lachten en reclames over de geleverde Zaken zullen door Opdrachtgever </w:t>
      </w:r>
      <w:r w:rsidRPr="007617AB">
        <w:rPr>
          <w:rFonts w:cs="Arial"/>
          <w:sz w:val="20"/>
        </w:rPr>
        <w:t xml:space="preserve">binnen een redelijke termijn dat deze ter kennis van Opdrachtgever zijn gekomen </w:t>
      </w:r>
      <w:r w:rsidR="005E11EB" w:rsidRPr="007617AB">
        <w:rPr>
          <w:rFonts w:cs="Arial"/>
          <w:sz w:val="20"/>
        </w:rPr>
        <w:t>schriftelijk worden gemeld aan Opdrachtnemer.</w:t>
      </w:r>
    </w:p>
    <w:p w14:paraId="2DB8BE97" w14:textId="77777777" w:rsidR="00732B43" w:rsidRDefault="00732B43" w:rsidP="007617AB">
      <w:pPr>
        <w:pStyle w:val="Artikeltekst"/>
        <w:numPr>
          <w:ilvl w:val="1"/>
          <w:numId w:val="5"/>
        </w:numPr>
        <w:spacing w:line="360" w:lineRule="auto"/>
        <w:rPr>
          <w:rFonts w:cs="Arial"/>
          <w:sz w:val="20"/>
        </w:rPr>
      </w:pPr>
      <w:r w:rsidRPr="007617AB">
        <w:rPr>
          <w:rFonts w:cs="Arial"/>
          <w:sz w:val="20"/>
        </w:rPr>
        <w:lastRenderedPageBreak/>
        <w:t>Partijen zullen ieder een contactpersoon aanwijzen die fungeert als eerste aanspreekpunt over de (uitvoering van de) Overeenkomst. Deze personen zullen regelmatig contact hebben over de uitvoering van de Overeenkomst.</w:t>
      </w:r>
    </w:p>
    <w:p w14:paraId="237461E7" w14:textId="77777777" w:rsidR="00221934" w:rsidRPr="007617AB" w:rsidRDefault="00E330CC" w:rsidP="00E330CC">
      <w:pPr>
        <w:pStyle w:val="Artikeltekst"/>
        <w:numPr>
          <w:ilvl w:val="1"/>
          <w:numId w:val="5"/>
        </w:numPr>
        <w:spacing w:line="360" w:lineRule="auto"/>
        <w:rPr>
          <w:rFonts w:cs="Arial"/>
          <w:sz w:val="20"/>
        </w:rPr>
      </w:pPr>
      <w:r>
        <w:rPr>
          <w:rFonts w:cs="Arial"/>
          <w:sz w:val="20"/>
        </w:rPr>
        <w:t>Opdrachtnemer zal op verzoek van Opdrachtnemer een managementrapportage ter beschikking stellen aan opdrachtgever aangaande de uitvoering van de Overeenkomst. De inhoud van de rapportage wordt in onderling overlegd vastgesteld.</w:t>
      </w:r>
    </w:p>
    <w:p w14:paraId="42DC937D" w14:textId="77777777" w:rsidR="00221934" w:rsidRPr="00834BFE" w:rsidRDefault="00221934" w:rsidP="00834BFE">
      <w:pPr>
        <w:pStyle w:val="Artikel1"/>
        <w:numPr>
          <w:ilvl w:val="0"/>
          <w:numId w:val="5"/>
        </w:numPr>
        <w:tabs>
          <w:tab w:val="clear" w:pos="851"/>
          <w:tab w:val="left" w:pos="1080"/>
        </w:tabs>
        <w:suppressAutoHyphens/>
        <w:spacing w:line="360" w:lineRule="auto"/>
        <w:rPr>
          <w:rFonts w:cs="Arial"/>
          <w:smallCaps w:val="0"/>
        </w:rPr>
      </w:pPr>
      <w:bookmarkStart w:id="6" w:name="_Toc113872388"/>
      <w:r w:rsidRPr="00834BFE">
        <w:rPr>
          <w:rFonts w:cs="Arial"/>
          <w:smallCaps w:val="0"/>
        </w:rPr>
        <w:t>Geheimhouding</w:t>
      </w:r>
      <w:bookmarkEnd w:id="6"/>
    </w:p>
    <w:p w14:paraId="23130192" w14:textId="77777777" w:rsidR="001B5C47" w:rsidRPr="007617AB" w:rsidRDefault="002F2503" w:rsidP="007617AB">
      <w:pPr>
        <w:pStyle w:val="Artikeltekst"/>
        <w:numPr>
          <w:ilvl w:val="1"/>
          <w:numId w:val="5"/>
        </w:numPr>
        <w:spacing w:line="360" w:lineRule="auto"/>
        <w:rPr>
          <w:rFonts w:cs="Arial"/>
          <w:sz w:val="20"/>
        </w:rPr>
      </w:pPr>
      <w:r w:rsidRPr="007617AB">
        <w:rPr>
          <w:rFonts w:cs="Arial"/>
          <w:sz w:val="20"/>
        </w:rPr>
        <w:t xml:space="preserve">Opdrachtnemer en alle voor hem werkzame personen die direct of indirect zijn belast met de uitvoering van de </w:t>
      </w:r>
      <w:r w:rsidR="00AA0FA9" w:rsidRPr="007617AB">
        <w:rPr>
          <w:rFonts w:cs="Arial"/>
          <w:sz w:val="20"/>
        </w:rPr>
        <w:t xml:space="preserve">Overeenkomst </w:t>
      </w:r>
      <w:r w:rsidRPr="007617AB">
        <w:rPr>
          <w:rFonts w:cs="Arial"/>
          <w:sz w:val="20"/>
        </w:rPr>
        <w:t xml:space="preserve">zullen strikte geheimhouding betrachten ten aanzien van alle informatie, in welke zin dan ook, die hen bekend wordt als gevolg </w:t>
      </w:r>
      <w:r w:rsidR="00221934" w:rsidRPr="007617AB">
        <w:rPr>
          <w:rFonts w:cs="Arial"/>
          <w:sz w:val="20"/>
        </w:rPr>
        <w:t>daar</w:t>
      </w:r>
      <w:r w:rsidRPr="007617AB">
        <w:rPr>
          <w:rFonts w:cs="Arial"/>
          <w:sz w:val="20"/>
        </w:rPr>
        <w:t xml:space="preserve">van. Deze geheimhoudingsverplichting blijft ook na het einde van de </w:t>
      </w:r>
      <w:r w:rsidR="00FA1403">
        <w:rPr>
          <w:rFonts w:cs="Arial"/>
          <w:sz w:val="20"/>
        </w:rPr>
        <w:t>O</w:t>
      </w:r>
      <w:r w:rsidR="00221934" w:rsidRPr="007617AB">
        <w:rPr>
          <w:rFonts w:cs="Arial"/>
          <w:sz w:val="20"/>
        </w:rPr>
        <w:t>vereenkomst voortduren.</w:t>
      </w:r>
    </w:p>
    <w:p w14:paraId="2B300BBE" w14:textId="77777777" w:rsidR="00857EA9" w:rsidRPr="007617AB" w:rsidRDefault="00857EA9" w:rsidP="007617AB">
      <w:pPr>
        <w:pStyle w:val="Artikeltekst"/>
        <w:numPr>
          <w:ilvl w:val="1"/>
          <w:numId w:val="5"/>
        </w:numPr>
        <w:spacing w:line="360" w:lineRule="auto"/>
        <w:rPr>
          <w:rFonts w:cs="Arial"/>
          <w:sz w:val="20"/>
        </w:rPr>
      </w:pPr>
      <w:r w:rsidRPr="007617AB">
        <w:rPr>
          <w:rFonts w:cs="Arial"/>
          <w:sz w:val="20"/>
        </w:rPr>
        <w:t>Opdrachtnemer is voor de naleving van de geheimhoudingsverplichting door de door hem ingeschakelde personen hoofdelijk aansprakelijk.</w:t>
      </w:r>
    </w:p>
    <w:p w14:paraId="6D3F395C" w14:textId="77777777" w:rsidR="000911C4" w:rsidRPr="00DF2D5B" w:rsidRDefault="00221934" w:rsidP="00DF2D5B">
      <w:pPr>
        <w:pStyle w:val="Artikeltekst"/>
        <w:numPr>
          <w:ilvl w:val="1"/>
          <w:numId w:val="5"/>
        </w:numPr>
        <w:spacing w:line="360" w:lineRule="auto"/>
        <w:rPr>
          <w:rFonts w:cs="Arial"/>
          <w:sz w:val="20"/>
        </w:rPr>
      </w:pPr>
      <w:r w:rsidRPr="007617AB">
        <w:rPr>
          <w:rFonts w:cs="Arial"/>
          <w:sz w:val="20"/>
        </w:rPr>
        <w:t xml:space="preserve">Opdrachtnemer zal terstond na het einde van de </w:t>
      </w:r>
      <w:r w:rsidR="00AA0FA9" w:rsidRPr="007617AB">
        <w:rPr>
          <w:rFonts w:cs="Arial"/>
          <w:sz w:val="20"/>
        </w:rPr>
        <w:t>O</w:t>
      </w:r>
      <w:r w:rsidRPr="007617AB">
        <w:rPr>
          <w:rFonts w:cs="Arial"/>
          <w:sz w:val="20"/>
        </w:rPr>
        <w:t>vereenkomst alle in zijn bezit zijnde informatie retourneren aan Opdrachtgever.</w:t>
      </w:r>
    </w:p>
    <w:p w14:paraId="2D88673F" w14:textId="77777777" w:rsidR="00F9025D" w:rsidRPr="00131362" w:rsidRDefault="00F9025D" w:rsidP="00F9025D">
      <w:pPr>
        <w:pStyle w:val="Artikel1"/>
        <w:numPr>
          <w:ilvl w:val="0"/>
          <w:numId w:val="5"/>
        </w:numPr>
        <w:tabs>
          <w:tab w:val="clear" w:pos="851"/>
          <w:tab w:val="left" w:pos="1080"/>
        </w:tabs>
        <w:suppressAutoHyphens/>
        <w:spacing w:line="360" w:lineRule="auto"/>
        <w:rPr>
          <w:rFonts w:cs="Arial"/>
          <w:smallCaps w:val="0"/>
        </w:rPr>
      </w:pPr>
      <w:bookmarkStart w:id="7" w:name="_Toc264962909"/>
      <w:bookmarkStart w:id="8" w:name="_Toc113872389"/>
      <w:r w:rsidRPr="00F9025D">
        <w:rPr>
          <w:rFonts w:cs="Arial"/>
          <w:smallCaps w:val="0"/>
        </w:rPr>
        <w:t>Geschillen en toepasselijk recht</w:t>
      </w:r>
      <w:bookmarkEnd w:id="7"/>
      <w:bookmarkEnd w:id="8"/>
    </w:p>
    <w:p w14:paraId="64EDBA38" w14:textId="77777777" w:rsidR="00F9025D" w:rsidRDefault="00F9025D" w:rsidP="00F9025D">
      <w:pPr>
        <w:pStyle w:val="Artikeltekst"/>
        <w:numPr>
          <w:ilvl w:val="1"/>
          <w:numId w:val="5"/>
        </w:numPr>
        <w:spacing w:line="360" w:lineRule="auto"/>
        <w:rPr>
          <w:sz w:val="20"/>
        </w:rPr>
      </w:pPr>
      <w:r w:rsidRPr="00F9025D">
        <w:rPr>
          <w:sz w:val="20"/>
        </w:rPr>
        <w:t>Op de Overeenkomst is Nederlands recht van toepassing.</w:t>
      </w:r>
    </w:p>
    <w:p w14:paraId="23E95F5B" w14:textId="6298EC78" w:rsidR="00CD25C2" w:rsidRPr="00491077" w:rsidRDefault="00F9025D" w:rsidP="00491077">
      <w:pPr>
        <w:pStyle w:val="Artikeltekst"/>
        <w:numPr>
          <w:ilvl w:val="1"/>
          <w:numId w:val="5"/>
        </w:numPr>
        <w:spacing w:line="360" w:lineRule="auto"/>
        <w:rPr>
          <w:sz w:val="20"/>
        </w:rPr>
      </w:pPr>
      <w:r w:rsidRPr="00F9025D">
        <w:rPr>
          <w:rFonts w:cs="Arial"/>
          <w:sz w:val="20"/>
        </w:rPr>
        <w:t>Alle geschillen welke mochten voortvloeien uit de Overeenkomst zullen worden voorgelegd aan de bevoegde</w:t>
      </w:r>
      <w:r>
        <w:rPr>
          <w:rFonts w:cs="Arial"/>
        </w:rPr>
        <w:t xml:space="preserve"> rechter te Arnhem.</w:t>
      </w:r>
    </w:p>
    <w:p w14:paraId="3C75FBB1" w14:textId="77777777" w:rsidR="00951DFB" w:rsidRPr="00131362" w:rsidRDefault="00182980" w:rsidP="00951DFB">
      <w:pPr>
        <w:pStyle w:val="Artikel1"/>
        <w:numPr>
          <w:ilvl w:val="0"/>
          <w:numId w:val="5"/>
        </w:numPr>
        <w:tabs>
          <w:tab w:val="clear" w:pos="851"/>
          <w:tab w:val="left" w:pos="1080"/>
        </w:tabs>
        <w:suppressAutoHyphens/>
        <w:spacing w:line="360" w:lineRule="auto"/>
        <w:rPr>
          <w:rFonts w:cs="Arial"/>
          <w:smallCaps w:val="0"/>
        </w:rPr>
      </w:pPr>
      <w:bookmarkStart w:id="9" w:name="_Toc113872390"/>
      <w:r>
        <w:rPr>
          <w:rFonts w:cs="Arial"/>
          <w:smallCaps w:val="0"/>
        </w:rPr>
        <w:t>Intellectuele eigendom</w:t>
      </w:r>
      <w:bookmarkEnd w:id="9"/>
    </w:p>
    <w:p w14:paraId="15457897" w14:textId="77777777" w:rsidR="00CD25C2" w:rsidRPr="00D9353D" w:rsidRDefault="00CD25C2" w:rsidP="00CD25C2">
      <w:pPr>
        <w:pStyle w:val="Artikeltekst"/>
        <w:numPr>
          <w:ilvl w:val="1"/>
          <w:numId w:val="5"/>
        </w:numPr>
        <w:spacing w:line="360" w:lineRule="auto"/>
        <w:rPr>
          <w:rFonts w:cs="Arial"/>
          <w:sz w:val="20"/>
        </w:rPr>
      </w:pPr>
      <w:r w:rsidRPr="00D9353D">
        <w:rPr>
          <w:rFonts w:cs="Arial"/>
          <w:sz w:val="20"/>
        </w:rPr>
        <w:t>Alle rechten van intellectuele eigendom die mochten ontstaan als gevolg van de door Opdrachtnemer (c.q. de door deze voor de uitvoering van de werkzaamheden ingeschakelde personen) voor Opdrachtgever verrichte werkzaamheden komen geheel toe aan Opdrachtgever.</w:t>
      </w:r>
    </w:p>
    <w:p w14:paraId="252FF0AE" w14:textId="77777777" w:rsidR="00CD25C2" w:rsidRPr="00D9353D" w:rsidRDefault="00CD25C2" w:rsidP="00CD25C2">
      <w:pPr>
        <w:pStyle w:val="Artikeltekst"/>
        <w:numPr>
          <w:ilvl w:val="1"/>
          <w:numId w:val="5"/>
        </w:numPr>
        <w:spacing w:line="360" w:lineRule="auto"/>
        <w:rPr>
          <w:rFonts w:cs="Arial"/>
          <w:sz w:val="20"/>
        </w:rPr>
      </w:pPr>
      <w:r w:rsidRPr="00D9353D">
        <w:rPr>
          <w:rFonts w:cs="Arial"/>
          <w:sz w:val="20"/>
        </w:rPr>
        <w:t>Opdrachtnemer (c.q. de door deze ingeschakelde personen) doen terzake afstand van hun persoonlijkheidsrechten, in het bijzonder die genoemd in de artikelen 25 sub a t/m c van de Auteurswet 1912.</w:t>
      </w:r>
    </w:p>
    <w:p w14:paraId="3B31030D" w14:textId="77777777" w:rsidR="00CD25C2" w:rsidRPr="00D9353D" w:rsidRDefault="00CD25C2" w:rsidP="00CD25C2">
      <w:pPr>
        <w:pStyle w:val="Artikeltekst"/>
        <w:numPr>
          <w:ilvl w:val="1"/>
          <w:numId w:val="5"/>
        </w:numPr>
        <w:spacing w:line="360" w:lineRule="auto"/>
        <w:rPr>
          <w:rFonts w:cs="Arial"/>
          <w:sz w:val="20"/>
        </w:rPr>
      </w:pPr>
      <w:r w:rsidRPr="00D9353D">
        <w:rPr>
          <w:rFonts w:cs="Arial"/>
          <w:sz w:val="20"/>
        </w:rPr>
        <w:t>Alle documenten, data, gegevensdragers en overige producten of voortbrengselen die verband houden met en/of voortvloeien uit de te verrichten werkzaamheden zullen eigendom zijn van de Opdrachtgever.</w:t>
      </w:r>
    </w:p>
    <w:p w14:paraId="624EDA45" w14:textId="77777777" w:rsidR="00CD25C2" w:rsidRPr="00D9353D" w:rsidRDefault="00CD25C2" w:rsidP="00CD25C2">
      <w:pPr>
        <w:pStyle w:val="Artikeltekst"/>
        <w:numPr>
          <w:ilvl w:val="1"/>
          <w:numId w:val="5"/>
        </w:numPr>
        <w:spacing w:line="360" w:lineRule="auto"/>
        <w:rPr>
          <w:rFonts w:cs="Arial"/>
          <w:sz w:val="20"/>
        </w:rPr>
      </w:pPr>
      <w:r w:rsidRPr="00D9353D">
        <w:rPr>
          <w:rFonts w:cs="Arial"/>
          <w:sz w:val="20"/>
        </w:rPr>
        <w:t xml:space="preserve">Indien en voor zover ten behoeve van het in de leden 1 t/m 3 bepaalde op enig moment een formele overdracht dan wel nadere afstandsverklaring noodzakelijk zal zijn, of door Opdrachtgever zal worden gewenst, machtigt Opdrachtnemer reeds nu voor alsdan Opdrachtgever onherroepelijk namens hem aan het tot stand komen daarvan mee te werken. </w:t>
      </w:r>
    </w:p>
    <w:p w14:paraId="06186D06" w14:textId="77777777" w:rsidR="00CD25C2" w:rsidRPr="00D9353D" w:rsidRDefault="00CD25C2" w:rsidP="00CD25C2">
      <w:pPr>
        <w:pStyle w:val="Artikeltekst"/>
        <w:numPr>
          <w:ilvl w:val="1"/>
          <w:numId w:val="5"/>
        </w:numPr>
        <w:spacing w:line="360" w:lineRule="auto"/>
        <w:rPr>
          <w:rFonts w:cs="Arial"/>
          <w:sz w:val="20"/>
        </w:rPr>
      </w:pPr>
      <w:r w:rsidRPr="00D9353D">
        <w:rPr>
          <w:rFonts w:cs="Arial"/>
          <w:sz w:val="20"/>
        </w:rPr>
        <w:lastRenderedPageBreak/>
        <w:t xml:space="preserve">Opdrachtnemer en de door deze ingeschakelde personen zijn verplicht alle informatie </w:t>
      </w:r>
      <w:r>
        <w:rPr>
          <w:rFonts w:cs="Arial"/>
          <w:sz w:val="20"/>
        </w:rPr>
        <w:t xml:space="preserve">met </w:t>
      </w:r>
      <w:r w:rsidRPr="00D9353D">
        <w:rPr>
          <w:rFonts w:cs="Arial"/>
          <w:sz w:val="20"/>
        </w:rPr>
        <w:t xml:space="preserve">betrekking </w:t>
      </w:r>
      <w:r>
        <w:rPr>
          <w:rFonts w:cs="Arial"/>
          <w:sz w:val="20"/>
        </w:rPr>
        <w:t>tot</w:t>
      </w:r>
      <w:r w:rsidRPr="00D9353D">
        <w:rPr>
          <w:rFonts w:cs="Arial"/>
          <w:sz w:val="20"/>
        </w:rPr>
        <w:t xml:space="preserve"> het </w:t>
      </w:r>
      <w:r>
        <w:rPr>
          <w:rFonts w:cs="Arial"/>
          <w:sz w:val="20"/>
        </w:rPr>
        <w:t>bepaalde in vo</w:t>
      </w:r>
      <w:r w:rsidRPr="00D9353D">
        <w:rPr>
          <w:rFonts w:cs="Arial"/>
          <w:sz w:val="20"/>
        </w:rPr>
        <w:t xml:space="preserve">orgaande leden onverwijld aan Opdrachtgever ter beschikking te stellen en voorts alles te doen wat </w:t>
      </w:r>
      <w:r>
        <w:rPr>
          <w:rFonts w:cs="Arial"/>
          <w:sz w:val="20"/>
        </w:rPr>
        <w:t>v</w:t>
      </w:r>
      <w:r w:rsidRPr="00D9353D">
        <w:rPr>
          <w:rFonts w:cs="Arial"/>
          <w:sz w:val="20"/>
        </w:rPr>
        <w:t>oor de uitoefening door Opdrachtgever van de aan haar</w:t>
      </w:r>
      <w:r>
        <w:rPr>
          <w:rFonts w:cs="Arial"/>
          <w:sz w:val="20"/>
        </w:rPr>
        <w:t>,</w:t>
      </w:r>
      <w:r w:rsidRPr="00D9353D">
        <w:rPr>
          <w:rFonts w:cs="Arial"/>
          <w:sz w:val="20"/>
        </w:rPr>
        <w:t xml:space="preserve"> op grond van deze bepaling</w:t>
      </w:r>
      <w:r>
        <w:rPr>
          <w:rFonts w:cs="Arial"/>
          <w:sz w:val="20"/>
        </w:rPr>
        <w:t>,</w:t>
      </w:r>
      <w:r w:rsidRPr="00D9353D">
        <w:rPr>
          <w:rFonts w:cs="Arial"/>
          <w:sz w:val="20"/>
        </w:rPr>
        <w:t xml:space="preserve"> toekomende rechten bevorderlijk kan zijn en alles na te laten wat deze uitoefening zou kunnen schaden.</w:t>
      </w:r>
    </w:p>
    <w:p w14:paraId="721B3E7E" w14:textId="77777777" w:rsidR="00CD25C2" w:rsidRPr="00D9353D" w:rsidRDefault="00CD25C2" w:rsidP="00CD25C2">
      <w:pPr>
        <w:pStyle w:val="Artikeltekst"/>
        <w:numPr>
          <w:ilvl w:val="1"/>
          <w:numId w:val="5"/>
        </w:numPr>
        <w:spacing w:line="360" w:lineRule="auto"/>
        <w:rPr>
          <w:rFonts w:cs="Arial"/>
          <w:sz w:val="20"/>
        </w:rPr>
      </w:pPr>
      <w:r w:rsidRPr="00D9353D">
        <w:rPr>
          <w:rFonts w:cs="Arial"/>
          <w:sz w:val="20"/>
        </w:rPr>
        <w:t xml:space="preserve">Opdrachtnemer staat ervoor in dat </w:t>
      </w:r>
      <w:r>
        <w:rPr>
          <w:rFonts w:cs="Arial"/>
          <w:sz w:val="20"/>
        </w:rPr>
        <w:t>het Personeel het</w:t>
      </w:r>
      <w:r w:rsidRPr="00D9353D">
        <w:rPr>
          <w:rFonts w:cs="Arial"/>
          <w:sz w:val="20"/>
        </w:rPr>
        <w:t xml:space="preserve"> bepaalde in dit artikel volledig zullen nakomen. </w:t>
      </w:r>
    </w:p>
    <w:p w14:paraId="1A395446" w14:textId="77777777" w:rsidR="00CD25C2" w:rsidRDefault="00CD25C2" w:rsidP="00CD25C2">
      <w:pPr>
        <w:pStyle w:val="Artikeltekst"/>
        <w:numPr>
          <w:ilvl w:val="1"/>
          <w:numId w:val="5"/>
        </w:numPr>
        <w:spacing w:line="360" w:lineRule="auto"/>
        <w:rPr>
          <w:rFonts w:cs="Arial"/>
          <w:sz w:val="20"/>
        </w:rPr>
      </w:pPr>
      <w:r w:rsidRPr="00D9353D">
        <w:rPr>
          <w:rFonts w:cs="Arial"/>
          <w:sz w:val="20"/>
        </w:rPr>
        <w:t>De voor de uitvoering van de werkzaamheden betaalde vergoeding zal tevens alle vergoedingen omvatten waarop Opdrachtnemer (c.q. de door deze ingeschakelde personen) aanspraak zouden kunnen maken als gevolg van (de overdracht van) intellectuele eigendomsrechten.</w:t>
      </w:r>
    </w:p>
    <w:p w14:paraId="2462B582" w14:textId="77777777" w:rsidR="00CD25C2" w:rsidRPr="00061F98" w:rsidRDefault="00CD25C2" w:rsidP="00CD25C2">
      <w:pPr>
        <w:pStyle w:val="Artikeltekst"/>
        <w:numPr>
          <w:ilvl w:val="1"/>
          <w:numId w:val="5"/>
        </w:numPr>
        <w:spacing w:line="360" w:lineRule="auto"/>
        <w:rPr>
          <w:rFonts w:cs="Arial"/>
          <w:sz w:val="20"/>
        </w:rPr>
      </w:pPr>
      <w:r>
        <w:rPr>
          <w:rFonts w:cs="Arial"/>
          <w:sz w:val="20"/>
        </w:rPr>
        <w:t xml:space="preserve">Opdrachtnemer </w:t>
      </w:r>
      <w:r w:rsidRPr="00357A33">
        <w:rPr>
          <w:rFonts w:cs="Arial"/>
          <w:sz w:val="20"/>
        </w:rPr>
        <w:t>staat er jegens Opdrachtgever voor in dat de uitvoering van de werkzaamheden en het (gebruikmaken van) de daaruit voortvloeiende voortbrengselen geen inbreuk (zullen) maken op de rechten van derden. Opdrachtnemer vrijwaart Opdrachtgever tegen alle aanspraken van derden terzake en zal alle daaruit voortvloeiende schade van Opdrachtgever (waaronder begrepen de volledige kosten van rechtsbijstand)</w:t>
      </w:r>
      <w:r>
        <w:rPr>
          <w:rFonts w:cs="Arial"/>
          <w:sz w:val="20"/>
        </w:rPr>
        <w:t xml:space="preserve"> vergoeden.</w:t>
      </w:r>
    </w:p>
    <w:p w14:paraId="79D9F8EA"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3A2F2E28"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De geleverde Zaken dienen ook na het verstrijken van de Garantietermijn aan de Overeenkomst te beantwoorden, conform het in artikel </w:t>
      </w:r>
      <w:smartTag w:uri="urn:schemas-microsoft-com:office:smarttags" w:element="time">
        <w:smartTagPr>
          <w:attr w:name="Minute" w:val="17"/>
          <w:attr w:name="Hour" w:val="7"/>
        </w:smartTagPr>
        <w:r w:rsidRPr="007617AB">
          <w:rPr>
            <w:rFonts w:cs="Arial"/>
            <w:sz w:val="20"/>
          </w:rPr>
          <w:t>7:17</w:t>
        </w:r>
      </w:smartTag>
      <w:r w:rsidRPr="007617AB">
        <w:rPr>
          <w:rFonts w:cs="Arial"/>
          <w:sz w:val="20"/>
        </w:rPr>
        <w:t xml:space="preserve"> BW bepaalde. </w:t>
      </w:r>
    </w:p>
    <w:p w14:paraId="3F0A85D4"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vrijwaart Opdrachtgever voor alle aanspraken uit hoofde van productaansprakelijkheid in verband met de geleverde Zaken.</w:t>
      </w:r>
    </w:p>
    <w:p w14:paraId="11BCF2EE" w14:textId="77777777" w:rsidR="00DE3828" w:rsidRDefault="00DE3828" w:rsidP="00F9025D">
      <w:pPr>
        <w:pStyle w:val="Artikeltekst"/>
        <w:spacing w:line="360" w:lineRule="auto"/>
        <w:ind w:left="0" w:firstLine="0"/>
      </w:pPr>
    </w:p>
    <w:p w14:paraId="18C050EE" w14:textId="77777777" w:rsidR="004F1414" w:rsidRDefault="004F1414" w:rsidP="00F9025D">
      <w:pPr>
        <w:pStyle w:val="Artikeltekst"/>
        <w:spacing w:line="360" w:lineRule="auto"/>
        <w:ind w:left="0" w:firstLine="0"/>
      </w:pPr>
    </w:p>
    <w:p w14:paraId="24ED8458" w14:textId="77777777" w:rsidR="004F1414" w:rsidRDefault="004F1414" w:rsidP="00F9025D">
      <w:pPr>
        <w:pStyle w:val="Artikeltekst"/>
        <w:spacing w:line="360" w:lineRule="auto"/>
        <w:ind w:left="0" w:firstLine="0"/>
      </w:pPr>
    </w:p>
    <w:p w14:paraId="46FADB31" w14:textId="77777777" w:rsidR="004F1414" w:rsidRDefault="004F1414" w:rsidP="00F9025D">
      <w:pPr>
        <w:pStyle w:val="Artikeltekst"/>
        <w:spacing w:line="360" w:lineRule="auto"/>
        <w:ind w:left="0" w:firstLine="0"/>
      </w:pPr>
    </w:p>
    <w:p w14:paraId="20B7BB9F" w14:textId="77777777" w:rsidR="004F1414" w:rsidRDefault="004F1414" w:rsidP="00F9025D">
      <w:pPr>
        <w:pStyle w:val="Artikeltekst"/>
        <w:spacing w:line="360" w:lineRule="auto"/>
        <w:ind w:left="0" w:firstLine="0"/>
      </w:pPr>
    </w:p>
    <w:p w14:paraId="43A58DEA" w14:textId="77777777" w:rsidR="004F1414" w:rsidRDefault="004F1414" w:rsidP="00F9025D">
      <w:pPr>
        <w:pStyle w:val="Artikeltekst"/>
        <w:spacing w:line="360" w:lineRule="auto"/>
        <w:ind w:left="0" w:firstLine="0"/>
      </w:pPr>
    </w:p>
    <w:p w14:paraId="41422AF7" w14:textId="77777777" w:rsidR="004F1414" w:rsidRDefault="004F1414" w:rsidP="00F9025D">
      <w:pPr>
        <w:pStyle w:val="Artikeltekst"/>
        <w:spacing w:line="360" w:lineRule="auto"/>
        <w:ind w:left="0" w:firstLine="0"/>
      </w:pPr>
    </w:p>
    <w:p w14:paraId="22772138" w14:textId="77777777" w:rsidR="004F1414" w:rsidRDefault="004F1414" w:rsidP="00F9025D">
      <w:pPr>
        <w:pStyle w:val="Artikeltekst"/>
        <w:spacing w:line="360" w:lineRule="auto"/>
        <w:ind w:left="0" w:firstLine="0"/>
      </w:pPr>
    </w:p>
    <w:p w14:paraId="4F4232DD" w14:textId="77777777" w:rsidR="004F1414" w:rsidRDefault="004F1414" w:rsidP="00F9025D">
      <w:pPr>
        <w:pStyle w:val="Artikeltekst"/>
        <w:spacing w:line="360" w:lineRule="auto"/>
        <w:ind w:left="0" w:firstLine="0"/>
      </w:pPr>
    </w:p>
    <w:p w14:paraId="39A63A1A" w14:textId="77777777" w:rsidR="00DE3828" w:rsidRDefault="004F1414" w:rsidP="00F9025D">
      <w:pPr>
        <w:pStyle w:val="Artikeltekst"/>
        <w:spacing w:line="360" w:lineRule="auto"/>
        <w:ind w:left="0" w:firstLine="0"/>
      </w:pPr>
      <w:r>
        <w:br w:type="page"/>
      </w:r>
    </w:p>
    <w:p w14:paraId="390FCDEA" w14:textId="77777777" w:rsidR="000911C4" w:rsidRPr="00E3601E" w:rsidRDefault="000911C4" w:rsidP="00460A21">
      <w:pPr>
        <w:spacing w:line="360" w:lineRule="auto"/>
        <w:rPr>
          <w:rFonts w:cs="Arial"/>
          <w:szCs w:val="20"/>
        </w:rPr>
      </w:pPr>
      <w:r w:rsidRPr="00E3601E">
        <w:rPr>
          <w:rFonts w:cs="Arial"/>
          <w:szCs w:val="20"/>
        </w:rPr>
        <w:lastRenderedPageBreak/>
        <w:t>Aldus overeengekomen en opgemaakt in tweevoud, en voorzien van de volgende bijlagen, die integraal onderdeel uitmaken van de Overeenkomst:</w:t>
      </w:r>
    </w:p>
    <w:p w14:paraId="2E5B5503" w14:textId="77777777" w:rsidR="000911C4" w:rsidRPr="00E3601E" w:rsidRDefault="000911C4" w:rsidP="007617AB">
      <w:pPr>
        <w:spacing w:line="360" w:lineRule="auto"/>
        <w:ind w:left="567" w:firstLine="17"/>
        <w:rPr>
          <w:rFonts w:cs="Arial"/>
          <w:szCs w:val="20"/>
        </w:rPr>
      </w:pPr>
      <w:r w:rsidRPr="00E3601E">
        <w:rPr>
          <w:rFonts w:cs="Arial"/>
          <w:b/>
          <w:szCs w:val="20"/>
          <w:u w:val="single"/>
        </w:rPr>
        <w:t>Bijlage 1:</w:t>
      </w:r>
      <w:r w:rsidRPr="00E3601E">
        <w:rPr>
          <w:rFonts w:cs="Arial"/>
          <w:szCs w:val="20"/>
        </w:rPr>
        <w:t xml:space="preserve"> </w:t>
      </w:r>
      <w:r w:rsidR="00163AA7">
        <w:rPr>
          <w:rFonts w:cs="Arial"/>
          <w:szCs w:val="20"/>
        </w:rPr>
        <w:t>Algemene Inkoopvoorwaarden</w:t>
      </w:r>
      <w:r w:rsidR="00383D7B">
        <w:rPr>
          <w:rFonts w:cs="Arial"/>
          <w:szCs w:val="20"/>
        </w:rPr>
        <w:t xml:space="preserve"> </w:t>
      </w:r>
    </w:p>
    <w:p w14:paraId="00D9271D" w14:textId="77777777" w:rsidR="000911C4" w:rsidRPr="00E3601E" w:rsidRDefault="000911C4" w:rsidP="007617AB">
      <w:pPr>
        <w:spacing w:line="360" w:lineRule="auto"/>
        <w:ind w:left="567" w:firstLine="17"/>
        <w:rPr>
          <w:rFonts w:cs="Arial"/>
          <w:szCs w:val="20"/>
        </w:rPr>
      </w:pPr>
      <w:r w:rsidRPr="00E3601E">
        <w:rPr>
          <w:rFonts w:cs="Arial"/>
          <w:b/>
          <w:szCs w:val="20"/>
          <w:u w:val="single"/>
        </w:rPr>
        <w:t>Bijlage 2:</w:t>
      </w:r>
      <w:r w:rsidRPr="00E3601E">
        <w:rPr>
          <w:rFonts w:cs="Arial"/>
          <w:szCs w:val="20"/>
        </w:rPr>
        <w:t xml:space="preserve"> </w:t>
      </w:r>
      <w:r w:rsidR="00163AA7">
        <w:rPr>
          <w:rFonts w:cs="Arial"/>
          <w:szCs w:val="20"/>
        </w:rPr>
        <w:t>Prijzen en tarieven</w:t>
      </w:r>
    </w:p>
    <w:p w14:paraId="25BE40E7" w14:textId="77777777" w:rsidR="000911C4" w:rsidRDefault="000911C4" w:rsidP="007617AB">
      <w:pPr>
        <w:spacing w:line="360" w:lineRule="auto"/>
        <w:ind w:left="567" w:firstLine="17"/>
        <w:rPr>
          <w:rFonts w:cs="Arial"/>
          <w:szCs w:val="20"/>
        </w:rPr>
      </w:pPr>
      <w:r w:rsidRPr="00E3601E">
        <w:rPr>
          <w:rFonts w:cs="Arial"/>
          <w:b/>
          <w:szCs w:val="20"/>
          <w:u w:val="single"/>
        </w:rPr>
        <w:t>Bijlage 3:</w:t>
      </w:r>
      <w:r w:rsidRPr="00E3601E">
        <w:rPr>
          <w:rFonts w:cs="Arial"/>
          <w:szCs w:val="20"/>
        </w:rPr>
        <w:t xml:space="preserve"> </w:t>
      </w:r>
      <w:r w:rsidR="00FA2EC6">
        <w:rPr>
          <w:rFonts w:cs="Arial"/>
          <w:szCs w:val="20"/>
        </w:rPr>
        <w:t>Offerte</w:t>
      </w:r>
    </w:p>
    <w:p w14:paraId="0ECCAEB2" w14:textId="77777777" w:rsidR="00DC3726" w:rsidRDefault="00DC3726" w:rsidP="00460A21">
      <w:pPr>
        <w:spacing w:line="360" w:lineRule="auto"/>
        <w:rPr>
          <w:rFonts w:cs="Arial"/>
          <w:szCs w:val="20"/>
        </w:rPr>
      </w:pPr>
    </w:p>
    <w:p w14:paraId="5D569A4C" w14:textId="77777777" w:rsidR="00D0215D" w:rsidRDefault="00D0215D" w:rsidP="00460A21">
      <w:pPr>
        <w:spacing w:line="360" w:lineRule="auto"/>
        <w:rPr>
          <w:rFonts w:cs="Arial"/>
          <w:szCs w:val="20"/>
        </w:rPr>
      </w:pPr>
    </w:p>
    <w:p w14:paraId="5E6A3D92" w14:textId="77777777" w:rsidR="00D0215D" w:rsidRDefault="00D0215D" w:rsidP="00460A21">
      <w:pPr>
        <w:spacing w:line="360" w:lineRule="auto"/>
        <w:rPr>
          <w:rFonts w:cs="Arial"/>
          <w:szCs w:val="20"/>
        </w:rPr>
      </w:pPr>
    </w:p>
    <w:p w14:paraId="2CC8F809" w14:textId="77777777" w:rsidR="00D0215D" w:rsidRDefault="00D0215D" w:rsidP="00460A21">
      <w:pPr>
        <w:spacing w:line="360" w:lineRule="auto"/>
        <w:rPr>
          <w:rFonts w:cs="Arial"/>
          <w:szCs w:val="20"/>
        </w:rPr>
      </w:pPr>
    </w:p>
    <w:p w14:paraId="34E03D9F" w14:textId="77777777" w:rsidR="00D0215D" w:rsidRDefault="00D0215D" w:rsidP="00460A21">
      <w:pPr>
        <w:spacing w:line="360" w:lineRule="auto"/>
        <w:rPr>
          <w:rFonts w:cs="Arial"/>
          <w:szCs w:val="20"/>
        </w:rPr>
      </w:pPr>
    </w:p>
    <w:p w14:paraId="19A8DA20" w14:textId="77777777" w:rsidR="00D0215D" w:rsidRDefault="00D0215D" w:rsidP="00460A21">
      <w:pPr>
        <w:spacing w:line="360" w:lineRule="auto"/>
        <w:rPr>
          <w:rFonts w:cs="Arial"/>
          <w:szCs w:val="20"/>
        </w:rPr>
      </w:pPr>
    </w:p>
    <w:p w14:paraId="7DC4BD89" w14:textId="77777777" w:rsidR="00D0215D" w:rsidRDefault="00D0215D" w:rsidP="00460A21">
      <w:pPr>
        <w:spacing w:line="360" w:lineRule="auto"/>
        <w:rPr>
          <w:rFonts w:cs="Arial"/>
          <w:szCs w:val="20"/>
        </w:rPr>
      </w:pPr>
    </w:p>
    <w:p w14:paraId="7FA82EA5" w14:textId="77777777" w:rsidR="00D0215D" w:rsidRDefault="00D0215D" w:rsidP="00460A21">
      <w:pPr>
        <w:spacing w:line="360" w:lineRule="auto"/>
        <w:rPr>
          <w:rFonts w:cs="Arial"/>
          <w:szCs w:val="20"/>
        </w:rPr>
      </w:pPr>
    </w:p>
    <w:p w14:paraId="72127623" w14:textId="77777777" w:rsidR="00D0215D" w:rsidRDefault="00D0215D" w:rsidP="00460A21">
      <w:pPr>
        <w:spacing w:line="360" w:lineRule="auto"/>
        <w:rPr>
          <w:rFonts w:cs="Arial"/>
          <w:szCs w:val="20"/>
        </w:rPr>
      </w:pPr>
    </w:p>
    <w:p w14:paraId="494B02D8" w14:textId="77777777" w:rsidR="00D0215D" w:rsidRDefault="00D0215D" w:rsidP="00460A21">
      <w:pPr>
        <w:spacing w:line="360" w:lineRule="auto"/>
        <w:rPr>
          <w:rFonts w:cs="Arial"/>
          <w:szCs w:val="20"/>
        </w:rPr>
      </w:pPr>
    </w:p>
    <w:p w14:paraId="5DB8E21F" w14:textId="77777777" w:rsidR="00D0215D" w:rsidRDefault="00D0215D" w:rsidP="00460A21">
      <w:pPr>
        <w:spacing w:line="360" w:lineRule="auto"/>
        <w:rPr>
          <w:rFonts w:cs="Arial"/>
          <w:szCs w:val="20"/>
        </w:rPr>
      </w:pPr>
    </w:p>
    <w:p w14:paraId="18C7AE4F" w14:textId="77777777" w:rsidR="00163AA7" w:rsidRDefault="00163AA7" w:rsidP="00460A21">
      <w:pPr>
        <w:spacing w:line="360" w:lineRule="auto"/>
        <w:rPr>
          <w:rFonts w:cs="Arial"/>
          <w:szCs w:val="20"/>
        </w:rPr>
      </w:pPr>
    </w:p>
    <w:p w14:paraId="3F76C785" w14:textId="77777777" w:rsidR="00D0215D" w:rsidRDefault="00D0215D" w:rsidP="00460A21">
      <w:pPr>
        <w:spacing w:line="360" w:lineRule="auto"/>
        <w:rPr>
          <w:rFonts w:cs="Arial"/>
          <w:szCs w:val="20"/>
        </w:rPr>
      </w:pPr>
    </w:p>
    <w:p w14:paraId="4AD10358" w14:textId="77777777" w:rsidR="00D0215D" w:rsidRDefault="00D0215D" w:rsidP="00460A21">
      <w:pPr>
        <w:spacing w:line="360" w:lineRule="auto"/>
        <w:rPr>
          <w:rFonts w:cs="Arial"/>
          <w:szCs w:val="20"/>
        </w:rPr>
      </w:pPr>
    </w:p>
    <w:p w14:paraId="4F7A327D" w14:textId="77777777" w:rsidR="00D0215D" w:rsidRDefault="00D0215D" w:rsidP="00460A21">
      <w:pPr>
        <w:spacing w:line="360" w:lineRule="auto"/>
        <w:rPr>
          <w:rFonts w:cs="Arial"/>
          <w:szCs w:val="20"/>
        </w:rPr>
      </w:pPr>
    </w:p>
    <w:p w14:paraId="1DEFD85A" w14:textId="77777777" w:rsidR="00D0215D" w:rsidRDefault="00D0215D" w:rsidP="00460A21">
      <w:pPr>
        <w:spacing w:line="360" w:lineRule="auto"/>
        <w:rPr>
          <w:rFonts w:cs="Arial"/>
          <w:szCs w:val="20"/>
        </w:rPr>
      </w:pPr>
    </w:p>
    <w:p w14:paraId="154BC09A" w14:textId="77777777" w:rsidR="00D0215D" w:rsidRDefault="00D0215D" w:rsidP="00460A21">
      <w:pPr>
        <w:spacing w:line="360" w:lineRule="auto"/>
        <w:rPr>
          <w:rFonts w:cs="Arial"/>
          <w:szCs w:val="20"/>
        </w:rPr>
      </w:pPr>
    </w:p>
    <w:p w14:paraId="16288780" w14:textId="77777777" w:rsidR="00D0215D" w:rsidRDefault="00D0215D" w:rsidP="00460A21">
      <w:pPr>
        <w:spacing w:line="360" w:lineRule="auto"/>
        <w:rPr>
          <w:rFonts w:cs="Arial"/>
          <w:szCs w:val="20"/>
        </w:rPr>
      </w:pPr>
    </w:p>
    <w:p w14:paraId="2BE2EBC7" w14:textId="77777777" w:rsidR="00D0215D" w:rsidRDefault="00D0215D" w:rsidP="00460A21">
      <w:pPr>
        <w:spacing w:line="360" w:lineRule="auto"/>
        <w:rPr>
          <w:rFonts w:cs="Arial"/>
          <w:szCs w:val="20"/>
        </w:rPr>
      </w:pPr>
    </w:p>
    <w:p w14:paraId="3B7C0690" w14:textId="77777777" w:rsidR="00D0215D" w:rsidRDefault="00D0215D" w:rsidP="00460A21">
      <w:pPr>
        <w:spacing w:line="360" w:lineRule="auto"/>
        <w:rPr>
          <w:rFonts w:cs="Arial"/>
          <w:szCs w:val="20"/>
        </w:rPr>
      </w:pPr>
    </w:p>
    <w:p w14:paraId="201490EA" w14:textId="77777777" w:rsidR="00D0215D" w:rsidRDefault="00D0215D" w:rsidP="00460A21">
      <w:pPr>
        <w:spacing w:line="360" w:lineRule="auto"/>
        <w:rPr>
          <w:rFonts w:cs="Arial"/>
          <w:szCs w:val="20"/>
        </w:rPr>
      </w:pPr>
    </w:p>
    <w:p w14:paraId="5008293D" w14:textId="77777777" w:rsidR="00D0215D" w:rsidRDefault="00D0215D" w:rsidP="00460A21">
      <w:pPr>
        <w:spacing w:line="360" w:lineRule="auto"/>
        <w:rPr>
          <w:rFonts w:cs="Arial"/>
          <w:szCs w:val="20"/>
        </w:rPr>
      </w:pPr>
    </w:p>
    <w:p w14:paraId="6422E6E5" w14:textId="77777777" w:rsidR="00D0215D" w:rsidRDefault="00D0215D" w:rsidP="00460A21">
      <w:pPr>
        <w:spacing w:line="360" w:lineRule="auto"/>
        <w:rPr>
          <w:rFonts w:cs="Arial"/>
          <w:szCs w:val="20"/>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0215D" w:rsidRPr="00416CBE" w14:paraId="50B3F525" w14:textId="77777777">
        <w:tc>
          <w:tcPr>
            <w:tcW w:w="4582" w:type="dxa"/>
            <w:vAlign w:val="bottom"/>
          </w:tcPr>
          <w:p w14:paraId="2A00C1F3" w14:textId="77777777" w:rsidR="00D0215D" w:rsidRPr="00416CBE" w:rsidRDefault="00D0215D" w:rsidP="00C8688D">
            <w:pPr>
              <w:suppressAutoHyphens/>
              <w:spacing w:line="360" w:lineRule="auto"/>
              <w:rPr>
                <w:rFonts w:cs="Arial"/>
              </w:rPr>
            </w:pPr>
            <w:r>
              <w:rPr>
                <w:rFonts w:cs="Arial"/>
              </w:rPr>
              <w:t>Datum: ____ - _____ - 20xx</w:t>
            </w:r>
          </w:p>
        </w:tc>
        <w:tc>
          <w:tcPr>
            <w:tcW w:w="4598" w:type="dxa"/>
            <w:vAlign w:val="bottom"/>
          </w:tcPr>
          <w:p w14:paraId="7A1D4A2F" w14:textId="77777777" w:rsidR="00D0215D" w:rsidRPr="00416CBE" w:rsidRDefault="00D0215D" w:rsidP="00C8688D">
            <w:pPr>
              <w:suppressAutoHyphens/>
              <w:spacing w:line="360" w:lineRule="auto"/>
              <w:rPr>
                <w:rFonts w:cs="Arial"/>
              </w:rPr>
            </w:pPr>
            <w:r>
              <w:rPr>
                <w:rFonts w:cs="Arial"/>
              </w:rPr>
              <w:t>Datum: ____ - _____ - 20xx</w:t>
            </w:r>
          </w:p>
        </w:tc>
      </w:tr>
      <w:tr w:rsidR="00D0215D" w:rsidRPr="00416CBE" w14:paraId="3AE23B47" w14:textId="77777777">
        <w:tc>
          <w:tcPr>
            <w:tcW w:w="4582" w:type="dxa"/>
            <w:vAlign w:val="bottom"/>
          </w:tcPr>
          <w:p w14:paraId="22D060E3" w14:textId="77777777" w:rsidR="00D0215D" w:rsidRPr="00416CBE" w:rsidRDefault="00D0215D" w:rsidP="00C8688D">
            <w:pPr>
              <w:suppressAutoHyphens/>
              <w:spacing w:line="360" w:lineRule="auto"/>
              <w:rPr>
                <w:rFonts w:cs="Arial"/>
              </w:rPr>
            </w:pPr>
            <w:r>
              <w:rPr>
                <w:rFonts w:cs="Arial"/>
              </w:rPr>
              <w:t>Te: Nijmegen</w:t>
            </w:r>
          </w:p>
        </w:tc>
        <w:tc>
          <w:tcPr>
            <w:tcW w:w="4598" w:type="dxa"/>
            <w:vAlign w:val="bottom"/>
          </w:tcPr>
          <w:p w14:paraId="2F21B324" w14:textId="77777777" w:rsidR="00D0215D" w:rsidRPr="00416CBE" w:rsidRDefault="00D0215D" w:rsidP="004F1414">
            <w:pPr>
              <w:suppressAutoHyphens/>
              <w:spacing w:line="360" w:lineRule="auto"/>
              <w:rPr>
                <w:rFonts w:cs="Arial"/>
              </w:rPr>
            </w:pPr>
            <w:r>
              <w:rPr>
                <w:rFonts w:cs="Arial"/>
              </w:rPr>
              <w:t xml:space="preserve">Te: </w:t>
            </w:r>
          </w:p>
        </w:tc>
      </w:tr>
      <w:tr w:rsidR="00D0215D" w:rsidRPr="00416CBE" w14:paraId="53C67E27" w14:textId="77777777">
        <w:tc>
          <w:tcPr>
            <w:tcW w:w="4582" w:type="dxa"/>
          </w:tcPr>
          <w:p w14:paraId="1408EC69" w14:textId="77777777" w:rsidR="00D0215D" w:rsidRDefault="00D0215D" w:rsidP="00C8688D">
            <w:pPr>
              <w:suppressAutoHyphens/>
              <w:spacing w:line="360" w:lineRule="auto"/>
              <w:rPr>
                <w:rFonts w:cs="Arial"/>
              </w:rPr>
            </w:pPr>
          </w:p>
          <w:p w14:paraId="356234EA" w14:textId="77777777" w:rsidR="00D0215D" w:rsidRDefault="00D0215D" w:rsidP="00C8688D">
            <w:pPr>
              <w:suppressAutoHyphens/>
              <w:spacing w:line="360" w:lineRule="auto"/>
              <w:rPr>
                <w:rFonts w:cs="Arial"/>
              </w:rPr>
            </w:pPr>
            <w:r w:rsidRPr="00414426">
              <w:rPr>
                <w:rFonts w:cs="Arial"/>
              </w:rPr>
              <w:t>Opdrachtgever</w:t>
            </w:r>
          </w:p>
          <w:p w14:paraId="1394B466" w14:textId="77777777" w:rsidR="00D0215D" w:rsidRDefault="00D0215D" w:rsidP="00C8688D">
            <w:pPr>
              <w:suppressAutoHyphens/>
              <w:spacing w:line="360" w:lineRule="auto"/>
              <w:rPr>
                <w:rFonts w:cs="Arial"/>
              </w:rPr>
            </w:pPr>
          </w:p>
          <w:p w14:paraId="4AD97A28" w14:textId="77777777" w:rsidR="00D0215D" w:rsidRDefault="00D0215D" w:rsidP="00C8688D">
            <w:pPr>
              <w:suppressAutoHyphens/>
              <w:spacing w:line="360" w:lineRule="auto"/>
              <w:rPr>
                <w:rFonts w:cs="Arial"/>
              </w:rPr>
            </w:pPr>
          </w:p>
          <w:p w14:paraId="143026DA" w14:textId="77777777" w:rsidR="00D0215D" w:rsidRPr="00416CBE" w:rsidRDefault="00D0215D" w:rsidP="00C8688D">
            <w:pPr>
              <w:suppressAutoHyphens/>
              <w:spacing w:line="360" w:lineRule="auto"/>
              <w:rPr>
                <w:rFonts w:cs="Arial"/>
              </w:rPr>
            </w:pPr>
            <w:r>
              <w:rPr>
                <w:rFonts w:cs="Arial"/>
              </w:rPr>
              <w:t>Naam ondertekenaar, functie</w:t>
            </w:r>
          </w:p>
        </w:tc>
        <w:tc>
          <w:tcPr>
            <w:tcW w:w="4598" w:type="dxa"/>
          </w:tcPr>
          <w:p w14:paraId="164F3644" w14:textId="77777777" w:rsidR="00D0215D" w:rsidRDefault="00D0215D" w:rsidP="00C8688D">
            <w:pPr>
              <w:suppressAutoHyphens/>
              <w:spacing w:line="360" w:lineRule="auto"/>
              <w:rPr>
                <w:rFonts w:cs="Arial"/>
              </w:rPr>
            </w:pPr>
          </w:p>
          <w:p w14:paraId="77E18399" w14:textId="77777777" w:rsidR="00D0215D" w:rsidRDefault="00D0215D" w:rsidP="00C8688D">
            <w:pPr>
              <w:suppressAutoHyphens/>
              <w:spacing w:line="360" w:lineRule="auto"/>
              <w:rPr>
                <w:rFonts w:cs="Arial"/>
              </w:rPr>
            </w:pPr>
            <w:r w:rsidRPr="00414426">
              <w:rPr>
                <w:rFonts w:cs="Arial"/>
              </w:rPr>
              <w:t>Opdrachtnemer</w:t>
            </w:r>
          </w:p>
          <w:p w14:paraId="21828DEE" w14:textId="77777777" w:rsidR="00D0215D" w:rsidRDefault="00D0215D" w:rsidP="00C8688D">
            <w:pPr>
              <w:suppressAutoHyphens/>
              <w:spacing w:line="360" w:lineRule="auto"/>
              <w:rPr>
                <w:rFonts w:cs="Arial"/>
              </w:rPr>
            </w:pPr>
          </w:p>
          <w:p w14:paraId="288B94FE" w14:textId="77777777" w:rsidR="00D0215D" w:rsidRDefault="00D0215D" w:rsidP="00C8688D">
            <w:pPr>
              <w:suppressAutoHyphens/>
              <w:spacing w:line="360" w:lineRule="auto"/>
              <w:rPr>
                <w:rFonts w:cs="Arial"/>
              </w:rPr>
            </w:pPr>
          </w:p>
          <w:p w14:paraId="0DDF8A3A" w14:textId="77777777" w:rsidR="00D0215D" w:rsidRPr="00416CBE" w:rsidRDefault="00D0215D" w:rsidP="00C8688D">
            <w:pPr>
              <w:suppressAutoHyphens/>
              <w:spacing w:line="360" w:lineRule="auto"/>
              <w:rPr>
                <w:rFonts w:cs="Arial"/>
              </w:rPr>
            </w:pPr>
            <w:r>
              <w:rPr>
                <w:rFonts w:cs="Arial"/>
              </w:rPr>
              <w:t>Naam ondertekenaar, functie</w:t>
            </w:r>
          </w:p>
        </w:tc>
      </w:tr>
    </w:tbl>
    <w:p w14:paraId="00E28905" w14:textId="77777777" w:rsidR="004F1414" w:rsidRDefault="004F1414" w:rsidP="00460A21">
      <w:pPr>
        <w:spacing w:line="360" w:lineRule="auto"/>
        <w:rPr>
          <w:rFonts w:cs="Arial"/>
          <w:szCs w:val="20"/>
        </w:rPr>
      </w:pPr>
      <w:r>
        <w:rPr>
          <w:rFonts w:cs="Arial"/>
          <w:szCs w:val="20"/>
        </w:rPr>
        <w:br w:type="page"/>
      </w:r>
    </w:p>
    <w:p w14:paraId="0DAF390B" w14:textId="77777777" w:rsidR="00D0215D" w:rsidRPr="00134DB4" w:rsidRDefault="004F1414" w:rsidP="00134DB4">
      <w:pPr>
        <w:pStyle w:val="Kop1"/>
        <w:numPr>
          <w:ilvl w:val="0"/>
          <w:numId w:val="15"/>
        </w:numPr>
        <w:rPr>
          <w:i/>
          <w:sz w:val="20"/>
        </w:rPr>
      </w:pPr>
      <w:bookmarkStart w:id="10" w:name="_Toc113872391"/>
      <w:r w:rsidRPr="00134DB4">
        <w:rPr>
          <w:i/>
          <w:sz w:val="20"/>
        </w:rPr>
        <w:lastRenderedPageBreak/>
        <w:t>Algemene Inkoopvoorwaarden</w:t>
      </w:r>
      <w:bookmarkEnd w:id="10"/>
    </w:p>
    <w:p w14:paraId="162C25A1" w14:textId="77777777" w:rsidR="004F1414" w:rsidRDefault="004F1414" w:rsidP="00460A21">
      <w:pPr>
        <w:spacing w:line="360" w:lineRule="auto"/>
        <w:rPr>
          <w:rFonts w:cs="Arial"/>
          <w:szCs w:val="20"/>
        </w:rPr>
      </w:pPr>
    </w:p>
    <w:p w14:paraId="36AC4D2B" w14:textId="77777777" w:rsidR="004F1414" w:rsidRDefault="004F1414" w:rsidP="00460A21">
      <w:pPr>
        <w:spacing w:line="360" w:lineRule="auto"/>
        <w:rPr>
          <w:rFonts w:cs="Arial"/>
          <w:szCs w:val="20"/>
        </w:rPr>
      </w:pPr>
    </w:p>
    <w:p w14:paraId="0B194B3F" w14:textId="77777777" w:rsidR="004F1414" w:rsidRDefault="004F1414" w:rsidP="00460A21">
      <w:pPr>
        <w:spacing w:line="360" w:lineRule="auto"/>
        <w:rPr>
          <w:rFonts w:cs="Arial"/>
          <w:szCs w:val="20"/>
        </w:rPr>
      </w:pPr>
    </w:p>
    <w:p w14:paraId="646858CC" w14:textId="77777777" w:rsidR="004F1414" w:rsidRPr="00593094" w:rsidRDefault="00593094" w:rsidP="00460A21">
      <w:pPr>
        <w:pStyle w:val="Kop1"/>
        <w:numPr>
          <w:ilvl w:val="0"/>
          <w:numId w:val="15"/>
        </w:numPr>
        <w:spacing w:line="360" w:lineRule="auto"/>
        <w:rPr>
          <w:rFonts w:cs="Arial"/>
        </w:rPr>
      </w:pPr>
      <w:bookmarkStart w:id="11" w:name="_Toc113872392"/>
      <w:r w:rsidRPr="00593094">
        <w:rPr>
          <w:i/>
          <w:sz w:val="20"/>
        </w:rPr>
        <w:lastRenderedPageBreak/>
        <w:t>Prijzen en Tarieven</w:t>
      </w:r>
      <w:bookmarkEnd w:id="11"/>
    </w:p>
    <w:p w14:paraId="12236AB2" w14:textId="77777777" w:rsidR="004F1414" w:rsidRDefault="004F1414" w:rsidP="00460A21">
      <w:pPr>
        <w:spacing w:line="360" w:lineRule="auto"/>
        <w:rPr>
          <w:rFonts w:cs="Arial"/>
          <w:szCs w:val="20"/>
        </w:rPr>
      </w:pPr>
    </w:p>
    <w:p w14:paraId="73C0E74F" w14:textId="77777777" w:rsidR="004F1414" w:rsidRDefault="004F1414" w:rsidP="00460A21">
      <w:pPr>
        <w:spacing w:line="360" w:lineRule="auto"/>
        <w:rPr>
          <w:rFonts w:cs="Arial"/>
          <w:szCs w:val="20"/>
        </w:rPr>
      </w:pPr>
    </w:p>
    <w:p w14:paraId="4A76A7D4" w14:textId="77777777" w:rsidR="004F1414" w:rsidRDefault="004F1414" w:rsidP="00460A21">
      <w:pPr>
        <w:spacing w:line="360" w:lineRule="auto"/>
        <w:rPr>
          <w:rFonts w:cs="Arial"/>
          <w:szCs w:val="20"/>
        </w:rPr>
      </w:pPr>
    </w:p>
    <w:p w14:paraId="451139AC" w14:textId="77777777" w:rsidR="004F1414" w:rsidRDefault="004F1414" w:rsidP="00460A21">
      <w:pPr>
        <w:spacing w:line="360" w:lineRule="auto"/>
        <w:rPr>
          <w:rFonts w:cs="Arial"/>
          <w:szCs w:val="20"/>
        </w:rPr>
      </w:pPr>
    </w:p>
    <w:p w14:paraId="40DE442A" w14:textId="77777777" w:rsidR="004F1414" w:rsidRDefault="004F1414" w:rsidP="00460A21">
      <w:pPr>
        <w:spacing w:line="360" w:lineRule="auto"/>
        <w:rPr>
          <w:rFonts w:cs="Arial"/>
          <w:szCs w:val="20"/>
        </w:rPr>
      </w:pPr>
    </w:p>
    <w:p w14:paraId="29E9E071" w14:textId="77777777" w:rsidR="004F1414" w:rsidRDefault="004F1414" w:rsidP="00460A21">
      <w:pPr>
        <w:spacing w:line="360" w:lineRule="auto"/>
        <w:rPr>
          <w:rFonts w:cs="Arial"/>
          <w:szCs w:val="20"/>
        </w:rPr>
      </w:pPr>
    </w:p>
    <w:p w14:paraId="0C541915" w14:textId="77777777" w:rsidR="004F1414" w:rsidRDefault="004F1414" w:rsidP="00460A21">
      <w:pPr>
        <w:spacing w:line="360" w:lineRule="auto"/>
        <w:rPr>
          <w:rFonts w:cs="Arial"/>
          <w:szCs w:val="20"/>
        </w:rPr>
      </w:pPr>
    </w:p>
    <w:p w14:paraId="1152FFCA" w14:textId="77777777" w:rsidR="004F1414" w:rsidRDefault="004F1414" w:rsidP="00460A21">
      <w:pPr>
        <w:spacing w:line="360" w:lineRule="auto"/>
        <w:rPr>
          <w:rFonts w:cs="Arial"/>
          <w:szCs w:val="20"/>
        </w:rPr>
      </w:pPr>
    </w:p>
    <w:p w14:paraId="382BB4F6" w14:textId="77777777" w:rsidR="004F1414" w:rsidRDefault="004F1414" w:rsidP="00460A21">
      <w:pPr>
        <w:spacing w:line="360" w:lineRule="auto"/>
        <w:rPr>
          <w:rFonts w:cs="Arial"/>
          <w:szCs w:val="20"/>
        </w:rPr>
      </w:pPr>
    </w:p>
    <w:p w14:paraId="7FCA0D44" w14:textId="77777777" w:rsidR="004F1414" w:rsidRDefault="004F1414" w:rsidP="00460A21">
      <w:pPr>
        <w:spacing w:line="360" w:lineRule="auto"/>
        <w:rPr>
          <w:rFonts w:cs="Arial"/>
          <w:szCs w:val="20"/>
        </w:rPr>
      </w:pPr>
    </w:p>
    <w:p w14:paraId="056BE9FC" w14:textId="77777777" w:rsidR="003F6DFD" w:rsidRPr="003F6DFD" w:rsidRDefault="003F6DFD" w:rsidP="003F6DFD">
      <w:pPr>
        <w:spacing w:line="360" w:lineRule="auto"/>
        <w:rPr>
          <w:rFonts w:cs="Arial"/>
          <w:szCs w:val="20"/>
        </w:rPr>
      </w:pPr>
    </w:p>
    <w:p w14:paraId="17FC1AD4" w14:textId="77777777" w:rsidR="00593094" w:rsidRDefault="00593094">
      <w:pPr>
        <w:rPr>
          <w:rFonts w:cs="Arial"/>
          <w:szCs w:val="20"/>
        </w:rPr>
      </w:pPr>
      <w:r>
        <w:rPr>
          <w:rFonts w:cs="Arial"/>
          <w:szCs w:val="20"/>
        </w:rPr>
        <w:br w:type="page"/>
      </w:r>
    </w:p>
    <w:p w14:paraId="3D9DE5EC" w14:textId="77777777" w:rsidR="00593094" w:rsidRDefault="00593094" w:rsidP="00593094">
      <w:pPr>
        <w:pStyle w:val="Kop1"/>
        <w:numPr>
          <w:ilvl w:val="0"/>
          <w:numId w:val="15"/>
        </w:numPr>
        <w:spacing w:line="360" w:lineRule="auto"/>
        <w:rPr>
          <w:i/>
          <w:sz w:val="20"/>
        </w:rPr>
      </w:pPr>
      <w:bookmarkStart w:id="12" w:name="_Toc113872393"/>
      <w:r>
        <w:rPr>
          <w:i/>
          <w:sz w:val="20"/>
        </w:rPr>
        <w:lastRenderedPageBreak/>
        <w:t>Offerte</w:t>
      </w:r>
      <w:bookmarkEnd w:id="12"/>
    </w:p>
    <w:p w14:paraId="6D8A5D55" w14:textId="77777777" w:rsidR="00593094" w:rsidRPr="00593094" w:rsidRDefault="00593094" w:rsidP="00593094"/>
    <w:p w14:paraId="702B7478" w14:textId="77777777" w:rsidR="003F6DFD" w:rsidRDefault="003F6DFD" w:rsidP="00460A21">
      <w:pPr>
        <w:spacing w:line="360" w:lineRule="auto"/>
        <w:rPr>
          <w:rFonts w:cs="Arial"/>
          <w:szCs w:val="20"/>
        </w:rPr>
      </w:pPr>
    </w:p>
    <w:p w14:paraId="4E2023B1" w14:textId="77777777" w:rsidR="00593094" w:rsidRPr="004F1414" w:rsidRDefault="00593094" w:rsidP="00460A21">
      <w:pPr>
        <w:spacing w:line="360" w:lineRule="auto"/>
        <w:rPr>
          <w:rFonts w:cs="Arial"/>
          <w:szCs w:val="20"/>
        </w:rPr>
      </w:pPr>
    </w:p>
    <w:sectPr w:rsidR="00593094" w:rsidRPr="004F1414" w:rsidSect="00367FE2">
      <w:headerReference w:type="default" r:id="rId15"/>
      <w:footerReference w:type="default" r:id="rId16"/>
      <w:pgSz w:w="11906" w:h="16838" w:code="9"/>
      <w:pgMar w:top="1950"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E4AE4" w14:textId="77777777" w:rsidR="00C26407" w:rsidRDefault="00C26407">
      <w:r>
        <w:separator/>
      </w:r>
    </w:p>
  </w:endnote>
  <w:endnote w:type="continuationSeparator" w:id="0">
    <w:p w14:paraId="5B3BC4E5" w14:textId="77777777" w:rsidR="00C26407" w:rsidRDefault="00C2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0035C" w14:textId="77777777" w:rsidR="00504DCB" w:rsidRPr="0032346F" w:rsidRDefault="00504DCB" w:rsidP="004B4559">
    <w:pPr>
      <w:pStyle w:val="Voettekst"/>
      <w:rPr>
        <w:rFonts w:cs="Arial"/>
        <w:color w:val="999999"/>
        <w:sz w:val="16"/>
        <w:szCs w:val="16"/>
      </w:rPr>
    </w:pPr>
    <w:r w:rsidRPr="0032346F">
      <w:rPr>
        <w:rFonts w:cs="Arial"/>
        <w:color w:val="999999"/>
        <w:sz w:val="16"/>
        <w:szCs w:val="16"/>
      </w:rPr>
      <w:t xml:space="preserve">Pagina </w:t>
    </w:r>
    <w:r w:rsidRPr="0032346F">
      <w:rPr>
        <w:rFonts w:cs="Arial"/>
        <w:color w:val="999999"/>
        <w:sz w:val="16"/>
        <w:szCs w:val="16"/>
      </w:rPr>
      <w:fldChar w:fldCharType="begin"/>
    </w:r>
    <w:r w:rsidRPr="0032346F">
      <w:rPr>
        <w:rFonts w:cs="Arial"/>
        <w:color w:val="999999"/>
        <w:sz w:val="16"/>
        <w:szCs w:val="16"/>
      </w:rPr>
      <w:instrText xml:space="preserve"> PAGE </w:instrText>
    </w:r>
    <w:r w:rsidRPr="0032346F">
      <w:rPr>
        <w:rFonts w:cs="Arial"/>
        <w:color w:val="999999"/>
        <w:sz w:val="16"/>
        <w:szCs w:val="16"/>
      </w:rPr>
      <w:fldChar w:fldCharType="separate"/>
    </w:r>
    <w:r>
      <w:rPr>
        <w:rFonts w:cs="Arial"/>
        <w:noProof/>
        <w:color w:val="999999"/>
        <w:sz w:val="16"/>
        <w:szCs w:val="16"/>
      </w:rPr>
      <w:t>1</w:t>
    </w:r>
    <w:r w:rsidRPr="0032346F">
      <w:rPr>
        <w:rFonts w:cs="Arial"/>
        <w:color w:val="999999"/>
        <w:sz w:val="16"/>
        <w:szCs w:val="16"/>
      </w:rPr>
      <w:fldChar w:fldCharType="end"/>
    </w:r>
    <w:r w:rsidRPr="0032346F">
      <w:rPr>
        <w:rFonts w:cs="Arial"/>
        <w:color w:val="999999"/>
        <w:sz w:val="16"/>
        <w:szCs w:val="16"/>
      </w:rPr>
      <w:t xml:space="preserve"> van </w:t>
    </w:r>
    <w:r w:rsidRPr="0032346F">
      <w:rPr>
        <w:rFonts w:cs="Arial"/>
        <w:color w:val="999999"/>
        <w:sz w:val="16"/>
        <w:szCs w:val="16"/>
      </w:rPr>
      <w:fldChar w:fldCharType="begin"/>
    </w:r>
    <w:r w:rsidRPr="0032346F">
      <w:rPr>
        <w:rFonts w:cs="Arial"/>
        <w:color w:val="999999"/>
        <w:sz w:val="16"/>
        <w:szCs w:val="16"/>
      </w:rPr>
      <w:instrText xml:space="preserve"> NUMPAGES </w:instrText>
    </w:r>
    <w:r w:rsidRPr="0032346F">
      <w:rPr>
        <w:rFonts w:cs="Arial"/>
        <w:color w:val="999999"/>
        <w:sz w:val="16"/>
        <w:szCs w:val="16"/>
      </w:rPr>
      <w:fldChar w:fldCharType="separate"/>
    </w:r>
    <w:r>
      <w:rPr>
        <w:rFonts w:cs="Arial"/>
        <w:noProof/>
        <w:color w:val="999999"/>
        <w:sz w:val="16"/>
        <w:szCs w:val="16"/>
      </w:rPr>
      <w:t>20</w:t>
    </w:r>
    <w:r w:rsidRPr="0032346F">
      <w:rPr>
        <w:rFonts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F9025D" w:rsidRPr="004A4AD7" w14:paraId="55A1DE43" w14:textId="77777777" w:rsidTr="00847C9E">
      <w:trPr>
        <w:trHeight w:val="417"/>
      </w:trPr>
      <w:tc>
        <w:tcPr>
          <w:tcW w:w="4678" w:type="dxa"/>
        </w:tcPr>
        <w:p w14:paraId="685A2731" w14:textId="77777777" w:rsidR="00F9025D" w:rsidRPr="004A4AD7" w:rsidRDefault="00F9025D" w:rsidP="00C8688D">
          <w:pPr>
            <w:pStyle w:val="Koptekst"/>
            <w:rPr>
              <w:b/>
              <w:sz w:val="12"/>
              <w:szCs w:val="12"/>
            </w:rPr>
          </w:pPr>
          <w:r w:rsidRPr="004A4AD7">
            <w:rPr>
              <w:b/>
              <w:sz w:val="12"/>
              <w:szCs w:val="12"/>
            </w:rPr>
            <w:t>Paraaf Opdrachtgever</w:t>
          </w:r>
        </w:p>
        <w:p w14:paraId="659E7EA8" w14:textId="77777777" w:rsidR="00F9025D" w:rsidRPr="004A4AD7" w:rsidRDefault="00F9025D" w:rsidP="00C8688D">
          <w:pPr>
            <w:pStyle w:val="Koptekst"/>
            <w:rPr>
              <w:b/>
            </w:rPr>
          </w:pPr>
        </w:p>
        <w:p w14:paraId="0C6DD68A" w14:textId="77777777" w:rsidR="00F9025D" w:rsidRPr="004A4AD7" w:rsidRDefault="00F9025D" w:rsidP="00C8688D">
          <w:pPr>
            <w:pStyle w:val="Koptekst"/>
            <w:rPr>
              <w:b/>
            </w:rPr>
          </w:pPr>
        </w:p>
      </w:tc>
      <w:tc>
        <w:tcPr>
          <w:tcW w:w="4536" w:type="dxa"/>
          <w:gridSpan w:val="2"/>
        </w:tcPr>
        <w:p w14:paraId="6CCC2800" w14:textId="77777777" w:rsidR="00F9025D" w:rsidRPr="004A4AD7" w:rsidRDefault="00F9025D" w:rsidP="00C8688D">
          <w:pPr>
            <w:pStyle w:val="Koptekst"/>
            <w:jc w:val="right"/>
            <w:rPr>
              <w:b/>
              <w:sz w:val="12"/>
              <w:szCs w:val="12"/>
            </w:rPr>
          </w:pPr>
          <w:r w:rsidRPr="004A4AD7">
            <w:rPr>
              <w:b/>
              <w:sz w:val="12"/>
              <w:szCs w:val="12"/>
            </w:rPr>
            <w:t>Paraaf Opdrachtnemer</w:t>
          </w:r>
        </w:p>
        <w:p w14:paraId="6F2766DB" w14:textId="77777777" w:rsidR="00F9025D" w:rsidRPr="004A4AD7" w:rsidRDefault="00F9025D" w:rsidP="00C8688D">
          <w:pPr>
            <w:pStyle w:val="Koptekst"/>
            <w:jc w:val="right"/>
            <w:rPr>
              <w:b/>
            </w:rPr>
          </w:pPr>
        </w:p>
      </w:tc>
    </w:tr>
    <w:tr w:rsidR="00F9025D" w:rsidRPr="004A4AD7" w14:paraId="4B1EEEB8" w14:textId="77777777" w:rsidTr="007A7A0C">
      <w:tc>
        <w:tcPr>
          <w:tcW w:w="4678" w:type="dxa"/>
        </w:tcPr>
        <w:p w14:paraId="3DD8902C" w14:textId="37DE86A0" w:rsidR="00F9025D" w:rsidRPr="004A4AD7" w:rsidRDefault="00847C9E" w:rsidP="00D24FBC">
          <w:pPr>
            <w:pStyle w:val="Koptekst"/>
            <w:rPr>
              <w:b/>
              <w:sz w:val="16"/>
              <w:szCs w:val="16"/>
            </w:rPr>
          </w:pPr>
          <w:r>
            <w:rPr>
              <w:b/>
              <w:sz w:val="16"/>
              <w:szCs w:val="16"/>
            </w:rPr>
            <w:t xml:space="preserve">Overeenkomst </w:t>
          </w:r>
          <w:r w:rsidR="0068764C">
            <w:rPr>
              <w:b/>
              <w:sz w:val="16"/>
              <w:szCs w:val="16"/>
            </w:rPr>
            <w:t>(door)ontwikkeling, technisch beheer en onderhoud websites</w:t>
          </w:r>
        </w:p>
      </w:tc>
      <w:tc>
        <w:tcPr>
          <w:tcW w:w="2977" w:type="dxa"/>
        </w:tcPr>
        <w:p w14:paraId="381FCE0A" w14:textId="27AAE2AE" w:rsidR="00F9025D" w:rsidRPr="00F857D5" w:rsidRDefault="00847C9E" w:rsidP="00C8688D">
          <w:pPr>
            <w:pStyle w:val="Koptekst"/>
            <w:rPr>
              <w:b/>
              <w:sz w:val="16"/>
              <w:szCs w:val="16"/>
            </w:rPr>
          </w:pPr>
          <w:r>
            <w:rPr>
              <w:b/>
              <w:sz w:val="16"/>
              <w:szCs w:val="16"/>
            </w:rPr>
            <w:t>Kenmerk:</w:t>
          </w:r>
          <w:r w:rsidR="00146239">
            <w:rPr>
              <w:b/>
              <w:sz w:val="16"/>
              <w:szCs w:val="16"/>
            </w:rPr>
            <w:t xml:space="preserve"> </w:t>
          </w:r>
          <w:r w:rsidR="00D11FAA">
            <w:rPr>
              <w:b/>
              <w:sz w:val="16"/>
              <w:szCs w:val="16"/>
            </w:rPr>
            <w:t>RO</w:t>
          </w:r>
          <w:r w:rsidR="005D39D6">
            <w:rPr>
              <w:b/>
              <w:sz w:val="16"/>
              <w:szCs w:val="16"/>
            </w:rPr>
            <w:t>CN.</w:t>
          </w:r>
          <w:r w:rsidR="0068764C">
            <w:rPr>
              <w:b/>
              <w:sz w:val="16"/>
              <w:szCs w:val="16"/>
            </w:rPr>
            <w:t>500</w:t>
          </w:r>
        </w:p>
      </w:tc>
      <w:tc>
        <w:tcPr>
          <w:tcW w:w="1559" w:type="dxa"/>
        </w:tcPr>
        <w:p w14:paraId="3730183F" w14:textId="77777777" w:rsidR="00F9025D" w:rsidRPr="004A4AD7" w:rsidRDefault="00F9025D" w:rsidP="00C8688D">
          <w:pPr>
            <w:pStyle w:val="Koptekst"/>
            <w:jc w:val="right"/>
            <w:rPr>
              <w:sz w:val="16"/>
              <w:szCs w:val="16"/>
            </w:rPr>
          </w:pPr>
          <w:r w:rsidRPr="004A4AD7">
            <w:rPr>
              <w:sz w:val="16"/>
              <w:szCs w:val="16"/>
            </w:rPr>
            <w:t xml:space="preserve">Pagina </w:t>
          </w:r>
          <w:r w:rsidRPr="00F857D5">
            <w:rPr>
              <w:sz w:val="16"/>
              <w:szCs w:val="16"/>
            </w:rPr>
            <w:fldChar w:fldCharType="begin"/>
          </w:r>
          <w:r w:rsidRPr="00F857D5">
            <w:rPr>
              <w:sz w:val="16"/>
              <w:szCs w:val="16"/>
            </w:rPr>
            <w:instrText>PAGE</w:instrText>
          </w:r>
          <w:r w:rsidRPr="00F857D5">
            <w:rPr>
              <w:sz w:val="16"/>
              <w:szCs w:val="16"/>
            </w:rPr>
            <w:fldChar w:fldCharType="separate"/>
          </w:r>
          <w:r w:rsidR="00182980">
            <w:rPr>
              <w:noProof/>
              <w:sz w:val="16"/>
              <w:szCs w:val="16"/>
            </w:rPr>
            <w:t>6</w:t>
          </w:r>
          <w:r w:rsidRPr="00F857D5">
            <w:rPr>
              <w:sz w:val="16"/>
              <w:szCs w:val="16"/>
            </w:rPr>
            <w:fldChar w:fldCharType="end"/>
          </w:r>
          <w:r w:rsidRPr="004A4AD7">
            <w:rPr>
              <w:sz w:val="16"/>
              <w:szCs w:val="16"/>
            </w:rPr>
            <w:t xml:space="preserve"> van </w:t>
          </w:r>
          <w:r w:rsidRPr="004A4AD7">
            <w:rPr>
              <w:b/>
              <w:sz w:val="16"/>
              <w:szCs w:val="16"/>
            </w:rPr>
            <w:fldChar w:fldCharType="begin"/>
          </w:r>
          <w:r w:rsidRPr="004A4AD7">
            <w:rPr>
              <w:b/>
              <w:sz w:val="16"/>
              <w:szCs w:val="16"/>
            </w:rPr>
            <w:instrText>NUMPAGES</w:instrText>
          </w:r>
          <w:r w:rsidRPr="004A4AD7">
            <w:rPr>
              <w:b/>
              <w:sz w:val="16"/>
              <w:szCs w:val="16"/>
            </w:rPr>
            <w:fldChar w:fldCharType="separate"/>
          </w:r>
          <w:r w:rsidR="00182980">
            <w:rPr>
              <w:b/>
              <w:noProof/>
              <w:sz w:val="16"/>
              <w:szCs w:val="16"/>
            </w:rPr>
            <w:t>11</w:t>
          </w:r>
          <w:r w:rsidRPr="004A4AD7">
            <w:rPr>
              <w:b/>
              <w:sz w:val="16"/>
              <w:szCs w:val="16"/>
            </w:rPr>
            <w:fldChar w:fldCharType="end"/>
          </w:r>
        </w:p>
      </w:tc>
    </w:tr>
  </w:tbl>
  <w:p w14:paraId="7CB8EDC5" w14:textId="77777777" w:rsidR="006F425D" w:rsidRPr="00EB2602" w:rsidRDefault="006F425D" w:rsidP="004077FC">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8E011" w14:textId="77777777" w:rsidR="00C26407" w:rsidRDefault="00C26407">
      <w:r>
        <w:separator/>
      </w:r>
    </w:p>
  </w:footnote>
  <w:footnote w:type="continuationSeparator" w:id="0">
    <w:p w14:paraId="45E92116" w14:textId="77777777" w:rsidR="00C26407" w:rsidRDefault="00C2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C6B47" w14:textId="77777777" w:rsidR="0067416A" w:rsidRPr="0067416A" w:rsidRDefault="0067416A">
    <w:pPr>
      <w:pStyle w:val="Koptekst"/>
    </w:pPr>
  </w:p>
  <w:p w14:paraId="134C6075" w14:textId="77777777" w:rsidR="0067416A" w:rsidRPr="0067416A" w:rsidRDefault="006741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1FA7F" w14:textId="77777777" w:rsidR="00504DCB" w:rsidRPr="005D5370" w:rsidRDefault="00504DCB" w:rsidP="004B4559">
    <w:pPr>
      <w:pStyle w:val="Voettekst"/>
      <w:rPr>
        <w:rFonts w:cs="Arial"/>
        <w:sz w:val="16"/>
        <w:szCs w:val="16"/>
      </w:rPr>
    </w:pPr>
    <w:r>
      <w:rPr>
        <w:rFonts w:cs="Arial"/>
        <w:sz w:val="16"/>
        <w:szCs w:val="16"/>
      </w:rPr>
      <w:t>Mantelovereenkomst ICT Leveringen en Diensten v09</w:t>
    </w:r>
  </w:p>
  <w:p w14:paraId="78C3951A" w14:textId="77777777" w:rsidR="00504DCB" w:rsidRDefault="00504D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6228F" w14:textId="3781AF15" w:rsidR="006F425D" w:rsidRDefault="00685DFA">
    <w:pPr>
      <w:pStyle w:val="Koptekst"/>
    </w:pPr>
    <w:r>
      <w:rPr>
        <w:noProof/>
      </w:rPr>
      <w:drawing>
        <wp:anchor distT="0" distB="0" distL="0" distR="0" simplePos="0" relativeHeight="251659264" behindDoc="1" locked="0" layoutInCell="1" allowOverlap="1" wp14:anchorId="05267A0C" wp14:editId="52945DDB">
          <wp:simplePos x="0" y="0"/>
          <wp:positionH relativeFrom="margin">
            <wp:align>left</wp:align>
          </wp:positionH>
          <wp:positionV relativeFrom="paragraph">
            <wp:posOffset>144780</wp:posOffset>
          </wp:positionV>
          <wp:extent cx="488950" cy="356870"/>
          <wp:effectExtent l="0" t="0" r="6350" b="5080"/>
          <wp:wrapTight wrapText="bothSides">
            <wp:wrapPolygon edited="0">
              <wp:start x="0" y="0"/>
              <wp:lineTo x="0" y="20754"/>
              <wp:lineTo x="21039" y="20754"/>
              <wp:lineTo x="21039" y="0"/>
              <wp:lineTo x="0" y="0"/>
            </wp:wrapPolygon>
          </wp:wrapTight>
          <wp:docPr id="1912445335"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488950" cy="356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62694"/>
    <w:multiLevelType w:val="multilevel"/>
    <w:tmpl w:val="5570301C"/>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 w15:restartNumberingAfterBreak="0">
    <w:nsid w:val="192D7678"/>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 w15:restartNumberingAfterBreak="0">
    <w:nsid w:val="222F2AD6"/>
    <w:multiLevelType w:val="hybridMultilevel"/>
    <w:tmpl w:val="3D0C5CAE"/>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6B7A05"/>
    <w:multiLevelType w:val="multilevel"/>
    <w:tmpl w:val="C9F66C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5" w15:restartNumberingAfterBreak="0">
    <w:nsid w:val="2E9128F2"/>
    <w:multiLevelType w:val="multilevel"/>
    <w:tmpl w:val="6458EFA6"/>
    <w:lvl w:ilvl="0">
      <w:start w:val="1"/>
      <w:numFmt w:val="decimal"/>
      <w:pStyle w:val="Kop1"/>
      <w:lvlText w:val="%1"/>
      <w:lvlJc w:val="right"/>
      <w:pPr>
        <w:tabs>
          <w:tab w:val="num" w:pos="0"/>
        </w:tabs>
        <w:ind w:left="0" w:hanging="113"/>
      </w:pPr>
      <w:rPr>
        <w:rFonts w:ascii="Utopia Bold" w:hAnsi="Utopia Bold" w:hint="default"/>
        <w:b w:val="0"/>
        <w:i/>
        <w:sz w:val="18"/>
      </w:rPr>
    </w:lvl>
    <w:lvl w:ilvl="1">
      <w:start w:val="1"/>
      <w:numFmt w:val="decimal"/>
      <w:pStyle w:val="Kop2"/>
      <w:lvlText w:val="%1.%2"/>
      <w:lvlJc w:val="right"/>
      <w:pPr>
        <w:tabs>
          <w:tab w:val="num" w:pos="0"/>
        </w:tabs>
        <w:ind w:left="0" w:hanging="113"/>
      </w:pPr>
      <w:rPr>
        <w:rFonts w:ascii="Utopia Bold" w:hAnsi="Utopia Bold" w:hint="default"/>
        <w:b w:val="0"/>
        <w:i/>
        <w:sz w:val="18"/>
      </w:rPr>
    </w:lvl>
    <w:lvl w:ilvl="2">
      <w:start w:val="1"/>
      <w:numFmt w:val="decimal"/>
      <w:pStyle w:val="Kop3"/>
      <w:lvlText w:val="%1.%2.%3"/>
      <w:lvlJc w:val="right"/>
      <w:pPr>
        <w:tabs>
          <w:tab w:val="num" w:pos="0"/>
        </w:tabs>
        <w:ind w:left="0" w:hanging="113"/>
      </w:pPr>
      <w:rPr>
        <w:rFonts w:ascii="Utopia Bold" w:hAnsi="Utopia Bold" w:hint="default"/>
        <w:b w:val="0"/>
        <w:i/>
      </w:rPr>
    </w:lvl>
    <w:lvl w:ilvl="3">
      <w:start w:val="1"/>
      <w:numFmt w:val="decimal"/>
      <w:pStyle w:val="Kop4"/>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6" w15:restartNumberingAfterBreak="0">
    <w:nsid w:val="303063FA"/>
    <w:multiLevelType w:val="hybridMultilevel"/>
    <w:tmpl w:val="19C04774"/>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EE22C32"/>
    <w:multiLevelType w:val="hybridMultilevel"/>
    <w:tmpl w:val="7EE23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542387"/>
    <w:multiLevelType w:val="multilevel"/>
    <w:tmpl w:val="432C7814"/>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0" w15:restartNumberingAfterBreak="0">
    <w:nsid w:val="4B617B5D"/>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608E686E"/>
    <w:multiLevelType w:val="multilevel"/>
    <w:tmpl w:val="4FB41900"/>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747"/>
        </w:tabs>
        <w:ind w:left="74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E7A13FA"/>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3" w15:restartNumberingAfterBreak="0">
    <w:nsid w:val="76613F31"/>
    <w:multiLevelType w:val="hybridMultilevel"/>
    <w:tmpl w:val="A25AF232"/>
    <w:lvl w:ilvl="0" w:tplc="D61EFD8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F80D03"/>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5" w15:restartNumberingAfterBreak="0">
    <w:nsid w:val="7D5C088C"/>
    <w:multiLevelType w:val="hybridMultilevel"/>
    <w:tmpl w:val="C0843B26"/>
    <w:lvl w:ilvl="0" w:tplc="E6701106">
      <w:start w:val="1"/>
      <w:numFmt w:val="upperLetter"/>
      <w:lvlText w:val="%1)"/>
      <w:lvlJc w:val="left"/>
      <w:pPr>
        <w:tabs>
          <w:tab w:val="num" w:pos="360"/>
        </w:tabs>
        <w:ind w:left="360" w:hanging="360"/>
      </w:pPr>
      <w:rPr>
        <w:rFonts w:hint="default"/>
      </w:rPr>
    </w:lvl>
    <w:lvl w:ilvl="1" w:tplc="6F30EF62">
      <w:start w:val="1"/>
      <w:numFmt w:val="lowerLetter"/>
      <w:lvlText w:val="%2."/>
      <w:lvlJc w:val="left"/>
      <w:pPr>
        <w:tabs>
          <w:tab w:val="num" w:pos="1080"/>
        </w:tabs>
        <w:ind w:left="1080" w:hanging="360"/>
      </w:pPr>
    </w:lvl>
    <w:lvl w:ilvl="2" w:tplc="4A1097A8" w:tentative="1">
      <w:start w:val="1"/>
      <w:numFmt w:val="lowerRoman"/>
      <w:lvlText w:val="%3."/>
      <w:lvlJc w:val="right"/>
      <w:pPr>
        <w:tabs>
          <w:tab w:val="num" w:pos="1800"/>
        </w:tabs>
        <w:ind w:left="1800" w:hanging="180"/>
      </w:pPr>
    </w:lvl>
    <w:lvl w:ilvl="3" w:tplc="845663F4" w:tentative="1">
      <w:start w:val="1"/>
      <w:numFmt w:val="decimal"/>
      <w:lvlText w:val="%4."/>
      <w:lvlJc w:val="left"/>
      <w:pPr>
        <w:tabs>
          <w:tab w:val="num" w:pos="2520"/>
        </w:tabs>
        <w:ind w:left="2520" w:hanging="360"/>
      </w:pPr>
    </w:lvl>
    <w:lvl w:ilvl="4" w:tplc="F6EED38E" w:tentative="1">
      <w:start w:val="1"/>
      <w:numFmt w:val="lowerLetter"/>
      <w:lvlText w:val="%5."/>
      <w:lvlJc w:val="left"/>
      <w:pPr>
        <w:tabs>
          <w:tab w:val="num" w:pos="3240"/>
        </w:tabs>
        <w:ind w:left="3240" w:hanging="360"/>
      </w:pPr>
    </w:lvl>
    <w:lvl w:ilvl="5" w:tplc="9F76FFC4" w:tentative="1">
      <w:start w:val="1"/>
      <w:numFmt w:val="lowerRoman"/>
      <w:lvlText w:val="%6."/>
      <w:lvlJc w:val="right"/>
      <w:pPr>
        <w:tabs>
          <w:tab w:val="num" w:pos="3960"/>
        </w:tabs>
        <w:ind w:left="3960" w:hanging="180"/>
      </w:pPr>
    </w:lvl>
    <w:lvl w:ilvl="6" w:tplc="C7DCEDDC" w:tentative="1">
      <w:start w:val="1"/>
      <w:numFmt w:val="decimal"/>
      <w:lvlText w:val="%7."/>
      <w:lvlJc w:val="left"/>
      <w:pPr>
        <w:tabs>
          <w:tab w:val="num" w:pos="4680"/>
        </w:tabs>
        <w:ind w:left="4680" w:hanging="360"/>
      </w:pPr>
    </w:lvl>
    <w:lvl w:ilvl="7" w:tplc="D2B4FCB8" w:tentative="1">
      <w:start w:val="1"/>
      <w:numFmt w:val="lowerLetter"/>
      <w:lvlText w:val="%8."/>
      <w:lvlJc w:val="left"/>
      <w:pPr>
        <w:tabs>
          <w:tab w:val="num" w:pos="5400"/>
        </w:tabs>
        <w:ind w:left="5400" w:hanging="360"/>
      </w:pPr>
    </w:lvl>
    <w:lvl w:ilvl="8" w:tplc="D898CA50" w:tentative="1">
      <w:start w:val="1"/>
      <w:numFmt w:val="lowerRoman"/>
      <w:lvlText w:val="%9."/>
      <w:lvlJc w:val="right"/>
      <w:pPr>
        <w:tabs>
          <w:tab w:val="num" w:pos="6120"/>
        </w:tabs>
        <w:ind w:left="6120" w:hanging="180"/>
      </w:pPr>
    </w:lvl>
  </w:abstractNum>
  <w:num w:numId="1" w16cid:durableId="1292900426">
    <w:abstractNumId w:val="3"/>
  </w:num>
  <w:num w:numId="2" w16cid:durableId="1263369219">
    <w:abstractNumId w:val="15"/>
  </w:num>
  <w:num w:numId="3" w16cid:durableId="1720476910">
    <w:abstractNumId w:val="4"/>
  </w:num>
  <w:num w:numId="4" w16cid:durableId="508060476">
    <w:abstractNumId w:val="5"/>
  </w:num>
  <w:num w:numId="5" w16cid:durableId="139425245">
    <w:abstractNumId w:val="7"/>
  </w:num>
  <w:num w:numId="6" w16cid:durableId="333068791">
    <w:abstractNumId w:val="4"/>
  </w:num>
  <w:num w:numId="7" w16cid:durableId="343164864">
    <w:abstractNumId w:val="8"/>
  </w:num>
  <w:num w:numId="8" w16cid:durableId="1480925950">
    <w:abstractNumId w:val="13"/>
  </w:num>
  <w:num w:numId="9" w16cid:durableId="1258757553">
    <w:abstractNumId w:val="9"/>
  </w:num>
  <w:num w:numId="10" w16cid:durableId="961813716">
    <w:abstractNumId w:val="14"/>
  </w:num>
  <w:num w:numId="11" w16cid:durableId="138428313">
    <w:abstractNumId w:val="12"/>
  </w:num>
  <w:num w:numId="12" w16cid:durableId="1226377923">
    <w:abstractNumId w:val="0"/>
  </w:num>
  <w:num w:numId="13" w16cid:durableId="1821533827">
    <w:abstractNumId w:val="1"/>
  </w:num>
  <w:num w:numId="14" w16cid:durableId="2109620853">
    <w:abstractNumId w:val="10"/>
  </w:num>
  <w:num w:numId="15" w16cid:durableId="823816894">
    <w:abstractNumId w:val="6"/>
  </w:num>
  <w:num w:numId="16" w16cid:durableId="589199666">
    <w:abstractNumId w:val="2"/>
  </w:num>
  <w:num w:numId="17" w16cid:durableId="84706351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69"/>
    <w:rsid w:val="00023587"/>
    <w:rsid w:val="000311F9"/>
    <w:rsid w:val="00046B74"/>
    <w:rsid w:val="0004726A"/>
    <w:rsid w:val="00047619"/>
    <w:rsid w:val="000617C1"/>
    <w:rsid w:val="000770CC"/>
    <w:rsid w:val="000873D0"/>
    <w:rsid w:val="000911C4"/>
    <w:rsid w:val="00094E3B"/>
    <w:rsid w:val="000C4A83"/>
    <w:rsid w:val="000C6060"/>
    <w:rsid w:val="000D72F0"/>
    <w:rsid w:val="000D7990"/>
    <w:rsid w:val="000E1357"/>
    <w:rsid w:val="000F602C"/>
    <w:rsid w:val="00131362"/>
    <w:rsid w:val="00134DB4"/>
    <w:rsid w:val="0013619C"/>
    <w:rsid w:val="00136EB7"/>
    <w:rsid w:val="00146239"/>
    <w:rsid w:val="00146AD3"/>
    <w:rsid w:val="00155B0B"/>
    <w:rsid w:val="00163AA7"/>
    <w:rsid w:val="00165BAF"/>
    <w:rsid w:val="00182980"/>
    <w:rsid w:val="00182D6D"/>
    <w:rsid w:val="00191031"/>
    <w:rsid w:val="00193EDC"/>
    <w:rsid w:val="0019692F"/>
    <w:rsid w:val="001B4233"/>
    <w:rsid w:val="001B5B2C"/>
    <w:rsid w:val="001B5C47"/>
    <w:rsid w:val="001C2ED7"/>
    <w:rsid w:val="001C69A2"/>
    <w:rsid w:val="001D0049"/>
    <w:rsid w:val="001E5466"/>
    <w:rsid w:val="001F48F3"/>
    <w:rsid w:val="00221934"/>
    <w:rsid w:val="002247B3"/>
    <w:rsid w:val="002248D9"/>
    <w:rsid w:val="00226FC0"/>
    <w:rsid w:val="00234BB2"/>
    <w:rsid w:val="00264950"/>
    <w:rsid w:val="002735C1"/>
    <w:rsid w:val="00276344"/>
    <w:rsid w:val="00285BCE"/>
    <w:rsid w:val="002862B6"/>
    <w:rsid w:val="00290A24"/>
    <w:rsid w:val="002A49C6"/>
    <w:rsid w:val="002D2B06"/>
    <w:rsid w:val="002E0D9A"/>
    <w:rsid w:val="002E46E0"/>
    <w:rsid w:val="002E483E"/>
    <w:rsid w:val="002E647B"/>
    <w:rsid w:val="002F2503"/>
    <w:rsid w:val="002F63CF"/>
    <w:rsid w:val="00302446"/>
    <w:rsid w:val="00304919"/>
    <w:rsid w:val="00305965"/>
    <w:rsid w:val="00311BE8"/>
    <w:rsid w:val="003137C5"/>
    <w:rsid w:val="00313821"/>
    <w:rsid w:val="00313DF0"/>
    <w:rsid w:val="0031523A"/>
    <w:rsid w:val="003324ED"/>
    <w:rsid w:val="00342949"/>
    <w:rsid w:val="00354A08"/>
    <w:rsid w:val="00355583"/>
    <w:rsid w:val="00360008"/>
    <w:rsid w:val="00367FE2"/>
    <w:rsid w:val="00383D7B"/>
    <w:rsid w:val="00392E0F"/>
    <w:rsid w:val="00393385"/>
    <w:rsid w:val="003A3E55"/>
    <w:rsid w:val="003A467C"/>
    <w:rsid w:val="003B5DA2"/>
    <w:rsid w:val="003C2445"/>
    <w:rsid w:val="003C4A4A"/>
    <w:rsid w:val="003C5E2D"/>
    <w:rsid w:val="003E2F0C"/>
    <w:rsid w:val="003E7C2D"/>
    <w:rsid w:val="003F6DFD"/>
    <w:rsid w:val="004077FC"/>
    <w:rsid w:val="004344D9"/>
    <w:rsid w:val="00436672"/>
    <w:rsid w:val="0044436B"/>
    <w:rsid w:val="00460A21"/>
    <w:rsid w:val="00467394"/>
    <w:rsid w:val="00475258"/>
    <w:rsid w:val="004838FB"/>
    <w:rsid w:val="004870D5"/>
    <w:rsid w:val="00491077"/>
    <w:rsid w:val="00492831"/>
    <w:rsid w:val="004A19AD"/>
    <w:rsid w:val="004A3795"/>
    <w:rsid w:val="004A4659"/>
    <w:rsid w:val="004B4559"/>
    <w:rsid w:val="004B526E"/>
    <w:rsid w:val="004B5B29"/>
    <w:rsid w:val="004B78F0"/>
    <w:rsid w:val="004B7DC3"/>
    <w:rsid w:val="004D169E"/>
    <w:rsid w:val="004E6B75"/>
    <w:rsid w:val="004E760F"/>
    <w:rsid w:val="004F0194"/>
    <w:rsid w:val="004F1414"/>
    <w:rsid w:val="005043C4"/>
    <w:rsid w:val="00504DCB"/>
    <w:rsid w:val="00526061"/>
    <w:rsid w:val="00544F71"/>
    <w:rsid w:val="00550C50"/>
    <w:rsid w:val="00556C3A"/>
    <w:rsid w:val="0056786E"/>
    <w:rsid w:val="00577DC4"/>
    <w:rsid w:val="005859A4"/>
    <w:rsid w:val="00590432"/>
    <w:rsid w:val="00593094"/>
    <w:rsid w:val="005A1CB4"/>
    <w:rsid w:val="005A32E0"/>
    <w:rsid w:val="005A5ACE"/>
    <w:rsid w:val="005B3691"/>
    <w:rsid w:val="005D39D6"/>
    <w:rsid w:val="005D5370"/>
    <w:rsid w:val="005E11EB"/>
    <w:rsid w:val="00600FC7"/>
    <w:rsid w:val="00610A75"/>
    <w:rsid w:val="00615D8F"/>
    <w:rsid w:val="00621D81"/>
    <w:rsid w:val="006330FB"/>
    <w:rsid w:val="00647235"/>
    <w:rsid w:val="00660FE2"/>
    <w:rsid w:val="00661A56"/>
    <w:rsid w:val="0067416A"/>
    <w:rsid w:val="0068106D"/>
    <w:rsid w:val="00685DFA"/>
    <w:rsid w:val="006862C0"/>
    <w:rsid w:val="0068764C"/>
    <w:rsid w:val="00696088"/>
    <w:rsid w:val="00697713"/>
    <w:rsid w:val="006B15C6"/>
    <w:rsid w:val="006B6100"/>
    <w:rsid w:val="006C1E8D"/>
    <w:rsid w:val="006D65F0"/>
    <w:rsid w:val="006F425D"/>
    <w:rsid w:val="006F64C4"/>
    <w:rsid w:val="0070321D"/>
    <w:rsid w:val="00732B43"/>
    <w:rsid w:val="00741DB4"/>
    <w:rsid w:val="00744042"/>
    <w:rsid w:val="007617AB"/>
    <w:rsid w:val="0077473D"/>
    <w:rsid w:val="00787FA2"/>
    <w:rsid w:val="00790B57"/>
    <w:rsid w:val="0079176B"/>
    <w:rsid w:val="007A4778"/>
    <w:rsid w:val="007A7A0C"/>
    <w:rsid w:val="007B53C1"/>
    <w:rsid w:val="00802FE1"/>
    <w:rsid w:val="00815A47"/>
    <w:rsid w:val="008337C3"/>
    <w:rsid w:val="00834BFE"/>
    <w:rsid w:val="00835713"/>
    <w:rsid w:val="008370F2"/>
    <w:rsid w:val="00847C9E"/>
    <w:rsid w:val="00857175"/>
    <w:rsid w:val="00857EA9"/>
    <w:rsid w:val="0086165A"/>
    <w:rsid w:val="00862ACC"/>
    <w:rsid w:val="00885E19"/>
    <w:rsid w:val="008964B0"/>
    <w:rsid w:val="008A57E3"/>
    <w:rsid w:val="008B3785"/>
    <w:rsid w:val="008B7AC8"/>
    <w:rsid w:val="008C4FAF"/>
    <w:rsid w:val="008D573C"/>
    <w:rsid w:val="008D5F48"/>
    <w:rsid w:val="008F5BA2"/>
    <w:rsid w:val="00900030"/>
    <w:rsid w:val="009019A7"/>
    <w:rsid w:val="00901CBD"/>
    <w:rsid w:val="00907EFD"/>
    <w:rsid w:val="009121B3"/>
    <w:rsid w:val="0091613B"/>
    <w:rsid w:val="00920F2E"/>
    <w:rsid w:val="00921D7C"/>
    <w:rsid w:val="00925485"/>
    <w:rsid w:val="009469A9"/>
    <w:rsid w:val="00951C5B"/>
    <w:rsid w:val="00951DFB"/>
    <w:rsid w:val="00952BE7"/>
    <w:rsid w:val="009541AD"/>
    <w:rsid w:val="0095662C"/>
    <w:rsid w:val="00960634"/>
    <w:rsid w:val="00981C09"/>
    <w:rsid w:val="009838DB"/>
    <w:rsid w:val="0099732B"/>
    <w:rsid w:val="009A7B27"/>
    <w:rsid w:val="009B04F2"/>
    <w:rsid w:val="009C7787"/>
    <w:rsid w:val="009D380A"/>
    <w:rsid w:val="009F7B51"/>
    <w:rsid w:val="00A00FCB"/>
    <w:rsid w:val="00A25A00"/>
    <w:rsid w:val="00A34735"/>
    <w:rsid w:val="00A34AA4"/>
    <w:rsid w:val="00A35D3C"/>
    <w:rsid w:val="00A52861"/>
    <w:rsid w:val="00A567E4"/>
    <w:rsid w:val="00A568EA"/>
    <w:rsid w:val="00A832E0"/>
    <w:rsid w:val="00A84CCF"/>
    <w:rsid w:val="00A95E15"/>
    <w:rsid w:val="00AA0ED8"/>
    <w:rsid w:val="00AA0FA9"/>
    <w:rsid w:val="00AB0D32"/>
    <w:rsid w:val="00AE45B9"/>
    <w:rsid w:val="00AF4DB5"/>
    <w:rsid w:val="00AF65EA"/>
    <w:rsid w:val="00B14C2E"/>
    <w:rsid w:val="00B41B9D"/>
    <w:rsid w:val="00B4476B"/>
    <w:rsid w:val="00B46CF4"/>
    <w:rsid w:val="00B569E1"/>
    <w:rsid w:val="00B57152"/>
    <w:rsid w:val="00B5762A"/>
    <w:rsid w:val="00B63D6A"/>
    <w:rsid w:val="00B855D8"/>
    <w:rsid w:val="00B96DC5"/>
    <w:rsid w:val="00BB769A"/>
    <w:rsid w:val="00BD0020"/>
    <w:rsid w:val="00BD1F2A"/>
    <w:rsid w:val="00BE2A94"/>
    <w:rsid w:val="00C055E3"/>
    <w:rsid w:val="00C2052B"/>
    <w:rsid w:val="00C21591"/>
    <w:rsid w:val="00C26407"/>
    <w:rsid w:val="00C30D6B"/>
    <w:rsid w:val="00C31F04"/>
    <w:rsid w:val="00C41D1B"/>
    <w:rsid w:val="00C45028"/>
    <w:rsid w:val="00C504D1"/>
    <w:rsid w:val="00C63566"/>
    <w:rsid w:val="00C644B3"/>
    <w:rsid w:val="00C8688D"/>
    <w:rsid w:val="00C94C4F"/>
    <w:rsid w:val="00C95129"/>
    <w:rsid w:val="00CA79B5"/>
    <w:rsid w:val="00CB3843"/>
    <w:rsid w:val="00CC133C"/>
    <w:rsid w:val="00CC3774"/>
    <w:rsid w:val="00CC5B05"/>
    <w:rsid w:val="00CD25C2"/>
    <w:rsid w:val="00CD59B7"/>
    <w:rsid w:val="00CE2C94"/>
    <w:rsid w:val="00CF0893"/>
    <w:rsid w:val="00D00F9A"/>
    <w:rsid w:val="00D012AD"/>
    <w:rsid w:val="00D0215D"/>
    <w:rsid w:val="00D06503"/>
    <w:rsid w:val="00D11FAA"/>
    <w:rsid w:val="00D24FBC"/>
    <w:rsid w:val="00D276EB"/>
    <w:rsid w:val="00D46A6F"/>
    <w:rsid w:val="00D47F3C"/>
    <w:rsid w:val="00D604B5"/>
    <w:rsid w:val="00D61685"/>
    <w:rsid w:val="00D72FDF"/>
    <w:rsid w:val="00D80FFB"/>
    <w:rsid w:val="00D86CBF"/>
    <w:rsid w:val="00D97896"/>
    <w:rsid w:val="00D97A01"/>
    <w:rsid w:val="00DA5622"/>
    <w:rsid w:val="00DC3726"/>
    <w:rsid w:val="00DC4401"/>
    <w:rsid w:val="00DD5F14"/>
    <w:rsid w:val="00DD69E8"/>
    <w:rsid w:val="00DE3828"/>
    <w:rsid w:val="00DF2D5B"/>
    <w:rsid w:val="00E330CC"/>
    <w:rsid w:val="00E33825"/>
    <w:rsid w:val="00E3601E"/>
    <w:rsid w:val="00E436A0"/>
    <w:rsid w:val="00E66C4D"/>
    <w:rsid w:val="00E9081D"/>
    <w:rsid w:val="00E96029"/>
    <w:rsid w:val="00EA30A9"/>
    <w:rsid w:val="00EA3DB0"/>
    <w:rsid w:val="00EB2602"/>
    <w:rsid w:val="00EB32ED"/>
    <w:rsid w:val="00EC60FC"/>
    <w:rsid w:val="00ED5666"/>
    <w:rsid w:val="00EF66B6"/>
    <w:rsid w:val="00F0539E"/>
    <w:rsid w:val="00F0651B"/>
    <w:rsid w:val="00F13298"/>
    <w:rsid w:val="00F2208B"/>
    <w:rsid w:val="00F2623B"/>
    <w:rsid w:val="00F30AB1"/>
    <w:rsid w:val="00F36F65"/>
    <w:rsid w:val="00F45126"/>
    <w:rsid w:val="00F45127"/>
    <w:rsid w:val="00F45869"/>
    <w:rsid w:val="00F5350F"/>
    <w:rsid w:val="00F7124E"/>
    <w:rsid w:val="00F72F13"/>
    <w:rsid w:val="00F8273C"/>
    <w:rsid w:val="00F8456B"/>
    <w:rsid w:val="00F87B24"/>
    <w:rsid w:val="00F9025D"/>
    <w:rsid w:val="00FA1403"/>
    <w:rsid w:val="00FA2EC6"/>
    <w:rsid w:val="00FA73A5"/>
    <w:rsid w:val="00FB043C"/>
    <w:rsid w:val="00FB1352"/>
    <w:rsid w:val="00FB6883"/>
    <w:rsid w:val="00FE5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2"/>
    </o:shapelayout>
  </w:shapeDefaults>
  <w:decimalSymbol w:val=","/>
  <w:listSeparator w:val=";"/>
  <w14:docId w14:val="7EA7A392"/>
  <w15:docId w15:val="{F058998A-024F-435D-A64D-A106FA3C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5B05"/>
    <w:rPr>
      <w:rFonts w:ascii="Arial" w:hAnsi="Arial"/>
      <w:szCs w:val="24"/>
    </w:rPr>
  </w:style>
  <w:style w:type="paragraph" w:styleId="Kop1">
    <w:name w:val="heading 1"/>
    <w:basedOn w:val="Standaard"/>
    <w:next w:val="Standaard"/>
    <w:qFormat/>
    <w:rsid w:val="00901CBD"/>
    <w:pPr>
      <w:keepNext/>
      <w:pageBreakBefore/>
      <w:numPr>
        <w:numId w:val="4"/>
      </w:numPr>
      <w:spacing w:before="240" w:line="280" w:lineRule="atLeast"/>
      <w:outlineLvl w:val="0"/>
    </w:pPr>
    <w:rPr>
      <w:b/>
      <w:smallCaps/>
      <w:kern w:val="28"/>
      <w:sz w:val="28"/>
      <w:szCs w:val="20"/>
    </w:rPr>
  </w:style>
  <w:style w:type="paragraph" w:styleId="Kop2">
    <w:name w:val="heading 2"/>
    <w:basedOn w:val="Standaard"/>
    <w:next w:val="Standaard"/>
    <w:qFormat/>
    <w:rsid w:val="00901CBD"/>
    <w:pPr>
      <w:keepNext/>
      <w:numPr>
        <w:ilvl w:val="1"/>
        <w:numId w:val="4"/>
      </w:numPr>
      <w:spacing w:before="240" w:after="60" w:line="280" w:lineRule="atLeast"/>
      <w:outlineLvl w:val="1"/>
    </w:pPr>
    <w:rPr>
      <w:smallCaps/>
      <w:szCs w:val="20"/>
    </w:rPr>
  </w:style>
  <w:style w:type="paragraph" w:styleId="Kop3">
    <w:name w:val="heading 3"/>
    <w:basedOn w:val="Standaard"/>
    <w:next w:val="Standaard"/>
    <w:qFormat/>
    <w:rsid w:val="00901CBD"/>
    <w:pPr>
      <w:keepNext/>
      <w:numPr>
        <w:ilvl w:val="2"/>
        <w:numId w:val="4"/>
      </w:numPr>
      <w:spacing w:before="120" w:line="280" w:lineRule="atLeast"/>
      <w:outlineLvl w:val="2"/>
    </w:pPr>
    <w:rPr>
      <w:i/>
      <w:smallCaps/>
      <w:szCs w:val="20"/>
    </w:rPr>
  </w:style>
  <w:style w:type="paragraph" w:styleId="Kop4">
    <w:name w:val="heading 4"/>
    <w:basedOn w:val="Standaard"/>
    <w:next w:val="Standaard"/>
    <w:qFormat/>
    <w:rsid w:val="00901CBD"/>
    <w:pPr>
      <w:keepNext/>
      <w:numPr>
        <w:ilvl w:val="3"/>
        <w:numId w:val="4"/>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1">
    <w:name w:val="Artikel 1"/>
    <w:basedOn w:val="Standaard"/>
    <w:next w:val="Standaard"/>
    <w:rsid w:val="00901CBD"/>
    <w:pPr>
      <w:keepNext/>
      <w:numPr>
        <w:numId w:val="3"/>
      </w:numPr>
      <w:tabs>
        <w:tab w:val="left" w:pos="851"/>
      </w:tabs>
      <w:spacing w:before="120"/>
    </w:pPr>
    <w:rPr>
      <w:b/>
      <w:smallCaps/>
      <w:szCs w:val="20"/>
    </w:rPr>
  </w:style>
  <w:style w:type="paragraph" w:customStyle="1" w:styleId="Artikeltekst">
    <w:name w:val="Artikeltekst"/>
    <w:basedOn w:val="Standaard"/>
    <w:rsid w:val="00901CBD"/>
    <w:pPr>
      <w:keepLines/>
      <w:tabs>
        <w:tab w:val="num" w:pos="113"/>
        <w:tab w:val="left" w:pos="851"/>
      </w:tabs>
      <w:spacing w:before="60"/>
      <w:ind w:left="113" w:hanging="113"/>
    </w:pPr>
    <w:rPr>
      <w:sz w:val="18"/>
      <w:szCs w:val="20"/>
    </w:rPr>
  </w:style>
  <w:style w:type="character" w:styleId="Verwijzingopmerking">
    <w:name w:val="annotation reference"/>
    <w:semiHidden/>
    <w:rsid w:val="00B855D8"/>
    <w:rPr>
      <w:sz w:val="16"/>
      <w:szCs w:val="16"/>
    </w:rPr>
  </w:style>
  <w:style w:type="paragraph" w:styleId="Tekstopmerking">
    <w:name w:val="annotation text"/>
    <w:basedOn w:val="Standaard"/>
    <w:semiHidden/>
    <w:rsid w:val="00B855D8"/>
    <w:rPr>
      <w:szCs w:val="20"/>
    </w:rPr>
  </w:style>
  <w:style w:type="paragraph" w:styleId="Onderwerpvanopmerking">
    <w:name w:val="annotation subject"/>
    <w:basedOn w:val="Tekstopmerking"/>
    <w:next w:val="Tekstopmerking"/>
    <w:semiHidden/>
    <w:rsid w:val="00B855D8"/>
    <w:rPr>
      <w:b/>
      <w:bCs/>
    </w:rPr>
  </w:style>
  <w:style w:type="paragraph" w:styleId="Ballontekst">
    <w:name w:val="Balloon Text"/>
    <w:basedOn w:val="Standaard"/>
    <w:semiHidden/>
    <w:rsid w:val="00B855D8"/>
    <w:rPr>
      <w:rFonts w:ascii="Tahoma" w:hAnsi="Tahoma" w:cs="Tahoma"/>
      <w:sz w:val="16"/>
      <w:szCs w:val="16"/>
    </w:rPr>
  </w:style>
  <w:style w:type="paragraph" w:styleId="Koptekst">
    <w:name w:val="header"/>
    <w:basedOn w:val="Standaard"/>
    <w:link w:val="KoptekstChar"/>
    <w:uiPriority w:val="99"/>
    <w:rsid w:val="005D5370"/>
    <w:pPr>
      <w:tabs>
        <w:tab w:val="center" w:pos="4536"/>
        <w:tab w:val="right" w:pos="9072"/>
      </w:tabs>
    </w:pPr>
  </w:style>
  <w:style w:type="paragraph" w:styleId="Voettekst">
    <w:name w:val="footer"/>
    <w:basedOn w:val="Standaard"/>
    <w:rsid w:val="005D5370"/>
    <w:pPr>
      <w:tabs>
        <w:tab w:val="center" w:pos="4536"/>
        <w:tab w:val="right" w:pos="9072"/>
      </w:tabs>
    </w:pPr>
  </w:style>
  <w:style w:type="table" w:styleId="Tabelraster">
    <w:name w:val="Table Grid"/>
    <w:basedOn w:val="Standaardtabel"/>
    <w:rsid w:val="00136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EB2602"/>
    <w:rPr>
      <w:rFonts w:ascii="Imago Book" w:hAnsi="Imago Book"/>
      <w:sz w:val="16"/>
    </w:rPr>
  </w:style>
  <w:style w:type="paragraph" w:styleId="Inhopg1">
    <w:name w:val="toc 1"/>
    <w:basedOn w:val="Standaard"/>
    <w:next w:val="Standaard"/>
    <w:autoRedefine/>
    <w:uiPriority w:val="39"/>
    <w:rsid w:val="00F8273C"/>
    <w:pPr>
      <w:tabs>
        <w:tab w:val="right" w:leader="dot" w:pos="9072"/>
      </w:tabs>
      <w:spacing w:before="120" w:line="280" w:lineRule="atLeast"/>
      <w:ind w:left="851" w:hanging="851"/>
    </w:pPr>
    <w:rPr>
      <w:rFonts w:cs="Arial"/>
      <w:noProof/>
      <w:sz w:val="18"/>
      <w:szCs w:val="20"/>
    </w:rPr>
  </w:style>
  <w:style w:type="paragraph" w:customStyle="1" w:styleId="Inhoudkop">
    <w:name w:val="Inhoud kop"/>
    <w:basedOn w:val="Standaard"/>
    <w:next w:val="Standaard"/>
    <w:rsid w:val="002D2B06"/>
    <w:pPr>
      <w:spacing w:after="120"/>
    </w:pPr>
    <w:rPr>
      <w:b/>
      <w:smallCaps/>
      <w:snapToGrid w:val="0"/>
      <w:szCs w:val="20"/>
    </w:rPr>
  </w:style>
  <w:style w:type="character" w:customStyle="1" w:styleId="KoptekstChar">
    <w:name w:val="Koptekst Char"/>
    <w:link w:val="Koptekst"/>
    <w:uiPriority w:val="99"/>
    <w:rsid w:val="00F9025D"/>
    <w:rPr>
      <w:rFonts w:ascii="Arial" w:hAnsi="Arial"/>
      <w:szCs w:val="24"/>
      <w:lang w:val="nl-NL" w:eastAsia="nl-NL" w:bidi="ar-SA"/>
    </w:rPr>
  </w:style>
  <w:style w:type="paragraph" w:styleId="Lijstalinea">
    <w:name w:val="List Paragraph"/>
    <w:basedOn w:val="Standaard"/>
    <w:uiPriority w:val="34"/>
    <w:qFormat/>
    <w:rsid w:val="001C2ED7"/>
    <w:pPr>
      <w:ind w:left="720"/>
      <w:contextualSpacing/>
    </w:pPr>
  </w:style>
  <w:style w:type="paragraph" w:styleId="Geenafstand">
    <w:name w:val="No Spacing"/>
    <w:uiPriority w:val="1"/>
    <w:qFormat/>
    <w:rsid w:val="000873D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05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RI\ROC%20Nijmegen\Inkoop%20-%20G-schijf\10_SJABLONEN_FORMATS\ACTUELE%20FORMATS\Format%20Overeenkomsten\Overeenkomst%20Diensten%20DEF%2025-02-2021.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2.xml><?xml version="1.0" encoding="utf-8"?>
<?mso-contentType ?>
<SharedContentType xmlns="Microsoft.SharePoint.Taxonomy.ContentTypeSync" SourceId="96173d46-5f7d-49bf-a64d-4dd4f1c458b8"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3F448-9C45-428A-A1F7-6917ACCC3616}">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2.xml><?xml version="1.0" encoding="utf-8"?>
<ds:datastoreItem xmlns:ds="http://schemas.openxmlformats.org/officeDocument/2006/customXml" ds:itemID="{BE43EB03-4B69-4F86-B6E3-3E84092C790B}">
  <ds:schemaRefs>
    <ds:schemaRef ds:uri="Microsoft.SharePoint.Taxonomy.ContentTypeSync"/>
  </ds:schemaRefs>
</ds:datastoreItem>
</file>

<file path=customXml/itemProps3.xml><?xml version="1.0" encoding="utf-8"?>
<ds:datastoreItem xmlns:ds="http://schemas.openxmlformats.org/officeDocument/2006/customXml" ds:itemID="{FB3ABA25-3283-4949-AC83-8BCD612BD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5A0CB-49AB-405A-BCAC-C40B3476C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Overeenkomst Diensten DEF 25-02-2021</Template>
  <TotalTime>59</TotalTime>
  <Pages>11</Pages>
  <Words>1835</Words>
  <Characters>10095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Mantelovereenkomst Leveringen</vt:lpstr>
    </vt:vector>
  </TitlesOfParts>
  <Company>Corbijn Consultancy</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subject/>
  <dc:creator>Selçuk Sari</dc:creator>
  <cp:keywords/>
  <cp:lastModifiedBy>Els van Meegen</cp:lastModifiedBy>
  <cp:revision>50</cp:revision>
  <cp:lastPrinted>2024-05-21T11:54:00Z</cp:lastPrinted>
  <dcterms:created xsi:type="dcterms:W3CDTF">2023-06-13T11:30:00Z</dcterms:created>
  <dcterms:modified xsi:type="dcterms:W3CDTF">2024-08-28T09:28:00Z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0x0101003820261DF5FA6641BECE4217F8755B6B</vt:lpwstr>
  </property>
  <property fmtid="{D5CDD505-2E9C-101B-9397-08002B2CF9AE}" pid="7" name="MediaServiceImageTags">
    <vt:lpwstr/>
  </property>
</Properties>
</file>