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FB8C9" w14:textId="1477668C" w:rsidR="001B573A" w:rsidRPr="00F82A1B" w:rsidRDefault="001B573A" w:rsidP="001B573A">
      <w:pPr>
        <w:rPr>
          <w:b/>
          <w:bCs/>
          <w:sz w:val="22"/>
          <w:szCs w:val="22"/>
        </w:rPr>
      </w:pPr>
      <w:r w:rsidRPr="736829E4">
        <w:rPr>
          <w:b/>
          <w:bCs/>
          <w:sz w:val="22"/>
          <w:szCs w:val="22"/>
        </w:rPr>
        <w:t xml:space="preserve">BIJLAGE </w:t>
      </w:r>
      <w:r w:rsidR="00767513">
        <w:rPr>
          <w:b/>
          <w:bCs/>
          <w:sz w:val="22"/>
          <w:szCs w:val="22"/>
        </w:rPr>
        <w:t>1</w:t>
      </w:r>
    </w:p>
    <w:p w14:paraId="5B60C71E" w14:textId="5E3C6EB6" w:rsidR="001B573A" w:rsidRDefault="001B573A" w:rsidP="001B573A">
      <w:r>
        <w:t xml:space="preserve">REFERENTIEFORMULIER </w:t>
      </w:r>
      <w:r w:rsidR="00E8668B" w:rsidRPr="00203C79">
        <w:t xml:space="preserve">EUROPESE AANBESTEDING </w:t>
      </w:r>
      <w:r w:rsidR="00FE0071">
        <w:t>MEETBENODIGDHEDEN</w:t>
      </w:r>
    </w:p>
    <w:p w14:paraId="2AC3AA68" w14:textId="77777777" w:rsidR="001B573A" w:rsidRDefault="001B573A" w:rsidP="001B573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5"/>
        <w:gridCol w:w="5633"/>
      </w:tblGrid>
      <w:tr w:rsidR="001B573A" w:rsidRPr="002A0F8C" w14:paraId="1CF8E6D7" w14:textId="77777777" w:rsidTr="0069583E">
        <w:tc>
          <w:tcPr>
            <w:tcW w:w="2689" w:type="dxa"/>
          </w:tcPr>
          <w:p w14:paraId="2F6D2FD3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 xml:space="preserve">Naam </w:t>
            </w:r>
            <w:r>
              <w:rPr>
                <w:rFonts w:cs="Arial"/>
                <w:szCs w:val="18"/>
              </w:rPr>
              <w:t>Inschrijver</w:t>
            </w:r>
          </w:p>
          <w:p w14:paraId="0AD0758A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6089" w:type="dxa"/>
            <w:shd w:val="clear" w:color="auto" w:fill="F2F2F2" w:themeFill="background1" w:themeFillShade="F2"/>
          </w:tcPr>
          <w:p w14:paraId="7A39F856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0F5FCBE8" w14:textId="77777777" w:rsidTr="00FE0071">
        <w:trPr>
          <w:trHeight w:val="1806"/>
        </w:trPr>
        <w:tc>
          <w:tcPr>
            <w:tcW w:w="2689" w:type="dxa"/>
          </w:tcPr>
          <w:p w14:paraId="08CD3D86" w14:textId="77777777" w:rsidR="001B573A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Heeft betrekking op kerncompetentie</w:t>
            </w:r>
          </w:p>
          <w:p w14:paraId="2D3D1A4C" w14:textId="67100793" w:rsidR="00486D56" w:rsidRPr="0069583E" w:rsidRDefault="00486D56" w:rsidP="00B515CC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6089" w:type="dxa"/>
            <w:shd w:val="clear" w:color="auto" w:fill="F2F2F2" w:themeFill="background1" w:themeFillShade="F2"/>
          </w:tcPr>
          <w:p w14:paraId="14F0212A" w14:textId="51D03B11" w:rsidR="006506E0" w:rsidRPr="00E061AF" w:rsidRDefault="006506E0" w:rsidP="006506E0">
            <w:pPr>
              <w:rPr>
                <w:b/>
                <w:bCs/>
              </w:rPr>
            </w:pPr>
            <w:r w:rsidRPr="00332A83">
              <w:rPr>
                <w:b/>
              </w:rPr>
              <w:t xml:space="preserve">Kerncompetentie 1: </w:t>
            </w:r>
            <w:r w:rsidR="00FE0071">
              <w:rPr>
                <w:b/>
                <w:bCs/>
              </w:rPr>
              <w:t>Levering meetbenodigdheden / gereedschappen</w:t>
            </w:r>
          </w:p>
          <w:p w14:paraId="1C269646" w14:textId="6CD9697E" w:rsidR="00FC1ABC" w:rsidRPr="00A00591" w:rsidRDefault="006B28BA" w:rsidP="00FE0071">
            <w:r w:rsidRPr="006B28BA">
              <w:t>Inschrijver heeft ervaring met een meerjarige (raam)overeenkomst voor de levering van meetbenodigdheden en/of gereedschappen</w:t>
            </w:r>
            <w:r w:rsidR="00A00591">
              <w:t xml:space="preserve"> </w:t>
            </w:r>
            <w:r w:rsidR="00A00591" w:rsidRPr="00A00591">
              <w:t>met een minimale omvang van €</w:t>
            </w:r>
            <w:r w:rsidR="004E5FC0">
              <w:t xml:space="preserve"> </w:t>
            </w:r>
            <w:r w:rsidR="00A00591" w:rsidRPr="00A00591">
              <w:t>25.000,-</w:t>
            </w:r>
            <w:r w:rsidR="004E5FC0">
              <w:t xml:space="preserve"> inclusief BTW</w:t>
            </w:r>
            <w:r w:rsidR="00A00591" w:rsidRPr="00A00591">
              <w:t xml:space="preserve"> per jaar.</w:t>
            </w:r>
          </w:p>
        </w:tc>
      </w:tr>
      <w:tr w:rsidR="001B573A" w:rsidRPr="002A0F8C" w14:paraId="42F705E8" w14:textId="77777777" w:rsidTr="0069583E">
        <w:tc>
          <w:tcPr>
            <w:tcW w:w="2689" w:type="dxa"/>
          </w:tcPr>
          <w:p w14:paraId="691E39E7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47A03CB7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6089" w:type="dxa"/>
            <w:shd w:val="clear" w:color="auto" w:fill="F2F2F2" w:themeFill="background1" w:themeFillShade="F2"/>
          </w:tcPr>
          <w:p w14:paraId="6946249A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0EEE97F2" w14:textId="77777777" w:rsidTr="0069583E">
        <w:tc>
          <w:tcPr>
            <w:tcW w:w="2689" w:type="dxa"/>
          </w:tcPr>
          <w:p w14:paraId="19AA6695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Adres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392E18AD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6089" w:type="dxa"/>
            <w:shd w:val="clear" w:color="auto" w:fill="F2F2F2" w:themeFill="background1" w:themeFillShade="F2"/>
          </w:tcPr>
          <w:p w14:paraId="387587AE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  <w:p w14:paraId="0FE2E818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696859D6" w14:textId="77777777" w:rsidTr="0069583E">
        <w:tc>
          <w:tcPr>
            <w:tcW w:w="2689" w:type="dxa"/>
          </w:tcPr>
          <w:p w14:paraId="7247CD5E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Postcode + vestigingsplaats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479E80AA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6089" w:type="dxa"/>
            <w:shd w:val="clear" w:color="auto" w:fill="F2F2F2" w:themeFill="background1" w:themeFillShade="F2"/>
          </w:tcPr>
          <w:p w14:paraId="26BADACB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3D0D4CAB" w14:textId="77777777" w:rsidTr="0069583E">
        <w:tc>
          <w:tcPr>
            <w:tcW w:w="2689" w:type="dxa"/>
          </w:tcPr>
          <w:p w14:paraId="634B5A81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contactpersoon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5CDBF90D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6089" w:type="dxa"/>
            <w:shd w:val="clear" w:color="auto" w:fill="F2F2F2" w:themeFill="background1" w:themeFillShade="F2"/>
          </w:tcPr>
          <w:p w14:paraId="7DEE6107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433B4EBD" w14:textId="77777777" w:rsidTr="0069583E">
        <w:tc>
          <w:tcPr>
            <w:tcW w:w="2689" w:type="dxa"/>
          </w:tcPr>
          <w:p w14:paraId="4243112A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Contactgegevens contactpersoon:</w:t>
            </w:r>
          </w:p>
          <w:p w14:paraId="21F65851" w14:textId="77777777" w:rsidR="001B573A" w:rsidRPr="002A0F8C" w:rsidRDefault="001B573A" w:rsidP="00B515CC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telefoonnummer(s)</w:t>
            </w:r>
          </w:p>
          <w:p w14:paraId="02A6F006" w14:textId="77777777" w:rsidR="001B573A" w:rsidRPr="002A0F8C" w:rsidRDefault="001B573A" w:rsidP="00B515CC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e-mailadres</w:t>
            </w:r>
          </w:p>
          <w:p w14:paraId="5952CC6D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6089" w:type="dxa"/>
            <w:shd w:val="clear" w:color="auto" w:fill="F2F2F2" w:themeFill="background1" w:themeFillShade="F2"/>
          </w:tcPr>
          <w:p w14:paraId="58795EEB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33146DEF" w14:textId="77777777" w:rsidTr="0069583E">
        <w:tc>
          <w:tcPr>
            <w:tcW w:w="2689" w:type="dxa"/>
          </w:tcPr>
          <w:p w14:paraId="09EB45A7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Beschrijving opdracht</w:t>
            </w:r>
          </w:p>
          <w:p w14:paraId="21DBCAB2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6089" w:type="dxa"/>
            <w:shd w:val="clear" w:color="auto" w:fill="F2F2F2" w:themeFill="background1" w:themeFillShade="F2"/>
          </w:tcPr>
          <w:p w14:paraId="07FBDCE5" w14:textId="13E3A7D1" w:rsidR="001B573A" w:rsidRPr="002A0F8C" w:rsidRDefault="001B573A" w:rsidP="736829E4">
            <w:pPr>
              <w:rPr>
                <w:rFonts w:cs="Arial"/>
              </w:rPr>
            </w:pPr>
            <w:r w:rsidRPr="736829E4">
              <w:rPr>
                <w:rFonts w:cs="Arial"/>
              </w:rPr>
              <w:t>Toelichten waar</w:t>
            </w:r>
            <w:r w:rsidR="0069583E">
              <w:rPr>
                <w:rFonts w:cs="Arial"/>
              </w:rPr>
              <w:t>om</w:t>
            </w:r>
            <w:r w:rsidRPr="736829E4">
              <w:rPr>
                <w:rFonts w:cs="Arial"/>
              </w:rPr>
              <w:t xml:space="preserve"> de referentie voldoet aan de</w:t>
            </w:r>
            <w:r w:rsidR="00752138">
              <w:rPr>
                <w:rFonts w:cs="Arial"/>
              </w:rPr>
              <w:t xml:space="preserve"> k</w:t>
            </w:r>
            <w:r w:rsidRPr="736829E4">
              <w:rPr>
                <w:rFonts w:cs="Arial"/>
              </w:rPr>
              <w:t>erncompetentie</w:t>
            </w:r>
          </w:p>
          <w:p w14:paraId="6455E294" w14:textId="77777777" w:rsidR="001B573A" w:rsidRDefault="001B573A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4DE23A1B" w14:textId="77777777" w:rsidR="001B573A" w:rsidRDefault="001B573A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szCs w:val="18"/>
                <w:highlight w:val="yellow"/>
              </w:rPr>
            </w:pPr>
          </w:p>
          <w:p w14:paraId="392E4236" w14:textId="77777777" w:rsidR="00324ED8" w:rsidRDefault="00324ED8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szCs w:val="18"/>
                <w:highlight w:val="yellow"/>
              </w:rPr>
            </w:pPr>
          </w:p>
          <w:p w14:paraId="7EE0DE8A" w14:textId="77777777" w:rsidR="0069583E" w:rsidRDefault="0069583E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</w:rPr>
            </w:pPr>
          </w:p>
          <w:p w14:paraId="4C7B203D" w14:textId="77777777" w:rsidR="00FE0071" w:rsidRDefault="00FE0071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</w:rPr>
            </w:pPr>
          </w:p>
          <w:p w14:paraId="09E4ADD9" w14:textId="77777777" w:rsidR="00FE0071" w:rsidRDefault="00FE0071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</w:rPr>
            </w:pPr>
          </w:p>
          <w:p w14:paraId="488CF094" w14:textId="77777777" w:rsidR="00324ED8" w:rsidRDefault="00324ED8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</w:rPr>
            </w:pPr>
          </w:p>
          <w:p w14:paraId="3C3358D4" w14:textId="77777777" w:rsidR="00324ED8" w:rsidRDefault="00324ED8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</w:rPr>
            </w:pPr>
          </w:p>
          <w:p w14:paraId="446596A4" w14:textId="77777777" w:rsidR="0069583E" w:rsidRDefault="0069583E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szCs w:val="18"/>
                <w:highlight w:val="yellow"/>
              </w:rPr>
            </w:pPr>
          </w:p>
          <w:p w14:paraId="64C6A0D1" w14:textId="77777777" w:rsidR="001B573A" w:rsidRDefault="001B573A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AC52A1" w:rsidRPr="002A0F8C" w14:paraId="1A3E6266" w14:textId="77777777" w:rsidTr="0069583E">
        <w:tc>
          <w:tcPr>
            <w:tcW w:w="2689" w:type="dxa"/>
          </w:tcPr>
          <w:p w14:paraId="51470210" w14:textId="77777777" w:rsidR="00AC52A1" w:rsidRDefault="00AC52A1" w:rsidP="00B515CC">
            <w:pPr>
              <w:rPr>
                <w:rFonts w:cs="Arial"/>
                <w:szCs w:val="18"/>
              </w:rPr>
            </w:pPr>
            <w:r w:rsidRPr="00AC52A1">
              <w:rPr>
                <w:rFonts w:cs="Arial"/>
                <w:szCs w:val="18"/>
              </w:rPr>
              <w:t>Periode uitvoering opdracht</w:t>
            </w:r>
            <w:r w:rsidRPr="00AC52A1">
              <w:rPr>
                <w:rFonts w:cs="Arial"/>
                <w:szCs w:val="18"/>
              </w:rPr>
              <w:tab/>
            </w:r>
          </w:p>
          <w:p w14:paraId="09F9521F" w14:textId="020064AE" w:rsidR="00AC52A1" w:rsidRPr="002A0F8C" w:rsidRDefault="00AC52A1" w:rsidP="00B515CC">
            <w:pPr>
              <w:rPr>
                <w:rFonts w:cs="Arial"/>
                <w:szCs w:val="18"/>
              </w:rPr>
            </w:pPr>
          </w:p>
        </w:tc>
        <w:tc>
          <w:tcPr>
            <w:tcW w:w="6089" w:type="dxa"/>
            <w:shd w:val="clear" w:color="auto" w:fill="F2F2F2" w:themeFill="background1" w:themeFillShade="F2"/>
          </w:tcPr>
          <w:p w14:paraId="78285E41" w14:textId="77777777" w:rsidR="00AC52A1" w:rsidRPr="00AC52A1" w:rsidRDefault="00AC52A1" w:rsidP="00AC52A1">
            <w:pPr>
              <w:rPr>
                <w:rFonts w:cs="Arial"/>
              </w:rPr>
            </w:pPr>
            <w:r w:rsidRPr="00AC52A1">
              <w:rPr>
                <w:rFonts w:cs="Arial"/>
              </w:rPr>
              <w:t>Van ………..  tot  ……………………</w:t>
            </w:r>
          </w:p>
          <w:p w14:paraId="3CD032EC" w14:textId="77777777" w:rsidR="00AC52A1" w:rsidRPr="736829E4" w:rsidRDefault="00AC52A1" w:rsidP="736829E4">
            <w:pPr>
              <w:rPr>
                <w:rFonts w:cs="Arial"/>
              </w:rPr>
            </w:pPr>
          </w:p>
        </w:tc>
      </w:tr>
    </w:tbl>
    <w:p w14:paraId="1E460901" w14:textId="77777777" w:rsidR="001B573A" w:rsidRDefault="001B573A" w:rsidP="001B573A"/>
    <w:p w14:paraId="7FD4335E" w14:textId="1E40D2BE" w:rsidR="001B573A" w:rsidRDefault="005446F9" w:rsidP="001B573A">
      <w:r>
        <w:t xml:space="preserve">Het Kadaster </w:t>
      </w:r>
      <w:r w:rsidR="001B573A" w:rsidRPr="00F82A1B">
        <w:t xml:space="preserve">behoudt zich het recht voor om, </w:t>
      </w:r>
      <w:r w:rsidR="001B573A" w:rsidRPr="004D2E82">
        <w:t xml:space="preserve">zonder </w:t>
      </w:r>
      <w:r w:rsidR="003B78CA">
        <w:t>Inschrijver</w:t>
      </w:r>
      <w:r w:rsidR="001B573A" w:rsidRPr="00F82A1B">
        <w:t xml:space="preserve"> vooraf in kennis te stellen, contact op te nemen met de referent en de opgegeven referentie te controleren.</w:t>
      </w:r>
    </w:p>
    <w:p w14:paraId="0AC38C58" w14:textId="77777777" w:rsidR="001B573A" w:rsidRDefault="001B573A" w:rsidP="001B573A"/>
    <w:p w14:paraId="0AEBD4BA" w14:textId="77777777" w:rsidR="001B573A" w:rsidRDefault="001B573A" w:rsidP="001B573A">
      <w:r>
        <w:t>Getekend voor akkoord door:</w:t>
      </w:r>
    </w:p>
    <w:p w14:paraId="4AFCF1BC" w14:textId="77777777" w:rsidR="00AC52A1" w:rsidRDefault="00AC52A1" w:rsidP="001B573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49"/>
        <w:gridCol w:w="5429"/>
      </w:tblGrid>
      <w:tr w:rsidR="001B573A" w:rsidRPr="009B4A75" w14:paraId="16816591" w14:textId="77777777" w:rsidTr="00B515CC">
        <w:tc>
          <w:tcPr>
            <w:tcW w:w="3349" w:type="dxa"/>
          </w:tcPr>
          <w:p w14:paraId="144CA55C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  <w:r w:rsidRPr="009B4A75">
              <w:rPr>
                <w:rFonts w:cs="Arial"/>
                <w:szCs w:val="18"/>
              </w:rPr>
              <w:t xml:space="preserve">Naam </w:t>
            </w:r>
            <w:r>
              <w:rPr>
                <w:rFonts w:cs="Arial"/>
                <w:szCs w:val="18"/>
              </w:rPr>
              <w:t>Inschrijver</w:t>
            </w:r>
          </w:p>
          <w:p w14:paraId="5B708054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05F8026B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9B4A75" w14:paraId="198A2994" w14:textId="77777777" w:rsidTr="00B515CC">
        <w:tc>
          <w:tcPr>
            <w:tcW w:w="3349" w:type="dxa"/>
          </w:tcPr>
          <w:p w14:paraId="7D2222F8" w14:textId="77777777" w:rsidR="001B573A" w:rsidRPr="00063858" w:rsidRDefault="001B573A" w:rsidP="00B515CC">
            <w:pPr>
              <w:rPr>
                <w:rFonts w:cs="Arial"/>
                <w:szCs w:val="18"/>
              </w:rPr>
            </w:pPr>
            <w:r w:rsidRPr="00063858">
              <w:rPr>
                <w:rFonts w:cs="Arial"/>
                <w:szCs w:val="18"/>
              </w:rPr>
              <w:t>Naam + functie tekenbevoegde</w:t>
            </w:r>
          </w:p>
          <w:p w14:paraId="21A4863F" w14:textId="77777777" w:rsidR="001B573A" w:rsidRPr="00063858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3FBEE5FE" w14:textId="77777777" w:rsidR="001B573A" w:rsidRPr="00063858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9B4A75" w14:paraId="345F7A97" w14:textId="77777777" w:rsidTr="00B515CC">
        <w:tc>
          <w:tcPr>
            <w:tcW w:w="3349" w:type="dxa"/>
          </w:tcPr>
          <w:p w14:paraId="6469C03F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  <w:p w14:paraId="4801148B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6C7DE24C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9B4A75" w14:paraId="245AF198" w14:textId="77777777" w:rsidTr="00B515CC">
        <w:tc>
          <w:tcPr>
            <w:tcW w:w="3349" w:type="dxa"/>
          </w:tcPr>
          <w:p w14:paraId="4DEECBCB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lastRenderedPageBreak/>
              <w:t>Handtekening</w:t>
            </w:r>
          </w:p>
          <w:p w14:paraId="5D0D1BE3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5AF3B7F1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  <w:p w14:paraId="52E488A5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</w:tr>
    </w:tbl>
    <w:p w14:paraId="76E69D0F" w14:textId="77777777" w:rsidR="00B97A1E" w:rsidRPr="00C27FEF" w:rsidRDefault="00B97A1E" w:rsidP="00CF03D4"/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774CC" w14:textId="77777777" w:rsidR="00A41934" w:rsidRDefault="00A41934" w:rsidP="00C27FEF">
      <w:pPr>
        <w:spacing w:line="240" w:lineRule="auto"/>
      </w:pPr>
      <w:r>
        <w:separator/>
      </w:r>
    </w:p>
  </w:endnote>
  <w:endnote w:type="continuationSeparator" w:id="0">
    <w:p w14:paraId="52BD3B4F" w14:textId="77777777" w:rsidR="00A41934" w:rsidRDefault="00A41934" w:rsidP="00C27FEF">
      <w:pPr>
        <w:spacing w:line="240" w:lineRule="auto"/>
      </w:pPr>
      <w:r>
        <w:continuationSeparator/>
      </w:r>
    </w:p>
  </w:endnote>
  <w:endnote w:type="continuationNotice" w:id="1">
    <w:p w14:paraId="4C6A4DAB" w14:textId="77777777" w:rsidR="00A41934" w:rsidRDefault="00A4193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29DC4212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590A82A3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0342845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01DF6A10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CD25B" w14:textId="77777777" w:rsidR="00A41934" w:rsidRPr="00C27FEF" w:rsidRDefault="00A41934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703F4BDC" w14:textId="77777777" w:rsidR="00A41934" w:rsidRDefault="00A41934" w:rsidP="00C27FEF">
      <w:pPr>
        <w:spacing w:line="240" w:lineRule="auto"/>
      </w:pPr>
      <w:r>
        <w:continuationSeparator/>
      </w:r>
    </w:p>
  </w:footnote>
  <w:footnote w:type="continuationNotice" w:id="1">
    <w:p w14:paraId="1CF94BB8" w14:textId="77777777" w:rsidR="00A41934" w:rsidRDefault="00A4193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3D3F2" w14:textId="77777777" w:rsidR="001B3B58" w:rsidRDefault="001B3B58">
    <w:pPr>
      <w:pStyle w:val="Koptekst"/>
    </w:pPr>
  </w:p>
  <w:p w14:paraId="1EC6D9A9" w14:textId="77777777" w:rsidR="001B3B58" w:rsidRDefault="001B3B58">
    <w:pPr>
      <w:pStyle w:val="Koptekst"/>
    </w:pPr>
  </w:p>
  <w:p w14:paraId="4D98EDB4" w14:textId="77777777" w:rsidR="001B3B58" w:rsidRDefault="001B3B58">
    <w:pPr>
      <w:pStyle w:val="Koptekst"/>
    </w:pPr>
  </w:p>
  <w:p w14:paraId="7EE3ECE7" w14:textId="77777777" w:rsidR="001B3B58" w:rsidRDefault="001B3B58">
    <w:pPr>
      <w:pStyle w:val="Koptekst"/>
    </w:pPr>
  </w:p>
  <w:p w14:paraId="090443F2" w14:textId="77777777" w:rsidR="001B3B58" w:rsidRDefault="001B3B58">
    <w:pPr>
      <w:pStyle w:val="Koptekst"/>
    </w:pPr>
  </w:p>
  <w:p w14:paraId="03AF4F4B" w14:textId="77777777" w:rsidR="001B3B58" w:rsidRDefault="001B3B58">
    <w:pPr>
      <w:pStyle w:val="Koptekst"/>
    </w:pPr>
  </w:p>
  <w:p w14:paraId="7781A272" w14:textId="77777777" w:rsidR="001B3B58" w:rsidRDefault="001B3B58">
    <w:pPr>
      <w:pStyle w:val="Koptekst"/>
    </w:pPr>
  </w:p>
  <w:p w14:paraId="4341E414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8240" behindDoc="1" locked="0" layoutInCell="1" allowOverlap="1" wp14:anchorId="2E3C4A5D" wp14:editId="59FD8FD3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033221395">
    <w:abstractNumId w:val="5"/>
  </w:num>
  <w:num w:numId="2" w16cid:durableId="518391383">
    <w:abstractNumId w:val="5"/>
  </w:num>
  <w:num w:numId="3" w16cid:durableId="877231960">
    <w:abstractNumId w:val="5"/>
  </w:num>
  <w:num w:numId="4" w16cid:durableId="366568413">
    <w:abstractNumId w:val="5"/>
  </w:num>
  <w:num w:numId="5" w16cid:durableId="1984499267">
    <w:abstractNumId w:val="2"/>
  </w:num>
  <w:num w:numId="6" w16cid:durableId="1569263974">
    <w:abstractNumId w:val="4"/>
  </w:num>
  <w:num w:numId="7" w16cid:durableId="716591896">
    <w:abstractNumId w:val="3"/>
  </w:num>
  <w:num w:numId="8" w16cid:durableId="274674190">
    <w:abstractNumId w:val="0"/>
  </w:num>
  <w:num w:numId="9" w16cid:durableId="1202860388">
    <w:abstractNumId w:val="3"/>
  </w:num>
  <w:num w:numId="10" w16cid:durableId="1438216021">
    <w:abstractNumId w:val="4"/>
  </w:num>
  <w:num w:numId="11" w16cid:durableId="1038121653">
    <w:abstractNumId w:val="0"/>
  </w:num>
  <w:num w:numId="12" w16cid:durableId="768701356">
    <w:abstractNumId w:val="2"/>
  </w:num>
  <w:num w:numId="13" w16cid:durableId="1242834651">
    <w:abstractNumId w:val="1"/>
  </w:num>
  <w:num w:numId="14" w16cid:durableId="158518588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1B573A"/>
    <w:rsid w:val="001B3B58"/>
    <w:rsid w:val="001B573A"/>
    <w:rsid w:val="001C1F6E"/>
    <w:rsid w:val="00203C79"/>
    <w:rsid w:val="00234B0B"/>
    <w:rsid w:val="002C3E17"/>
    <w:rsid w:val="002E676C"/>
    <w:rsid w:val="00324ED8"/>
    <w:rsid w:val="003B78CA"/>
    <w:rsid w:val="003E613E"/>
    <w:rsid w:val="004151E8"/>
    <w:rsid w:val="00486D56"/>
    <w:rsid w:val="004E5FC0"/>
    <w:rsid w:val="005446F9"/>
    <w:rsid w:val="006506E0"/>
    <w:rsid w:val="0069583E"/>
    <w:rsid w:val="006B28BA"/>
    <w:rsid w:val="00752138"/>
    <w:rsid w:val="00767513"/>
    <w:rsid w:val="00826829"/>
    <w:rsid w:val="008B6D13"/>
    <w:rsid w:val="009C56D8"/>
    <w:rsid w:val="00A00591"/>
    <w:rsid w:val="00A41934"/>
    <w:rsid w:val="00A735C4"/>
    <w:rsid w:val="00AC52A1"/>
    <w:rsid w:val="00AE26A4"/>
    <w:rsid w:val="00B97A1E"/>
    <w:rsid w:val="00BA1BF3"/>
    <w:rsid w:val="00C22C6D"/>
    <w:rsid w:val="00C27FEF"/>
    <w:rsid w:val="00CB3B18"/>
    <w:rsid w:val="00CF03D4"/>
    <w:rsid w:val="00D02C91"/>
    <w:rsid w:val="00D26DCD"/>
    <w:rsid w:val="00DA3F91"/>
    <w:rsid w:val="00DB5539"/>
    <w:rsid w:val="00DD7E6E"/>
    <w:rsid w:val="00E8668B"/>
    <w:rsid w:val="00FA3067"/>
    <w:rsid w:val="00FB151F"/>
    <w:rsid w:val="00FC1ABC"/>
    <w:rsid w:val="00FE0071"/>
    <w:rsid w:val="3AF2053D"/>
    <w:rsid w:val="4477FE04"/>
    <w:rsid w:val="450B1029"/>
    <w:rsid w:val="59714199"/>
    <w:rsid w:val="7368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9F811"/>
  <w15:chartTrackingRefBased/>
  <w15:docId w15:val="{B1C50008-78B9-461F-A622-F1E0BA03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573A"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5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customStyle="1" w:styleId="paragraph">
    <w:name w:val="paragraph"/>
    <w:basedOn w:val="Standaard"/>
    <w:rsid w:val="001B573A"/>
    <w:pPr>
      <w:spacing w:before="100" w:beforeAutospacing="1" w:after="100" w:afterAutospacing="1" w:line="240" w:lineRule="auto"/>
    </w:pPr>
    <w:rPr>
      <w:rFonts w:ascii="Times New Roman" w:hAnsi="Times New Roman"/>
      <w:snapToGrid/>
      <w:kern w:val="0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B573A"/>
  </w:style>
  <w:style w:type="character" w:customStyle="1" w:styleId="eop">
    <w:name w:val="eop"/>
    <w:basedOn w:val="Standaardalinea-lettertype"/>
    <w:rsid w:val="001B5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66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3038e829-7b92-4cbf-9450-224f5306da87" xsi:nil="true"/>
    <Author0 xmlns="3038e829-7b92-4cbf-9450-224f5306da8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D2F8D19918A49B135195DFF50230C" ma:contentTypeVersion="6" ma:contentTypeDescription="Een nieuw document maken." ma:contentTypeScope="" ma:versionID="d467770be4e6016fd33c0462165692d4">
  <xsd:schema xmlns:xsd="http://www.w3.org/2001/XMLSchema" xmlns:xs="http://www.w3.org/2001/XMLSchema" xmlns:p="http://schemas.microsoft.com/office/2006/metadata/properties" xmlns:ns2="3038e829-7b92-4cbf-9450-224f5306da87" targetNamespace="http://schemas.microsoft.com/office/2006/metadata/properties" ma:root="true" ma:fieldsID="f8dacfd6f3d65fd59a0220b95f908f95" ns2:_="">
    <xsd:import namespace="3038e829-7b92-4cbf-9450-224f5306da87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8e829-7b92-4cbf-9450-224f5306da87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3038e829-7b92-4cbf-9450-224f5306da87"/>
  </ds:schemaRefs>
</ds:datastoreItem>
</file>

<file path=customXml/itemProps4.xml><?xml version="1.0" encoding="utf-8"?>
<ds:datastoreItem xmlns:ds="http://schemas.openxmlformats.org/officeDocument/2006/customXml" ds:itemID="{FC0E32A0-9332-4D1F-AA3D-9AAA07050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38e829-7b92-4cbf-9450-224f5306d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58</TotalTime>
  <Pages>2</Pages>
  <Words>115</Words>
  <Characters>888</Characters>
  <Application>Microsoft Office Word</Application>
  <DocSecurity>0</DocSecurity>
  <Lines>7</Lines>
  <Paragraphs>2</Paragraphs>
  <ScaleCrop>false</ScaleCrop>
  <Company>PC Support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Leonie van de</dc:creator>
  <cp:keywords/>
  <dc:description>Geschikt om teksten op te maken volgens de Kadaster huisstijl met gebruiking van de Kadaster werkbalk.</dc:description>
  <cp:lastModifiedBy>Konijnenberg, Martine</cp:lastModifiedBy>
  <cp:revision>27</cp:revision>
  <dcterms:created xsi:type="dcterms:W3CDTF">2024-02-05T09:59:00Z</dcterms:created>
  <dcterms:modified xsi:type="dcterms:W3CDTF">2024-06-20T09:35:00Z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0x010100E7E74A2915B1724BB933E322A186D671</vt:lpwstr>
  </property>
</Properties>
</file>