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51F7" w14:textId="77777777" w:rsidR="007650B2" w:rsidRPr="002852CB" w:rsidRDefault="005606AC" w:rsidP="002852C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2852CB">
        <w:rPr>
          <w:rFonts w:ascii="Corbel" w:hAnsi="Corbel"/>
          <w:b/>
          <w:sz w:val="24"/>
          <w:szCs w:val="24"/>
        </w:rPr>
        <w:t xml:space="preserve">ormat </w:t>
      </w:r>
      <w:r>
        <w:rPr>
          <w:rFonts w:ascii="Corbel" w:hAnsi="Corbel"/>
          <w:b/>
          <w:sz w:val="24"/>
          <w:szCs w:val="24"/>
        </w:rPr>
        <w:t>selectiecriteria</w:t>
      </w:r>
      <w:r w:rsidR="002852CB" w:rsidRPr="002852CB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69BD1A07" w14:textId="77777777" w:rsidR="00824A70" w:rsidRDefault="00824A70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60AFF38A" w14:textId="156F9542" w:rsidR="00824A70" w:rsidRPr="00824A70" w:rsidRDefault="00824A70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16"/>
          <w:szCs w:val="16"/>
        </w:rPr>
      </w:pPr>
      <w:r>
        <w:rPr>
          <w:rFonts w:ascii="Corbel" w:hAnsi="Corbel"/>
        </w:rPr>
        <w:t>Naam Gegadigde</w:t>
      </w:r>
      <w:r w:rsidRPr="00A0139D">
        <w:rPr>
          <w:rFonts w:ascii="Corbel" w:hAnsi="Corbel"/>
        </w:rPr>
        <w:t xml:space="preserve">: </w:t>
      </w:r>
      <w:r w:rsidRPr="00C13A69">
        <w:rPr>
          <w:rFonts w:ascii="Corbel" w:hAnsi="Corbel"/>
          <w:sz w:val="16"/>
          <w:szCs w:val="16"/>
          <w:highlight w:val="lightGray"/>
        </w:rPr>
        <w:t>&lt;…&gt;</w:t>
      </w:r>
    </w:p>
    <w:p w14:paraId="6E0015C5" w14:textId="77777777" w:rsidR="00824A70" w:rsidRDefault="00824A70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98"/>
        <w:gridCol w:w="3905"/>
      </w:tblGrid>
      <w:tr w:rsidR="00577C9F" w:rsidRPr="00CF3901" w14:paraId="13C6335E" w14:textId="77777777" w:rsidTr="00680D65">
        <w:trPr>
          <w:trHeight w:val="9"/>
          <w:jc w:val="center"/>
        </w:trPr>
        <w:tc>
          <w:tcPr>
            <w:tcW w:w="5098" w:type="dxa"/>
            <w:shd w:val="clear" w:color="auto" w:fill="002060"/>
            <w:vAlign w:val="center"/>
          </w:tcPr>
          <w:p w14:paraId="588F1A49" w14:textId="55FB5D81" w:rsidR="00577C9F" w:rsidRPr="00A57DF0" w:rsidRDefault="00577C9F" w:rsidP="007D46F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AC6E8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Selectiecriterium 1</w:t>
            </w:r>
            <w:r w:rsidR="00AC6E8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: Inzet beveiligers vergelijkbaar object </w:t>
            </w:r>
          </w:p>
        </w:tc>
        <w:tc>
          <w:tcPr>
            <w:tcW w:w="3905" w:type="dxa"/>
            <w:shd w:val="clear" w:color="auto" w:fill="002060"/>
            <w:vAlign w:val="center"/>
          </w:tcPr>
          <w:p w14:paraId="04F05A55" w14:textId="77777777" w:rsidR="00577C9F" w:rsidRPr="00577C9F" w:rsidRDefault="00577C9F" w:rsidP="007D46F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/>
                <w:color w:val="FFFFFF" w:themeColor="background1"/>
                <w:szCs w:val="18"/>
              </w:rPr>
            </w:pPr>
            <w:r w:rsidRPr="00577C9F">
              <w:rPr>
                <w:rFonts w:ascii="Corbel" w:hAnsi="Corbel" w:cs="Verdana"/>
                <w:b/>
                <w:color w:val="FFFFFF" w:themeColor="background1"/>
                <w:szCs w:val="18"/>
              </w:rPr>
              <w:t>Score</w:t>
            </w:r>
          </w:p>
        </w:tc>
      </w:tr>
      <w:tr w:rsidR="00577C9F" w:rsidRPr="001A17B8" w14:paraId="5424112D" w14:textId="77777777" w:rsidTr="00680D65">
        <w:trPr>
          <w:trHeight w:val="2230"/>
          <w:jc w:val="center"/>
        </w:trPr>
        <w:tc>
          <w:tcPr>
            <w:tcW w:w="5098" w:type="dxa"/>
            <w:shd w:val="clear" w:color="auto" w:fill="auto"/>
          </w:tcPr>
          <w:p w14:paraId="22AD80D0" w14:textId="2EDD713B" w:rsidR="00C67224" w:rsidRPr="002C0474" w:rsidRDefault="00AC6E81" w:rsidP="002C0474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 xml:space="preserve">Gegadigde heeft voor een aaneengesloten periode van minimaal 12 maanden beveiligingsdiensten geleverd voor een museale instelling met hoog risicoprofiel (kostbare kunstcollectie met een waarde &gt; 30 </w:t>
            </w:r>
            <w:proofErr w:type="spellStart"/>
            <w:r>
              <w:rPr>
                <w:rFonts w:ascii="Corbel" w:hAnsi="Corbel"/>
                <w:sz w:val="18"/>
                <w:szCs w:val="18"/>
              </w:rPr>
              <w:t>mio</w:t>
            </w:r>
            <w:proofErr w:type="spellEnd"/>
            <w:r>
              <w:rPr>
                <w:rFonts w:ascii="Corbel" w:hAnsi="Corbel"/>
                <w:sz w:val="18"/>
                <w:szCs w:val="18"/>
              </w:rPr>
              <w:t>). Onderdeel van de beveiligingsdiensten betreft in ieder geval de i</w:t>
            </w:r>
            <w:r w:rsidRPr="0048717D">
              <w:rPr>
                <w:rFonts w:ascii="Corbel" w:hAnsi="Corbel"/>
                <w:sz w:val="18"/>
                <w:szCs w:val="18"/>
              </w:rPr>
              <w:t xml:space="preserve">nzet </w:t>
            </w:r>
            <w:r>
              <w:rPr>
                <w:rFonts w:ascii="Corbel" w:hAnsi="Corbel"/>
                <w:sz w:val="18"/>
                <w:szCs w:val="18"/>
              </w:rPr>
              <w:t xml:space="preserve">van </w:t>
            </w:r>
            <w:r w:rsidRPr="0048717D">
              <w:rPr>
                <w:rFonts w:ascii="Corbel" w:hAnsi="Corbel"/>
                <w:sz w:val="18"/>
                <w:szCs w:val="18"/>
              </w:rPr>
              <w:t xml:space="preserve">meerdere beveiligers </w:t>
            </w:r>
            <w:r>
              <w:rPr>
                <w:rFonts w:ascii="Corbel" w:hAnsi="Corbel"/>
                <w:sz w:val="18"/>
                <w:szCs w:val="18"/>
              </w:rPr>
              <w:t>(</w:t>
            </w:r>
            <w:r w:rsidR="002D23B8">
              <w:rPr>
                <w:rFonts w:ascii="Corbel" w:hAnsi="Corbel"/>
                <w:sz w:val="18"/>
                <w:szCs w:val="18"/>
              </w:rPr>
              <w:t>3</w:t>
            </w:r>
            <w:r>
              <w:rPr>
                <w:rFonts w:ascii="Corbel" w:hAnsi="Corbel"/>
                <w:sz w:val="18"/>
                <w:szCs w:val="18"/>
              </w:rPr>
              <w:t xml:space="preserve"> of meer) </w:t>
            </w:r>
            <w:r w:rsidRPr="0048717D">
              <w:rPr>
                <w:rFonts w:ascii="Corbel" w:hAnsi="Corbel"/>
                <w:sz w:val="18"/>
                <w:szCs w:val="18"/>
              </w:rPr>
              <w:t xml:space="preserve">voor </w:t>
            </w:r>
            <w:r w:rsidR="00BE7222" w:rsidRPr="0048717D">
              <w:rPr>
                <w:rFonts w:ascii="Corbel" w:hAnsi="Corbel"/>
                <w:sz w:val="18"/>
                <w:szCs w:val="18"/>
              </w:rPr>
              <w:t>surveillance</w:t>
            </w:r>
            <w:r w:rsidRPr="0048717D">
              <w:rPr>
                <w:rFonts w:ascii="Corbel" w:hAnsi="Corbel"/>
                <w:sz w:val="18"/>
                <w:szCs w:val="18"/>
              </w:rPr>
              <w:t>, open- en sluitrondes,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proofErr w:type="spellStart"/>
            <w:r w:rsidRPr="00BF584C">
              <w:rPr>
                <w:rFonts w:ascii="Corbel" w:hAnsi="Corbel"/>
                <w:iCs/>
                <w:sz w:val="18"/>
                <w:szCs w:val="18"/>
              </w:rPr>
              <w:t>predictive</w:t>
            </w:r>
            <w:proofErr w:type="spellEnd"/>
            <w:r w:rsidRPr="00BF584C">
              <w:rPr>
                <w:rFonts w:ascii="Corbel" w:hAnsi="Corbel"/>
                <w:iCs/>
                <w:sz w:val="18"/>
                <w:szCs w:val="18"/>
              </w:rPr>
              <w:t xml:space="preserve"> </w:t>
            </w:r>
            <w:proofErr w:type="spellStart"/>
            <w:r w:rsidRPr="00BF584C">
              <w:rPr>
                <w:rFonts w:ascii="Corbel" w:hAnsi="Corbel"/>
                <w:iCs/>
                <w:sz w:val="18"/>
                <w:szCs w:val="18"/>
              </w:rPr>
              <w:t>profiling</w:t>
            </w:r>
            <w:proofErr w:type="spellEnd"/>
            <w:r w:rsidR="002C0474" w:rsidRPr="00BF584C">
              <w:rPr>
                <w:rFonts w:ascii="Corbel" w:hAnsi="Corbel"/>
                <w:iCs/>
                <w:sz w:val="18"/>
                <w:szCs w:val="18"/>
              </w:rPr>
              <w:t>.</w:t>
            </w:r>
          </w:p>
        </w:tc>
        <w:tc>
          <w:tcPr>
            <w:tcW w:w="3905" w:type="dxa"/>
            <w:shd w:val="clear" w:color="auto" w:fill="auto"/>
          </w:tcPr>
          <w:p w14:paraId="19BB711F" w14:textId="61D6393F" w:rsidR="00BF584C" w:rsidRDefault="00BF584C" w:rsidP="00AC6E81">
            <w:pPr>
              <w:pStyle w:val="Default"/>
              <w:spacing w:line="276" w:lineRule="auto"/>
              <w:rPr>
                <w:rFonts w:ascii="Corbel" w:hAnsi="Corbel"/>
                <w:color w:val="FF0000"/>
                <w:sz w:val="18"/>
                <w:szCs w:val="18"/>
              </w:rPr>
            </w:pPr>
            <w:r w:rsidRPr="00BF584C">
              <w:rPr>
                <w:rFonts w:ascii="Corbel" w:hAnsi="Corbel"/>
                <w:color w:val="FF0000"/>
                <w:sz w:val="18"/>
                <w:szCs w:val="18"/>
              </w:rPr>
              <w:t>Per referentie format ingevuld indienen</w:t>
            </w:r>
            <w:r w:rsidR="00680D65">
              <w:rPr>
                <w:rFonts w:ascii="Corbel" w:hAnsi="Corbel"/>
                <w:color w:val="FF0000"/>
                <w:sz w:val="18"/>
                <w:szCs w:val="18"/>
              </w:rPr>
              <w:t xml:space="preserve"> (max. 6)</w:t>
            </w:r>
          </w:p>
          <w:p w14:paraId="1D95655F" w14:textId="77777777" w:rsidR="0094222F" w:rsidRDefault="0094222F" w:rsidP="00AC6E81">
            <w:pPr>
              <w:pStyle w:val="Default"/>
              <w:spacing w:line="276" w:lineRule="auto"/>
              <w:rPr>
                <w:rFonts w:ascii="Corbel" w:hAnsi="Corbel"/>
                <w:color w:val="FF0000"/>
                <w:sz w:val="18"/>
                <w:szCs w:val="18"/>
              </w:rPr>
            </w:pPr>
          </w:p>
          <w:p w14:paraId="2835194B" w14:textId="5D47775F" w:rsidR="00AC6E81" w:rsidRPr="004F6410" w:rsidRDefault="00BF584C" w:rsidP="00AC6E81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4F6410">
              <w:rPr>
                <w:rFonts w:ascii="Corbel" w:hAnsi="Corbel"/>
                <w:sz w:val="18"/>
                <w:szCs w:val="18"/>
              </w:rPr>
              <w:t xml:space="preserve"> </w:t>
            </w:r>
            <w:r w:rsidR="00AC6E81" w:rsidRPr="004F6410">
              <w:rPr>
                <w:rFonts w:ascii="Corbel" w:hAnsi="Corbel"/>
                <w:sz w:val="18"/>
                <w:szCs w:val="18"/>
              </w:rPr>
              <w:t>1 referentie</w:t>
            </w:r>
            <w:r w:rsidR="00AC6E81">
              <w:rPr>
                <w:rFonts w:ascii="Corbel" w:hAnsi="Corbel"/>
                <w:sz w:val="18"/>
                <w:szCs w:val="18"/>
              </w:rPr>
              <w:t xml:space="preserve">: </w:t>
            </w:r>
            <w:r w:rsidR="00AC6E81" w:rsidRPr="004F6410">
              <w:rPr>
                <w:rFonts w:ascii="Corbel" w:hAnsi="Corbel"/>
                <w:sz w:val="18"/>
                <w:szCs w:val="18"/>
              </w:rPr>
              <w:t>10 PUNTEN</w:t>
            </w:r>
          </w:p>
          <w:p w14:paraId="07D67672" w14:textId="77777777" w:rsidR="00AC6E81" w:rsidRDefault="00AC6E81" w:rsidP="00AC6E81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  <w:p w14:paraId="18182AF7" w14:textId="4C91938D" w:rsidR="00AC6E81" w:rsidRPr="004F6410" w:rsidRDefault="00AC6E81" w:rsidP="00AC6E81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4F6410">
              <w:rPr>
                <w:rFonts w:ascii="Corbel" w:hAnsi="Corbel"/>
                <w:sz w:val="18"/>
                <w:szCs w:val="18"/>
              </w:rPr>
              <w:t>2-3 referenties: 20 PUNTEN</w:t>
            </w:r>
          </w:p>
          <w:p w14:paraId="34789DB2" w14:textId="77777777" w:rsidR="00AC6E81" w:rsidRDefault="00AC6E81" w:rsidP="00AC6E81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  <w:p w14:paraId="7234FB9A" w14:textId="1F84608C" w:rsidR="00AC6E81" w:rsidRPr="00EF728C" w:rsidRDefault="00AC6E81" w:rsidP="00AC6E81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EF728C">
              <w:rPr>
                <w:rFonts w:ascii="Corbel" w:hAnsi="Corbel"/>
                <w:sz w:val="18"/>
                <w:szCs w:val="18"/>
              </w:rPr>
              <w:t>4-5 referenties: 30 PUNTEN</w:t>
            </w:r>
          </w:p>
          <w:p w14:paraId="5752D363" w14:textId="77777777" w:rsidR="00AC6E81" w:rsidRDefault="00AC6E81" w:rsidP="00AC6E81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  <w:p w14:paraId="5404B86D" w14:textId="5A30190D" w:rsidR="00BF584C" w:rsidRPr="007E24BB" w:rsidRDefault="00AC6E81" w:rsidP="0094222F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EF728C">
              <w:rPr>
                <w:rFonts w:ascii="Corbel" w:hAnsi="Corbel"/>
                <w:sz w:val="18"/>
                <w:szCs w:val="18"/>
              </w:rPr>
              <w:t>6 of meer referenties: 40 PUNTEN</w:t>
            </w:r>
          </w:p>
        </w:tc>
      </w:tr>
    </w:tbl>
    <w:p w14:paraId="3BEDD999" w14:textId="02315C62" w:rsidR="005606AC" w:rsidRDefault="005606AC">
      <w:pPr>
        <w:spacing w:after="200" w:line="276" w:lineRule="auto"/>
        <w:rPr>
          <w:sz w:val="4"/>
        </w:rPr>
      </w:pPr>
    </w:p>
    <w:p w14:paraId="14A12959" w14:textId="77777777" w:rsidR="002F222F" w:rsidRDefault="002F222F">
      <w:pPr>
        <w:spacing w:after="200" w:line="276" w:lineRule="auto"/>
        <w:rPr>
          <w:sz w:val="4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5469CF1B" w14:textId="77777777" w:rsidTr="00F31A46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D27DB01" w14:textId="77777777" w:rsidR="00D155E8" w:rsidRDefault="008B6806" w:rsidP="008B680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Referentie</w:t>
            </w:r>
            <w:r w:rsidR="00824A7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(s)</w:t>
            </w:r>
            <w:r w:rsidR="002E5377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- </w:t>
            </w:r>
            <w:r w:rsidR="002E5377" w:rsidRPr="00AC6E8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Selectiecriterium 1</w:t>
            </w:r>
            <w:r w:rsidR="002E5377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 Inzet beveiligers vergelijkbaar object</w:t>
            </w:r>
          </w:p>
          <w:p w14:paraId="34BFE7AC" w14:textId="77777777" w:rsidR="00E05486" w:rsidRDefault="00E05486" w:rsidP="008B680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2EC19B26" w14:textId="2D09A0F6" w:rsidR="00E05486" w:rsidRPr="008B6806" w:rsidRDefault="00E05486" w:rsidP="008B680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E05486">
              <w:rPr>
                <w:rFonts w:ascii="Corbel" w:hAnsi="Corbel"/>
                <w:sz w:val="16"/>
                <w:szCs w:val="16"/>
              </w:rPr>
              <w:t xml:space="preserve">Gegadigde heeft voor een aaneengesloten periode van minimaal 12 maanden beveiligingsdiensten geleverd voor een museale instelling met hoog risicoprofiel (kostbare kunstcollectie met een waarde &gt; 30 </w:t>
            </w:r>
            <w:proofErr w:type="spellStart"/>
            <w:r w:rsidRPr="00E05486">
              <w:rPr>
                <w:rFonts w:ascii="Corbel" w:hAnsi="Corbel"/>
                <w:sz w:val="16"/>
                <w:szCs w:val="16"/>
              </w:rPr>
              <w:t>mio</w:t>
            </w:r>
            <w:proofErr w:type="spellEnd"/>
            <w:r w:rsidRPr="00E05486">
              <w:rPr>
                <w:rFonts w:ascii="Corbel" w:hAnsi="Corbel"/>
                <w:sz w:val="16"/>
                <w:szCs w:val="16"/>
              </w:rPr>
              <w:t xml:space="preserve">). Onderdeel van de beveiligingsdiensten betreft in ieder geval de inzet van meerdere beveiligers (3 of meer) voor surveillance, open- en sluitrondes, </w:t>
            </w:r>
            <w:proofErr w:type="spellStart"/>
            <w:r w:rsidRPr="005B5C68">
              <w:rPr>
                <w:rFonts w:ascii="Corbel" w:hAnsi="Corbel"/>
                <w:iCs/>
                <w:sz w:val="16"/>
                <w:szCs w:val="16"/>
              </w:rPr>
              <w:t>predictive</w:t>
            </w:r>
            <w:proofErr w:type="spellEnd"/>
            <w:r w:rsidRPr="005B5C68">
              <w:rPr>
                <w:rFonts w:ascii="Corbel" w:hAnsi="Corbel"/>
                <w:iCs/>
                <w:sz w:val="16"/>
                <w:szCs w:val="16"/>
              </w:rPr>
              <w:t xml:space="preserve"> </w:t>
            </w:r>
            <w:proofErr w:type="spellStart"/>
            <w:r w:rsidRPr="005B5C68">
              <w:rPr>
                <w:rFonts w:ascii="Corbel" w:hAnsi="Corbel"/>
                <w:iCs/>
                <w:sz w:val="16"/>
                <w:szCs w:val="16"/>
              </w:rPr>
              <w:t>profiling</w:t>
            </w:r>
            <w:proofErr w:type="spellEnd"/>
            <w:r w:rsidRPr="005B5C68">
              <w:rPr>
                <w:rFonts w:ascii="Corbel" w:hAnsi="Corbel"/>
                <w:iCs/>
                <w:sz w:val="16"/>
                <w:szCs w:val="16"/>
              </w:rPr>
              <w:t>.</w:t>
            </w:r>
          </w:p>
        </w:tc>
      </w:tr>
      <w:tr w:rsidR="007650B2" w:rsidRPr="001A17B8" w14:paraId="4419837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A3B1187" w14:textId="1F8799FA" w:rsidR="007650B2" w:rsidRPr="00CD66BD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D66BD">
              <w:rPr>
                <w:rFonts w:ascii="Corbel" w:hAnsi="Corbel"/>
                <w:sz w:val="16"/>
                <w:szCs w:val="16"/>
              </w:rPr>
              <w:t>Naam referentie</w:t>
            </w:r>
            <w:r w:rsidR="00B24DBE" w:rsidRPr="00CD66BD">
              <w:rPr>
                <w:rFonts w:ascii="Corbel" w:hAnsi="Corbel"/>
                <w:sz w:val="16"/>
                <w:szCs w:val="16"/>
              </w:rPr>
              <w:t>-</w:t>
            </w:r>
            <w:r w:rsidR="007650B2" w:rsidRPr="00CD66BD">
              <w:rPr>
                <w:rFonts w:ascii="Corbel" w:hAnsi="Corbel"/>
                <w:sz w:val="16"/>
                <w:szCs w:val="16"/>
              </w:rPr>
              <w:t>organisatie</w:t>
            </w:r>
            <w:r w:rsidR="002C0474" w:rsidRPr="00CD66BD">
              <w:rPr>
                <w:rFonts w:ascii="Corbel" w:hAnsi="Corbel"/>
                <w:sz w:val="16"/>
                <w:szCs w:val="16"/>
              </w:rPr>
              <w:t>(s)</w:t>
            </w:r>
          </w:p>
        </w:tc>
        <w:tc>
          <w:tcPr>
            <w:tcW w:w="3941" w:type="dxa"/>
            <w:shd w:val="clear" w:color="auto" w:fill="auto"/>
          </w:tcPr>
          <w:p w14:paraId="471C5643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52629AC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73F9844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1D4B60F" w14:textId="03268C51" w:rsidR="007650B2" w:rsidRPr="00CD66BD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D66BD">
              <w:rPr>
                <w:rFonts w:ascii="Corbel" w:hAnsi="Corbel"/>
                <w:sz w:val="16"/>
                <w:szCs w:val="16"/>
              </w:rPr>
              <w:t xml:space="preserve">Adresgegevens </w:t>
            </w:r>
            <w:r w:rsidR="00376FA8" w:rsidRPr="00CD66BD">
              <w:rPr>
                <w:rFonts w:ascii="Corbel" w:hAnsi="Corbel"/>
                <w:sz w:val="16"/>
                <w:szCs w:val="16"/>
              </w:rPr>
              <w:t>referentie</w:t>
            </w:r>
            <w:r w:rsidR="00B24DBE" w:rsidRPr="00CD66BD">
              <w:rPr>
                <w:rFonts w:ascii="Corbel" w:hAnsi="Corbel"/>
                <w:sz w:val="16"/>
                <w:szCs w:val="16"/>
              </w:rPr>
              <w:t>-</w:t>
            </w:r>
            <w:r w:rsidRPr="00CD66BD">
              <w:rPr>
                <w:rFonts w:ascii="Corbel" w:hAnsi="Corbel"/>
                <w:sz w:val="16"/>
                <w:szCs w:val="16"/>
              </w:rPr>
              <w:t>organisatie</w:t>
            </w:r>
            <w:r w:rsidR="002C0474" w:rsidRPr="00CD66BD">
              <w:rPr>
                <w:rFonts w:ascii="Corbel" w:hAnsi="Corbel"/>
                <w:sz w:val="16"/>
                <w:szCs w:val="16"/>
              </w:rPr>
              <w:t>(s)</w:t>
            </w:r>
          </w:p>
        </w:tc>
        <w:tc>
          <w:tcPr>
            <w:tcW w:w="3941" w:type="dxa"/>
            <w:shd w:val="clear" w:color="auto" w:fill="auto"/>
          </w:tcPr>
          <w:p w14:paraId="78592AC6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FCAD928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338BDFD4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655AE0E" w14:textId="45EA46EA" w:rsidR="007650B2" w:rsidRPr="00CD66BD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D66BD">
              <w:rPr>
                <w:rFonts w:ascii="Corbel" w:hAnsi="Corbel"/>
                <w:sz w:val="16"/>
                <w:szCs w:val="16"/>
              </w:rPr>
              <w:t>Activiteiten referentie</w:t>
            </w:r>
            <w:r w:rsidR="00B24DBE" w:rsidRPr="00CD66BD">
              <w:rPr>
                <w:rFonts w:ascii="Corbel" w:hAnsi="Corbel"/>
                <w:sz w:val="16"/>
                <w:szCs w:val="16"/>
              </w:rPr>
              <w:t>-</w:t>
            </w:r>
            <w:r w:rsidR="007650B2" w:rsidRPr="00CD66BD">
              <w:rPr>
                <w:rFonts w:ascii="Corbel" w:hAnsi="Corbel"/>
                <w:sz w:val="16"/>
                <w:szCs w:val="16"/>
              </w:rPr>
              <w:t>organisatie</w:t>
            </w:r>
            <w:r w:rsidR="002C0474" w:rsidRPr="00CD66BD">
              <w:rPr>
                <w:rFonts w:ascii="Corbel" w:hAnsi="Corbel"/>
                <w:sz w:val="16"/>
                <w:szCs w:val="16"/>
              </w:rPr>
              <w:t>(s)</w:t>
            </w:r>
          </w:p>
        </w:tc>
        <w:tc>
          <w:tcPr>
            <w:tcW w:w="3941" w:type="dxa"/>
            <w:shd w:val="clear" w:color="auto" w:fill="auto"/>
          </w:tcPr>
          <w:p w14:paraId="60032387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376E714" w14:textId="77777777" w:rsidR="00376FA8" w:rsidRPr="00C13A69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21F9DC7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816A1B5" w14:textId="5CBBBD3D" w:rsidR="007650B2" w:rsidRPr="00CD66BD" w:rsidRDefault="00C6722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D66BD">
              <w:rPr>
                <w:rFonts w:ascii="Corbel" w:hAnsi="Corbel"/>
                <w:sz w:val="16"/>
                <w:szCs w:val="16"/>
              </w:rPr>
              <w:t>Naam c</w:t>
            </w:r>
            <w:r w:rsidR="00376FA8" w:rsidRPr="00CD66BD">
              <w:rPr>
                <w:rFonts w:ascii="Corbel" w:hAnsi="Corbel"/>
                <w:sz w:val="16"/>
                <w:szCs w:val="16"/>
              </w:rPr>
              <w:t>ontactpersoon referentie</w:t>
            </w:r>
            <w:r w:rsidR="00B24DBE" w:rsidRPr="00CD66BD">
              <w:rPr>
                <w:rFonts w:ascii="Corbel" w:hAnsi="Corbel"/>
                <w:sz w:val="16"/>
                <w:szCs w:val="16"/>
              </w:rPr>
              <w:t>-</w:t>
            </w:r>
            <w:r w:rsidR="007650B2" w:rsidRPr="00CD66BD">
              <w:rPr>
                <w:rFonts w:ascii="Corbel" w:hAnsi="Corbel"/>
                <w:sz w:val="16"/>
                <w:szCs w:val="16"/>
              </w:rPr>
              <w:t>organisatie</w:t>
            </w:r>
            <w:r w:rsidR="002C0474" w:rsidRPr="00CD66BD">
              <w:rPr>
                <w:rFonts w:ascii="Corbel" w:hAnsi="Corbel"/>
                <w:sz w:val="16"/>
                <w:szCs w:val="16"/>
              </w:rPr>
              <w:t>(s)</w:t>
            </w:r>
          </w:p>
        </w:tc>
        <w:tc>
          <w:tcPr>
            <w:tcW w:w="3941" w:type="dxa"/>
            <w:shd w:val="clear" w:color="auto" w:fill="auto"/>
          </w:tcPr>
          <w:p w14:paraId="3746607D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1F07D0B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3A1EAF8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98BE0C2" w14:textId="5FC774A7" w:rsidR="007650B2" w:rsidRPr="00CD66BD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D66BD">
              <w:rPr>
                <w:rFonts w:ascii="Corbel" w:hAnsi="Corbel"/>
                <w:sz w:val="16"/>
                <w:szCs w:val="16"/>
              </w:rPr>
              <w:t>Telefoonn</w:t>
            </w:r>
            <w:r w:rsidR="00376FA8" w:rsidRPr="00CD66BD">
              <w:rPr>
                <w:rFonts w:ascii="Corbel" w:hAnsi="Corbel"/>
                <w:sz w:val="16"/>
                <w:szCs w:val="16"/>
              </w:rPr>
              <w:t>ummer contactpersoon referentie</w:t>
            </w:r>
            <w:r w:rsidR="00B24DBE" w:rsidRPr="00CD66BD">
              <w:rPr>
                <w:rFonts w:ascii="Corbel" w:hAnsi="Corbel"/>
                <w:sz w:val="16"/>
                <w:szCs w:val="16"/>
              </w:rPr>
              <w:t>-</w:t>
            </w:r>
            <w:r w:rsidRPr="00CD66BD">
              <w:rPr>
                <w:rFonts w:ascii="Corbel" w:hAnsi="Corbel"/>
                <w:sz w:val="16"/>
                <w:szCs w:val="16"/>
              </w:rPr>
              <w:t>organisatie</w:t>
            </w:r>
            <w:r w:rsidR="001813E7" w:rsidRPr="00CD66BD">
              <w:rPr>
                <w:rFonts w:ascii="Corbel" w:hAnsi="Corbel"/>
                <w:sz w:val="16"/>
                <w:szCs w:val="16"/>
              </w:rPr>
              <w:t>(s)</w:t>
            </w:r>
          </w:p>
        </w:tc>
        <w:tc>
          <w:tcPr>
            <w:tcW w:w="3941" w:type="dxa"/>
            <w:shd w:val="clear" w:color="auto" w:fill="auto"/>
          </w:tcPr>
          <w:p w14:paraId="563A1AF0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E284654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5130A65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6408B8F" w14:textId="1AF0E705" w:rsidR="007650B2" w:rsidRPr="00CD66BD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D66BD">
              <w:rPr>
                <w:rFonts w:ascii="Corbel" w:hAnsi="Corbel"/>
                <w:sz w:val="16"/>
                <w:szCs w:val="16"/>
              </w:rPr>
              <w:t>E</w:t>
            </w:r>
            <w:r w:rsidR="00376FA8" w:rsidRPr="00CD66BD">
              <w:rPr>
                <w:rFonts w:ascii="Corbel" w:hAnsi="Corbel"/>
                <w:sz w:val="16"/>
                <w:szCs w:val="16"/>
              </w:rPr>
              <w:t>-mail contactpersoon referentie</w:t>
            </w:r>
            <w:r w:rsidR="00B24DBE" w:rsidRPr="00CD66BD">
              <w:rPr>
                <w:rFonts w:ascii="Corbel" w:hAnsi="Corbel"/>
                <w:sz w:val="16"/>
                <w:szCs w:val="16"/>
              </w:rPr>
              <w:t>-</w:t>
            </w:r>
            <w:r w:rsidRPr="00CD66BD">
              <w:rPr>
                <w:rFonts w:ascii="Corbel" w:hAnsi="Corbel"/>
                <w:sz w:val="16"/>
                <w:szCs w:val="16"/>
              </w:rPr>
              <w:t>organisatie</w:t>
            </w:r>
            <w:r w:rsidR="001813E7" w:rsidRPr="00CD66BD">
              <w:rPr>
                <w:rFonts w:ascii="Corbel" w:hAnsi="Corbel"/>
                <w:sz w:val="16"/>
                <w:szCs w:val="16"/>
              </w:rPr>
              <w:t>(s)</w:t>
            </w:r>
          </w:p>
        </w:tc>
        <w:tc>
          <w:tcPr>
            <w:tcW w:w="3941" w:type="dxa"/>
            <w:shd w:val="clear" w:color="auto" w:fill="auto"/>
          </w:tcPr>
          <w:p w14:paraId="3536CBA9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22FDCA7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5EE75C1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26B4AB9" w14:textId="4C9A14B1" w:rsidR="008717DD" w:rsidRPr="00CD66BD" w:rsidRDefault="007650B2" w:rsidP="00C672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D66BD">
              <w:rPr>
                <w:rFonts w:ascii="Corbel" w:hAnsi="Corbel"/>
                <w:sz w:val="16"/>
                <w:szCs w:val="16"/>
              </w:rPr>
              <w:t>Indien</w:t>
            </w:r>
            <w:r w:rsidR="00C67224" w:rsidRPr="00CD66BD">
              <w:rPr>
                <w:rFonts w:ascii="Corbel" w:hAnsi="Corbel"/>
                <w:sz w:val="16"/>
                <w:szCs w:val="16"/>
              </w:rPr>
              <w:t xml:space="preserve"> de referentie-</w:t>
            </w:r>
            <w:r w:rsidRPr="00CD66BD">
              <w:rPr>
                <w:rFonts w:ascii="Corbel" w:hAnsi="Corbel"/>
                <w:sz w:val="16"/>
                <w:szCs w:val="16"/>
              </w:rPr>
              <w:t>opdracht</w:t>
            </w:r>
            <w:r w:rsidR="00AB605E" w:rsidRPr="00CD66BD">
              <w:rPr>
                <w:rFonts w:ascii="Corbel" w:hAnsi="Corbel"/>
                <w:sz w:val="16"/>
                <w:szCs w:val="16"/>
              </w:rPr>
              <w:t>(en)</w:t>
            </w:r>
            <w:r w:rsidRPr="00CD66BD">
              <w:rPr>
                <w:rFonts w:ascii="Corbel" w:hAnsi="Corbel"/>
                <w:sz w:val="16"/>
                <w:szCs w:val="16"/>
              </w:rPr>
              <w:t xml:space="preserve"> </w:t>
            </w:r>
            <w:r w:rsidR="000379E9" w:rsidRPr="00CD66BD">
              <w:rPr>
                <w:rFonts w:ascii="Corbel" w:hAnsi="Corbel"/>
                <w:sz w:val="16"/>
                <w:szCs w:val="16"/>
              </w:rPr>
              <w:t>zijn</w:t>
            </w:r>
            <w:r w:rsidRPr="00CD66BD">
              <w:rPr>
                <w:rFonts w:ascii="Corbel" w:hAnsi="Corbel"/>
                <w:sz w:val="16"/>
                <w:szCs w:val="16"/>
              </w:rPr>
              <w:t xml:space="preserve"> uitgevoerd door </w:t>
            </w:r>
            <w:r w:rsidR="00C67224" w:rsidRPr="00CD66BD">
              <w:rPr>
                <w:rFonts w:ascii="Corbel" w:hAnsi="Corbel"/>
                <w:sz w:val="16"/>
                <w:szCs w:val="16"/>
              </w:rPr>
              <w:t xml:space="preserve">een specifieke </w:t>
            </w:r>
            <w:r w:rsidRPr="00CD66BD">
              <w:rPr>
                <w:rFonts w:ascii="Corbel" w:hAnsi="Corbel"/>
                <w:sz w:val="16"/>
                <w:szCs w:val="16"/>
              </w:rPr>
              <w:t>deelnemer aan Same</w:t>
            </w:r>
            <w:r w:rsidR="00C67224" w:rsidRPr="00CD66BD">
              <w:rPr>
                <w:rFonts w:ascii="Corbel" w:hAnsi="Corbel"/>
                <w:sz w:val="16"/>
                <w:szCs w:val="16"/>
              </w:rPr>
              <w:t>nwerkingsverband of specifieke D</w:t>
            </w:r>
            <w:r w:rsidRPr="00CD66BD">
              <w:rPr>
                <w:rFonts w:ascii="Corbel" w:hAnsi="Corbel"/>
                <w:sz w:val="16"/>
                <w:szCs w:val="16"/>
              </w:rPr>
              <w:t>erde</w:t>
            </w:r>
            <w:r w:rsidR="00C67224" w:rsidRPr="00CD66BD">
              <w:rPr>
                <w:rFonts w:ascii="Corbel" w:hAnsi="Corbel"/>
                <w:sz w:val="16"/>
                <w:szCs w:val="16"/>
              </w:rPr>
              <w:t xml:space="preserve"> waarop door Inschrijver een beroep wordt gedaan</w:t>
            </w:r>
            <w:r w:rsidRPr="00CD66BD">
              <w:rPr>
                <w:rFonts w:ascii="Corbel" w:hAnsi="Corbel"/>
                <w:sz w:val="16"/>
                <w:szCs w:val="16"/>
              </w:rPr>
              <w:t xml:space="preserve">: </w:t>
            </w:r>
            <w:r w:rsidR="00C67224" w:rsidRPr="00CD66BD">
              <w:rPr>
                <w:rFonts w:ascii="Corbel" w:hAnsi="Corbel"/>
                <w:sz w:val="16"/>
                <w:szCs w:val="16"/>
              </w:rPr>
              <w:t>welke entiteit</w:t>
            </w:r>
            <w:r w:rsidR="00376FA8" w:rsidRPr="00CD66BD">
              <w:rPr>
                <w:rFonts w:ascii="Corbel" w:hAnsi="Corbel"/>
                <w:sz w:val="16"/>
                <w:szCs w:val="16"/>
              </w:rPr>
              <w:t xml:space="preserve"> heeft deze referentie</w:t>
            </w:r>
            <w:r w:rsidR="00B24DBE" w:rsidRPr="00CD66BD">
              <w:rPr>
                <w:rFonts w:ascii="Corbel" w:hAnsi="Corbel"/>
                <w:sz w:val="16"/>
                <w:szCs w:val="16"/>
              </w:rPr>
              <w:t>-</w:t>
            </w:r>
            <w:r w:rsidRPr="00CD66BD">
              <w:rPr>
                <w:rFonts w:ascii="Corbel" w:hAnsi="Corbel"/>
                <w:sz w:val="16"/>
                <w:szCs w:val="16"/>
              </w:rPr>
              <w:t>opdracht uitgevoerd?</w:t>
            </w:r>
          </w:p>
        </w:tc>
        <w:tc>
          <w:tcPr>
            <w:tcW w:w="3941" w:type="dxa"/>
            <w:shd w:val="clear" w:color="auto" w:fill="auto"/>
          </w:tcPr>
          <w:p w14:paraId="791E8E98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45152EF" w14:textId="77777777" w:rsidR="007650B2" w:rsidRPr="00C13A69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E84688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CC499D9" w14:textId="77777777" w:rsidR="001E36FF" w:rsidRPr="00CD66BD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D66BD">
              <w:rPr>
                <w:rFonts w:ascii="Corbel" w:hAnsi="Corbel"/>
                <w:sz w:val="16"/>
                <w:szCs w:val="16"/>
              </w:rPr>
              <w:t xml:space="preserve">Korte omschrijving van werkzaamheden waaruit </w:t>
            </w:r>
            <w:r w:rsidR="00000A6F" w:rsidRPr="00CD66BD">
              <w:rPr>
                <w:rFonts w:ascii="Corbel" w:hAnsi="Corbel"/>
                <w:sz w:val="16"/>
                <w:szCs w:val="16"/>
              </w:rPr>
              <w:t>het</w:t>
            </w:r>
            <w:r w:rsidRPr="00CD66BD">
              <w:rPr>
                <w:rFonts w:ascii="Corbel" w:hAnsi="Corbel"/>
                <w:sz w:val="16"/>
                <w:szCs w:val="16"/>
              </w:rPr>
              <w:t xml:space="preserve"> gevraagde </w:t>
            </w:r>
            <w:r w:rsidR="00000A6F" w:rsidRPr="00CD66BD">
              <w:rPr>
                <w:rFonts w:ascii="Corbel" w:hAnsi="Corbel"/>
                <w:sz w:val="16"/>
                <w:szCs w:val="16"/>
              </w:rPr>
              <w:t xml:space="preserve">selectiecriterium </w:t>
            </w:r>
            <w:r w:rsidRPr="00CD66BD">
              <w:rPr>
                <w:rFonts w:ascii="Corbel" w:hAnsi="Corbel"/>
                <w:sz w:val="16"/>
                <w:szCs w:val="16"/>
              </w:rPr>
              <w:t>blijkt:</w:t>
            </w:r>
          </w:p>
          <w:p w14:paraId="4D4EFC36" w14:textId="77777777" w:rsidR="00C67224" w:rsidRPr="00CD66BD" w:rsidRDefault="00C6722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2E907C" w14:textId="77777777" w:rsidR="00C67224" w:rsidRPr="00CD66BD" w:rsidRDefault="00C6722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69E254" w14:textId="77777777" w:rsidR="00C67224" w:rsidRPr="00CD66BD" w:rsidRDefault="00C6722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41C7EF7" w14:textId="77777777" w:rsidR="00C67224" w:rsidRPr="00CD66BD" w:rsidRDefault="00C6722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43FAA63" w14:textId="77777777" w:rsidR="001E36FF" w:rsidRPr="00CD66BD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79787DF0" w14:textId="77777777" w:rsidR="001E36FF" w:rsidRPr="00C13A69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50A84981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D9CCD62" w14:textId="77777777" w:rsidR="00376FA8" w:rsidRPr="001A17B8" w:rsidRDefault="00000A6F" w:rsidP="00000A6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Het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 gevraagde </w:t>
            </w:r>
            <w:r>
              <w:rPr>
                <w:rFonts w:ascii="Corbel" w:hAnsi="Corbel"/>
                <w:sz w:val="16"/>
                <w:szCs w:val="16"/>
              </w:rPr>
              <w:t>selectiecriterium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is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="007650B2" w:rsidRPr="00EB64FB">
              <w:rPr>
                <w:rFonts w:ascii="Corbel" w:hAnsi="Corbel"/>
                <w:sz w:val="16"/>
                <w:szCs w:val="16"/>
              </w:rPr>
              <w:t>van 36 maanden voorafgaand aan de sluitingsd</w:t>
            </w:r>
            <w:r w:rsidR="001E36FF" w:rsidRPr="00EB64FB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9644D1" w:rsidRPr="00EB64FB">
              <w:rPr>
                <w:rFonts w:ascii="Corbel" w:hAnsi="Corbel"/>
                <w:sz w:val="16"/>
                <w:szCs w:val="16"/>
              </w:rPr>
              <w:t>Aanmelding</w:t>
            </w:r>
            <w:r w:rsidR="007650B2" w:rsidRPr="00EB64FB">
              <w:rPr>
                <w:rFonts w:ascii="Corbel" w:hAnsi="Corbel"/>
                <w:sz w:val="16"/>
                <w:szCs w:val="16"/>
              </w:rPr>
              <w:t xml:space="preserve">. De complete </w:t>
            </w:r>
            <w:r w:rsidR="00C67224" w:rsidRPr="00EB64FB">
              <w:rPr>
                <w:rFonts w:ascii="Corbel" w:hAnsi="Corbel"/>
                <w:sz w:val="16"/>
                <w:szCs w:val="16"/>
              </w:rPr>
              <w:t>referentie-</w:t>
            </w:r>
            <w:r w:rsidR="007650B2" w:rsidRPr="00EB64FB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Pr="00EB64FB">
              <w:rPr>
                <w:rFonts w:ascii="Corbel" w:hAnsi="Corbel"/>
                <w:sz w:val="16"/>
                <w:szCs w:val="16"/>
              </w:rPr>
              <w:t>erdelen waar het selectiecriterium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1E36FF">
              <w:rPr>
                <w:rFonts w:ascii="Corbel" w:hAnsi="Corbel"/>
                <w:sz w:val="16"/>
                <w:szCs w:val="16"/>
              </w:rPr>
              <w:t>op heeft moet</w:t>
            </w:r>
            <w:r w:rsidR="00100A15">
              <w:rPr>
                <w:rFonts w:ascii="Corbel" w:hAnsi="Corbel"/>
                <w:sz w:val="16"/>
                <w:szCs w:val="16"/>
              </w:rPr>
              <w:t>en</w:t>
            </w:r>
            <w:r w:rsidR="007650B2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zijn uitgevoerd en geëvalueerd</w:t>
            </w:r>
            <w:r w:rsidR="00C67224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6380225C" w14:textId="77777777" w:rsidR="00376FA8" w:rsidRPr="001E74E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1E74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1E74E8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5B303A1" w14:textId="77777777" w:rsidR="007650B2" w:rsidRPr="001E74E8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1E74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1E74E8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E74E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F9F1A04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5B60630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318274C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72F3267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318AADC" w14:textId="77777777" w:rsidR="001E36FF" w:rsidRPr="001A17B8" w:rsidRDefault="001E36FF" w:rsidP="00000A6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</w:t>
            </w:r>
            <w:r w:rsidR="00000A6F">
              <w:rPr>
                <w:rFonts w:ascii="Corbel" w:hAnsi="Corbel"/>
                <w:sz w:val="16"/>
                <w:szCs w:val="16"/>
              </w:rPr>
              <w:t>het selectiecriterium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</w:tc>
        <w:tc>
          <w:tcPr>
            <w:tcW w:w="3941" w:type="dxa"/>
            <w:shd w:val="clear" w:color="auto" w:fill="auto"/>
          </w:tcPr>
          <w:p w14:paraId="445FB853" w14:textId="77777777" w:rsidR="001E36FF" w:rsidRPr="00C13A69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C13A6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0EAD595D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8AD629F" w14:textId="77777777" w:rsidR="007650B2" w:rsidRPr="001A17B8" w:rsidRDefault="00F31A4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</w:t>
            </w:r>
            <w:r w:rsidR="005606AC">
              <w:rPr>
                <w:rFonts w:ascii="Corbel" w:hAnsi="Corbel"/>
                <w:b/>
                <w:sz w:val="16"/>
                <w:szCs w:val="16"/>
              </w:rPr>
              <w:t>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7BC2A9F6" w14:textId="77777777" w:rsidTr="00F31A46">
        <w:trPr>
          <w:trHeight w:val="1182"/>
          <w:jc w:val="center"/>
        </w:trPr>
        <w:tc>
          <w:tcPr>
            <w:tcW w:w="5076" w:type="dxa"/>
            <w:shd w:val="clear" w:color="auto" w:fill="auto"/>
          </w:tcPr>
          <w:p w14:paraId="2B49F1F8" w14:textId="77777777" w:rsidR="007650B2" w:rsidRPr="001A17B8" w:rsidRDefault="009644D1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lastRenderedPageBreak/>
              <w:t>Gegadigde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5606AC">
              <w:rPr>
                <w:rFonts w:ascii="Corbel" w:hAnsi="Corbel"/>
                <w:sz w:val="16"/>
                <w:szCs w:val="16"/>
                <w:lang w:val="nl-NL"/>
              </w:rPr>
              <w:t>uitvoeren van deze 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pdracht, ervaring te hebben met 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het 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bovengenoemde. </w:t>
            </w:r>
          </w:p>
          <w:p w14:paraId="4ED47EE0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91431AA" w14:textId="77777777" w:rsidR="008717DD" w:rsidRPr="00376FA8" w:rsidRDefault="007650B2" w:rsidP="009644D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 w:rsidR="009644D1">
              <w:rPr>
                <w:rFonts w:ascii="Corbel" w:hAnsi="Corbel"/>
                <w:b/>
                <w:sz w:val="16"/>
                <w:szCs w:val="16"/>
                <w:lang w:val="nl-NL"/>
              </w:rPr>
              <w:t>Gegadigde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– de referent hoeft deze verklaring bij </w:t>
            </w:r>
            <w:r w:rsidR="009644D1">
              <w:rPr>
                <w:rFonts w:ascii="Corbel" w:hAnsi="Corbel"/>
                <w:b/>
                <w:sz w:val="16"/>
                <w:szCs w:val="16"/>
                <w:lang w:val="nl-NL"/>
              </w:rPr>
              <w:t>Aanmelding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niet te ondertekenen. </w:t>
            </w:r>
          </w:p>
        </w:tc>
        <w:tc>
          <w:tcPr>
            <w:tcW w:w="3941" w:type="dxa"/>
            <w:shd w:val="clear" w:color="auto" w:fill="auto"/>
          </w:tcPr>
          <w:p w14:paraId="26C21BE1" w14:textId="77777777" w:rsidR="00376FA8" w:rsidRPr="001E74E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1E74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606AC" w:rsidRPr="001E74E8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1E74E8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7FB44766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1E74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606AC" w:rsidRPr="001E74E8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1E74E8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2240AE4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A6E6CF2" w14:textId="77777777" w:rsidR="00AC6E81" w:rsidRDefault="00AC6E81" w:rsidP="00F31A46">
      <w:pPr>
        <w:spacing w:after="200" w:line="276" w:lineRule="auto"/>
      </w:pPr>
    </w:p>
    <w:p w14:paraId="1532B378" w14:textId="77777777" w:rsidR="002F222F" w:rsidRDefault="002F222F" w:rsidP="00F31A46">
      <w:pPr>
        <w:spacing w:after="200" w:line="276" w:lineRule="auto"/>
      </w:pPr>
    </w:p>
    <w:p w14:paraId="25D3A34E" w14:textId="77777777" w:rsidR="002F222F" w:rsidRDefault="002F222F" w:rsidP="00F31A46">
      <w:pPr>
        <w:spacing w:after="200" w:line="276" w:lineRule="auto"/>
      </w:pPr>
    </w:p>
    <w:p w14:paraId="230ABA6A" w14:textId="77777777" w:rsidR="002F222F" w:rsidRDefault="002F222F" w:rsidP="00F31A46">
      <w:pPr>
        <w:spacing w:after="200" w:line="276" w:lineRule="auto"/>
      </w:pPr>
    </w:p>
    <w:p w14:paraId="6B6D324E" w14:textId="77777777" w:rsidR="002F222F" w:rsidRDefault="002F222F" w:rsidP="00F31A46">
      <w:pPr>
        <w:spacing w:after="200" w:line="276" w:lineRule="auto"/>
      </w:pPr>
    </w:p>
    <w:p w14:paraId="610AFB73" w14:textId="77777777" w:rsidR="002F222F" w:rsidRDefault="002F222F" w:rsidP="00F31A46">
      <w:pPr>
        <w:spacing w:after="200" w:line="276" w:lineRule="auto"/>
      </w:pPr>
    </w:p>
    <w:p w14:paraId="7ECD8B2E" w14:textId="77777777" w:rsidR="002F222F" w:rsidRDefault="002F222F" w:rsidP="00F31A46">
      <w:pPr>
        <w:spacing w:after="200" w:line="276" w:lineRule="auto"/>
      </w:pPr>
    </w:p>
    <w:p w14:paraId="6606FF00" w14:textId="77777777" w:rsidR="002F222F" w:rsidRDefault="002F222F" w:rsidP="00F31A46">
      <w:pPr>
        <w:spacing w:after="200" w:line="276" w:lineRule="auto"/>
      </w:pPr>
    </w:p>
    <w:p w14:paraId="5E6D2EAA" w14:textId="77777777" w:rsidR="002F222F" w:rsidRDefault="002F222F" w:rsidP="00F31A46">
      <w:pPr>
        <w:spacing w:after="200" w:line="276" w:lineRule="auto"/>
      </w:pPr>
    </w:p>
    <w:p w14:paraId="3986DEF4" w14:textId="77777777" w:rsidR="002F222F" w:rsidRDefault="002F222F" w:rsidP="00F31A46">
      <w:pPr>
        <w:spacing w:after="200" w:line="276" w:lineRule="auto"/>
      </w:pPr>
    </w:p>
    <w:p w14:paraId="2E34CBE7" w14:textId="77777777" w:rsidR="002F222F" w:rsidRDefault="002F222F" w:rsidP="00F31A46">
      <w:pPr>
        <w:spacing w:after="200" w:line="276" w:lineRule="auto"/>
      </w:pPr>
    </w:p>
    <w:p w14:paraId="3CA3EAD0" w14:textId="77777777" w:rsidR="002F222F" w:rsidRDefault="002F222F" w:rsidP="00F31A46">
      <w:pPr>
        <w:spacing w:after="200" w:line="276" w:lineRule="auto"/>
      </w:pPr>
    </w:p>
    <w:p w14:paraId="3A5DDFCE" w14:textId="77777777" w:rsidR="002F222F" w:rsidRDefault="002F222F" w:rsidP="00F31A46">
      <w:pPr>
        <w:spacing w:after="200" w:line="276" w:lineRule="auto"/>
      </w:pPr>
    </w:p>
    <w:p w14:paraId="78737BBE" w14:textId="77777777" w:rsidR="002F222F" w:rsidRDefault="002F222F" w:rsidP="00F31A46">
      <w:pPr>
        <w:spacing w:after="200" w:line="276" w:lineRule="auto"/>
      </w:pPr>
    </w:p>
    <w:p w14:paraId="397797C0" w14:textId="77777777" w:rsidR="002F222F" w:rsidRDefault="002F222F" w:rsidP="00F31A46">
      <w:pPr>
        <w:spacing w:after="200" w:line="276" w:lineRule="auto"/>
      </w:pPr>
    </w:p>
    <w:p w14:paraId="38BB75D0" w14:textId="77777777" w:rsidR="002F222F" w:rsidRDefault="002F222F" w:rsidP="00F31A46">
      <w:pPr>
        <w:spacing w:after="200" w:line="276" w:lineRule="auto"/>
      </w:pPr>
    </w:p>
    <w:p w14:paraId="3C2EC8B2" w14:textId="77777777" w:rsidR="002F222F" w:rsidRDefault="002F222F" w:rsidP="00F31A46">
      <w:pPr>
        <w:spacing w:after="200" w:line="276" w:lineRule="auto"/>
      </w:pPr>
    </w:p>
    <w:p w14:paraId="5A3E4B76" w14:textId="77777777" w:rsidR="002F222F" w:rsidRDefault="002F222F" w:rsidP="00F31A46">
      <w:pPr>
        <w:spacing w:after="200" w:line="276" w:lineRule="auto"/>
      </w:pPr>
    </w:p>
    <w:p w14:paraId="4F5D46E2" w14:textId="77777777" w:rsidR="002F222F" w:rsidRDefault="002F222F" w:rsidP="00F31A46">
      <w:pPr>
        <w:spacing w:after="200" w:line="276" w:lineRule="auto"/>
      </w:pPr>
    </w:p>
    <w:p w14:paraId="54343E14" w14:textId="77777777" w:rsidR="002F222F" w:rsidRDefault="002F222F" w:rsidP="00F31A46">
      <w:pPr>
        <w:spacing w:after="200" w:line="276" w:lineRule="auto"/>
      </w:pPr>
    </w:p>
    <w:p w14:paraId="3E70F6D7" w14:textId="77777777" w:rsidR="002F222F" w:rsidRDefault="002F222F" w:rsidP="00F31A46">
      <w:pPr>
        <w:spacing w:after="200" w:line="276" w:lineRule="auto"/>
      </w:pPr>
    </w:p>
    <w:p w14:paraId="1DF0106C" w14:textId="77777777" w:rsidR="002F222F" w:rsidRDefault="002F222F" w:rsidP="00F31A46">
      <w:pPr>
        <w:spacing w:after="200" w:line="276" w:lineRule="auto"/>
      </w:pPr>
    </w:p>
    <w:p w14:paraId="6BEBFCDF" w14:textId="77777777" w:rsidR="002F222F" w:rsidRDefault="002F222F" w:rsidP="00F31A46">
      <w:pPr>
        <w:spacing w:after="200" w:line="276" w:lineRule="auto"/>
      </w:pPr>
    </w:p>
    <w:p w14:paraId="579ED0EF" w14:textId="77777777" w:rsidR="002F222F" w:rsidRDefault="002F222F" w:rsidP="00F31A46">
      <w:pPr>
        <w:spacing w:after="200" w:line="276" w:lineRule="auto"/>
      </w:pPr>
    </w:p>
    <w:p w14:paraId="723167D4" w14:textId="77777777" w:rsidR="002F222F" w:rsidRDefault="002F222F" w:rsidP="00F31A46">
      <w:pPr>
        <w:spacing w:after="200" w:line="276" w:lineRule="auto"/>
      </w:pPr>
    </w:p>
    <w:p w14:paraId="1AB399DD" w14:textId="77777777" w:rsidR="002F222F" w:rsidRDefault="002F222F" w:rsidP="00F31A46">
      <w:pPr>
        <w:spacing w:after="200" w:line="276" w:lineRule="auto"/>
      </w:pPr>
    </w:p>
    <w:p w14:paraId="7F3D07F4" w14:textId="77777777" w:rsidR="002F222F" w:rsidRDefault="002F222F" w:rsidP="00F31A46">
      <w:pPr>
        <w:spacing w:after="200" w:line="276" w:lineRule="auto"/>
      </w:pPr>
    </w:p>
    <w:p w14:paraId="07086F2F" w14:textId="77777777" w:rsidR="002F222F" w:rsidRDefault="002F222F" w:rsidP="00F31A46">
      <w:pPr>
        <w:spacing w:after="200" w:line="276" w:lineRule="auto"/>
      </w:pPr>
    </w:p>
    <w:p w14:paraId="6F36C9DA" w14:textId="77777777" w:rsidR="002F222F" w:rsidRDefault="002F222F" w:rsidP="00F31A46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98"/>
        <w:gridCol w:w="3919"/>
      </w:tblGrid>
      <w:tr w:rsidR="00AC6E81" w:rsidRPr="00CF3901" w14:paraId="7DBDFA1E" w14:textId="77777777" w:rsidTr="00680D65">
        <w:trPr>
          <w:trHeight w:val="340"/>
          <w:jc w:val="center"/>
        </w:trPr>
        <w:tc>
          <w:tcPr>
            <w:tcW w:w="5098" w:type="dxa"/>
            <w:shd w:val="clear" w:color="auto" w:fill="002060"/>
            <w:vAlign w:val="center"/>
          </w:tcPr>
          <w:p w14:paraId="7938AA0D" w14:textId="223E26BF" w:rsidR="00AC6E81" w:rsidRPr="00A57DF0" w:rsidRDefault="00AC6E81" w:rsidP="00B44F2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AC6E8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Selectiecriterium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2: Alarmopvolging </w:t>
            </w:r>
          </w:p>
        </w:tc>
        <w:tc>
          <w:tcPr>
            <w:tcW w:w="3919" w:type="dxa"/>
            <w:shd w:val="clear" w:color="auto" w:fill="002060"/>
            <w:vAlign w:val="center"/>
          </w:tcPr>
          <w:p w14:paraId="0DE0A245" w14:textId="77777777" w:rsidR="00AC6E81" w:rsidRPr="00577C9F" w:rsidRDefault="00AC6E81" w:rsidP="00B44F2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/>
                <w:color w:val="FFFFFF" w:themeColor="background1"/>
                <w:szCs w:val="18"/>
              </w:rPr>
            </w:pPr>
            <w:r w:rsidRPr="00577C9F">
              <w:rPr>
                <w:rFonts w:ascii="Corbel" w:hAnsi="Corbel" w:cs="Verdana"/>
                <w:b/>
                <w:color w:val="FFFFFF" w:themeColor="background1"/>
                <w:szCs w:val="18"/>
              </w:rPr>
              <w:t>Score</w:t>
            </w:r>
          </w:p>
        </w:tc>
      </w:tr>
      <w:tr w:rsidR="00AC6E81" w:rsidRPr="001A17B8" w14:paraId="18265EE8" w14:textId="77777777" w:rsidTr="00680D65">
        <w:trPr>
          <w:trHeight w:val="2103"/>
          <w:jc w:val="center"/>
        </w:trPr>
        <w:tc>
          <w:tcPr>
            <w:tcW w:w="5098" w:type="dxa"/>
            <w:shd w:val="clear" w:color="auto" w:fill="auto"/>
          </w:tcPr>
          <w:p w14:paraId="25163960" w14:textId="78F3BC9B" w:rsidR="00AC6E81" w:rsidRPr="00AC6E81" w:rsidRDefault="00AC6E81" w:rsidP="00AC6E81">
            <w:pPr>
              <w:autoSpaceDE w:val="0"/>
              <w:autoSpaceDN w:val="0"/>
              <w:spacing w:line="276" w:lineRule="auto"/>
              <w:jc w:val="both"/>
              <w:rPr>
                <w:rFonts w:ascii="Corbel" w:eastAsia="Calibri" w:hAnsi="Corbel"/>
                <w:color w:val="000000"/>
                <w:spacing w:val="0"/>
                <w:szCs w:val="18"/>
                <w:lang w:eastAsia="en-US"/>
              </w:rPr>
            </w:pPr>
            <w:r>
              <w:rPr>
                <w:rFonts w:ascii="Corbel" w:eastAsia="Calibri" w:hAnsi="Corbel"/>
                <w:color w:val="000000"/>
                <w:spacing w:val="0"/>
                <w:szCs w:val="18"/>
                <w:lang w:eastAsia="en-US"/>
              </w:rPr>
              <w:t>Gegadigde</w:t>
            </w:r>
            <w:r w:rsidRPr="00AC6E81">
              <w:rPr>
                <w:rFonts w:ascii="Corbel" w:eastAsia="Calibri" w:hAnsi="Corbel"/>
                <w:color w:val="000000"/>
                <w:spacing w:val="0"/>
                <w:szCs w:val="18"/>
                <w:lang w:eastAsia="en-US"/>
              </w:rPr>
              <w:t xml:space="preserve"> heeft voor een aaneengesloten periode van minimaal 12 maanden voorzien in alarmopvolging waarbij deze binnen maximaal 20 minuten fysiek op locatie moest zijn.</w:t>
            </w:r>
          </w:p>
          <w:p w14:paraId="3DE04487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FB1CF19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362ED0A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2C753F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9AB8D8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6B669EE" w14:textId="77777777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19" w:type="dxa"/>
            <w:shd w:val="clear" w:color="auto" w:fill="auto"/>
          </w:tcPr>
          <w:p w14:paraId="1EF35047" w14:textId="7DEE5F19" w:rsidR="0094222F" w:rsidRDefault="0094222F" w:rsidP="0094222F">
            <w:pPr>
              <w:pStyle w:val="Default"/>
              <w:spacing w:line="276" w:lineRule="auto"/>
              <w:rPr>
                <w:rFonts w:ascii="Corbel" w:hAnsi="Corbel"/>
                <w:color w:val="FF0000"/>
                <w:sz w:val="18"/>
                <w:szCs w:val="18"/>
              </w:rPr>
            </w:pPr>
            <w:r w:rsidRPr="00BF584C">
              <w:rPr>
                <w:rFonts w:ascii="Corbel" w:hAnsi="Corbel"/>
                <w:color w:val="FF0000"/>
                <w:sz w:val="18"/>
                <w:szCs w:val="18"/>
              </w:rPr>
              <w:t>Per referentie format ingevuld indienen</w:t>
            </w:r>
            <w:r>
              <w:rPr>
                <w:rFonts w:ascii="Corbel" w:hAnsi="Corbel"/>
                <w:color w:val="FF0000"/>
                <w:sz w:val="18"/>
                <w:szCs w:val="18"/>
              </w:rPr>
              <w:t xml:space="preserve"> (max. </w:t>
            </w:r>
            <w:r w:rsidR="00680D65">
              <w:rPr>
                <w:rFonts w:ascii="Corbel" w:hAnsi="Corbel"/>
                <w:color w:val="FF0000"/>
                <w:sz w:val="18"/>
                <w:szCs w:val="18"/>
              </w:rPr>
              <w:t>6)</w:t>
            </w:r>
          </w:p>
          <w:p w14:paraId="0612EBF9" w14:textId="77777777" w:rsidR="0094222F" w:rsidRDefault="0094222F" w:rsidP="00B44F2D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  <w:p w14:paraId="2F0AC686" w14:textId="118713E5" w:rsidR="00AC6E81" w:rsidRPr="004F6410" w:rsidRDefault="00AC6E81" w:rsidP="00B44F2D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4F6410">
              <w:rPr>
                <w:rFonts w:ascii="Corbel" w:hAnsi="Corbel"/>
                <w:sz w:val="18"/>
                <w:szCs w:val="18"/>
              </w:rPr>
              <w:t>1 referentie</w:t>
            </w:r>
            <w:r>
              <w:rPr>
                <w:rFonts w:ascii="Corbel" w:hAnsi="Corbel"/>
                <w:sz w:val="18"/>
                <w:szCs w:val="18"/>
              </w:rPr>
              <w:t xml:space="preserve">: </w:t>
            </w:r>
            <w:r w:rsidRPr="004F6410">
              <w:rPr>
                <w:rFonts w:ascii="Corbel" w:hAnsi="Corbel"/>
                <w:sz w:val="18"/>
                <w:szCs w:val="18"/>
              </w:rPr>
              <w:t>10 PUNTEN</w:t>
            </w:r>
          </w:p>
          <w:p w14:paraId="4B6ECE35" w14:textId="77777777" w:rsidR="00AC6E81" w:rsidRDefault="00AC6E81" w:rsidP="00B44F2D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  <w:p w14:paraId="74E9A4B0" w14:textId="77777777" w:rsidR="00AC6E81" w:rsidRPr="004F6410" w:rsidRDefault="00AC6E81" w:rsidP="00B44F2D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4F6410">
              <w:rPr>
                <w:rFonts w:ascii="Corbel" w:hAnsi="Corbel"/>
                <w:sz w:val="18"/>
                <w:szCs w:val="18"/>
              </w:rPr>
              <w:t>2-3 referenties: 20 PUNTEN</w:t>
            </w:r>
          </w:p>
          <w:p w14:paraId="425FE12F" w14:textId="77777777" w:rsidR="00AC6E81" w:rsidRDefault="00AC6E81" w:rsidP="00B44F2D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  <w:p w14:paraId="734E9B9E" w14:textId="77777777" w:rsidR="00AC6E81" w:rsidRPr="00EF728C" w:rsidRDefault="00AC6E81" w:rsidP="00B44F2D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EF728C">
              <w:rPr>
                <w:rFonts w:ascii="Corbel" w:hAnsi="Corbel"/>
                <w:sz w:val="18"/>
                <w:szCs w:val="18"/>
              </w:rPr>
              <w:t>4-5 referenties: 30 PUNTEN</w:t>
            </w:r>
          </w:p>
          <w:p w14:paraId="29B4EA8B" w14:textId="77777777" w:rsidR="00AC6E81" w:rsidRDefault="00AC6E81" w:rsidP="00B44F2D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  <w:p w14:paraId="5C0EA3E1" w14:textId="1607F5C6" w:rsidR="00AC6E81" w:rsidRPr="00EF728C" w:rsidRDefault="00AC6E81" w:rsidP="00B44F2D">
            <w:pPr>
              <w:pStyle w:val="Defaul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EF728C">
              <w:rPr>
                <w:rFonts w:ascii="Corbel" w:hAnsi="Corbel"/>
                <w:sz w:val="18"/>
                <w:szCs w:val="18"/>
              </w:rPr>
              <w:t xml:space="preserve">6 of meer </w:t>
            </w:r>
            <w:r w:rsidR="00BD335E" w:rsidRPr="00EF728C">
              <w:rPr>
                <w:rFonts w:ascii="Corbel" w:hAnsi="Corbel"/>
                <w:sz w:val="18"/>
                <w:szCs w:val="18"/>
              </w:rPr>
              <w:t xml:space="preserve">referenties: </w:t>
            </w:r>
            <w:r w:rsidR="00BD335E">
              <w:rPr>
                <w:rFonts w:ascii="Corbel" w:hAnsi="Corbel"/>
                <w:sz w:val="18"/>
                <w:szCs w:val="18"/>
              </w:rPr>
              <w:t>40</w:t>
            </w:r>
            <w:r w:rsidRPr="00EF728C">
              <w:rPr>
                <w:rFonts w:ascii="Corbel" w:hAnsi="Corbel"/>
                <w:sz w:val="18"/>
                <w:szCs w:val="18"/>
              </w:rPr>
              <w:t xml:space="preserve"> PUNTEN</w:t>
            </w:r>
          </w:p>
          <w:p w14:paraId="38B1CD86" w14:textId="77777777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72666DF" w14:textId="77777777" w:rsidR="00AC6E81" w:rsidRDefault="00AC6E81" w:rsidP="00F31A46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AC6E81" w:rsidRPr="00CF3901" w14:paraId="22C2C1E5" w14:textId="77777777" w:rsidTr="00B44F2D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23FA838" w14:textId="77777777" w:rsidR="00AC6E81" w:rsidRDefault="00AC6E81" w:rsidP="00B44F2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Referentie</w:t>
            </w:r>
            <w:r w:rsidR="00A82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(s)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2E5377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- </w:t>
            </w:r>
            <w:r w:rsidR="002E5377" w:rsidRPr="00AC6E8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Selectiecriterium </w:t>
            </w:r>
            <w:r w:rsidR="002E5377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2: Alarmopvolging</w:t>
            </w:r>
          </w:p>
          <w:p w14:paraId="14080A7E" w14:textId="77777777" w:rsidR="00C07C4B" w:rsidRDefault="00C07C4B" w:rsidP="00B44F2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38D01BAE" w14:textId="65A16A5B" w:rsidR="00C07C4B" w:rsidRPr="00C07C4B" w:rsidRDefault="00C07C4B" w:rsidP="00C07C4B">
            <w:pPr>
              <w:autoSpaceDE w:val="0"/>
              <w:autoSpaceDN w:val="0"/>
              <w:spacing w:line="276" w:lineRule="auto"/>
              <w:jc w:val="both"/>
              <w:rPr>
                <w:rFonts w:ascii="Corbel" w:eastAsia="Calibri" w:hAnsi="Corbel"/>
                <w:color w:val="FFFFFF" w:themeColor="background1"/>
                <w:spacing w:val="0"/>
                <w:sz w:val="16"/>
                <w:szCs w:val="16"/>
                <w:lang w:eastAsia="en-US"/>
              </w:rPr>
            </w:pPr>
            <w:r w:rsidRPr="00C07C4B">
              <w:rPr>
                <w:rFonts w:ascii="Corbel" w:eastAsia="Calibri" w:hAnsi="Corbel"/>
                <w:color w:val="FFFFFF" w:themeColor="background1"/>
                <w:spacing w:val="0"/>
                <w:sz w:val="16"/>
                <w:szCs w:val="16"/>
                <w:lang w:eastAsia="en-US"/>
              </w:rPr>
              <w:t>Gegadigde heeft voor een aaneengesloten periode van minimaal 12 maanden voorzien in alarmopvolging waarbij deze binnen maximaal 20 minuten fysiek op locatie moest zijn.</w:t>
            </w:r>
          </w:p>
        </w:tc>
      </w:tr>
      <w:tr w:rsidR="00AC6E81" w:rsidRPr="001A17B8" w14:paraId="201AAF18" w14:textId="77777777" w:rsidTr="00B44F2D">
        <w:trPr>
          <w:jc w:val="center"/>
        </w:trPr>
        <w:tc>
          <w:tcPr>
            <w:tcW w:w="5076" w:type="dxa"/>
            <w:shd w:val="clear" w:color="auto" w:fill="auto"/>
          </w:tcPr>
          <w:p w14:paraId="2495464F" w14:textId="36A36717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  <w:r w:rsidR="008065AE">
              <w:rPr>
                <w:rFonts w:ascii="Corbel" w:hAnsi="Corbel"/>
                <w:sz w:val="16"/>
                <w:szCs w:val="16"/>
              </w:rPr>
              <w:t>(s)</w:t>
            </w:r>
          </w:p>
        </w:tc>
        <w:tc>
          <w:tcPr>
            <w:tcW w:w="3941" w:type="dxa"/>
            <w:shd w:val="clear" w:color="auto" w:fill="auto"/>
          </w:tcPr>
          <w:p w14:paraId="0DB70F8E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6E81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2DC7FAC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C6E81" w:rsidRPr="001A17B8" w14:paraId="790104D4" w14:textId="77777777" w:rsidTr="00B44F2D">
        <w:trPr>
          <w:jc w:val="center"/>
        </w:trPr>
        <w:tc>
          <w:tcPr>
            <w:tcW w:w="5076" w:type="dxa"/>
            <w:shd w:val="clear" w:color="auto" w:fill="auto"/>
          </w:tcPr>
          <w:p w14:paraId="3ABBFBBE" w14:textId="38A6A745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  <w:r w:rsidR="008065AE">
              <w:rPr>
                <w:rFonts w:ascii="Corbel" w:hAnsi="Corbel"/>
                <w:sz w:val="16"/>
                <w:szCs w:val="16"/>
              </w:rPr>
              <w:t>(s)</w:t>
            </w:r>
          </w:p>
        </w:tc>
        <w:tc>
          <w:tcPr>
            <w:tcW w:w="3941" w:type="dxa"/>
            <w:shd w:val="clear" w:color="auto" w:fill="auto"/>
          </w:tcPr>
          <w:p w14:paraId="58B58190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6E81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6384D79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C6E81" w:rsidRPr="001A17B8" w14:paraId="768E4635" w14:textId="77777777" w:rsidTr="00B44F2D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7232C1B" w14:textId="7D314F5E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B5FE1A5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6E81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08606EFB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C6E81" w:rsidRPr="001A17B8" w14:paraId="02C4F176" w14:textId="77777777" w:rsidTr="00B44F2D">
        <w:trPr>
          <w:jc w:val="center"/>
        </w:trPr>
        <w:tc>
          <w:tcPr>
            <w:tcW w:w="5076" w:type="dxa"/>
            <w:shd w:val="clear" w:color="auto" w:fill="auto"/>
          </w:tcPr>
          <w:p w14:paraId="4B2853D8" w14:textId="77777777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5255138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6E81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3A9C3AF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C6E81" w:rsidRPr="001A17B8" w14:paraId="0229E239" w14:textId="77777777" w:rsidTr="00B44F2D">
        <w:trPr>
          <w:jc w:val="center"/>
        </w:trPr>
        <w:tc>
          <w:tcPr>
            <w:tcW w:w="5076" w:type="dxa"/>
            <w:shd w:val="clear" w:color="auto" w:fill="auto"/>
          </w:tcPr>
          <w:p w14:paraId="586FEA06" w14:textId="77777777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71BDD3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6E81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E8C29BC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C6E81" w:rsidRPr="001A17B8" w14:paraId="6EB6B6A8" w14:textId="77777777" w:rsidTr="00B44F2D">
        <w:trPr>
          <w:jc w:val="center"/>
        </w:trPr>
        <w:tc>
          <w:tcPr>
            <w:tcW w:w="5076" w:type="dxa"/>
            <w:shd w:val="clear" w:color="auto" w:fill="auto"/>
          </w:tcPr>
          <w:p w14:paraId="1BD85EC7" w14:textId="77777777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B8C95E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6E81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0A11FA29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C6E81" w:rsidRPr="001A17B8" w14:paraId="00FB4B6E" w14:textId="77777777" w:rsidTr="00B44F2D">
        <w:trPr>
          <w:jc w:val="center"/>
        </w:trPr>
        <w:tc>
          <w:tcPr>
            <w:tcW w:w="5076" w:type="dxa"/>
            <w:shd w:val="clear" w:color="auto" w:fill="auto"/>
          </w:tcPr>
          <w:p w14:paraId="728A3AF9" w14:textId="4D0BED13" w:rsidR="00AC6E81" w:rsidRPr="001A17B8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</w:t>
            </w:r>
            <w:r w:rsidR="000379E9">
              <w:rPr>
                <w:rFonts w:ascii="Corbel" w:hAnsi="Corbel"/>
                <w:sz w:val="16"/>
                <w:szCs w:val="16"/>
              </w:rPr>
              <w:t>(en)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0379E9">
              <w:rPr>
                <w:rFonts w:ascii="Corbel" w:hAnsi="Corbel"/>
                <w:sz w:val="16"/>
                <w:szCs w:val="16"/>
              </w:rPr>
              <w:t>zijn</w:t>
            </w:r>
            <w:r>
              <w:rPr>
                <w:rFonts w:ascii="Corbel" w:hAnsi="Corbel"/>
                <w:sz w:val="16"/>
                <w:szCs w:val="16"/>
              </w:rPr>
              <w:t xml:space="preserve">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C054AAF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6E81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20EE887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C6E81" w:rsidRPr="001A17B8" w14:paraId="63A1B459" w14:textId="77777777" w:rsidTr="00B44F2D">
        <w:trPr>
          <w:jc w:val="center"/>
        </w:trPr>
        <w:tc>
          <w:tcPr>
            <w:tcW w:w="5076" w:type="dxa"/>
            <w:shd w:val="clear" w:color="auto" w:fill="auto"/>
          </w:tcPr>
          <w:p w14:paraId="438959E8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</w:t>
            </w:r>
            <w:r>
              <w:rPr>
                <w:rFonts w:ascii="Corbel" w:hAnsi="Corbel"/>
                <w:sz w:val="16"/>
                <w:szCs w:val="16"/>
              </w:rPr>
              <w:t>het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ge</w:t>
            </w:r>
            <w:r>
              <w:rPr>
                <w:rFonts w:ascii="Corbel" w:hAnsi="Corbel"/>
                <w:sz w:val="16"/>
                <w:szCs w:val="16"/>
              </w:rPr>
              <w:t>vraagde selectiecriterium blijkt:</w:t>
            </w:r>
          </w:p>
          <w:p w14:paraId="074AF3CD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177A83B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7DD871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4E54E4D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BF9C55A" w14:textId="77777777" w:rsid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4814DE51" w14:textId="77777777" w:rsidR="00AC6E81" w:rsidRPr="00AC6E81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AC6E81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AC6E81" w:rsidRPr="001A17B8" w14:paraId="7F076172" w14:textId="77777777" w:rsidTr="00B44F2D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D5EA485" w14:textId="77777777" w:rsidR="00AC6E81" w:rsidRPr="00A139FF" w:rsidRDefault="00AC6E81" w:rsidP="00B44F2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A139FF">
              <w:rPr>
                <w:rFonts w:ascii="Corbel" w:hAnsi="Corbel"/>
                <w:sz w:val="16"/>
                <w:szCs w:val="16"/>
              </w:rPr>
              <w:t>Het gevraagde selectiecriterium is tot volle tevredenheid van de referentie-organisatie verricht in de periode van 36 maanden voorafgaand aan de sluitingsdatum voor het indienen van de Aanmelding. De complete referentie-opdracht hoeft nog niet volledig te zijn afgerond, maar de onderdelen waar het selectiecriterium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52DA3963" w14:textId="77777777" w:rsidR="00AC6E81" w:rsidRPr="00A139FF" w:rsidRDefault="00000000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2208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E81" w:rsidRPr="00A139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C6E81" w:rsidRPr="00A139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18D87837" w14:textId="77777777" w:rsidR="00AC6E81" w:rsidRPr="00A139FF" w:rsidRDefault="00000000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4576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E81" w:rsidRPr="00A139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C6E81" w:rsidRPr="00A139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AC6E81" w:rsidRPr="00A139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3888303" w14:textId="77777777" w:rsidR="00AC6E81" w:rsidRPr="00A139FF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716EA4C" w14:textId="77777777" w:rsidR="00AC6E81" w:rsidRPr="00A139FF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5274823" w14:textId="77777777" w:rsidR="00AC6E81" w:rsidRPr="00A139FF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C6E81" w:rsidRPr="001A17B8" w14:paraId="5D37AB0A" w14:textId="77777777" w:rsidTr="00B44F2D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93240A2" w14:textId="77777777" w:rsidR="00AC6E81" w:rsidRPr="00A139FF" w:rsidRDefault="00AC6E81" w:rsidP="00B44F2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A139FF">
              <w:rPr>
                <w:rFonts w:ascii="Corbel" w:hAnsi="Corbel"/>
                <w:sz w:val="16"/>
                <w:szCs w:val="16"/>
              </w:rPr>
              <w:t>In welke periode zijn de werkzaamheden als gevraagd bij het selectiecriterium uitgevoerd?</w:t>
            </w:r>
          </w:p>
        </w:tc>
        <w:tc>
          <w:tcPr>
            <w:tcW w:w="3941" w:type="dxa"/>
            <w:shd w:val="clear" w:color="auto" w:fill="auto"/>
          </w:tcPr>
          <w:p w14:paraId="77E6682E" w14:textId="77777777" w:rsidR="00AC6E81" w:rsidRPr="00A139FF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A139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AC6E81" w:rsidRPr="001A17B8" w14:paraId="70EF7B13" w14:textId="77777777" w:rsidTr="00B44F2D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BA98210" w14:textId="77777777" w:rsidR="00AC6E81" w:rsidRPr="00A139FF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A139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AC6E81" w:rsidRPr="001A17B8" w14:paraId="5F763371" w14:textId="77777777" w:rsidTr="00B44F2D">
        <w:trPr>
          <w:trHeight w:val="1182"/>
          <w:jc w:val="center"/>
        </w:trPr>
        <w:tc>
          <w:tcPr>
            <w:tcW w:w="5076" w:type="dxa"/>
            <w:shd w:val="clear" w:color="auto" w:fill="auto"/>
          </w:tcPr>
          <w:p w14:paraId="2E516AE2" w14:textId="77777777" w:rsidR="00AC6E81" w:rsidRPr="00A139FF" w:rsidRDefault="00AC6E81" w:rsidP="00B44F2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A139FF">
              <w:rPr>
                <w:rFonts w:ascii="Corbel" w:hAnsi="Corbel"/>
                <w:sz w:val="16"/>
                <w:szCs w:val="16"/>
                <w:lang w:val="nl-NL"/>
              </w:rPr>
              <w:lastRenderedPageBreak/>
              <w:t xml:space="preserve">Gegadigde verklaart, door het naar volle tevredenheid uitvoeren van deze opdracht, ervaring te hebben met het bovengenoemde. </w:t>
            </w:r>
          </w:p>
          <w:p w14:paraId="047E37FF" w14:textId="77777777" w:rsidR="00AC6E81" w:rsidRPr="00A139FF" w:rsidRDefault="00AC6E81" w:rsidP="00B44F2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936E795" w14:textId="77777777" w:rsidR="00AC6E81" w:rsidRPr="00A139FF" w:rsidRDefault="00AC6E81" w:rsidP="00B44F2D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A139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</w:tc>
        <w:tc>
          <w:tcPr>
            <w:tcW w:w="3941" w:type="dxa"/>
            <w:shd w:val="clear" w:color="auto" w:fill="auto"/>
          </w:tcPr>
          <w:p w14:paraId="4A5F36F0" w14:textId="77777777" w:rsidR="00AC6E81" w:rsidRPr="00A139FF" w:rsidRDefault="00000000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9563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E81" w:rsidRPr="00A139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C6E81" w:rsidRPr="00A139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1CB801C" w14:textId="77777777" w:rsidR="00AC6E81" w:rsidRPr="00A139FF" w:rsidRDefault="00000000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398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E81" w:rsidRPr="00A139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C6E81" w:rsidRPr="00A139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C6E81" w:rsidRPr="00A139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6FE93BB" w14:textId="77777777" w:rsidR="00AC6E81" w:rsidRPr="00A139FF" w:rsidRDefault="00AC6E81" w:rsidP="00B44F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A2D8F78" w14:textId="77777777" w:rsidR="00AC6E81" w:rsidRDefault="00AC6E81" w:rsidP="00F31A46">
      <w:pPr>
        <w:spacing w:after="200" w:line="276" w:lineRule="auto"/>
      </w:pPr>
    </w:p>
    <w:sectPr w:rsidR="00AC6E81" w:rsidSect="00F31A46">
      <w:footerReference w:type="default" r:id="rId11"/>
      <w:type w:val="continuous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266F" w14:textId="77777777" w:rsidR="00852198" w:rsidRDefault="00852198" w:rsidP="00A57DF0">
      <w:pPr>
        <w:spacing w:line="240" w:lineRule="auto"/>
      </w:pPr>
      <w:r>
        <w:separator/>
      </w:r>
    </w:p>
  </w:endnote>
  <w:endnote w:type="continuationSeparator" w:id="0">
    <w:p w14:paraId="0FB42545" w14:textId="77777777" w:rsidR="00852198" w:rsidRDefault="00852198" w:rsidP="00A57DF0">
      <w:pPr>
        <w:spacing w:line="240" w:lineRule="auto"/>
      </w:pPr>
      <w:r>
        <w:continuationSeparator/>
      </w:r>
    </w:p>
  </w:endnote>
  <w:endnote w:type="continuationNotice" w:id="1">
    <w:p w14:paraId="4E31247C" w14:textId="77777777" w:rsidR="00852198" w:rsidRDefault="008521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936701956"/>
      <w:docPartObj>
        <w:docPartGallery w:val="Page Numbers (Bottom of Page)"/>
        <w:docPartUnique/>
      </w:docPartObj>
    </w:sdtPr>
    <w:sdtContent>
      <w:p w14:paraId="08ECB3FB" w14:textId="77777777" w:rsidR="008D4AC4" w:rsidRPr="008D4AC4" w:rsidRDefault="008D4AC4">
        <w:pPr>
          <w:pStyle w:val="Voettekst"/>
          <w:jc w:val="right"/>
          <w:rPr>
            <w:rFonts w:ascii="Corbel" w:hAnsi="Corbel"/>
          </w:rPr>
        </w:pPr>
        <w:r w:rsidRPr="008D4AC4">
          <w:rPr>
            <w:rFonts w:ascii="Corbel" w:hAnsi="Corbel"/>
          </w:rPr>
          <w:fldChar w:fldCharType="begin"/>
        </w:r>
        <w:r w:rsidRPr="008D4AC4">
          <w:rPr>
            <w:rFonts w:ascii="Corbel" w:hAnsi="Corbel"/>
          </w:rPr>
          <w:instrText>PAGE   \* MERGEFORMAT</w:instrText>
        </w:r>
        <w:r w:rsidRPr="008D4AC4">
          <w:rPr>
            <w:rFonts w:ascii="Corbel" w:hAnsi="Corbel"/>
          </w:rPr>
          <w:fldChar w:fldCharType="separate"/>
        </w:r>
        <w:r w:rsidR="005606AC">
          <w:rPr>
            <w:rFonts w:ascii="Corbel" w:hAnsi="Corbel"/>
            <w:noProof/>
          </w:rPr>
          <w:t>1</w:t>
        </w:r>
        <w:r w:rsidRPr="008D4AC4">
          <w:rPr>
            <w:rFonts w:ascii="Corbel" w:hAnsi="Corbel"/>
          </w:rPr>
          <w:fldChar w:fldCharType="end"/>
        </w:r>
      </w:p>
    </w:sdtContent>
  </w:sdt>
  <w:p w14:paraId="7BC15974" w14:textId="77777777" w:rsidR="008D4AC4" w:rsidRDefault="008D4A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585D7" w14:textId="77777777" w:rsidR="00852198" w:rsidRDefault="00852198" w:rsidP="00A57DF0">
      <w:pPr>
        <w:spacing w:line="240" w:lineRule="auto"/>
      </w:pPr>
      <w:r>
        <w:separator/>
      </w:r>
    </w:p>
  </w:footnote>
  <w:footnote w:type="continuationSeparator" w:id="0">
    <w:p w14:paraId="4F23A88D" w14:textId="77777777" w:rsidR="00852198" w:rsidRDefault="00852198" w:rsidP="00A57DF0">
      <w:pPr>
        <w:spacing w:line="240" w:lineRule="auto"/>
      </w:pPr>
      <w:r>
        <w:continuationSeparator/>
      </w:r>
    </w:p>
  </w:footnote>
  <w:footnote w:type="continuationNotice" w:id="1">
    <w:p w14:paraId="4E8DFB8C" w14:textId="77777777" w:rsidR="00852198" w:rsidRDefault="0085219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24917">
    <w:abstractNumId w:val="0"/>
  </w:num>
  <w:num w:numId="2" w16cid:durableId="1034503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81"/>
    <w:rsid w:val="00000A6F"/>
    <w:rsid w:val="000379E9"/>
    <w:rsid w:val="00064E11"/>
    <w:rsid w:val="00090C44"/>
    <w:rsid w:val="000A2175"/>
    <w:rsid w:val="000A40C9"/>
    <w:rsid w:val="000A5C56"/>
    <w:rsid w:val="00100A15"/>
    <w:rsid w:val="00125F21"/>
    <w:rsid w:val="001376E9"/>
    <w:rsid w:val="001813E7"/>
    <w:rsid w:val="0018699B"/>
    <w:rsid w:val="001A383C"/>
    <w:rsid w:val="001C01BF"/>
    <w:rsid w:val="001E36FF"/>
    <w:rsid w:val="001E74E8"/>
    <w:rsid w:val="002269C9"/>
    <w:rsid w:val="002852CB"/>
    <w:rsid w:val="00287178"/>
    <w:rsid w:val="002C0474"/>
    <w:rsid w:val="002D23B8"/>
    <w:rsid w:val="002E5377"/>
    <w:rsid w:val="002F222F"/>
    <w:rsid w:val="003265BB"/>
    <w:rsid w:val="00330716"/>
    <w:rsid w:val="00376002"/>
    <w:rsid w:val="00376FA8"/>
    <w:rsid w:val="0041789D"/>
    <w:rsid w:val="00520270"/>
    <w:rsid w:val="00533DF2"/>
    <w:rsid w:val="0054220C"/>
    <w:rsid w:val="005606AC"/>
    <w:rsid w:val="00577C9F"/>
    <w:rsid w:val="00592101"/>
    <w:rsid w:val="005B5C68"/>
    <w:rsid w:val="005C5A34"/>
    <w:rsid w:val="00632837"/>
    <w:rsid w:val="00636D41"/>
    <w:rsid w:val="00680D65"/>
    <w:rsid w:val="006C6132"/>
    <w:rsid w:val="00702A25"/>
    <w:rsid w:val="007100E8"/>
    <w:rsid w:val="007361CF"/>
    <w:rsid w:val="007650B2"/>
    <w:rsid w:val="007B2A9F"/>
    <w:rsid w:val="007E24BB"/>
    <w:rsid w:val="008065AE"/>
    <w:rsid w:val="00812681"/>
    <w:rsid w:val="00824A70"/>
    <w:rsid w:val="00852198"/>
    <w:rsid w:val="008717DD"/>
    <w:rsid w:val="008B6806"/>
    <w:rsid w:val="008D4AC4"/>
    <w:rsid w:val="009261D4"/>
    <w:rsid w:val="0094222F"/>
    <w:rsid w:val="009644D1"/>
    <w:rsid w:val="009B622F"/>
    <w:rsid w:val="00A0139D"/>
    <w:rsid w:val="00A139FF"/>
    <w:rsid w:val="00A37CC7"/>
    <w:rsid w:val="00A57DF0"/>
    <w:rsid w:val="00A82DF0"/>
    <w:rsid w:val="00AB605E"/>
    <w:rsid w:val="00AC6E81"/>
    <w:rsid w:val="00B027A9"/>
    <w:rsid w:val="00B1017D"/>
    <w:rsid w:val="00B24DBE"/>
    <w:rsid w:val="00BD335E"/>
    <w:rsid w:val="00BE7222"/>
    <w:rsid w:val="00BF584C"/>
    <w:rsid w:val="00C07C4B"/>
    <w:rsid w:val="00C12F22"/>
    <w:rsid w:val="00C13A69"/>
    <w:rsid w:val="00C67224"/>
    <w:rsid w:val="00C74E4E"/>
    <w:rsid w:val="00CD66BD"/>
    <w:rsid w:val="00CF454C"/>
    <w:rsid w:val="00D155E8"/>
    <w:rsid w:val="00D3772C"/>
    <w:rsid w:val="00D61C6E"/>
    <w:rsid w:val="00DF185D"/>
    <w:rsid w:val="00E05486"/>
    <w:rsid w:val="00EA544D"/>
    <w:rsid w:val="00EB64FB"/>
    <w:rsid w:val="00EE6D4D"/>
    <w:rsid w:val="00EF5FD7"/>
    <w:rsid w:val="00F306D8"/>
    <w:rsid w:val="00F31A46"/>
    <w:rsid w:val="00FB7D25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2E350"/>
  <w15:docId w15:val="{E3B3541C-B6D4-45F6-8655-78C19ECA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customStyle="1" w:styleId="Default">
    <w:name w:val="Default"/>
    <w:basedOn w:val="Standaard"/>
    <w:rsid w:val="00AC6E81"/>
    <w:pPr>
      <w:autoSpaceDE w:val="0"/>
      <w:autoSpaceDN w:val="0"/>
      <w:spacing w:line="240" w:lineRule="auto"/>
      <w:jc w:val="both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6E81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6E81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rsid w:val="00AC6E81"/>
    <w:rPr>
      <w:sz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77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772C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ddevandeWeg\Pro10\Pro10%20-%20Data\Kennisdomeinen\0.%20Aanbestedingstemplates\9.%20Overige%20veel%20voorkomende%20bijlagen\7jan20_Bijlage%20Format%20selectiecriteri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C7860-C083-4C50-87C4-6A032A4824C0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FEB8A9F6-4355-4C3E-A9FF-1C4873DB6E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0C374-57F8-4738-95AB-38D6D4585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5A91F5-B055-4C13-8A57-3FABC9D3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selectiecriteria</Template>
  <TotalTime>103</TotalTime>
  <Pages>4</Pages>
  <Words>715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Hidde van de Weg</dc:creator>
  <cp:lastModifiedBy>Hidde van de Weg</cp:lastModifiedBy>
  <cp:revision>39</cp:revision>
  <dcterms:created xsi:type="dcterms:W3CDTF">2024-12-18T13:16:00Z</dcterms:created>
  <dcterms:modified xsi:type="dcterms:W3CDTF">2025-01-28T09:01:00Z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45600</vt:r8>
  </property>
  <property fmtid="{D5CDD505-2E9C-101B-9397-08002B2CF9AE}" pid="4" name="MediaServiceImageTags">
    <vt:lpwstr/>
  </property>
</Properties>
</file>