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3327401B" w:rsidR="003F553E" w:rsidRPr="00316A5A" w:rsidRDefault="00A93377">
            <w:pPr>
              <w:pStyle w:val="dpTitle"/>
              <w:jc w:val="left"/>
              <w:rPr>
                <w:rFonts w:ascii="Arial" w:hAnsi="Arial" w:cs="Arial"/>
                <w:b w:val="0"/>
                <w:sz w:val="16"/>
                <w:szCs w:val="24"/>
                <w:lang w:val="en-GB"/>
              </w:rPr>
            </w:pPr>
            <w:bookmarkStart w:id="0" w:name="bmStart"/>
            <w:bookmarkStart w:id="1" w:name="DataTable"/>
            <w:bookmarkEnd w:id="0"/>
            <w:r>
              <w:rPr>
                <w:rFonts w:ascii="Arial" w:hAnsi="Arial" w:cs="Arial"/>
                <w:b w:val="0"/>
                <w:sz w:val="16"/>
                <w:szCs w:val="24"/>
                <w:lang w:val="en-GB"/>
              </w:rPr>
              <w:t xml:space="preserve"> </w:t>
            </w:r>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565B02D9" w14:textId="77777777" w:rsidR="00A93377" w:rsidRDefault="00A93377" w:rsidP="00666555">
            <w:pPr>
              <w:tabs>
                <w:tab w:val="left" w:pos="2408"/>
              </w:tabs>
              <w:rPr>
                <w:rFonts w:ascii="Arial" w:hAnsi="Arial" w:cs="Arial"/>
                <w:lang w:val="en-GB"/>
              </w:rPr>
            </w:pPr>
          </w:p>
          <w:p w14:paraId="31D4F80C" w14:textId="77777777" w:rsidR="00A93377" w:rsidRDefault="00A93377" w:rsidP="00666555">
            <w:pPr>
              <w:tabs>
                <w:tab w:val="left" w:pos="2408"/>
              </w:tabs>
              <w:rPr>
                <w:rFonts w:ascii="Arial" w:hAnsi="Arial" w:cs="Arial"/>
                <w:lang w:val="en-GB"/>
              </w:rPr>
            </w:pPr>
          </w:p>
          <w:p w14:paraId="0FE4808B" w14:textId="7C891419"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7CB8DA75" w14:textId="77777777" w:rsidR="00A93377" w:rsidRDefault="00A93377" w:rsidP="00E460DB">
            <w:pPr>
              <w:pStyle w:val="dpTitle"/>
              <w:spacing w:line="240" w:lineRule="auto"/>
              <w:rPr>
                <w:rFonts w:ascii="Thesans" w:hAnsi="Thesans" w:cs="Arial"/>
                <w:sz w:val="36"/>
                <w:szCs w:val="40"/>
                <w:lang w:val="nl-NL"/>
              </w:rPr>
            </w:pPr>
            <w:bookmarkStart w:id="2" w:name="txtTitle"/>
            <w:bookmarkEnd w:id="2"/>
          </w:p>
          <w:p w14:paraId="6AAF7E78" w14:textId="523CACAA" w:rsidR="003F553E" w:rsidRPr="00E460DB" w:rsidRDefault="003F553E" w:rsidP="00E460DB">
            <w:pPr>
              <w:pStyle w:val="dpTitle"/>
              <w:spacing w:line="240" w:lineRule="auto"/>
              <w:rPr>
                <w:rFonts w:ascii="Thesans" w:hAnsi="Thesans" w:cs="Arial"/>
                <w:sz w:val="36"/>
                <w:szCs w:val="40"/>
                <w:lang w:val="nl-NL"/>
              </w:rPr>
            </w:pPr>
            <w:r w:rsidRPr="00E460DB">
              <w:rPr>
                <w:rFonts w:ascii="Thesans" w:hAnsi="Thesans" w:cs="Arial"/>
                <w:sz w:val="36"/>
                <w:szCs w:val="40"/>
                <w:lang w:val="nl-NL"/>
              </w:rPr>
              <w:t xml:space="preserve">Bijlage </w:t>
            </w:r>
            <w:r w:rsidR="00E460DB">
              <w:rPr>
                <w:rFonts w:ascii="Thesans" w:hAnsi="Thesans" w:cs="Arial"/>
                <w:sz w:val="36"/>
                <w:szCs w:val="40"/>
                <w:lang w:val="nl-NL"/>
              </w:rPr>
              <w:t>H</w:t>
            </w:r>
            <w:r w:rsidRPr="00E460DB">
              <w:rPr>
                <w:rFonts w:ascii="Thesans" w:hAnsi="Thesans" w:cs="Arial"/>
                <w:sz w:val="36"/>
                <w:szCs w:val="40"/>
                <w:lang w:val="nl-NL"/>
              </w:rPr>
              <w:t xml:space="preserve"> </w:t>
            </w:r>
            <w:r w:rsidR="00CC3575" w:rsidRPr="00E460DB">
              <w:rPr>
                <w:rFonts w:ascii="Thesans" w:hAnsi="Thesans" w:cs="Arial"/>
                <w:sz w:val="36"/>
                <w:szCs w:val="40"/>
                <w:lang w:val="nl-NL"/>
              </w:rPr>
              <w:t xml:space="preserve">- </w:t>
            </w:r>
            <w:r w:rsidR="00363038" w:rsidRPr="00E460DB">
              <w:rPr>
                <w:rFonts w:ascii="Thesans" w:hAnsi="Thesans" w:cs="Arial"/>
                <w:sz w:val="36"/>
                <w:szCs w:val="40"/>
                <w:lang w:val="nl-NL"/>
              </w:rPr>
              <w:t>V</w:t>
            </w:r>
            <w:r w:rsidRPr="00E460DB">
              <w:rPr>
                <w:rFonts w:ascii="Thesans" w:hAnsi="Thesans" w:cs="Arial"/>
                <w:sz w:val="36"/>
                <w:szCs w:val="40"/>
                <w:lang w:val="nl-NL"/>
              </w:rPr>
              <w:t xml:space="preserve">erklaring </w:t>
            </w:r>
            <w:r w:rsidR="00363038" w:rsidRPr="00E460DB">
              <w:rPr>
                <w:rFonts w:ascii="Thesans" w:hAnsi="Thesans" w:cs="Arial"/>
                <w:sz w:val="36"/>
                <w:szCs w:val="40"/>
                <w:lang w:val="nl-NL"/>
              </w:rPr>
              <w:t xml:space="preserve">garantstelling </w:t>
            </w:r>
            <w:r w:rsidRPr="00E460DB">
              <w:rPr>
                <w:rFonts w:ascii="Thesans" w:hAnsi="Thesans" w:cs="Arial"/>
                <w:sz w:val="36"/>
                <w:szCs w:val="40"/>
                <w:lang w:val="nl-NL"/>
              </w:rPr>
              <w:t>derden</w:t>
            </w:r>
          </w:p>
          <w:p w14:paraId="6AAF7E79" w14:textId="77777777" w:rsidR="003F553E" w:rsidRPr="00E460DB" w:rsidRDefault="003F553E" w:rsidP="00E460DB">
            <w:pPr>
              <w:pStyle w:val="dpTitle"/>
              <w:spacing w:line="240" w:lineRule="auto"/>
              <w:rPr>
                <w:rFonts w:ascii="Thesans" w:hAnsi="Thesans" w:cs="Arial"/>
                <w:sz w:val="36"/>
                <w:szCs w:val="40"/>
                <w:lang w:val="nl-NL"/>
              </w:rPr>
            </w:pPr>
          </w:p>
          <w:p w14:paraId="6AAF7E7A" w14:textId="1FE2D5EB" w:rsidR="003F553E" w:rsidRPr="00E460DB" w:rsidRDefault="003F553E" w:rsidP="00E460DB">
            <w:pPr>
              <w:pStyle w:val="dpTitle"/>
              <w:spacing w:line="240" w:lineRule="auto"/>
              <w:rPr>
                <w:rFonts w:ascii="Thesans" w:hAnsi="Thesans" w:cs="Arial"/>
                <w:sz w:val="36"/>
                <w:szCs w:val="40"/>
                <w:lang w:val="nl-NL"/>
              </w:rPr>
            </w:pPr>
            <w:r w:rsidRPr="00E460DB">
              <w:rPr>
                <w:rFonts w:ascii="Thesans" w:hAnsi="Thesans" w:cs="Arial"/>
                <w:sz w:val="36"/>
                <w:szCs w:val="40"/>
                <w:lang w:val="nl-NL"/>
              </w:rPr>
              <w:t xml:space="preserve">Europese </w:t>
            </w:r>
            <w:r w:rsidR="00D57B22" w:rsidRPr="00E460DB">
              <w:rPr>
                <w:rFonts w:ascii="Thesans" w:hAnsi="Thesans" w:cs="Arial"/>
                <w:sz w:val="36"/>
                <w:szCs w:val="40"/>
                <w:lang w:val="nl-NL"/>
              </w:rPr>
              <w:t xml:space="preserve">openbare </w:t>
            </w:r>
            <w:r w:rsidR="00CB34A6" w:rsidRPr="00E460DB">
              <w:rPr>
                <w:rFonts w:ascii="Thesans" w:hAnsi="Thesans" w:cs="Arial"/>
                <w:sz w:val="36"/>
                <w:szCs w:val="40"/>
                <w:lang w:val="nl-NL"/>
              </w:rPr>
              <w:t>aanbesteding</w:t>
            </w:r>
          </w:p>
        </w:tc>
      </w:tr>
      <w:tr w:rsidR="003F553E" w14:paraId="6AAF7E7D" w14:textId="77777777">
        <w:trPr>
          <w:cantSplit/>
        </w:trPr>
        <w:tc>
          <w:tcPr>
            <w:tcW w:w="7860" w:type="dxa"/>
            <w:gridSpan w:val="2"/>
          </w:tcPr>
          <w:p w14:paraId="6AAF7E7C" w14:textId="65FF93D2" w:rsidR="003F553E" w:rsidRPr="00E460DB" w:rsidRDefault="00E460DB" w:rsidP="00E460DB">
            <w:pPr>
              <w:pStyle w:val="dpTitle"/>
              <w:spacing w:line="240" w:lineRule="auto"/>
              <w:rPr>
                <w:rFonts w:ascii="Thesans" w:hAnsi="Thesans" w:cs="Arial"/>
                <w:sz w:val="36"/>
                <w:szCs w:val="40"/>
                <w:lang w:val="nl-NL"/>
              </w:rPr>
            </w:pPr>
            <w:bookmarkStart w:id="3" w:name="txtSubTitle"/>
            <w:bookmarkEnd w:id="3"/>
            <w:r>
              <w:rPr>
                <w:rFonts w:ascii="Thesans" w:hAnsi="Thesans" w:cs="Arial"/>
                <w:sz w:val="36"/>
                <w:szCs w:val="40"/>
                <w:lang w:val="nl-NL"/>
              </w:rPr>
              <w:t>Integriteitsonderzoeken</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65D574FE"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[N</w:t>
      </w:r>
      <w:r w:rsidR="00492DDF" w:rsidRPr="00316A5A">
        <w:rPr>
          <w:rFonts w:ascii="Arial" w:hAnsi="Arial" w:cs="Arial"/>
          <w:sz w:val="20"/>
          <w:szCs w:val="20"/>
          <w:highlight w:val="yellow"/>
        </w:rPr>
        <w:t>r</w:t>
      </w:r>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E460DB">
        <w:rPr>
          <w:rFonts w:ascii="Arial" w:hAnsi="Arial" w:cs="Arial"/>
          <w:sz w:val="20"/>
          <w:szCs w:val="20"/>
        </w:rPr>
        <w:t>Raam</w:t>
      </w:r>
      <w:r w:rsidR="00E460DB" w:rsidRPr="00E460DB">
        <w:rPr>
          <w:rFonts w:ascii="Arial" w:hAnsi="Arial" w:cs="Arial"/>
          <w:sz w:val="20"/>
          <w:szCs w:val="20"/>
        </w:rPr>
        <w:t>o</w:t>
      </w:r>
      <w:r w:rsidR="005D4CB4" w:rsidRPr="00E460DB">
        <w:rPr>
          <w:rFonts w:ascii="Arial" w:hAnsi="Arial" w:cs="Arial"/>
          <w:sz w:val="20"/>
          <w:szCs w:val="20"/>
        </w:rPr>
        <w:t>vereenkomst</w:t>
      </w:r>
      <w:r w:rsidR="005D4CB4" w:rsidRPr="00316A5A">
        <w:rPr>
          <w:rFonts w:ascii="Arial" w:hAnsi="Arial" w:cs="Arial"/>
          <w:sz w:val="20"/>
          <w:szCs w:val="20"/>
        </w:rPr>
        <w:t xml:space="preserve"> </w:t>
      </w:r>
      <w:r w:rsidRPr="00316A5A">
        <w:rPr>
          <w:rFonts w:ascii="Arial" w:hAnsi="Arial" w:cs="Arial"/>
          <w:sz w:val="20"/>
          <w:szCs w:val="20"/>
        </w:rPr>
        <w:t xml:space="preserve">sluit inzake </w:t>
      </w:r>
      <w:r w:rsidR="00666555" w:rsidRPr="00316A5A">
        <w:rPr>
          <w:rFonts w:ascii="Arial" w:hAnsi="Arial" w:cs="Arial"/>
          <w:sz w:val="20"/>
          <w:szCs w:val="20"/>
          <w:highlight w:val="yellow"/>
        </w:rPr>
        <w:t>xxxxxxxxx</w:t>
      </w:r>
      <w:r w:rsidRPr="00316A5A">
        <w:rPr>
          <w:rFonts w:ascii="Arial" w:hAnsi="Arial" w:cs="Arial"/>
          <w:sz w:val="20"/>
          <w:szCs w:val="20"/>
          <w:highlight w:val="yellow"/>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742754" w:rsidRPr="00E460DB">
        <w:rPr>
          <w:rFonts w:ascii="Arial" w:hAnsi="Arial" w:cs="Arial"/>
          <w:sz w:val="20"/>
          <w:szCs w:val="20"/>
        </w:rPr>
        <w:t>Raam</w:t>
      </w:r>
      <w:r w:rsidR="00E460DB" w:rsidRPr="00E460DB">
        <w:rPr>
          <w:rFonts w:ascii="Arial" w:hAnsi="Arial" w:cs="Arial"/>
          <w:sz w:val="20"/>
          <w:szCs w:val="20"/>
        </w:rPr>
        <w:t>o</w:t>
      </w:r>
      <w:r w:rsidR="00241587" w:rsidRPr="00E460DB">
        <w:rPr>
          <w:rFonts w:ascii="Arial" w:hAnsi="Arial" w:cs="Arial"/>
          <w:sz w:val="20"/>
          <w:szCs w:val="20"/>
        </w:rPr>
        <w:t xml:space="preserve">vereenkomst </w:t>
      </w:r>
      <w:r w:rsidRPr="00E460DB">
        <w:rPr>
          <w:rFonts w:ascii="Arial" w:hAnsi="Arial" w:cs="Arial"/>
          <w:sz w:val="20"/>
          <w:szCs w:val="20"/>
        </w:rPr>
        <w:t>te</w:t>
      </w:r>
      <w:r w:rsidRPr="00316A5A">
        <w:rPr>
          <w:rFonts w:ascii="Arial" w:hAnsi="Arial" w:cs="Arial"/>
          <w:sz w:val="20"/>
          <w:szCs w:val="20"/>
        </w:rPr>
        <w:t xml:space="preserv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2A45DD2C"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garanstellingsverklaring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742754" w:rsidRPr="00E460DB">
        <w:rPr>
          <w:rFonts w:ascii="Arial" w:hAnsi="Arial" w:cs="Arial"/>
          <w:sz w:val="20"/>
          <w:szCs w:val="20"/>
        </w:rPr>
        <w:t>Raam</w:t>
      </w:r>
      <w:r w:rsidR="00E460DB" w:rsidRPr="00E460DB">
        <w:rPr>
          <w:rFonts w:ascii="Arial" w:hAnsi="Arial" w:cs="Arial"/>
          <w:sz w:val="20"/>
          <w:szCs w:val="20"/>
        </w:rPr>
        <w:t>o</w:t>
      </w:r>
      <w:r w:rsidR="005D4CB4" w:rsidRPr="00E460DB">
        <w:rPr>
          <w:rFonts w:ascii="Arial" w:hAnsi="Arial" w:cs="Arial"/>
          <w:sz w:val="20"/>
          <w:szCs w:val="20"/>
        </w:rPr>
        <w:t xml:space="preserve">vereenkomst </w:t>
      </w:r>
      <w:r w:rsidRPr="00E460DB">
        <w:rPr>
          <w:rFonts w:ascii="Arial" w:hAnsi="Arial" w:cs="Arial"/>
          <w:sz w:val="20"/>
          <w:szCs w:val="20"/>
        </w:rPr>
        <w:t>ten</w:t>
      </w:r>
      <w:r w:rsidRPr="00316A5A">
        <w:rPr>
          <w:rFonts w:ascii="Arial" w:hAnsi="Arial" w:cs="Arial"/>
          <w:sz w:val="20"/>
          <w:szCs w:val="20"/>
        </w:rPr>
        <w:t xml:space="preserve">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0BC61530" w:rsidR="00E01AAC"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E460DB">
        <w:rPr>
          <w:rFonts w:ascii="Arial" w:hAnsi="Arial" w:cs="Arial"/>
          <w:sz w:val="20"/>
          <w:szCs w:val="20"/>
        </w:rPr>
        <w:t>Raam</w:t>
      </w:r>
      <w:r w:rsidR="00E460DB" w:rsidRPr="00E460DB">
        <w:rPr>
          <w:rFonts w:ascii="Arial" w:hAnsi="Arial" w:cs="Arial"/>
          <w:sz w:val="20"/>
          <w:szCs w:val="20"/>
        </w:rPr>
        <w:t>o</w:t>
      </w:r>
      <w:r w:rsidR="00241587" w:rsidRPr="00E460DB">
        <w:rPr>
          <w:rFonts w:ascii="Arial" w:hAnsi="Arial" w:cs="Arial"/>
          <w:sz w:val="20"/>
          <w:szCs w:val="20"/>
        </w:rPr>
        <w:t xml:space="preserve">vereenkomst </w:t>
      </w:r>
      <w:r w:rsidRPr="00E460DB">
        <w:rPr>
          <w:rFonts w:ascii="Arial" w:hAnsi="Arial" w:cs="Arial"/>
          <w:sz w:val="20"/>
          <w:szCs w:val="20"/>
        </w:rPr>
        <w:t xml:space="preserve"> wordt gesloten, zoals hierboven bedoeld en eindigt gelijkt</w:t>
      </w:r>
      <w:r w:rsidR="00241587" w:rsidRPr="00E460DB">
        <w:rPr>
          <w:rFonts w:ascii="Arial" w:hAnsi="Arial" w:cs="Arial"/>
          <w:sz w:val="20"/>
          <w:szCs w:val="20"/>
        </w:rPr>
        <w:t xml:space="preserve">ijdig met de beëindiging van de </w:t>
      </w:r>
      <w:r w:rsidR="00742754" w:rsidRPr="00E460DB">
        <w:rPr>
          <w:rFonts w:ascii="Arial" w:hAnsi="Arial" w:cs="Arial"/>
          <w:sz w:val="20"/>
          <w:szCs w:val="20"/>
        </w:rPr>
        <w:t>Raam</w:t>
      </w:r>
      <w:r w:rsidR="00E460DB" w:rsidRPr="00E460DB">
        <w:rPr>
          <w:rFonts w:ascii="Arial" w:hAnsi="Arial" w:cs="Arial"/>
          <w:sz w:val="20"/>
          <w:szCs w:val="20"/>
        </w:rPr>
        <w:t>o</w:t>
      </w:r>
      <w:r w:rsidR="00241587" w:rsidRPr="00E460DB">
        <w:rPr>
          <w:rFonts w:ascii="Arial" w:hAnsi="Arial" w:cs="Arial"/>
          <w:sz w:val="20"/>
          <w:szCs w:val="20"/>
        </w:rPr>
        <w:t>vereenkomst.</w:t>
      </w:r>
    </w:p>
    <w:p w14:paraId="2A825902" w14:textId="77777777" w:rsidR="00A93377" w:rsidRPr="00316A5A" w:rsidRDefault="00A93377">
      <w:pPr>
        <w:rPr>
          <w:rFonts w:ascii="Arial" w:hAnsi="Arial" w:cs="Arial"/>
          <w:sz w:val="20"/>
          <w:szCs w:val="20"/>
        </w:rPr>
      </w:pPr>
      <w:bookmarkStart w:id="6" w:name="OpenAt"/>
      <w:bookmarkEnd w:id="6"/>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p>
    <w:sectPr w:rsidR="00D51666" w:rsidRPr="00316A5A" w:rsidSect="00CB1F63">
      <w:headerReference w:type="default" r:id="rId12"/>
      <w:footerReference w:type="even" r:id="rId13"/>
      <w:footerReference w:type="default" r:id="rId14"/>
      <w:headerReference w:type="first" r:id="rId15"/>
      <w:footerReference w:type="first" r:id="rId16"/>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505B7EBA"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E460DB">
      <w:rPr>
        <w:rStyle w:val="Paginanummer"/>
        <w:rFonts w:ascii="Verdana" w:hAnsi="Verdana"/>
        <w:sz w:val="14"/>
        <w:szCs w:val="14"/>
      </w:rPr>
      <w:t>H</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036B9598" w:rsidR="0030325A" w:rsidRPr="005D02DA" w:rsidRDefault="005D02DA" w:rsidP="00CB1F63">
    <w:pPr>
      <w:pStyle w:val="Voettekst"/>
      <w:tabs>
        <w:tab w:val="clear" w:pos="4153"/>
      </w:tabs>
      <w:rPr>
        <w:rStyle w:val="Paginanummer"/>
        <w:rFonts w:ascii="Verdana" w:hAnsi="Verdana"/>
        <w:sz w:val="14"/>
        <w:szCs w:val="14"/>
      </w:rPr>
    </w:pP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A93377">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A93377">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4817"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D02DA"/>
    <w:rsid w:val="005D4CB4"/>
    <w:rsid w:val="00640B76"/>
    <w:rsid w:val="00666555"/>
    <w:rsid w:val="006968A4"/>
    <w:rsid w:val="0074106D"/>
    <w:rsid w:val="00742754"/>
    <w:rsid w:val="00744BB1"/>
    <w:rsid w:val="007C038E"/>
    <w:rsid w:val="00826948"/>
    <w:rsid w:val="00861E98"/>
    <w:rsid w:val="008676E9"/>
    <w:rsid w:val="008F334C"/>
    <w:rsid w:val="00921D12"/>
    <w:rsid w:val="00992C80"/>
    <w:rsid w:val="00A002EC"/>
    <w:rsid w:val="00A92DBA"/>
    <w:rsid w:val="00A93377"/>
    <w:rsid w:val="00BB2246"/>
    <w:rsid w:val="00C13CA2"/>
    <w:rsid w:val="00CB1F63"/>
    <w:rsid w:val="00CB34A6"/>
    <w:rsid w:val="00CC3575"/>
    <w:rsid w:val="00D41250"/>
    <w:rsid w:val="00D51666"/>
    <w:rsid w:val="00D57B22"/>
    <w:rsid w:val="00E01AAC"/>
    <w:rsid w:val="00E460DB"/>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5FDD2451D650344294BFBBFB1BB08CD5" ma:contentTypeVersion="43" ma:contentTypeDescription="Root document" ma:contentTypeScope="" ma:versionID="7763d625aada30ff15eed2e8074a0bca">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 xsi:nil="true"/>
    <SPECRelatedItems xmlns="http://schemas.econnect.nl/" xsi: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CDR-1159639</_dlc_DocId>
    <_dlc_DocIdUrl xmlns="c68162f5-5292-4b4e-a453-381c9ebc3801">
      <Url>https://plein-dms.coa.local/processen/LP00000012/europese-aanbesteding-integriteit/_layouts/15/DocIdRedir.aspx?ID=CDR-1159639</Url>
      <Description>CDR-1159639</Description>
    </_dlc_DocIdUrl>
    <Fasen xmlns="c68162f5-5292-4b4e-a453-381c9ebc3801">2. Selectie</Fasen>
    <Subfase xmlns="c68162f5-5292-4b4e-a453-381c9ebc3801">3.1 Beschrijvend document</Subfase>
    <SCN0000093 xmlns="c68162f5-5292-4b4e-a453-381c9ebc3801" xsi:nil="true"/>
    <SCNE000052 xmlns="c68162f5-5292-4b4e-a453-381c9ebc3801">Werkdag</SCNE000052>
    <SCNT000048 xmlns="c68162f5-5292-4b4e-a453-381c9ebc3801" xsi:nil="true"/>
    <SGC0002002 xmlns="c68162f5-5292-4b4e-a453-381c9ebc3801">312</SGC0002002>
    <SCN0000062 xmlns="c68162f5-5292-4b4e-a453-381c9ebc3801">Nee</SCN0000062>
    <SCN0000041 xmlns="c68162f5-5292-4b4e-a453-381c9ebc3801">Nee</SCN0000041>
    <SCN0000083 xmlns="c68162f5-5292-4b4e-a453-381c9ebc3801" xsi:nil="true"/>
    <SCN0000532 xmlns="c68162f5-5292-4b4e-a453-381c9ebc3801">Nee</SCN0000532>
    <SCN0000118 xmlns="c68162f5-5292-4b4e-a453-381c9ebc3801" xsi:nil="true"/>
    <SGC0001018 xmlns="c68162f5-5292-4b4e-a453-381c9ebc3801">Ja</SGC0001018>
    <VN00000121 xmlns="c68162f5-5292-4b4e-a453-381c9ebc3801">Scanner - code; Scan - datum; Medewerker naam -  Registreren</VN00000121>
    <SCN0000057 xmlns="c68162f5-5292-4b4e-a453-381c9ebc3801">Ja</SCN0000057>
    <SCN0000031 xmlns="c68162f5-5292-4b4e-a453-381c9ebc3801">
      <UserInfo>
        <DisplayName/>
        <AccountId>1</AccountId>
        <AccountType/>
      </UserInfo>
    </SCN0000031>
    <SCN0000099 xmlns="c68162f5-5292-4b4e-a453-381c9ebc3801">
      <Url xsi:nil="true"/>
      <Description xsi:nil="true"/>
    </SCN0000099>
    <SCN0000078 xmlns="c68162f5-5292-4b4e-a453-381c9ebc3801" xsi:nil="true"/>
    <SCNE000053 xmlns="c68162f5-5292-4b4e-a453-381c9ebc3801">Werkdag</SCNE000053>
    <SCN0000094 xmlns="c68162f5-5292-4b4e-a453-381c9ebc3801" xsi:nil="true"/>
    <SCN0000129 xmlns="c68162f5-5292-4b4e-a453-381c9ebc3801">2020-01-31T09:56:04+00:00</SCN0000129>
    <SCN0000108 xmlns="c68162f5-5292-4b4e-a453-381c9ebc3801" xsi:nil="true"/>
    <SCN0000522 xmlns="c68162f5-5292-4b4e-a453-381c9ebc3801">Generiek documenttype</SCN0000522>
    <SCN0000073 xmlns="c68162f5-5292-4b4e-a453-381c9ebc3801" xsi:nil="true"/>
    <SCN0000026 xmlns="c68162f5-5292-4b4e-a453-381c9ebc3801">Aanbesteding</SCN0000026>
    <SCN0000084 xmlns="c68162f5-5292-4b4e-a453-381c9ebc3801" xsi:nil="true"/>
    <SCN0000063 xmlns="c68162f5-5292-4b4e-a453-381c9ebc3801">Nee</SCN0000063>
    <VN00000076 xmlns="c68162f5-5292-4b4e-a453-381c9ebc3801">Nee</VN00000076>
    <Dossieroverdrachtsjaar xmlns="c68162f5-5292-4b4e-a453-381c9ebc3801" xsi:nil="true"/>
    <SCN0000042 xmlns="c68162f5-5292-4b4e-a453-381c9ebc3801" xsi:nil="true"/>
    <VN00000122 xmlns="c68162f5-5292-4b4e-a453-381c9ebc3801">Unitmanager A&amp;I</VN00000122>
    <Typeaanbesteding xmlns="c68162f5-5292-4b4e-a453-381c9ebc3801">Europees openbaar</Typeaanbesteding>
    <Publicatiedatum xmlns="c68162f5-5292-4b4e-a453-381c9ebc3801" xsi:nil="true"/>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SCN0000074 xmlns="c68162f5-5292-4b4e-a453-381c9ebc3801" xsi:nil="true"/>
    <COAIsDocumentArchived xmlns="http://schemas.econnect.nl/">false</COAIsDocumentArchived>
    <SCNE000054 xmlns="c68162f5-5292-4b4e-a453-381c9ebc3801">Werkdag</SCNE000054>
    <Dossierdatumafsluiting xmlns="c68162f5-5292-4b4e-a453-381c9ebc3801" xsi:nil="true"/>
    <SCN0000027 xmlns="c68162f5-5292-4b4e-a453-381c9ebc3801" xsi:nil="true"/>
    <SCN0000064 xmlns="c68162f5-5292-4b4e-a453-381c9ebc3801">Ja</SCN0000064>
    <SharedCaseName xmlns="http://schemas.econnect.nl/">Europese aanbesteding Integriteit</SharedCaseName>
    <SCN0000539 xmlns="c68162f5-5292-4b4e-a453-381c9ebc3801">2016-10-31T15:50:59+00:00</SCN0000539>
    <SCN0000043 xmlns="c68162f5-5292-4b4e-a453-381c9ebc3801" xsi:nil="true"/>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Altena, Barry van</DisplayName>
        <AccountId>1560</AccountId>
        <AccountType/>
      </UserInfo>
    </CaseOwner>
    <SCNE000055 xmlns="c68162f5-5292-4b4e-a453-381c9ebc3801">Werkdag</SCNE000055>
    <SCN0000070 xmlns="c68162f5-5292-4b4e-a453-381c9ebc3801">Trigger Intern (TI)</SCN0000070>
    <SCN0000105 xmlns="c68162f5-5292-4b4e-a453-381c9ebc3801" xsi:nil="true"/>
    <SCN0000091 xmlns="c68162f5-5292-4b4e-a453-381c9ebc3801" xsi:nil="true"/>
    <SCN0000100 xmlns="c68162f5-5292-4b4e-a453-381c9ebc3801" xsi:nil="true"/>
    <SCN0000524 xmlns="c68162f5-5292-4b4e-a453-381c9ebc3801">Intern</SCN0000524>
    <SCN0000028 xmlns="c68162f5-5292-4b4e-a453-381c9ebc3801">Het uitvoeren van een aanbesteding</SCN0000028>
    <SCN0000065 xmlns="c68162f5-5292-4b4e-a453-381c9ebc3801">Nee</SCN0000065>
    <VN00000015 xmlns="c68162f5-5292-4b4e-a453-381c9ebc3801">Nee</VN00000015>
    <SCN0000044 xmlns="c68162f5-5292-4b4e-a453-381c9ebc3801" xsi:nil="true"/>
    <SCN0000060 xmlns="c68162f5-5292-4b4e-a453-381c9ebc3801">Nee</SCN0000060>
    <SCN0000111 xmlns="c68162f5-5292-4b4e-a453-381c9ebc3801" xsi:nil="true"/>
    <CaseStartDate xmlns="http://schemas.econnect.nl/">2024-09-24T22:00:00+00:00</CaseStartDate>
    <VN00000124 xmlns="c68162f5-5292-4b4e-a453-381c9ebc3801" xsi:nil="true"/>
    <SCN0000034 xmlns="c68162f5-5292-4b4e-a453-381c9ebc3801" xsi:nil="true"/>
    <HoofdPerceel xmlns="c68162f5-5292-4b4e-a453-381c9ebc3801">Hoofd</HoofdPerceel>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40 xmlns="c68162f5-5292-4b4e-a453-381c9ebc3801">Specifiek werkproces</SCN0000040>
    <SCN0000066 xmlns="c68162f5-5292-4b4e-a453-381c9ebc3801" xsi:nil="true"/>
    <SCN0000117 xmlns="c68162f5-5292-4b4e-a453-381c9ebc3801">2016-03-22T13:37:12+00:00</SCN0000117>
    <SCN0000061 xmlns="c68162f5-5292-4b4e-a453-381c9ebc3801">Nee</SCN0000061>
    <SCN0000082 xmlns="c68162f5-5292-4b4e-a453-381c9ebc3801">Na afloop contract</SCN0000082>
    <CaseManager xmlns="http://schemas.econnect.nl/">
      <UserInfo>
        <DisplayName>Freeke, Emma</DisplayName>
        <AccountId>1049</AccountId>
        <AccountType/>
      </UserInfo>
    </CaseManager>
    <SCN0000112 xmlns="c68162f5-5292-4b4e-a453-381c9ebc3801" xsi:nil="true"/>
    <SCN0000552 xmlns="c68162f5-5292-4b4e-a453-381c9ebc3801">2016-11-25T09:56:26+00:00</SCN0000552>
    <SCN0000531 xmlns="c68162f5-5292-4b4e-a453-381c9ebc3801">Nee</SCN0000531>
    <SCN0000035 xmlns="c68162f5-5292-4b4e-a453-381c9ebc3801">Dit werkproces wordt intern getriggerd</SCN0000035>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07 xmlns="c68162f5-5292-4b4e-a453-381c9ebc3801" xsi:nil="true"/>
    <SCN0000526 xmlns="c68162f5-5292-4b4e-a453-381c9ebc3801">Bewaren</SCN0000526>
    <SCN0000077 xmlns="c68162f5-5292-4b4e-a453-381c9ebc3801" xsi:nil="true"/>
    <SCN0000051 xmlns="c68162f5-5292-4b4e-a453-381c9ebc3801" xsi:nil="true"/>
    <SCN0000072 xmlns="c68162f5-5292-4b4e-a453-381c9ebc3801" xsi:nil="true"/>
    <VN00000115 xmlns="c68162f5-5292-4b4e-a453-381c9ebc3801">Ja</VN00000115>
    <SCN0000102 xmlns="c68162f5-5292-4b4e-a453-381c9ebc3801" xsi:nil="true"/>
    <SCN0000123 xmlns="c68162f5-5292-4b4e-a453-381c9ebc3801">Lokaal</SCN0000123>
    <SCNE000527 xmlns="c68162f5-5292-4b4e-a453-381c9ebc3801">Werkdag</SCNE000527>
    <SGC0001002 xmlns="c68162f5-5292-4b4e-a453-381c9ebc3801">Ja</SGC0001002>
    <VN00000017 xmlns="c68162f5-5292-4b4e-a453-381c9ebc3801">Bericht</VN00000017>
    <SCN0000516 xmlns="c68162f5-5292-4b4e-a453-381c9ebc3801">Verslag</SCN0000516>
    <SCN0000067 xmlns="c68162f5-5292-4b4e-a453-381c9ebc3801" xsi:nil="true"/>
    <SCN0000113 xmlns="c68162f5-5292-4b4e-a453-381c9ebc3801" xsi:nil="true"/>
    <SCN0000537 xmlns="c68162f5-5292-4b4e-a453-381c9ebc3801">Nee</SCN0000537>
    <SCNW000527 xmlns="c68162f5-5292-4b4e-a453-381c9ebc3801" xsi:nil="true"/>
    <SCNW000056 xmlns="c68162f5-5292-4b4e-a453-381c9ebc3801" xsi:nil="true"/>
    <SCN0000521 xmlns="c68162f5-5292-4b4e-a453-381c9ebc3801" xsi:nil="true"/>
    <VN00000109 xmlns="c68162f5-5292-4b4e-a453-381c9ebc3801" xsi:nil="true"/>
    <SCN0000540 xmlns="c68162f5-5292-4b4e-a453-381c9ebc3801" xsi:nil="true"/>
    <SCNW000055 xmlns="c68162f5-5292-4b4e-a453-381c9ebc3801" xsi:nil="true"/>
    <SCN0000535 xmlns="c68162f5-5292-4b4e-a453-381c9ebc3801" xsi:nil="true"/>
    <SCNW000054 xmlns="c68162f5-5292-4b4e-a453-381c9ebc3801" xsi:nil="true"/>
    <SCN0000523 xmlns="c68162f5-5292-4b4e-a453-381c9ebc3801" xsi:nil="true"/>
    <SCN0000534 xmlns="c68162f5-5292-4b4e-a453-381c9ebc3801" xsi:nil="true"/>
    <Dossiervernietigingsjaar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VN00000104 xmlns="c68162f5-5292-4b4e-a453-381c9ebc3801" xsi:nil="true"/>
    <VN00000087 xmlns="c68162f5-5292-4b4e-a453-381c9ebc3801" xsi:nil="true"/>
    <SCN0000517 xmlns="c68162f5-5292-4b4e-a453-381c9ebc3801" xsi:nil="true"/>
    <SCNW000052 xmlns="c68162f5-5292-4b4e-a453-381c9ebc380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2.xml><?xml version="1.0" encoding="utf-8"?>
<ds:datastoreItem xmlns:ds="http://schemas.openxmlformats.org/officeDocument/2006/customXml" ds:itemID="{A7D1DB60-7606-4120-9FB1-2429A2075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E23E2D-DE4E-4A59-9230-64A047DE77D4}">
  <ds:schemaRefs>
    <ds:schemaRef ds:uri="http://purl.org/dc/elements/1.1/"/>
    <ds:schemaRef ds:uri="http://purl.org/dc/terms/"/>
    <ds:schemaRef ds:uri="73994987-8afb-4097-933a-48f6a9c3832a"/>
    <ds:schemaRef ds:uri="http://schemas.econnect.nl/"/>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83876c1c-166c-4d1e-9ba2-f9a5c60c538e"/>
    <ds:schemaRef ds:uri="http://schemas.microsoft.com/office/2006/metadata/properties"/>
    <ds:schemaRef ds:uri="http://purl.org/dc/dcmitype/"/>
    <ds:schemaRef ds:uri="c68162f5-5292-4b4e-a453-381c9ebc3801"/>
  </ds:schemaRefs>
</ds:datastoreItem>
</file>

<file path=customXml/itemProps4.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5.xml><?xml version="1.0" encoding="utf-8"?>
<ds:datastoreItem xmlns:ds="http://schemas.openxmlformats.org/officeDocument/2006/customXml" ds:itemID="{F658C9A5-F6D6-4ED1-AAD2-3692D05663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Blanc.dotx</Template>
  <TotalTime>9</TotalTime>
  <Pages>2</Pages>
  <Words>219</Words>
  <Characters>1210</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Freeke, Emma</cp:lastModifiedBy>
  <cp:revision>5</cp:revision>
  <cp:lastPrinted>2007-08-23T11:30:00Z</cp:lastPrinted>
  <dcterms:created xsi:type="dcterms:W3CDTF">2023-06-05T13:53:00Z</dcterms:created>
  <dcterms:modified xsi:type="dcterms:W3CDTF">2025-01-29T10:29:00Z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0x0101007A6E4A62A1A34FCBB5DB597108C1AEB00039040D6211D8C44C867DF9F4C41B896C005FDD2451D650344294BFBBFB1BB08CD5</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2024-09-24T22:00:00Z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1049</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Europese aanbesteding Integriteit</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837c5084-eca8-4bad-8d21-d7241d444115</vt:lpwstr>
  </property>
  <property fmtid="{D5CDD505-2E9C-101B-9397-08002B2CF9AE}" pid="101" name="COADocumenttype">
    <vt:lpwstr>Bijlage bij offerte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ies>
</file>