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1ACD" w14:textId="38E5619E" w:rsidR="00EA26C9" w:rsidRPr="00EA26C9" w:rsidRDefault="00EA26C9" w:rsidP="00DE396E">
      <w:pPr>
        <w:pStyle w:val="BasistekstVRU"/>
        <w:rPr>
          <w:b/>
          <w:bCs/>
          <w:color w:val="FF0000"/>
          <w:sz w:val="32"/>
          <w:szCs w:val="32"/>
        </w:rPr>
      </w:pPr>
      <w:r w:rsidRPr="00EA26C9">
        <w:rPr>
          <w:b/>
          <w:bCs/>
          <w:color w:val="FF0000"/>
          <w:sz w:val="32"/>
          <w:szCs w:val="32"/>
        </w:rPr>
        <w:t>Invulformulier 8</w:t>
      </w:r>
    </w:p>
    <w:p w14:paraId="7FE64CD5" w14:textId="009D15C4" w:rsidR="00EA26C9" w:rsidRDefault="00CF592F" w:rsidP="00DE396E">
      <w:pPr>
        <w:pStyle w:val="BasistekstVRU"/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1DC5A1FC" wp14:editId="41E412E5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5B5A691" wp14:editId="04C3FE8B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6D954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6E08C341" wp14:editId="61378D9F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78AE4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B40F417" wp14:editId="75E0DC56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1C88A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stijlmetopmaakgroenVRU"/>
        <w:tblW w:w="0" w:type="auto"/>
        <w:tblLook w:val="04A0" w:firstRow="1" w:lastRow="0" w:firstColumn="1" w:lastColumn="0" w:noHBand="0" w:noVBand="1"/>
      </w:tblPr>
      <w:tblGrid>
        <w:gridCol w:w="4407"/>
        <w:gridCol w:w="4408"/>
      </w:tblGrid>
      <w:tr w:rsidR="00EA26C9" w14:paraId="771F56BC" w14:textId="77777777" w:rsidTr="00EA2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7" w:type="dxa"/>
          </w:tcPr>
          <w:p w14:paraId="4946A53B" w14:textId="104CDB07" w:rsidR="00EA26C9" w:rsidRDefault="00EA26C9" w:rsidP="00DE396E">
            <w:pPr>
              <w:pStyle w:val="BasistekstVRU"/>
            </w:pPr>
            <w:r>
              <w:t xml:space="preserve">Prijs t.b.v. 360 graden camera  </w:t>
            </w:r>
          </w:p>
        </w:tc>
        <w:tc>
          <w:tcPr>
            <w:tcW w:w="4408" w:type="dxa"/>
          </w:tcPr>
          <w:p w14:paraId="363DACEA" w14:textId="2558A585" w:rsidR="00EA26C9" w:rsidRDefault="00EA26C9" w:rsidP="00DE396E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€</w:t>
            </w:r>
          </w:p>
        </w:tc>
      </w:tr>
    </w:tbl>
    <w:p w14:paraId="439DF4D0" w14:textId="6BF3B7FD" w:rsidR="00CF65F8" w:rsidRDefault="00CF65F8" w:rsidP="00DE396E">
      <w:pPr>
        <w:pStyle w:val="BasistekstVRU"/>
      </w:pPr>
    </w:p>
    <w:p w14:paraId="2FF6F4A9" w14:textId="77777777" w:rsidR="00EA26C9" w:rsidRDefault="00EA26C9" w:rsidP="00DE396E">
      <w:pPr>
        <w:pStyle w:val="BasistekstVRU"/>
      </w:pPr>
    </w:p>
    <w:sectPr w:rsidR="00EA26C9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0B91" w14:textId="77777777" w:rsidR="00EA26C9" w:rsidRDefault="00EA26C9" w:rsidP="007910B2">
      <w:pPr>
        <w:spacing w:line="240" w:lineRule="auto"/>
      </w:pPr>
      <w:r>
        <w:separator/>
      </w:r>
    </w:p>
  </w:endnote>
  <w:endnote w:type="continuationSeparator" w:id="0">
    <w:p w14:paraId="2D78E39A" w14:textId="77777777" w:rsidR="00EA26C9" w:rsidRDefault="00EA26C9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7A01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717018D5" w14:textId="77777777" w:rsidTr="00060370">
      <w:tc>
        <w:tcPr>
          <w:tcW w:w="1417" w:type="dxa"/>
        </w:tcPr>
        <w:p w14:paraId="0B5C5D33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7475A321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6E336814" w14:textId="77777777" w:rsidTr="007B6922">
      <w:tc>
        <w:tcPr>
          <w:tcW w:w="1417" w:type="dxa"/>
        </w:tcPr>
        <w:p w14:paraId="081D7C3A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452CAB25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712D" w14:textId="77777777" w:rsidR="00EA26C9" w:rsidRDefault="00EA26C9" w:rsidP="007910B2">
      <w:pPr>
        <w:spacing w:line="240" w:lineRule="auto"/>
      </w:pPr>
      <w:r>
        <w:separator/>
      </w:r>
    </w:p>
  </w:footnote>
  <w:footnote w:type="continuationSeparator" w:id="0">
    <w:p w14:paraId="3EA3FEA0" w14:textId="77777777" w:rsidR="00EA26C9" w:rsidRDefault="00EA26C9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0884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735B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4362DE30" wp14:editId="42F2BE64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435029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57ECBD4" wp14:editId="1C5E8B7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808E5B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6276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7219FD78" wp14:editId="6A1DD43C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1563F484" wp14:editId="36A822F4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5A98AE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C9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2BE1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813D4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A26C9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08E11A"/>
  <w15:chartTrackingRefBased/>
  <w15:docId w15:val="{8EAFF1EF-0D31-4E9B-8608-27B1ED56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5309E2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2025-02-20T07:15:00Z</dcterms:created>
  <dcterms:modified xsi:type="dcterms:W3CDTF">2025-02-20T07:17:00Z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