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2" ma:contentTypeDescription="Een nieuw document maken." ma:contentTypeScope="" ma:versionID="e78dafef849b45c2429bb98ecee8d77c">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e56b8711bc6de7517152b3f973346772"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D401FD01-FD61-4775-9FC8-F8A707254B24}"/>
</file>

<file path=customXml/itemProps4.xml><?xml version="1.0" encoding="utf-8"?>
<ds:datastoreItem xmlns:ds="http://schemas.openxmlformats.org/officeDocument/2006/customXml" ds:itemID="{8E56C0FB-DDA5-4748-A1F8-95CF700D87AD}"/>
</file>

<file path=customXml/itemProps5.xml><?xml version="1.0" encoding="utf-8"?>
<ds:datastoreItem xmlns:ds="http://schemas.openxmlformats.org/officeDocument/2006/customXml" ds:itemID="{4CBAA9B4-426E-4369-BD82-738A1F1D53F1}"/>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152000</vt:r8>
  </property>
</Properties>
</file>