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84EFCB" w14:textId="77777777" w:rsidR="00E43A2E" w:rsidRPr="00C418EE" w:rsidRDefault="00E43A2E" w:rsidP="008F04D3">
      <w:pPr>
        <w:pStyle w:val="paragraph"/>
        <w:spacing w:before="0" w:beforeAutospacing="0" w:after="0" w:afterAutospacing="0" w:line="280" w:lineRule="atLeast"/>
        <w:jc w:val="center"/>
        <w:textAlignment w:val="baseline"/>
        <w:rPr>
          <w:rStyle w:val="normaltextrun"/>
          <w:rFonts w:ascii="Arial" w:hAnsi="Arial"/>
          <w:b/>
          <w:bCs/>
          <w:sz w:val="32"/>
          <w:szCs w:val="32"/>
        </w:rPr>
      </w:pPr>
    </w:p>
    <w:p w14:paraId="242B31B2" w14:textId="77777777" w:rsidR="001752DC" w:rsidRPr="00C418EE" w:rsidRDefault="001752DC" w:rsidP="008F04D3">
      <w:pPr>
        <w:pStyle w:val="paragraph"/>
        <w:spacing w:before="0" w:beforeAutospacing="0" w:after="0" w:afterAutospacing="0" w:line="280" w:lineRule="atLeast"/>
        <w:jc w:val="center"/>
        <w:textAlignment w:val="baseline"/>
        <w:rPr>
          <w:rStyle w:val="normaltextrun"/>
          <w:rFonts w:ascii="Arial" w:hAnsi="Arial"/>
          <w:b/>
          <w:bCs/>
          <w:sz w:val="32"/>
          <w:szCs w:val="32"/>
        </w:rPr>
      </w:pPr>
    </w:p>
    <w:p w14:paraId="3B5E99A1" w14:textId="77777777" w:rsidR="007973FD" w:rsidRPr="00C418EE" w:rsidRDefault="007973FD" w:rsidP="008F04D3">
      <w:pPr>
        <w:pStyle w:val="paragraph"/>
        <w:spacing w:before="0" w:beforeAutospacing="0" w:after="0" w:afterAutospacing="0" w:line="280" w:lineRule="atLeast"/>
        <w:jc w:val="center"/>
        <w:textAlignment w:val="baseline"/>
        <w:rPr>
          <w:rStyle w:val="normaltextrun"/>
          <w:rFonts w:ascii="Arial" w:hAnsi="Arial"/>
          <w:b/>
          <w:bCs/>
          <w:sz w:val="32"/>
          <w:szCs w:val="32"/>
        </w:rPr>
      </w:pPr>
    </w:p>
    <w:p w14:paraId="19CB3B91" w14:textId="3BE99CC8" w:rsidR="00031302" w:rsidRDefault="00675A4F" w:rsidP="008C716C">
      <w:pPr>
        <w:jc w:val="center"/>
        <w:rPr>
          <w:color w:val="2F5496" w:themeColor="accent5" w:themeShade="BF"/>
          <w:sz w:val="56"/>
          <w:szCs w:val="56"/>
        </w:rPr>
      </w:pPr>
      <w:r w:rsidRPr="00C418EE">
        <w:rPr>
          <w:color w:val="2F5496" w:themeColor="accent5" w:themeShade="BF"/>
          <w:sz w:val="56"/>
          <w:szCs w:val="56"/>
        </w:rPr>
        <w:t>B</w:t>
      </w:r>
      <w:r w:rsidR="008E5819">
        <w:rPr>
          <w:color w:val="2F5496" w:themeColor="accent5" w:themeShade="BF"/>
          <w:sz w:val="56"/>
          <w:szCs w:val="56"/>
        </w:rPr>
        <w:t>ijlage 1</w:t>
      </w:r>
      <w:r w:rsidR="006D5BEF">
        <w:rPr>
          <w:color w:val="2F5496" w:themeColor="accent5" w:themeShade="BF"/>
          <w:sz w:val="56"/>
          <w:szCs w:val="56"/>
        </w:rPr>
        <w:t>5</w:t>
      </w:r>
      <w:r w:rsidR="008E5819">
        <w:rPr>
          <w:color w:val="2F5496" w:themeColor="accent5" w:themeShade="BF"/>
          <w:sz w:val="56"/>
          <w:szCs w:val="56"/>
        </w:rPr>
        <w:t xml:space="preserve"> </w:t>
      </w:r>
    </w:p>
    <w:p w14:paraId="677B3FA0" w14:textId="77777777" w:rsidR="00031302" w:rsidRDefault="008E5819" w:rsidP="008C716C">
      <w:pPr>
        <w:jc w:val="center"/>
        <w:rPr>
          <w:color w:val="2F5496" w:themeColor="accent5" w:themeShade="BF"/>
          <w:sz w:val="56"/>
          <w:szCs w:val="56"/>
        </w:rPr>
      </w:pPr>
      <w:r>
        <w:rPr>
          <w:color w:val="2F5496" w:themeColor="accent5" w:themeShade="BF"/>
          <w:sz w:val="56"/>
          <w:szCs w:val="56"/>
        </w:rPr>
        <w:t>–</w:t>
      </w:r>
    </w:p>
    <w:p w14:paraId="16B7A828" w14:textId="01BC9D42" w:rsidR="008E5819" w:rsidRDefault="008E5819" w:rsidP="008C716C">
      <w:pPr>
        <w:jc w:val="center"/>
        <w:rPr>
          <w:color w:val="2F5496" w:themeColor="accent5" w:themeShade="BF"/>
          <w:sz w:val="56"/>
          <w:szCs w:val="56"/>
        </w:rPr>
      </w:pPr>
      <w:r>
        <w:rPr>
          <w:color w:val="2F5496" w:themeColor="accent5" w:themeShade="BF"/>
          <w:sz w:val="56"/>
          <w:szCs w:val="56"/>
        </w:rPr>
        <w:t xml:space="preserve"> </w:t>
      </w:r>
      <w:r w:rsidR="006D5BEF">
        <w:rPr>
          <w:color w:val="2F5496" w:themeColor="accent5" w:themeShade="BF"/>
          <w:sz w:val="56"/>
          <w:szCs w:val="56"/>
        </w:rPr>
        <w:t>Format functieprofiel Sleutelfunctionaris</w:t>
      </w:r>
    </w:p>
    <w:p w14:paraId="4490060C" w14:textId="77777777" w:rsidR="008E5819" w:rsidRDefault="008E5819" w:rsidP="008C716C">
      <w:pPr>
        <w:jc w:val="center"/>
        <w:rPr>
          <w:color w:val="2F5496" w:themeColor="accent5" w:themeShade="BF"/>
          <w:sz w:val="56"/>
          <w:szCs w:val="56"/>
        </w:rPr>
      </w:pPr>
    </w:p>
    <w:p w14:paraId="76F174B0" w14:textId="77777777" w:rsidR="00E720F9" w:rsidRDefault="00E720F9" w:rsidP="008C716C">
      <w:pPr>
        <w:jc w:val="center"/>
        <w:rPr>
          <w:color w:val="2F5496" w:themeColor="accent5" w:themeShade="BF"/>
          <w:sz w:val="56"/>
          <w:szCs w:val="56"/>
        </w:rPr>
      </w:pPr>
    </w:p>
    <w:p w14:paraId="0111FF43" w14:textId="77777777" w:rsidR="00E720F9" w:rsidRDefault="00E720F9" w:rsidP="008C716C">
      <w:pPr>
        <w:jc w:val="center"/>
        <w:rPr>
          <w:color w:val="2F5496" w:themeColor="accent5" w:themeShade="BF"/>
          <w:sz w:val="56"/>
          <w:szCs w:val="56"/>
        </w:rPr>
      </w:pPr>
    </w:p>
    <w:p w14:paraId="054FAA32" w14:textId="056D9567" w:rsidR="007973FD" w:rsidRPr="00463CA9" w:rsidRDefault="00E720F9" w:rsidP="008C716C">
      <w:pPr>
        <w:jc w:val="center"/>
        <w:rPr>
          <w:color w:val="2F5496" w:themeColor="accent5" w:themeShade="BF"/>
          <w:sz w:val="32"/>
          <w:szCs w:val="32"/>
        </w:rPr>
      </w:pPr>
      <w:r w:rsidRPr="00463CA9">
        <w:rPr>
          <w:color w:val="2F5496" w:themeColor="accent5" w:themeShade="BF"/>
          <w:sz w:val="32"/>
          <w:szCs w:val="32"/>
        </w:rPr>
        <w:t>Europ</w:t>
      </w:r>
      <w:r w:rsidR="007973FD" w:rsidRPr="00463CA9">
        <w:rPr>
          <w:color w:val="2F5496" w:themeColor="accent5" w:themeShade="BF"/>
          <w:sz w:val="32"/>
          <w:szCs w:val="32"/>
        </w:rPr>
        <w:t xml:space="preserve">ese </w:t>
      </w:r>
      <w:r w:rsidR="330A5D47" w:rsidRPr="00463CA9">
        <w:rPr>
          <w:color w:val="2F5496" w:themeColor="accent5" w:themeShade="BF"/>
          <w:sz w:val="32"/>
          <w:szCs w:val="32"/>
        </w:rPr>
        <w:t>openbare</w:t>
      </w:r>
      <w:r w:rsidR="00184A0C" w:rsidRPr="00463CA9">
        <w:rPr>
          <w:color w:val="2F5496" w:themeColor="accent5" w:themeShade="BF"/>
          <w:sz w:val="32"/>
          <w:szCs w:val="32"/>
        </w:rPr>
        <w:t xml:space="preserve"> </w:t>
      </w:r>
      <w:r w:rsidR="007973FD" w:rsidRPr="00463CA9">
        <w:rPr>
          <w:color w:val="2F5496" w:themeColor="accent5" w:themeShade="BF"/>
          <w:sz w:val="32"/>
          <w:szCs w:val="32"/>
        </w:rPr>
        <w:t>a</w:t>
      </w:r>
      <w:r w:rsidR="00B977C5" w:rsidRPr="00463CA9">
        <w:rPr>
          <w:color w:val="2F5496" w:themeColor="accent5" w:themeShade="BF"/>
          <w:sz w:val="32"/>
          <w:szCs w:val="32"/>
        </w:rPr>
        <w:t>a</w:t>
      </w:r>
      <w:r w:rsidR="007973FD" w:rsidRPr="00463CA9">
        <w:rPr>
          <w:color w:val="2F5496" w:themeColor="accent5" w:themeShade="BF"/>
          <w:sz w:val="32"/>
          <w:szCs w:val="32"/>
        </w:rPr>
        <w:t>nbesteding</w:t>
      </w:r>
    </w:p>
    <w:p w14:paraId="57ACBC71" w14:textId="77777777" w:rsidR="00B977C5" w:rsidRPr="00C418EE" w:rsidRDefault="00B977C5" w:rsidP="008C716C">
      <w:pPr>
        <w:jc w:val="center"/>
        <w:rPr>
          <w:b/>
          <w:bCs/>
          <w:color w:val="2F5496" w:themeColor="accent5" w:themeShade="BF"/>
          <w:sz w:val="56"/>
          <w:szCs w:val="56"/>
          <w:highlight w:val="yellow"/>
        </w:rPr>
      </w:pPr>
    </w:p>
    <w:p w14:paraId="4477AD79" w14:textId="77777777" w:rsidR="008C716C" w:rsidRPr="00C418EE" w:rsidRDefault="008C716C" w:rsidP="008C716C">
      <w:pPr>
        <w:jc w:val="center"/>
        <w:rPr>
          <w:b/>
          <w:bCs/>
          <w:color w:val="2F5496" w:themeColor="accent5" w:themeShade="BF"/>
          <w:sz w:val="56"/>
          <w:szCs w:val="56"/>
          <w:highlight w:val="yellow"/>
        </w:rPr>
      </w:pPr>
    </w:p>
    <w:p w14:paraId="41B3190E" w14:textId="2DBD7135" w:rsidR="007973FD" w:rsidRPr="00463CA9" w:rsidRDefault="007A7B79" w:rsidP="008C716C">
      <w:pPr>
        <w:jc w:val="center"/>
        <w:rPr>
          <w:b/>
          <w:bCs/>
          <w:color w:val="2F5496" w:themeColor="accent5" w:themeShade="BF"/>
          <w:sz w:val="72"/>
          <w:szCs w:val="72"/>
        </w:rPr>
      </w:pPr>
      <w:r w:rsidRPr="00463CA9">
        <w:rPr>
          <w:b/>
          <w:bCs/>
          <w:color w:val="2F5496" w:themeColor="accent5" w:themeShade="BF"/>
          <w:sz w:val="72"/>
          <w:szCs w:val="72"/>
        </w:rPr>
        <w:t>ERP-</w:t>
      </w:r>
      <w:proofErr w:type="spellStart"/>
      <w:r w:rsidRPr="00463CA9">
        <w:rPr>
          <w:b/>
          <w:bCs/>
          <w:color w:val="2F5496" w:themeColor="accent5" w:themeShade="BF"/>
          <w:sz w:val="72"/>
          <w:szCs w:val="72"/>
        </w:rPr>
        <w:t>Core</w:t>
      </w:r>
      <w:proofErr w:type="spellEnd"/>
    </w:p>
    <w:p w14:paraId="2537FBBA" w14:textId="77777777" w:rsidR="008C716C" w:rsidRPr="00C418EE" w:rsidRDefault="008C716C" w:rsidP="008C716C">
      <w:pPr>
        <w:jc w:val="center"/>
        <w:rPr>
          <w:color w:val="2F5496" w:themeColor="accent5" w:themeShade="BF"/>
          <w:sz w:val="20"/>
        </w:rPr>
      </w:pPr>
    </w:p>
    <w:p w14:paraId="0ED4F978" w14:textId="651E9855" w:rsidR="007973FD" w:rsidRPr="00C418EE" w:rsidRDefault="008C716C" w:rsidP="008C716C">
      <w:pPr>
        <w:jc w:val="center"/>
        <w:rPr>
          <w:color w:val="2F5496" w:themeColor="accent5" w:themeShade="BF"/>
          <w:sz w:val="20"/>
        </w:rPr>
      </w:pPr>
      <w:r w:rsidRPr="00C418EE">
        <w:rPr>
          <w:color w:val="2F5496" w:themeColor="accent5" w:themeShade="BF"/>
          <w:sz w:val="20"/>
        </w:rPr>
        <w:t>t</w:t>
      </w:r>
      <w:r w:rsidR="007973FD" w:rsidRPr="00C418EE">
        <w:rPr>
          <w:color w:val="2F5496" w:themeColor="accent5" w:themeShade="BF"/>
          <w:sz w:val="20"/>
        </w:rPr>
        <w:t>en behoeve van het Kadaster</w:t>
      </w:r>
    </w:p>
    <w:p w14:paraId="2E86EB52" w14:textId="08FE79CA" w:rsidR="001752DC" w:rsidRPr="00C418EE" w:rsidRDefault="001752DC" w:rsidP="008F04D3">
      <w:pPr>
        <w:jc w:val="center"/>
      </w:pPr>
    </w:p>
    <w:p w14:paraId="2592FB6C" w14:textId="12C42B30" w:rsidR="001752DC" w:rsidRPr="00C418EE" w:rsidRDefault="001752DC" w:rsidP="008F04D3">
      <w:pPr>
        <w:jc w:val="center"/>
      </w:pPr>
    </w:p>
    <w:p w14:paraId="0AB998D2" w14:textId="0D28759A" w:rsidR="001752DC" w:rsidRPr="00C418EE" w:rsidRDefault="001752DC" w:rsidP="008F04D3">
      <w:pPr>
        <w:jc w:val="center"/>
      </w:pPr>
    </w:p>
    <w:p w14:paraId="64344918" w14:textId="44E507BE" w:rsidR="001752DC" w:rsidRPr="00C418EE" w:rsidRDefault="001752DC" w:rsidP="008F04D3">
      <w:pPr>
        <w:jc w:val="center"/>
      </w:pPr>
    </w:p>
    <w:p w14:paraId="2166DEB0" w14:textId="0279D78A" w:rsidR="001752DC" w:rsidRPr="00C418EE" w:rsidRDefault="001752DC" w:rsidP="008F04D3">
      <w:pPr>
        <w:jc w:val="center"/>
      </w:pPr>
    </w:p>
    <w:p w14:paraId="174E7532" w14:textId="37F2AB26" w:rsidR="001752DC" w:rsidRPr="00C418EE" w:rsidRDefault="001752DC" w:rsidP="008F04D3">
      <w:pPr>
        <w:jc w:val="center"/>
      </w:pPr>
    </w:p>
    <w:p w14:paraId="739CB32F" w14:textId="5D92FEDE" w:rsidR="001752DC" w:rsidRPr="00C418EE" w:rsidRDefault="001752DC" w:rsidP="008F04D3">
      <w:pPr>
        <w:jc w:val="center"/>
      </w:pPr>
    </w:p>
    <w:p w14:paraId="6B4880F5" w14:textId="57882FF0" w:rsidR="001752DC" w:rsidRPr="00C418EE" w:rsidRDefault="001752DC" w:rsidP="008F04D3">
      <w:pPr>
        <w:jc w:val="center"/>
      </w:pPr>
    </w:p>
    <w:p w14:paraId="1EA3EA9F" w14:textId="77777777" w:rsidR="001752DC" w:rsidRPr="00C418EE" w:rsidRDefault="001752DC" w:rsidP="008F04D3">
      <w:pPr>
        <w:jc w:val="center"/>
      </w:pPr>
    </w:p>
    <w:p w14:paraId="069385CB" w14:textId="7AFB658F" w:rsidR="001752DC" w:rsidRPr="00C418EE" w:rsidRDefault="0013012A" w:rsidP="008F04D3">
      <w:pPr>
        <w:rPr>
          <w:sz w:val="32"/>
          <w:szCs w:val="32"/>
        </w:rPr>
      </w:pPr>
      <w:r w:rsidRPr="00C418EE">
        <w:rPr>
          <w:sz w:val="32"/>
          <w:szCs w:val="32"/>
        </w:rPr>
        <w:br w:type="page"/>
      </w:r>
    </w:p>
    <w:p w14:paraId="5FABEB0E" w14:textId="77777777" w:rsidR="00035757" w:rsidRPr="00035757" w:rsidRDefault="00035757" w:rsidP="00035757">
      <w:pPr>
        <w:spacing w:line="240" w:lineRule="atLeast"/>
        <w:contextualSpacing/>
        <w:jc w:val="center"/>
        <w:rPr>
          <w:b/>
        </w:rPr>
      </w:pPr>
      <w:r w:rsidRPr="00035757">
        <w:rPr>
          <w:b/>
        </w:rPr>
        <w:lastRenderedPageBreak/>
        <w:t>Format functieprofiel</w:t>
      </w:r>
    </w:p>
    <w:p w14:paraId="616557B2" w14:textId="77777777" w:rsidR="00035757" w:rsidRPr="00035757" w:rsidRDefault="00035757" w:rsidP="00035757">
      <w:pPr>
        <w:spacing w:line="240" w:lineRule="atLeast"/>
        <w:contextualSpacing/>
        <w:jc w:val="center"/>
        <w:rPr>
          <w:b/>
        </w:rPr>
      </w:pPr>
      <w:r w:rsidRPr="00035757">
        <w:rPr>
          <w:b/>
        </w:rPr>
        <w:t>(per Sleutelfunctionaris indienen)</w:t>
      </w:r>
    </w:p>
    <w:p w14:paraId="07E22447" w14:textId="77777777" w:rsidR="00035757" w:rsidRPr="00035757" w:rsidRDefault="00035757" w:rsidP="00035757">
      <w:pPr>
        <w:spacing w:line="240" w:lineRule="atLeast"/>
        <w:contextualSpacing/>
        <w:rPr>
          <w:b/>
        </w:rPr>
      </w:pPr>
    </w:p>
    <w:p w14:paraId="09967EC1" w14:textId="77777777" w:rsidR="00035757" w:rsidRPr="00035757" w:rsidRDefault="00035757" w:rsidP="00035757">
      <w:pPr>
        <w:spacing w:line="240" w:lineRule="atLeast"/>
        <w:contextualSpacing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035757" w:rsidRPr="00035757" w14:paraId="37C840D7" w14:textId="77777777" w:rsidTr="00DF0DAC">
        <w:tc>
          <w:tcPr>
            <w:tcW w:w="9210" w:type="dxa"/>
            <w:shd w:val="clear" w:color="auto" w:fill="1F497D"/>
            <w:vAlign w:val="center"/>
          </w:tcPr>
          <w:p w14:paraId="6D89661C" w14:textId="77777777" w:rsidR="00035757" w:rsidRPr="00035757" w:rsidRDefault="00035757" w:rsidP="00035757">
            <w:pPr>
              <w:spacing w:line="240" w:lineRule="atLeast"/>
              <w:contextualSpacing/>
              <w:rPr>
                <w:b/>
                <w:color w:val="FFFFFF"/>
              </w:rPr>
            </w:pPr>
          </w:p>
          <w:p w14:paraId="4B1F429F" w14:textId="12197F5C" w:rsidR="00035757" w:rsidRPr="00035757" w:rsidRDefault="00035757" w:rsidP="00035757">
            <w:pPr>
              <w:spacing w:line="240" w:lineRule="atLeast"/>
              <w:contextualSpacing/>
              <w:rPr>
                <w:b/>
                <w:color w:val="FFFFFF"/>
              </w:rPr>
            </w:pPr>
            <w:r w:rsidRPr="00035757">
              <w:rPr>
                <w:b/>
                <w:color w:val="FFFFFF"/>
              </w:rPr>
              <w:t xml:space="preserve">Model </w:t>
            </w:r>
            <w:r w:rsidR="00513D92">
              <w:rPr>
                <w:b/>
                <w:color w:val="FFFFFF"/>
              </w:rPr>
              <w:t>G6</w:t>
            </w:r>
            <w:r w:rsidRPr="00035757">
              <w:rPr>
                <w:b/>
                <w:color w:val="FFFFFF"/>
              </w:rPr>
              <w:t>: Functieprofiel</w:t>
            </w:r>
          </w:p>
          <w:p w14:paraId="094BB0BF" w14:textId="77777777" w:rsidR="00035757" w:rsidRPr="00035757" w:rsidRDefault="00035757" w:rsidP="00035757">
            <w:pPr>
              <w:spacing w:line="240" w:lineRule="atLeast"/>
              <w:contextualSpacing/>
              <w:rPr>
                <w:b/>
              </w:rPr>
            </w:pPr>
          </w:p>
        </w:tc>
      </w:tr>
    </w:tbl>
    <w:p w14:paraId="186C4D74" w14:textId="77777777" w:rsidR="00035757" w:rsidRPr="00035757" w:rsidRDefault="00035757" w:rsidP="00035757">
      <w:pPr>
        <w:spacing w:line="240" w:lineRule="atLeast"/>
        <w:contextualSpacing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6"/>
        <w:gridCol w:w="5855"/>
      </w:tblGrid>
      <w:tr w:rsidR="00035757" w:rsidRPr="00035757" w14:paraId="006DBC72" w14:textId="77777777" w:rsidTr="00DF0DAC">
        <w:tc>
          <w:tcPr>
            <w:tcW w:w="9210" w:type="dxa"/>
            <w:gridSpan w:val="2"/>
            <w:shd w:val="clear" w:color="auto" w:fill="1F497D"/>
          </w:tcPr>
          <w:p w14:paraId="0DE40A59" w14:textId="77777777" w:rsidR="00035757" w:rsidRPr="00035757" w:rsidRDefault="00035757" w:rsidP="00035757">
            <w:pPr>
              <w:spacing w:line="240" w:lineRule="atLeast"/>
              <w:contextualSpacing/>
              <w:rPr>
                <w:color w:val="FFFFFF"/>
              </w:rPr>
            </w:pPr>
            <w:r w:rsidRPr="00035757">
              <w:rPr>
                <w:color w:val="FFFFFF"/>
              </w:rPr>
              <w:t>Functieprofiel ………………………………………….</w:t>
            </w:r>
          </w:p>
        </w:tc>
      </w:tr>
      <w:tr w:rsidR="00035757" w:rsidRPr="00035757" w14:paraId="3255E729" w14:textId="77777777" w:rsidTr="00DF0DAC">
        <w:tc>
          <w:tcPr>
            <w:tcW w:w="3227" w:type="dxa"/>
          </w:tcPr>
          <w:p w14:paraId="0CE3192A" w14:textId="77777777" w:rsidR="00035757" w:rsidRPr="00035757" w:rsidRDefault="00035757" w:rsidP="00035757">
            <w:pPr>
              <w:spacing w:line="240" w:lineRule="atLeast"/>
              <w:contextualSpacing/>
            </w:pPr>
            <w:r w:rsidRPr="00035757">
              <w:t>Naam:</w:t>
            </w:r>
          </w:p>
        </w:tc>
        <w:tc>
          <w:tcPr>
            <w:tcW w:w="5983" w:type="dxa"/>
          </w:tcPr>
          <w:p w14:paraId="7F491920" w14:textId="77777777" w:rsidR="00035757" w:rsidRPr="00035757" w:rsidRDefault="00035757" w:rsidP="00035757">
            <w:pPr>
              <w:spacing w:line="240" w:lineRule="atLeast"/>
              <w:contextualSpacing/>
            </w:pPr>
          </w:p>
        </w:tc>
      </w:tr>
      <w:tr w:rsidR="00035757" w:rsidRPr="00035757" w14:paraId="360FEDD2" w14:textId="77777777" w:rsidTr="00DF0DAC">
        <w:tc>
          <w:tcPr>
            <w:tcW w:w="3227" w:type="dxa"/>
          </w:tcPr>
          <w:p w14:paraId="2491DBCD" w14:textId="77777777" w:rsidR="00035757" w:rsidRPr="00035757" w:rsidRDefault="00035757" w:rsidP="00035757">
            <w:pPr>
              <w:spacing w:line="240" w:lineRule="atLeast"/>
              <w:contextualSpacing/>
            </w:pPr>
            <w:r w:rsidRPr="00035757">
              <w:t>Functienaam binnen Project:</w:t>
            </w:r>
          </w:p>
        </w:tc>
        <w:tc>
          <w:tcPr>
            <w:tcW w:w="5983" w:type="dxa"/>
          </w:tcPr>
          <w:p w14:paraId="0AA9FB07" w14:textId="77777777" w:rsidR="00035757" w:rsidRPr="00035757" w:rsidRDefault="00035757" w:rsidP="00035757">
            <w:pPr>
              <w:spacing w:line="240" w:lineRule="atLeast"/>
              <w:contextualSpacing/>
            </w:pPr>
          </w:p>
        </w:tc>
      </w:tr>
      <w:tr w:rsidR="00035757" w:rsidRPr="00035757" w14:paraId="416A4EDA" w14:textId="77777777" w:rsidTr="00DF0DAC">
        <w:tc>
          <w:tcPr>
            <w:tcW w:w="3227" w:type="dxa"/>
          </w:tcPr>
          <w:p w14:paraId="1C23668F" w14:textId="77777777" w:rsidR="00035757" w:rsidRPr="00035757" w:rsidRDefault="00035757" w:rsidP="00035757">
            <w:pPr>
              <w:spacing w:line="240" w:lineRule="atLeast"/>
              <w:contextualSpacing/>
            </w:pPr>
            <w:r w:rsidRPr="00035757">
              <w:t>Korte beschrijving functie binnen Project:</w:t>
            </w:r>
          </w:p>
        </w:tc>
        <w:tc>
          <w:tcPr>
            <w:tcW w:w="5983" w:type="dxa"/>
          </w:tcPr>
          <w:p w14:paraId="15224A8D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5F92CB74" w14:textId="77777777" w:rsidR="00035757" w:rsidRPr="00035757" w:rsidRDefault="00035757" w:rsidP="00035757">
            <w:pPr>
              <w:spacing w:line="240" w:lineRule="atLeast"/>
              <w:contextualSpacing/>
              <w:rPr>
                <w:rFonts w:eastAsia="MS Mincho"/>
                <w:lang w:eastAsia="ja-JP"/>
              </w:rPr>
            </w:pPr>
          </w:p>
          <w:p w14:paraId="1D93FEE1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51A5BA21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5DE26D43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5286850C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0DAAF1CF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720B3A82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33D082CA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61365912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7D03F1A2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1B59DBD9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6153E162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69FA465D" w14:textId="77777777" w:rsidR="00035757" w:rsidRPr="00035757" w:rsidRDefault="00035757" w:rsidP="00035757">
            <w:pPr>
              <w:spacing w:line="240" w:lineRule="atLeast"/>
              <w:contextualSpacing/>
            </w:pPr>
          </w:p>
        </w:tc>
      </w:tr>
      <w:tr w:rsidR="00035757" w:rsidRPr="00035757" w14:paraId="6FFE7095" w14:textId="77777777" w:rsidTr="00DF0DAC">
        <w:tc>
          <w:tcPr>
            <w:tcW w:w="3227" w:type="dxa"/>
          </w:tcPr>
          <w:p w14:paraId="265FDEB5" w14:textId="77777777" w:rsidR="00035757" w:rsidRPr="00035757" w:rsidRDefault="00035757" w:rsidP="00035757">
            <w:pPr>
              <w:spacing w:line="240" w:lineRule="atLeast"/>
              <w:contextualSpacing/>
            </w:pPr>
            <w:r w:rsidRPr="00035757">
              <w:t>Opleiding en ervaring</w:t>
            </w:r>
          </w:p>
        </w:tc>
        <w:tc>
          <w:tcPr>
            <w:tcW w:w="5983" w:type="dxa"/>
          </w:tcPr>
          <w:p w14:paraId="46EF939B" w14:textId="77777777" w:rsidR="00035757" w:rsidRPr="00035757" w:rsidRDefault="00035757" w:rsidP="00035757">
            <w:pPr>
              <w:spacing w:line="240" w:lineRule="atLeast"/>
              <w:contextualSpacing/>
            </w:pPr>
          </w:p>
        </w:tc>
      </w:tr>
      <w:tr w:rsidR="00035757" w:rsidRPr="00035757" w14:paraId="29F97120" w14:textId="77777777" w:rsidTr="00DF0DAC">
        <w:tc>
          <w:tcPr>
            <w:tcW w:w="3227" w:type="dxa"/>
          </w:tcPr>
          <w:p w14:paraId="0F31E4B7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081FF934" w14:textId="77777777" w:rsidR="00035757" w:rsidRPr="00035757" w:rsidRDefault="00035757" w:rsidP="00035757">
            <w:pPr>
              <w:spacing w:line="240" w:lineRule="atLeast"/>
              <w:contextualSpacing/>
            </w:pPr>
            <w:r w:rsidRPr="00035757">
              <w:t>Foto</w:t>
            </w:r>
          </w:p>
          <w:p w14:paraId="4DA8069F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4212ED95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6B315594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5EACF08C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2B950659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0F2155DB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0CE77E04" w14:textId="77777777" w:rsidR="00035757" w:rsidRPr="00035757" w:rsidRDefault="00035757" w:rsidP="00035757">
            <w:pPr>
              <w:spacing w:line="240" w:lineRule="atLeast"/>
              <w:contextualSpacing/>
            </w:pPr>
          </w:p>
        </w:tc>
        <w:tc>
          <w:tcPr>
            <w:tcW w:w="5983" w:type="dxa"/>
          </w:tcPr>
          <w:p w14:paraId="27DA0F8F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7393ABF3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033882AA" w14:textId="77777777" w:rsidR="00035757" w:rsidRPr="00035757" w:rsidRDefault="00035757" w:rsidP="00035757">
            <w:pPr>
              <w:spacing w:line="240" w:lineRule="atLeast"/>
              <w:contextualSpacing/>
            </w:pPr>
          </w:p>
        </w:tc>
      </w:tr>
      <w:tr w:rsidR="00035757" w:rsidRPr="00035757" w14:paraId="1DF2F2D6" w14:textId="77777777" w:rsidTr="00DF0DAC">
        <w:tc>
          <w:tcPr>
            <w:tcW w:w="3227" w:type="dxa"/>
            <w:shd w:val="clear" w:color="auto" w:fill="DEEAF6" w:themeFill="accent1" w:themeFillTint="33"/>
          </w:tcPr>
          <w:p w14:paraId="6175A966" w14:textId="77777777" w:rsidR="00035757" w:rsidRPr="00035757" w:rsidRDefault="00035757" w:rsidP="00035757">
            <w:pPr>
              <w:spacing w:line="240" w:lineRule="atLeast"/>
              <w:contextualSpacing/>
            </w:pPr>
          </w:p>
        </w:tc>
        <w:tc>
          <w:tcPr>
            <w:tcW w:w="5983" w:type="dxa"/>
            <w:shd w:val="clear" w:color="auto" w:fill="DEEAF6" w:themeFill="accent1" w:themeFillTint="33"/>
          </w:tcPr>
          <w:p w14:paraId="79F0978D" w14:textId="77777777" w:rsidR="00035757" w:rsidRPr="00035757" w:rsidRDefault="00035757" w:rsidP="00035757">
            <w:pPr>
              <w:spacing w:line="240" w:lineRule="atLeast"/>
              <w:contextualSpacing/>
            </w:pPr>
          </w:p>
        </w:tc>
      </w:tr>
      <w:tr w:rsidR="00035757" w:rsidRPr="00035757" w14:paraId="3316A1AB" w14:textId="77777777" w:rsidTr="00DF0DAC">
        <w:tc>
          <w:tcPr>
            <w:tcW w:w="3227" w:type="dxa"/>
          </w:tcPr>
          <w:p w14:paraId="0C5AC3E7" w14:textId="77777777" w:rsidR="00035757" w:rsidRPr="00035757" w:rsidRDefault="00035757" w:rsidP="00035757">
            <w:pPr>
              <w:spacing w:line="240" w:lineRule="atLeast"/>
              <w:contextualSpacing/>
            </w:pPr>
            <w:r w:rsidRPr="00035757">
              <w:t xml:space="preserve">Plaatsvervanger Sleutelfunctionaris </w:t>
            </w:r>
          </w:p>
        </w:tc>
        <w:tc>
          <w:tcPr>
            <w:tcW w:w="5983" w:type="dxa"/>
          </w:tcPr>
          <w:p w14:paraId="111A2553" w14:textId="77777777" w:rsidR="00035757" w:rsidRPr="00035757" w:rsidRDefault="00035757" w:rsidP="00035757">
            <w:pPr>
              <w:spacing w:line="240" w:lineRule="atLeast"/>
              <w:contextualSpacing/>
            </w:pPr>
          </w:p>
        </w:tc>
      </w:tr>
      <w:tr w:rsidR="00035757" w:rsidRPr="00035757" w14:paraId="1A2F25CF" w14:textId="77777777" w:rsidTr="00DF0DAC">
        <w:tc>
          <w:tcPr>
            <w:tcW w:w="3227" w:type="dxa"/>
          </w:tcPr>
          <w:p w14:paraId="0644DFA9" w14:textId="77777777" w:rsidR="00035757" w:rsidRPr="00035757" w:rsidRDefault="00035757" w:rsidP="00035757">
            <w:pPr>
              <w:spacing w:line="240" w:lineRule="atLeast"/>
              <w:contextualSpacing/>
            </w:pPr>
            <w:r w:rsidRPr="00035757">
              <w:t>Opleiding en ervaring</w:t>
            </w:r>
          </w:p>
        </w:tc>
        <w:tc>
          <w:tcPr>
            <w:tcW w:w="5983" w:type="dxa"/>
          </w:tcPr>
          <w:p w14:paraId="1B451543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444D6E07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6982CF58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5A5943C6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2D89F6D8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20CF963C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56C34680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1C747A03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3B7992F1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4206F6D3" w14:textId="77777777" w:rsidR="00035757" w:rsidRPr="00035757" w:rsidRDefault="00035757" w:rsidP="00035757">
            <w:pPr>
              <w:spacing w:line="240" w:lineRule="atLeast"/>
              <w:contextualSpacing/>
            </w:pPr>
          </w:p>
          <w:p w14:paraId="2037DD3D" w14:textId="77777777" w:rsidR="00035757" w:rsidRPr="00035757" w:rsidRDefault="00035757" w:rsidP="00035757">
            <w:pPr>
              <w:spacing w:line="240" w:lineRule="atLeast"/>
              <w:contextualSpacing/>
            </w:pPr>
          </w:p>
        </w:tc>
      </w:tr>
    </w:tbl>
    <w:p w14:paraId="1DCA35F7" w14:textId="77777777" w:rsidR="00035757" w:rsidRPr="00035757" w:rsidRDefault="00035757" w:rsidP="00035757">
      <w:pPr>
        <w:autoSpaceDE w:val="0"/>
        <w:autoSpaceDN w:val="0"/>
        <w:spacing w:line="240" w:lineRule="atLeast"/>
        <w:contextualSpacing/>
      </w:pPr>
    </w:p>
    <w:p w14:paraId="3B607042" w14:textId="750FF248" w:rsidR="0043338D" w:rsidRPr="00035757" w:rsidRDefault="0043338D" w:rsidP="00035757">
      <w:pPr>
        <w:spacing w:line="240" w:lineRule="atLeast"/>
        <w:contextualSpacing/>
      </w:pPr>
    </w:p>
    <w:p w14:paraId="245C0940" w14:textId="77777777" w:rsidR="00133DEC" w:rsidRPr="00035757" w:rsidRDefault="00133DEC" w:rsidP="00035757">
      <w:pPr>
        <w:spacing w:line="240" w:lineRule="atLeast"/>
        <w:contextualSpacing/>
        <w:textAlignment w:val="baseline"/>
        <w:rPr>
          <w:b/>
          <w:bCs/>
          <w:lang w:eastAsia="nl-NL"/>
        </w:rPr>
      </w:pPr>
    </w:p>
    <w:p w14:paraId="7AFCB802" w14:textId="77777777" w:rsidR="00133DEC" w:rsidRPr="00035757" w:rsidRDefault="00133DEC" w:rsidP="00035757">
      <w:pPr>
        <w:spacing w:line="240" w:lineRule="atLeast"/>
        <w:contextualSpacing/>
        <w:textAlignment w:val="baseline"/>
        <w:rPr>
          <w:b/>
          <w:bCs/>
          <w:lang w:eastAsia="nl-NL"/>
        </w:rPr>
      </w:pPr>
    </w:p>
    <w:p w14:paraId="56017FA7" w14:textId="77777777" w:rsidR="00133DEC" w:rsidRPr="00035757" w:rsidRDefault="00133DEC" w:rsidP="00035757">
      <w:pPr>
        <w:spacing w:line="240" w:lineRule="atLeast"/>
        <w:contextualSpacing/>
        <w:textAlignment w:val="baseline"/>
        <w:rPr>
          <w:b/>
          <w:bCs/>
          <w:lang w:eastAsia="nl-NL"/>
        </w:rPr>
      </w:pPr>
    </w:p>
    <w:p w14:paraId="7C7C6817" w14:textId="77777777" w:rsidR="00133DEC" w:rsidRPr="00035757" w:rsidRDefault="00133DEC" w:rsidP="00035757">
      <w:pPr>
        <w:spacing w:line="240" w:lineRule="atLeast"/>
        <w:contextualSpacing/>
        <w:textAlignment w:val="baseline"/>
        <w:rPr>
          <w:b/>
          <w:bCs/>
          <w:lang w:eastAsia="nl-NL"/>
        </w:rPr>
      </w:pPr>
    </w:p>
    <w:p w14:paraId="0EDF38BD" w14:textId="77777777" w:rsidR="00133DEC" w:rsidRDefault="00133DEC" w:rsidP="004616DA">
      <w:pPr>
        <w:spacing w:line="240" w:lineRule="atLeast"/>
        <w:contextualSpacing/>
        <w:textAlignment w:val="baseline"/>
        <w:rPr>
          <w:b/>
          <w:bCs/>
          <w:lang w:eastAsia="nl-NL"/>
        </w:rPr>
      </w:pPr>
    </w:p>
    <w:p w14:paraId="50DFDD3E" w14:textId="77777777" w:rsidR="00133DEC" w:rsidRDefault="00133DEC" w:rsidP="004616DA">
      <w:pPr>
        <w:spacing w:line="240" w:lineRule="atLeast"/>
        <w:contextualSpacing/>
        <w:textAlignment w:val="baseline"/>
        <w:rPr>
          <w:b/>
          <w:bCs/>
          <w:lang w:eastAsia="nl-NL"/>
        </w:rPr>
      </w:pPr>
    </w:p>
    <w:p w14:paraId="6296CF89" w14:textId="77777777" w:rsidR="00133DEC" w:rsidRDefault="00133DEC" w:rsidP="004616DA">
      <w:pPr>
        <w:spacing w:line="240" w:lineRule="atLeast"/>
        <w:contextualSpacing/>
        <w:textAlignment w:val="baseline"/>
        <w:rPr>
          <w:b/>
          <w:bCs/>
          <w:lang w:eastAsia="nl-NL"/>
        </w:rPr>
      </w:pPr>
    </w:p>
    <w:p w14:paraId="1DC2F55E" w14:textId="77777777" w:rsidR="00133DEC" w:rsidRDefault="00133DEC" w:rsidP="004616DA">
      <w:pPr>
        <w:spacing w:line="240" w:lineRule="atLeast"/>
        <w:contextualSpacing/>
        <w:textAlignment w:val="baseline"/>
        <w:rPr>
          <w:b/>
          <w:bCs/>
          <w:lang w:eastAsia="nl-NL"/>
        </w:rPr>
      </w:pPr>
    </w:p>
    <w:p w14:paraId="388D1631" w14:textId="49345827" w:rsidR="001752DC" w:rsidRPr="00C418EE" w:rsidRDefault="001752DC" w:rsidP="006D5BEF">
      <w:pPr>
        <w:spacing w:line="240" w:lineRule="atLeast"/>
        <w:contextualSpacing/>
        <w:textAlignment w:val="baseline"/>
        <w:rPr>
          <w:lang w:eastAsia="nl-NL"/>
        </w:rPr>
      </w:pPr>
    </w:p>
    <w:sectPr w:rsidR="001752DC" w:rsidRPr="00C418EE" w:rsidSect="00BE6633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758" w:right="1418" w:bottom="567" w:left="1418" w:header="340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2EF871" w14:textId="77777777" w:rsidR="005C1DC4" w:rsidRDefault="005C1DC4" w:rsidP="00C27FEF">
      <w:pPr>
        <w:spacing w:line="240" w:lineRule="auto"/>
      </w:pPr>
      <w:r>
        <w:separator/>
      </w:r>
    </w:p>
  </w:endnote>
  <w:endnote w:type="continuationSeparator" w:id="0">
    <w:p w14:paraId="6612DE3D" w14:textId="77777777" w:rsidR="005C1DC4" w:rsidRDefault="005C1DC4" w:rsidP="00C27FEF">
      <w:pPr>
        <w:spacing w:line="240" w:lineRule="auto"/>
      </w:pPr>
      <w:r>
        <w:continuationSeparator/>
      </w:r>
    </w:p>
  </w:endnote>
  <w:endnote w:type="continuationNotice" w:id="1">
    <w:p w14:paraId="6CB642AE" w14:textId="77777777" w:rsidR="005C1DC4" w:rsidRDefault="005C1DC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="001B3B58" w:rsidRPr="00FB68B6" w14:paraId="02D7E8C9" w14:textId="77777777" w:rsidTr="00852C68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527BCCD6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726E0C39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BF4B22">
            <w:t>WWW.KADASTER.NL</w:t>
          </w:r>
        </w:p>
      </w:tc>
    </w:tr>
  </w:tbl>
  <w:p w14:paraId="300A2716" w14:textId="77777777" w:rsidR="001B3B58" w:rsidRPr="001B3B58" w:rsidRDefault="001B3B58" w:rsidP="001B3B58">
    <w:pPr>
      <w:pStyle w:val="Voettekst"/>
      <w:spacing w:line="40" w:lineRule="atLeas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6AAE21E" w14:paraId="755DB255" w14:textId="77777777" w:rsidTr="06AAE21E">
      <w:trPr>
        <w:trHeight w:val="300"/>
      </w:trPr>
      <w:tc>
        <w:tcPr>
          <w:tcW w:w="3020" w:type="dxa"/>
        </w:tcPr>
        <w:p w14:paraId="7FAA6B68" w14:textId="6E29BFC9" w:rsidR="06AAE21E" w:rsidRDefault="06AAE21E" w:rsidP="06AAE21E">
          <w:pPr>
            <w:pStyle w:val="Koptekst"/>
            <w:ind w:left="-115"/>
          </w:pPr>
        </w:p>
      </w:tc>
      <w:tc>
        <w:tcPr>
          <w:tcW w:w="3020" w:type="dxa"/>
        </w:tcPr>
        <w:p w14:paraId="716432AC" w14:textId="24C3F63A" w:rsidR="06AAE21E" w:rsidRDefault="06AAE21E" w:rsidP="06AAE21E">
          <w:pPr>
            <w:pStyle w:val="Koptekst"/>
            <w:jc w:val="center"/>
          </w:pPr>
        </w:p>
      </w:tc>
      <w:tc>
        <w:tcPr>
          <w:tcW w:w="3020" w:type="dxa"/>
        </w:tcPr>
        <w:p w14:paraId="68CF2F27" w14:textId="682AD8BE" w:rsidR="06AAE21E" w:rsidRDefault="06AAE21E" w:rsidP="06AAE21E">
          <w:pPr>
            <w:pStyle w:val="Koptekst"/>
            <w:ind w:right="-115"/>
            <w:jc w:val="right"/>
          </w:pPr>
        </w:p>
      </w:tc>
    </w:tr>
  </w:tbl>
  <w:p w14:paraId="201732B3" w14:textId="4EC9C5FF" w:rsidR="06AAE21E" w:rsidRDefault="06AAE21E" w:rsidP="06AAE21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B3F15A" w14:textId="77777777" w:rsidR="005C1DC4" w:rsidRPr="00C27FEF" w:rsidRDefault="005C1DC4" w:rsidP="00C27FEF">
      <w:pPr>
        <w:spacing w:line="240" w:lineRule="auto"/>
        <w:rPr>
          <w:color w:val="858585"/>
          <w:position w:val="12"/>
          <w:sz w:val="12"/>
          <w:szCs w:val="12"/>
        </w:rPr>
      </w:pPr>
      <w:r w:rsidRPr="00C27FEF">
        <w:rPr>
          <w:color w:val="858585"/>
          <w:position w:val="12"/>
          <w:sz w:val="12"/>
          <w:szCs w:val="12"/>
        </w:rPr>
        <w:t>_____________________</w:t>
      </w:r>
    </w:p>
  </w:footnote>
  <w:footnote w:type="continuationSeparator" w:id="0">
    <w:p w14:paraId="0809FE23" w14:textId="77777777" w:rsidR="005C1DC4" w:rsidRDefault="005C1DC4" w:rsidP="00C27FEF">
      <w:pPr>
        <w:spacing w:line="240" w:lineRule="auto"/>
      </w:pPr>
      <w:r>
        <w:continuationSeparator/>
      </w:r>
    </w:p>
  </w:footnote>
  <w:footnote w:type="continuationNotice" w:id="1">
    <w:p w14:paraId="4E0B9427" w14:textId="77777777" w:rsidR="005C1DC4" w:rsidRDefault="005C1DC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83892F" w14:textId="0EC5A0C3" w:rsidR="001B3B58" w:rsidRDefault="00BE663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3471272" wp14:editId="42009516">
          <wp:simplePos x="0" y="0"/>
          <wp:positionH relativeFrom="page">
            <wp:posOffset>410210</wp:posOffset>
          </wp:positionH>
          <wp:positionV relativeFrom="page">
            <wp:posOffset>127000</wp:posOffset>
          </wp:positionV>
          <wp:extent cx="1389380" cy="1072515"/>
          <wp:effectExtent l="0" t="0" r="1270" b="0"/>
          <wp:wrapNone/>
          <wp:docPr id="1123477496" name="Afbeelding 1123477496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380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32AD95" w14:textId="77777777" w:rsidR="001B3B58" w:rsidRDefault="001B3B58">
    <w:pPr>
      <w:pStyle w:val="Koptekst"/>
    </w:pPr>
  </w:p>
  <w:sdt>
    <w:sdtPr>
      <w:rPr>
        <w:sz w:val="14"/>
        <w:szCs w:val="14"/>
      </w:rPr>
      <w:id w:val="-1318336367"/>
      <w:docPartObj>
        <w:docPartGallery w:val="Page Numbers (Top of Page)"/>
        <w:docPartUnique/>
      </w:docPartObj>
    </w:sdtPr>
    <w:sdtEndPr/>
    <w:sdtContent>
      <w:p w14:paraId="13BC0E19" w14:textId="77777777" w:rsidR="0068661A" w:rsidRPr="00DC57AB" w:rsidRDefault="0068661A" w:rsidP="0068661A">
        <w:pPr>
          <w:pStyle w:val="Koptekst"/>
          <w:jc w:val="right"/>
          <w:rPr>
            <w:sz w:val="14"/>
            <w:szCs w:val="14"/>
          </w:rPr>
        </w:pPr>
        <w:r w:rsidRPr="00DC57AB">
          <w:rPr>
            <w:sz w:val="14"/>
            <w:szCs w:val="14"/>
          </w:rPr>
          <w:t xml:space="preserve">Pagina </w:t>
        </w:r>
        <w:r w:rsidRPr="00DC57AB">
          <w:rPr>
            <w:sz w:val="14"/>
            <w:szCs w:val="14"/>
          </w:rPr>
          <w:fldChar w:fldCharType="begin"/>
        </w:r>
        <w:r w:rsidRPr="00DC57AB">
          <w:rPr>
            <w:sz w:val="14"/>
            <w:szCs w:val="14"/>
          </w:rPr>
          <w:instrText>PAGE</w:instrText>
        </w:r>
        <w:r w:rsidRPr="00DC57AB">
          <w:rPr>
            <w:sz w:val="14"/>
            <w:szCs w:val="14"/>
          </w:rPr>
          <w:fldChar w:fldCharType="separate"/>
        </w:r>
        <w:r>
          <w:rPr>
            <w:sz w:val="14"/>
            <w:szCs w:val="14"/>
          </w:rPr>
          <w:t>2</w:t>
        </w:r>
        <w:r w:rsidRPr="00DC57AB">
          <w:rPr>
            <w:sz w:val="14"/>
            <w:szCs w:val="14"/>
          </w:rPr>
          <w:fldChar w:fldCharType="end"/>
        </w:r>
        <w:r w:rsidRPr="00DC57AB">
          <w:rPr>
            <w:sz w:val="14"/>
            <w:szCs w:val="14"/>
          </w:rPr>
          <w:t xml:space="preserve"> van </w:t>
        </w:r>
        <w:r w:rsidRPr="00DC57AB">
          <w:rPr>
            <w:sz w:val="14"/>
            <w:szCs w:val="14"/>
          </w:rPr>
          <w:fldChar w:fldCharType="begin"/>
        </w:r>
        <w:r w:rsidRPr="00DC57AB">
          <w:rPr>
            <w:sz w:val="14"/>
            <w:szCs w:val="14"/>
          </w:rPr>
          <w:instrText>NUMPAGES</w:instrText>
        </w:r>
        <w:r w:rsidRPr="00DC57AB">
          <w:rPr>
            <w:sz w:val="14"/>
            <w:szCs w:val="14"/>
          </w:rPr>
          <w:fldChar w:fldCharType="separate"/>
        </w:r>
        <w:r>
          <w:rPr>
            <w:sz w:val="14"/>
            <w:szCs w:val="14"/>
          </w:rPr>
          <w:t>10</w:t>
        </w:r>
        <w:r w:rsidRPr="00DC57AB">
          <w:rPr>
            <w:sz w:val="14"/>
            <w:szCs w:val="14"/>
          </w:rPr>
          <w:fldChar w:fldCharType="end"/>
        </w:r>
      </w:p>
    </w:sdtContent>
  </w:sdt>
  <w:p w14:paraId="3075857D" w14:textId="77777777" w:rsidR="0068661A" w:rsidRDefault="0068661A" w:rsidP="0068661A">
    <w:pPr>
      <w:pStyle w:val="Koptekst"/>
    </w:pPr>
  </w:p>
  <w:p w14:paraId="4B3A2158" w14:textId="77777777" w:rsidR="001B3B58" w:rsidRDefault="001B3B58">
    <w:pPr>
      <w:pStyle w:val="Koptekst"/>
    </w:pPr>
  </w:p>
  <w:p w14:paraId="101DFC52" w14:textId="77777777" w:rsidR="001B3B58" w:rsidRDefault="001B3B58">
    <w:pPr>
      <w:pStyle w:val="Koptekst"/>
    </w:pPr>
  </w:p>
  <w:p w14:paraId="1EF63942" w14:textId="77777777" w:rsidR="001B3B58" w:rsidRDefault="001B3B58">
    <w:pPr>
      <w:pStyle w:val="Koptekst"/>
    </w:pPr>
  </w:p>
  <w:p w14:paraId="66FF5F08" w14:textId="0A4B105F" w:rsidR="001B3B58" w:rsidRDefault="001B3B5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6AAE21E" w14:paraId="357450C2" w14:textId="77777777" w:rsidTr="06AAE21E">
      <w:trPr>
        <w:trHeight w:val="300"/>
      </w:trPr>
      <w:tc>
        <w:tcPr>
          <w:tcW w:w="3020" w:type="dxa"/>
        </w:tcPr>
        <w:p w14:paraId="13637240" w14:textId="3F4A2433" w:rsidR="06AAE21E" w:rsidRDefault="06AAE21E" w:rsidP="06AAE21E">
          <w:pPr>
            <w:pStyle w:val="Koptekst"/>
            <w:ind w:left="-115"/>
          </w:pPr>
        </w:p>
      </w:tc>
      <w:tc>
        <w:tcPr>
          <w:tcW w:w="3020" w:type="dxa"/>
        </w:tcPr>
        <w:p w14:paraId="38992270" w14:textId="1AEF69E8" w:rsidR="06AAE21E" w:rsidRDefault="06AAE21E" w:rsidP="06AAE21E">
          <w:pPr>
            <w:pStyle w:val="Koptekst"/>
            <w:jc w:val="center"/>
          </w:pPr>
        </w:p>
      </w:tc>
      <w:tc>
        <w:tcPr>
          <w:tcW w:w="3020" w:type="dxa"/>
        </w:tcPr>
        <w:p w14:paraId="0D572024" w14:textId="7955D6E4" w:rsidR="06AAE21E" w:rsidRDefault="06AAE21E" w:rsidP="06AAE21E">
          <w:pPr>
            <w:pStyle w:val="Koptekst"/>
            <w:ind w:right="-115"/>
            <w:jc w:val="right"/>
          </w:pPr>
        </w:p>
      </w:tc>
    </w:tr>
  </w:tbl>
  <w:p w14:paraId="0FA3BECD" w14:textId="613659FE" w:rsidR="06AAE21E" w:rsidRDefault="06AAE21E" w:rsidP="06AAE21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A78E4"/>
    <w:multiLevelType w:val="hybridMultilevel"/>
    <w:tmpl w:val="457ACDE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B0FEB"/>
    <w:multiLevelType w:val="hybridMultilevel"/>
    <w:tmpl w:val="9572E2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04871"/>
    <w:multiLevelType w:val="hybridMultilevel"/>
    <w:tmpl w:val="0AD04D40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224B98"/>
    <w:multiLevelType w:val="singleLevel"/>
    <w:tmpl w:val="28C6AEB6"/>
    <w:lvl w:ilvl="0">
      <w:start w:val="1"/>
      <w:numFmt w:val="lowerLetter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18"/>
        <w:szCs w:val="18"/>
      </w:rPr>
    </w:lvl>
  </w:abstractNum>
  <w:abstractNum w:abstractNumId="4" w15:restartNumberingAfterBreak="0">
    <w:nsid w:val="04FF4817"/>
    <w:multiLevelType w:val="hybridMultilevel"/>
    <w:tmpl w:val="4C40A32E"/>
    <w:lvl w:ilvl="0" w:tplc="3312877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7F26CC7"/>
    <w:multiLevelType w:val="hybridMultilevel"/>
    <w:tmpl w:val="A1665C16"/>
    <w:lvl w:ilvl="0" w:tplc="ACDE7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1F3F48"/>
    <w:multiLevelType w:val="hybridMultilevel"/>
    <w:tmpl w:val="E112F9F0"/>
    <w:lvl w:ilvl="0" w:tplc="14E84B78">
      <w:start w:val="1"/>
      <w:numFmt w:val="lowerLetter"/>
      <w:lvlText w:val="%1."/>
      <w:lvlJc w:val="left"/>
      <w:pPr>
        <w:ind w:left="360" w:hanging="360"/>
      </w:pPr>
      <w:rPr>
        <w:b w:val="0"/>
        <w:bCs w:val="0"/>
        <w:i w:val="0"/>
        <w:iCs w:val="0"/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A646D1"/>
    <w:multiLevelType w:val="hybridMultilevel"/>
    <w:tmpl w:val="F50EA96E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78A031A0">
      <w:start w:val="1"/>
      <w:numFmt w:val="bullet"/>
      <w:lvlText w:val="-"/>
      <w:lvlJc w:val="left"/>
      <w:pPr>
        <w:ind w:left="1440" w:hanging="360"/>
      </w:pPr>
      <w:rPr>
        <w:rFonts w:ascii="Calibri" w:eastAsia="Aptos" w:hAnsi="Calibri" w:cs="Aptos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102C25"/>
    <w:multiLevelType w:val="hybridMultilevel"/>
    <w:tmpl w:val="8DC2D820"/>
    <w:lvl w:ilvl="0" w:tplc="EE4A3918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  <w:lvl w:ilvl="1" w:tplc="9F2269CA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  <w:lvl w:ilvl="2" w:tplc="DD8CDC8C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  <w:lvl w:ilvl="3" w:tplc="6AE0A1C2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  <w:lvl w:ilvl="4" w:tplc="011AA0F4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  <w:lvl w:ilvl="5" w:tplc="3132C1B8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  <w:lvl w:ilvl="6" w:tplc="26F299A8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  <w:lvl w:ilvl="7" w:tplc="447C9B78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  <w:lvl w:ilvl="8" w:tplc="D30CEEAC">
      <w:start w:val="1"/>
      <w:numFmt w:val="bullet"/>
      <w:lvlText w:val=""/>
      <w:lvlJc w:val="left"/>
      <w:pPr>
        <w:ind w:left="940" w:hanging="360"/>
      </w:pPr>
      <w:rPr>
        <w:rFonts w:ascii="Symbol" w:hAnsi="Symbol"/>
      </w:rPr>
    </w:lvl>
  </w:abstractNum>
  <w:abstractNum w:abstractNumId="9" w15:restartNumberingAfterBreak="0">
    <w:nsid w:val="10623530"/>
    <w:multiLevelType w:val="hybridMultilevel"/>
    <w:tmpl w:val="5CFC912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6B260E"/>
    <w:multiLevelType w:val="hybridMultilevel"/>
    <w:tmpl w:val="9C8AC78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8C477F"/>
    <w:multiLevelType w:val="hybridMultilevel"/>
    <w:tmpl w:val="52700C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C962F5"/>
    <w:multiLevelType w:val="hybridMultilevel"/>
    <w:tmpl w:val="1722C8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FD481F"/>
    <w:multiLevelType w:val="hybridMultilevel"/>
    <w:tmpl w:val="00A05C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956141"/>
    <w:multiLevelType w:val="hybridMultilevel"/>
    <w:tmpl w:val="8F5AFEA8"/>
    <w:lvl w:ilvl="0" w:tplc="77B00EEE">
      <w:numFmt w:val="bullet"/>
      <w:lvlText w:val="-"/>
      <w:lvlJc w:val="left"/>
      <w:pPr>
        <w:ind w:left="720" w:hanging="360"/>
      </w:pPr>
      <w:rPr>
        <w:rFonts w:ascii="Calibri Light" w:eastAsia="Aptos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F820C8"/>
    <w:multiLevelType w:val="hybridMultilevel"/>
    <w:tmpl w:val="BDEC8F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565659"/>
    <w:multiLevelType w:val="hybridMultilevel"/>
    <w:tmpl w:val="DF3A7602"/>
    <w:lvl w:ilvl="0" w:tplc="925A18E8">
      <w:numFmt w:val="bullet"/>
      <w:lvlText w:val="-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F007AE"/>
    <w:multiLevelType w:val="hybridMultilevel"/>
    <w:tmpl w:val="9F1472BA"/>
    <w:lvl w:ilvl="0" w:tplc="4D4CE256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14E5FBA"/>
    <w:multiLevelType w:val="hybridMultilevel"/>
    <w:tmpl w:val="4C1E8858"/>
    <w:lvl w:ilvl="0" w:tplc="2D2442B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A9B868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0283C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8449E1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C0EA74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DB1C410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5CC0914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026C4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EAC4A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9" w15:restartNumberingAfterBreak="0">
    <w:nsid w:val="2DA54277"/>
    <w:multiLevelType w:val="multilevel"/>
    <w:tmpl w:val="05D63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DF54683"/>
    <w:multiLevelType w:val="hybridMultilevel"/>
    <w:tmpl w:val="BCA4507E"/>
    <w:lvl w:ilvl="0" w:tplc="4DFC29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304A85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A00A44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2DCAF61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9B4418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E18089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624E5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03DEA03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24309D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1" w15:restartNumberingAfterBreak="0">
    <w:nsid w:val="364A7148"/>
    <w:multiLevelType w:val="hybridMultilevel"/>
    <w:tmpl w:val="29A290A6"/>
    <w:lvl w:ilvl="0" w:tplc="8A2E6C5A">
      <w:start w:val="8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1329B8"/>
    <w:multiLevelType w:val="hybridMultilevel"/>
    <w:tmpl w:val="8ACAF3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D07960"/>
    <w:multiLevelType w:val="hybridMultilevel"/>
    <w:tmpl w:val="F758B21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502FB4"/>
    <w:multiLevelType w:val="hybridMultilevel"/>
    <w:tmpl w:val="4EDE05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E27923"/>
    <w:multiLevelType w:val="hybridMultilevel"/>
    <w:tmpl w:val="05246F32"/>
    <w:lvl w:ilvl="0" w:tplc="66401DDC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7E3A33"/>
    <w:multiLevelType w:val="hybridMultilevel"/>
    <w:tmpl w:val="124672F8"/>
    <w:lvl w:ilvl="0" w:tplc="1CFEC44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48229A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40C64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9BE3A6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0ECF9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F2100A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E876A67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B44EC7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21CAC6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7" w15:restartNumberingAfterBreak="0">
    <w:nsid w:val="4319621B"/>
    <w:multiLevelType w:val="hybridMultilevel"/>
    <w:tmpl w:val="F814D54C"/>
    <w:lvl w:ilvl="0" w:tplc="61C89DAA">
      <w:start w:val="6500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36531D8"/>
    <w:multiLevelType w:val="hybridMultilevel"/>
    <w:tmpl w:val="AC50E3EE"/>
    <w:lvl w:ilvl="0" w:tplc="D5FCB29A">
      <w:start w:val="1"/>
      <w:numFmt w:val="lowerLetter"/>
      <w:lvlText w:val="%1."/>
      <w:lvlJc w:val="left"/>
      <w:pPr>
        <w:ind w:left="360" w:hanging="360"/>
      </w:pPr>
      <w:rPr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42B759C"/>
    <w:multiLevelType w:val="hybridMultilevel"/>
    <w:tmpl w:val="84DEBE5E"/>
    <w:lvl w:ilvl="0" w:tplc="CBCA9B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A39C3A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8C18F1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A4EA2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FC207F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14E641D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50C048E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5E27D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97A26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0" w15:restartNumberingAfterBreak="0">
    <w:nsid w:val="44633B4B"/>
    <w:multiLevelType w:val="hybridMultilevel"/>
    <w:tmpl w:val="530435CC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4E41D55"/>
    <w:multiLevelType w:val="hybridMultilevel"/>
    <w:tmpl w:val="021C66A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6450955"/>
    <w:multiLevelType w:val="multilevel"/>
    <w:tmpl w:val="FADEC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9660873"/>
    <w:multiLevelType w:val="hybridMultilevel"/>
    <w:tmpl w:val="37AAE9A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BA4139D"/>
    <w:multiLevelType w:val="hybridMultilevel"/>
    <w:tmpl w:val="9F1472BA"/>
    <w:lvl w:ilvl="0" w:tplc="FFFFFFFF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4DEE673D"/>
    <w:multiLevelType w:val="hybridMultilevel"/>
    <w:tmpl w:val="4C1C380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170E16"/>
    <w:multiLevelType w:val="hybridMultilevel"/>
    <w:tmpl w:val="266675CE"/>
    <w:lvl w:ilvl="0" w:tplc="D23A899E">
      <w:start w:val="1"/>
      <w:numFmt w:val="decimal"/>
      <w:pStyle w:val="numm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E3350AE"/>
    <w:multiLevelType w:val="hybridMultilevel"/>
    <w:tmpl w:val="069C1326"/>
    <w:lvl w:ilvl="0" w:tplc="E77C2936">
      <w:start w:val="8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  <w:color w:val="00000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F0A6F2B"/>
    <w:multiLevelType w:val="hybridMultilevel"/>
    <w:tmpl w:val="33D00FDC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3AD6886"/>
    <w:multiLevelType w:val="hybridMultilevel"/>
    <w:tmpl w:val="6130C4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50C00AF"/>
    <w:multiLevelType w:val="hybridMultilevel"/>
    <w:tmpl w:val="B20CF7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5707BF8"/>
    <w:multiLevelType w:val="hybridMultilevel"/>
    <w:tmpl w:val="2C1463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66D5608"/>
    <w:multiLevelType w:val="hybridMultilevel"/>
    <w:tmpl w:val="C7CA09E0"/>
    <w:lvl w:ilvl="0" w:tplc="ED08D4EA">
      <w:start w:val="1"/>
      <w:numFmt w:val="bullet"/>
      <w:pStyle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9FB34B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BC27ABA"/>
    <w:multiLevelType w:val="hybridMultilevel"/>
    <w:tmpl w:val="016CFB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BC96574"/>
    <w:multiLevelType w:val="hybridMultilevel"/>
    <w:tmpl w:val="F6001C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E484536"/>
    <w:multiLevelType w:val="hybridMultilevel"/>
    <w:tmpl w:val="15FE0D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0A61018"/>
    <w:multiLevelType w:val="hybridMultilevel"/>
    <w:tmpl w:val="685CE7F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26629B0"/>
    <w:multiLevelType w:val="multilevel"/>
    <w:tmpl w:val="2578C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63033A31"/>
    <w:multiLevelType w:val="hybridMultilevel"/>
    <w:tmpl w:val="6DF4855C"/>
    <w:lvl w:ilvl="0" w:tplc="ACDE7424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9" w15:restartNumberingAfterBreak="0">
    <w:nsid w:val="6336536A"/>
    <w:multiLevelType w:val="hybridMultilevel"/>
    <w:tmpl w:val="BF6E60F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63492123"/>
    <w:multiLevelType w:val="hybridMultilevel"/>
    <w:tmpl w:val="D5B2A72E"/>
    <w:lvl w:ilvl="0" w:tplc="0413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1" w15:restartNumberingAfterBreak="0">
    <w:nsid w:val="63E80FEC"/>
    <w:multiLevelType w:val="hybridMultilevel"/>
    <w:tmpl w:val="02F84D06"/>
    <w:lvl w:ilvl="0" w:tplc="04130019">
      <w:start w:val="1"/>
      <w:numFmt w:val="lowerLetter"/>
      <w:lvlText w:val="%1."/>
      <w:lvlJc w:val="left"/>
      <w:pPr>
        <w:ind w:left="1800" w:hanging="360"/>
      </w:pPr>
    </w:lvl>
    <w:lvl w:ilvl="1" w:tplc="04130019" w:tentative="1">
      <w:start w:val="1"/>
      <w:numFmt w:val="lowerLetter"/>
      <w:lvlText w:val="%2."/>
      <w:lvlJc w:val="left"/>
      <w:pPr>
        <w:ind w:left="2520" w:hanging="360"/>
      </w:pPr>
    </w:lvl>
    <w:lvl w:ilvl="2" w:tplc="0413001B" w:tentative="1">
      <w:start w:val="1"/>
      <w:numFmt w:val="lowerRoman"/>
      <w:lvlText w:val="%3."/>
      <w:lvlJc w:val="right"/>
      <w:pPr>
        <w:ind w:left="3240" w:hanging="180"/>
      </w:pPr>
    </w:lvl>
    <w:lvl w:ilvl="3" w:tplc="0413000F" w:tentative="1">
      <w:start w:val="1"/>
      <w:numFmt w:val="decimal"/>
      <w:lvlText w:val="%4."/>
      <w:lvlJc w:val="left"/>
      <w:pPr>
        <w:ind w:left="3960" w:hanging="360"/>
      </w:pPr>
    </w:lvl>
    <w:lvl w:ilvl="4" w:tplc="04130019" w:tentative="1">
      <w:start w:val="1"/>
      <w:numFmt w:val="lowerLetter"/>
      <w:lvlText w:val="%5."/>
      <w:lvlJc w:val="left"/>
      <w:pPr>
        <w:ind w:left="4680" w:hanging="360"/>
      </w:pPr>
    </w:lvl>
    <w:lvl w:ilvl="5" w:tplc="0413001B" w:tentative="1">
      <w:start w:val="1"/>
      <w:numFmt w:val="lowerRoman"/>
      <w:lvlText w:val="%6."/>
      <w:lvlJc w:val="right"/>
      <w:pPr>
        <w:ind w:left="5400" w:hanging="180"/>
      </w:pPr>
    </w:lvl>
    <w:lvl w:ilvl="6" w:tplc="0413000F" w:tentative="1">
      <w:start w:val="1"/>
      <w:numFmt w:val="decimal"/>
      <w:lvlText w:val="%7."/>
      <w:lvlJc w:val="left"/>
      <w:pPr>
        <w:ind w:left="6120" w:hanging="360"/>
      </w:pPr>
    </w:lvl>
    <w:lvl w:ilvl="7" w:tplc="04130019" w:tentative="1">
      <w:start w:val="1"/>
      <w:numFmt w:val="lowerLetter"/>
      <w:lvlText w:val="%8."/>
      <w:lvlJc w:val="left"/>
      <w:pPr>
        <w:ind w:left="6840" w:hanging="360"/>
      </w:pPr>
    </w:lvl>
    <w:lvl w:ilvl="8" w:tplc="0413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2" w15:restartNumberingAfterBreak="0">
    <w:nsid w:val="66016FD0"/>
    <w:multiLevelType w:val="hybridMultilevel"/>
    <w:tmpl w:val="ACBE75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A144A5B"/>
    <w:multiLevelType w:val="hybridMultilevel"/>
    <w:tmpl w:val="2FAAD81C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BF73067"/>
    <w:multiLevelType w:val="hybridMultilevel"/>
    <w:tmpl w:val="462EE0D0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55" w15:restartNumberingAfterBreak="0">
    <w:nsid w:val="6E1A1DD1"/>
    <w:multiLevelType w:val="multilevel"/>
    <w:tmpl w:val="325EAE5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b/>
        <w:bCs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2419"/>
        </w:tabs>
        <w:ind w:left="2419" w:hanging="576"/>
      </w:pPr>
      <w:rPr>
        <w:rFonts w:ascii="Arial" w:hAnsi="Arial" w:cs="Arial" w:hint="default"/>
        <w:b/>
        <w:bCs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03"/>
        </w:tabs>
        <w:ind w:left="1003" w:hanging="720"/>
      </w:pPr>
      <w:rPr>
        <w:rFonts w:ascii="Arial" w:hAnsi="Arial" w:cs="Arial"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6" w15:restartNumberingAfterBreak="0">
    <w:nsid w:val="6E1F7187"/>
    <w:multiLevelType w:val="hybridMultilevel"/>
    <w:tmpl w:val="429E09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2CF426E"/>
    <w:multiLevelType w:val="hybridMultilevel"/>
    <w:tmpl w:val="562C5312"/>
    <w:lvl w:ilvl="0" w:tplc="77B00EEE">
      <w:numFmt w:val="bullet"/>
      <w:lvlText w:val="-"/>
      <w:lvlJc w:val="left"/>
      <w:pPr>
        <w:ind w:left="720" w:hanging="360"/>
      </w:pPr>
      <w:rPr>
        <w:rFonts w:ascii="Calibri Light" w:eastAsia="Aptos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40B11C0"/>
    <w:multiLevelType w:val="hybridMultilevel"/>
    <w:tmpl w:val="C102DF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6DF2853"/>
    <w:multiLevelType w:val="hybridMultilevel"/>
    <w:tmpl w:val="0BC262A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71D6B92"/>
    <w:multiLevelType w:val="hybridMultilevel"/>
    <w:tmpl w:val="A1F25292"/>
    <w:lvl w:ilvl="0" w:tplc="C5641B5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77ED0DB4"/>
    <w:multiLevelType w:val="hybridMultilevel"/>
    <w:tmpl w:val="CA6063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116842">
    <w:abstractNumId w:val="55"/>
  </w:num>
  <w:num w:numId="2" w16cid:durableId="60296398">
    <w:abstractNumId w:val="53"/>
  </w:num>
  <w:num w:numId="3" w16cid:durableId="954872495">
    <w:abstractNumId w:val="54"/>
  </w:num>
  <w:num w:numId="4" w16cid:durableId="1640721915">
    <w:abstractNumId w:val="30"/>
  </w:num>
  <w:num w:numId="5" w16cid:durableId="715129667">
    <w:abstractNumId w:val="42"/>
  </w:num>
  <w:num w:numId="6" w16cid:durableId="1585215181">
    <w:abstractNumId w:val="36"/>
  </w:num>
  <w:num w:numId="7" w16cid:durableId="1601375230">
    <w:abstractNumId w:val="19"/>
  </w:num>
  <w:num w:numId="8" w16cid:durableId="1679886146">
    <w:abstractNumId w:val="47"/>
  </w:num>
  <w:num w:numId="9" w16cid:durableId="233665704">
    <w:abstractNumId w:val="25"/>
  </w:num>
  <w:num w:numId="10" w16cid:durableId="1681006011">
    <w:abstractNumId w:val="10"/>
  </w:num>
  <w:num w:numId="11" w16cid:durableId="1010108334">
    <w:abstractNumId w:val="31"/>
  </w:num>
  <w:num w:numId="12" w16cid:durableId="597636839">
    <w:abstractNumId w:val="44"/>
  </w:num>
  <w:num w:numId="13" w16cid:durableId="264775903">
    <w:abstractNumId w:val="45"/>
  </w:num>
  <w:num w:numId="14" w16cid:durableId="1003125821">
    <w:abstractNumId w:val="2"/>
  </w:num>
  <w:num w:numId="15" w16cid:durableId="1052535124">
    <w:abstractNumId w:val="51"/>
  </w:num>
  <w:num w:numId="16" w16cid:durableId="236744040">
    <w:abstractNumId w:val="56"/>
  </w:num>
  <w:num w:numId="17" w16cid:durableId="1830362245">
    <w:abstractNumId w:val="22"/>
  </w:num>
  <w:num w:numId="18" w16cid:durableId="983966937">
    <w:abstractNumId w:val="50"/>
  </w:num>
  <w:num w:numId="19" w16cid:durableId="644166243">
    <w:abstractNumId w:val="0"/>
  </w:num>
  <w:num w:numId="20" w16cid:durableId="666518342">
    <w:abstractNumId w:val="38"/>
  </w:num>
  <w:num w:numId="21" w16cid:durableId="1828937551">
    <w:abstractNumId w:val="59"/>
  </w:num>
  <w:num w:numId="22" w16cid:durableId="231740854">
    <w:abstractNumId w:val="13"/>
  </w:num>
  <w:num w:numId="23" w16cid:durableId="1640574681">
    <w:abstractNumId w:val="61"/>
  </w:num>
  <w:num w:numId="24" w16cid:durableId="1370108352">
    <w:abstractNumId w:val="58"/>
  </w:num>
  <w:num w:numId="25" w16cid:durableId="1314526934">
    <w:abstractNumId w:val="40"/>
  </w:num>
  <w:num w:numId="26" w16cid:durableId="779177718">
    <w:abstractNumId w:val="23"/>
  </w:num>
  <w:num w:numId="27" w16cid:durableId="2030446472">
    <w:abstractNumId w:val="24"/>
  </w:num>
  <w:num w:numId="28" w16cid:durableId="1534491490">
    <w:abstractNumId w:val="48"/>
  </w:num>
  <w:num w:numId="29" w16cid:durableId="770589259">
    <w:abstractNumId w:val="16"/>
  </w:num>
  <w:num w:numId="30" w16cid:durableId="1304584245">
    <w:abstractNumId w:val="6"/>
  </w:num>
  <w:num w:numId="31" w16cid:durableId="724068371">
    <w:abstractNumId w:val="37"/>
  </w:num>
  <w:num w:numId="32" w16cid:durableId="1865895619">
    <w:abstractNumId w:val="21"/>
  </w:num>
  <w:num w:numId="33" w16cid:durableId="2066175576">
    <w:abstractNumId w:val="3"/>
  </w:num>
  <w:num w:numId="34" w16cid:durableId="776559270">
    <w:abstractNumId w:val="28"/>
  </w:num>
  <w:num w:numId="35" w16cid:durableId="1459493329">
    <w:abstractNumId w:val="33"/>
  </w:num>
  <w:num w:numId="36" w16cid:durableId="1850218698">
    <w:abstractNumId w:val="46"/>
  </w:num>
  <w:num w:numId="37" w16cid:durableId="1672609951">
    <w:abstractNumId w:val="60"/>
  </w:num>
  <w:num w:numId="38" w16cid:durableId="1928804776">
    <w:abstractNumId w:val="27"/>
  </w:num>
  <w:num w:numId="39" w16cid:durableId="1518619867">
    <w:abstractNumId w:val="4"/>
  </w:num>
  <w:num w:numId="40" w16cid:durableId="22706702">
    <w:abstractNumId w:val="7"/>
  </w:num>
  <w:num w:numId="41" w16cid:durableId="1195508983">
    <w:abstractNumId w:val="57"/>
  </w:num>
  <w:num w:numId="42" w16cid:durableId="155658870">
    <w:abstractNumId w:val="17"/>
  </w:num>
  <w:num w:numId="43" w16cid:durableId="997458097">
    <w:abstractNumId w:val="14"/>
  </w:num>
  <w:num w:numId="44" w16cid:durableId="1157068964">
    <w:abstractNumId w:val="34"/>
  </w:num>
  <w:num w:numId="45" w16cid:durableId="1516379488">
    <w:abstractNumId w:val="35"/>
  </w:num>
  <w:num w:numId="46" w16cid:durableId="217475282">
    <w:abstractNumId w:val="32"/>
  </w:num>
  <w:num w:numId="47" w16cid:durableId="371999578">
    <w:abstractNumId w:val="41"/>
  </w:num>
  <w:num w:numId="48" w16cid:durableId="1854569450">
    <w:abstractNumId w:val="11"/>
  </w:num>
  <w:num w:numId="49" w16cid:durableId="719788485">
    <w:abstractNumId w:val="49"/>
  </w:num>
  <w:num w:numId="50" w16cid:durableId="52394997">
    <w:abstractNumId w:val="20"/>
  </w:num>
  <w:num w:numId="51" w16cid:durableId="831139267">
    <w:abstractNumId w:val="26"/>
  </w:num>
  <w:num w:numId="52" w16cid:durableId="519902771">
    <w:abstractNumId w:val="18"/>
  </w:num>
  <w:num w:numId="53" w16cid:durableId="1700352437">
    <w:abstractNumId w:val="29"/>
  </w:num>
  <w:num w:numId="54" w16cid:durableId="729111158">
    <w:abstractNumId w:val="15"/>
  </w:num>
  <w:num w:numId="55" w16cid:durableId="1782336275">
    <w:abstractNumId w:val="39"/>
  </w:num>
  <w:num w:numId="56" w16cid:durableId="762920373">
    <w:abstractNumId w:val="9"/>
  </w:num>
  <w:num w:numId="57" w16cid:durableId="1045325929">
    <w:abstractNumId w:val="43"/>
  </w:num>
  <w:num w:numId="58" w16cid:durableId="1592546536">
    <w:abstractNumId w:val="1"/>
  </w:num>
  <w:num w:numId="59" w16cid:durableId="1839230286">
    <w:abstractNumId w:val="12"/>
  </w:num>
  <w:num w:numId="60" w16cid:durableId="1823038879">
    <w:abstractNumId w:val="8"/>
  </w:num>
  <w:num w:numId="61" w16cid:durableId="143354939">
    <w:abstractNumId w:val="52"/>
  </w:num>
  <w:num w:numId="62" w16cid:durableId="2019504708">
    <w:abstractNumId w:val="5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1stTray" w:val="Blanco"/>
    <w:docVar w:name="Paper2ndTray" w:val="Blanco"/>
  </w:docVars>
  <w:rsids>
    <w:rsidRoot w:val="001752DC"/>
    <w:rsid w:val="00000456"/>
    <w:rsid w:val="00000C05"/>
    <w:rsid w:val="00000D6D"/>
    <w:rsid w:val="00001376"/>
    <w:rsid w:val="00001728"/>
    <w:rsid w:val="00001962"/>
    <w:rsid w:val="00001ED2"/>
    <w:rsid w:val="0000231F"/>
    <w:rsid w:val="000026C6"/>
    <w:rsid w:val="00002C9B"/>
    <w:rsid w:val="00002D2F"/>
    <w:rsid w:val="00003007"/>
    <w:rsid w:val="000035DA"/>
    <w:rsid w:val="00003E39"/>
    <w:rsid w:val="00004282"/>
    <w:rsid w:val="00004909"/>
    <w:rsid w:val="00004950"/>
    <w:rsid w:val="00005DA5"/>
    <w:rsid w:val="00005F9D"/>
    <w:rsid w:val="0000638C"/>
    <w:rsid w:val="00006870"/>
    <w:rsid w:val="000069BE"/>
    <w:rsid w:val="00010237"/>
    <w:rsid w:val="0001033D"/>
    <w:rsid w:val="00010E2E"/>
    <w:rsid w:val="0001122D"/>
    <w:rsid w:val="0001159B"/>
    <w:rsid w:val="000115D3"/>
    <w:rsid w:val="00012294"/>
    <w:rsid w:val="0001236A"/>
    <w:rsid w:val="00012ACE"/>
    <w:rsid w:val="00013527"/>
    <w:rsid w:val="0001357A"/>
    <w:rsid w:val="00013773"/>
    <w:rsid w:val="0001491D"/>
    <w:rsid w:val="00015CFE"/>
    <w:rsid w:val="000169EB"/>
    <w:rsid w:val="00016DAD"/>
    <w:rsid w:val="0001708C"/>
    <w:rsid w:val="000172DD"/>
    <w:rsid w:val="00020063"/>
    <w:rsid w:val="000202DE"/>
    <w:rsid w:val="000208C7"/>
    <w:rsid w:val="00020DE7"/>
    <w:rsid w:val="00021B66"/>
    <w:rsid w:val="00021F60"/>
    <w:rsid w:val="00022DD3"/>
    <w:rsid w:val="00023D7F"/>
    <w:rsid w:val="00024B54"/>
    <w:rsid w:val="00024BF1"/>
    <w:rsid w:val="00024D4C"/>
    <w:rsid w:val="0002526C"/>
    <w:rsid w:val="0002585D"/>
    <w:rsid w:val="00025C3B"/>
    <w:rsid w:val="0002610B"/>
    <w:rsid w:val="00026B02"/>
    <w:rsid w:val="000302EA"/>
    <w:rsid w:val="00030354"/>
    <w:rsid w:val="000312D7"/>
    <w:rsid w:val="00031302"/>
    <w:rsid w:val="000314C9"/>
    <w:rsid w:val="000315B3"/>
    <w:rsid w:val="00031703"/>
    <w:rsid w:val="000318C9"/>
    <w:rsid w:val="00031C86"/>
    <w:rsid w:val="0003270B"/>
    <w:rsid w:val="00032BBF"/>
    <w:rsid w:val="00032D54"/>
    <w:rsid w:val="000334F2"/>
    <w:rsid w:val="00033AED"/>
    <w:rsid w:val="00034304"/>
    <w:rsid w:val="00034E06"/>
    <w:rsid w:val="0003531A"/>
    <w:rsid w:val="00035757"/>
    <w:rsid w:val="0003610E"/>
    <w:rsid w:val="00036BCF"/>
    <w:rsid w:val="00036F69"/>
    <w:rsid w:val="000377A3"/>
    <w:rsid w:val="0004065A"/>
    <w:rsid w:val="00040713"/>
    <w:rsid w:val="00040BA4"/>
    <w:rsid w:val="00041BC2"/>
    <w:rsid w:val="0004216D"/>
    <w:rsid w:val="000424A8"/>
    <w:rsid w:val="0004285B"/>
    <w:rsid w:val="00042AB7"/>
    <w:rsid w:val="00043944"/>
    <w:rsid w:val="00043A53"/>
    <w:rsid w:val="00044675"/>
    <w:rsid w:val="000447FE"/>
    <w:rsid w:val="000449CF"/>
    <w:rsid w:val="00044ECE"/>
    <w:rsid w:val="00044F23"/>
    <w:rsid w:val="0004556D"/>
    <w:rsid w:val="00045676"/>
    <w:rsid w:val="0004599D"/>
    <w:rsid w:val="00046541"/>
    <w:rsid w:val="00046E3D"/>
    <w:rsid w:val="00046F48"/>
    <w:rsid w:val="0004780E"/>
    <w:rsid w:val="00047E23"/>
    <w:rsid w:val="0005064F"/>
    <w:rsid w:val="00050660"/>
    <w:rsid w:val="00050D5E"/>
    <w:rsid w:val="00050D96"/>
    <w:rsid w:val="00051DF6"/>
    <w:rsid w:val="000527D1"/>
    <w:rsid w:val="00053BB6"/>
    <w:rsid w:val="0005445F"/>
    <w:rsid w:val="00054659"/>
    <w:rsid w:val="00054679"/>
    <w:rsid w:val="00054D44"/>
    <w:rsid w:val="00054D95"/>
    <w:rsid w:val="000556A7"/>
    <w:rsid w:val="00055958"/>
    <w:rsid w:val="00055B80"/>
    <w:rsid w:val="00055D1C"/>
    <w:rsid w:val="00055D58"/>
    <w:rsid w:val="00055E52"/>
    <w:rsid w:val="00055FE7"/>
    <w:rsid w:val="000560F4"/>
    <w:rsid w:val="00056173"/>
    <w:rsid w:val="000566B2"/>
    <w:rsid w:val="00057006"/>
    <w:rsid w:val="00057019"/>
    <w:rsid w:val="0005733C"/>
    <w:rsid w:val="0005741C"/>
    <w:rsid w:val="000575E2"/>
    <w:rsid w:val="0005768F"/>
    <w:rsid w:val="00057940"/>
    <w:rsid w:val="00060097"/>
    <w:rsid w:val="00060378"/>
    <w:rsid w:val="00060AA1"/>
    <w:rsid w:val="00060ABE"/>
    <w:rsid w:val="00060C36"/>
    <w:rsid w:val="00060DFA"/>
    <w:rsid w:val="0006119A"/>
    <w:rsid w:val="00061945"/>
    <w:rsid w:val="00061A16"/>
    <w:rsid w:val="00061CF5"/>
    <w:rsid w:val="000620DF"/>
    <w:rsid w:val="0006241C"/>
    <w:rsid w:val="000629BE"/>
    <w:rsid w:val="00062A08"/>
    <w:rsid w:val="00062DF8"/>
    <w:rsid w:val="00063769"/>
    <w:rsid w:val="0006398F"/>
    <w:rsid w:val="00063A9C"/>
    <w:rsid w:val="00063B8F"/>
    <w:rsid w:val="00063F38"/>
    <w:rsid w:val="000650E7"/>
    <w:rsid w:val="00066593"/>
    <w:rsid w:val="00066ACF"/>
    <w:rsid w:val="00066F55"/>
    <w:rsid w:val="0006710B"/>
    <w:rsid w:val="00067195"/>
    <w:rsid w:val="000671DD"/>
    <w:rsid w:val="0006742E"/>
    <w:rsid w:val="00067564"/>
    <w:rsid w:val="00067BF8"/>
    <w:rsid w:val="00070E71"/>
    <w:rsid w:val="000714AA"/>
    <w:rsid w:val="00071980"/>
    <w:rsid w:val="00071B51"/>
    <w:rsid w:val="00071BC3"/>
    <w:rsid w:val="00072791"/>
    <w:rsid w:val="000727ED"/>
    <w:rsid w:val="0007320C"/>
    <w:rsid w:val="000734D4"/>
    <w:rsid w:val="00073A1D"/>
    <w:rsid w:val="000743B4"/>
    <w:rsid w:val="00074C35"/>
    <w:rsid w:val="00075A99"/>
    <w:rsid w:val="00075AC5"/>
    <w:rsid w:val="00076800"/>
    <w:rsid w:val="0007688E"/>
    <w:rsid w:val="00076DF8"/>
    <w:rsid w:val="00076FE2"/>
    <w:rsid w:val="00077949"/>
    <w:rsid w:val="00077ACB"/>
    <w:rsid w:val="00080691"/>
    <w:rsid w:val="00080AD8"/>
    <w:rsid w:val="00080D8D"/>
    <w:rsid w:val="00080FF3"/>
    <w:rsid w:val="00081A0B"/>
    <w:rsid w:val="00081A2F"/>
    <w:rsid w:val="00081DB2"/>
    <w:rsid w:val="000821D5"/>
    <w:rsid w:val="00082D7B"/>
    <w:rsid w:val="00082E88"/>
    <w:rsid w:val="00082EBD"/>
    <w:rsid w:val="000834D0"/>
    <w:rsid w:val="00083A3E"/>
    <w:rsid w:val="000846BE"/>
    <w:rsid w:val="000846BF"/>
    <w:rsid w:val="00084EA1"/>
    <w:rsid w:val="0008527F"/>
    <w:rsid w:val="000852E9"/>
    <w:rsid w:val="0008530A"/>
    <w:rsid w:val="0008621C"/>
    <w:rsid w:val="000864C1"/>
    <w:rsid w:val="00086668"/>
    <w:rsid w:val="00090821"/>
    <w:rsid w:val="000910C0"/>
    <w:rsid w:val="000921E6"/>
    <w:rsid w:val="000929D3"/>
    <w:rsid w:val="00092BF0"/>
    <w:rsid w:val="000932A7"/>
    <w:rsid w:val="00094E02"/>
    <w:rsid w:val="00094F8A"/>
    <w:rsid w:val="00095075"/>
    <w:rsid w:val="00095701"/>
    <w:rsid w:val="0009577B"/>
    <w:rsid w:val="000978B3"/>
    <w:rsid w:val="00097DE5"/>
    <w:rsid w:val="00097FF3"/>
    <w:rsid w:val="000A070E"/>
    <w:rsid w:val="000A0F20"/>
    <w:rsid w:val="000A1676"/>
    <w:rsid w:val="000A1691"/>
    <w:rsid w:val="000A1C98"/>
    <w:rsid w:val="000A1DB4"/>
    <w:rsid w:val="000A3136"/>
    <w:rsid w:val="000A3482"/>
    <w:rsid w:val="000A3D30"/>
    <w:rsid w:val="000A3FEB"/>
    <w:rsid w:val="000A474F"/>
    <w:rsid w:val="000A5197"/>
    <w:rsid w:val="000A527A"/>
    <w:rsid w:val="000A53AA"/>
    <w:rsid w:val="000A56CF"/>
    <w:rsid w:val="000A5D7A"/>
    <w:rsid w:val="000A773D"/>
    <w:rsid w:val="000A7894"/>
    <w:rsid w:val="000A78B0"/>
    <w:rsid w:val="000A7E2B"/>
    <w:rsid w:val="000B006F"/>
    <w:rsid w:val="000B011E"/>
    <w:rsid w:val="000B019B"/>
    <w:rsid w:val="000B037E"/>
    <w:rsid w:val="000B0AF1"/>
    <w:rsid w:val="000B10BB"/>
    <w:rsid w:val="000B13EF"/>
    <w:rsid w:val="000B1449"/>
    <w:rsid w:val="000B1788"/>
    <w:rsid w:val="000B17DA"/>
    <w:rsid w:val="000B25B8"/>
    <w:rsid w:val="000B26FB"/>
    <w:rsid w:val="000B3218"/>
    <w:rsid w:val="000B36DB"/>
    <w:rsid w:val="000B3CE8"/>
    <w:rsid w:val="000B5493"/>
    <w:rsid w:val="000B56E4"/>
    <w:rsid w:val="000B5FA3"/>
    <w:rsid w:val="000B61CE"/>
    <w:rsid w:val="000B65B6"/>
    <w:rsid w:val="000B66D2"/>
    <w:rsid w:val="000B67F1"/>
    <w:rsid w:val="000B6F6E"/>
    <w:rsid w:val="000B7078"/>
    <w:rsid w:val="000B7090"/>
    <w:rsid w:val="000B71C0"/>
    <w:rsid w:val="000B74D7"/>
    <w:rsid w:val="000B79AC"/>
    <w:rsid w:val="000B7D62"/>
    <w:rsid w:val="000C0DF2"/>
    <w:rsid w:val="000C32DA"/>
    <w:rsid w:val="000C333B"/>
    <w:rsid w:val="000C4EA5"/>
    <w:rsid w:val="000C518B"/>
    <w:rsid w:val="000C5216"/>
    <w:rsid w:val="000C573D"/>
    <w:rsid w:val="000C5C6C"/>
    <w:rsid w:val="000C7931"/>
    <w:rsid w:val="000C7BA4"/>
    <w:rsid w:val="000D007E"/>
    <w:rsid w:val="000D1274"/>
    <w:rsid w:val="000D136F"/>
    <w:rsid w:val="000D13C9"/>
    <w:rsid w:val="000D2CBB"/>
    <w:rsid w:val="000D385B"/>
    <w:rsid w:val="000D4085"/>
    <w:rsid w:val="000D4AE3"/>
    <w:rsid w:val="000D4D83"/>
    <w:rsid w:val="000D588F"/>
    <w:rsid w:val="000D5F07"/>
    <w:rsid w:val="000D6255"/>
    <w:rsid w:val="000D646B"/>
    <w:rsid w:val="000D70C4"/>
    <w:rsid w:val="000D78A9"/>
    <w:rsid w:val="000D7D0C"/>
    <w:rsid w:val="000E00EF"/>
    <w:rsid w:val="000E04DB"/>
    <w:rsid w:val="000E1522"/>
    <w:rsid w:val="000E21F4"/>
    <w:rsid w:val="000E28DB"/>
    <w:rsid w:val="000E2FD2"/>
    <w:rsid w:val="000E40AD"/>
    <w:rsid w:val="000E47AC"/>
    <w:rsid w:val="000E4C9E"/>
    <w:rsid w:val="000E5E15"/>
    <w:rsid w:val="000E6726"/>
    <w:rsid w:val="000E688B"/>
    <w:rsid w:val="000E7218"/>
    <w:rsid w:val="000E7817"/>
    <w:rsid w:val="000E7BB1"/>
    <w:rsid w:val="000F069D"/>
    <w:rsid w:val="000F08A4"/>
    <w:rsid w:val="000F0B0A"/>
    <w:rsid w:val="000F0C4A"/>
    <w:rsid w:val="000F1467"/>
    <w:rsid w:val="000F1A23"/>
    <w:rsid w:val="000F1DC5"/>
    <w:rsid w:val="000F2855"/>
    <w:rsid w:val="000F319A"/>
    <w:rsid w:val="000F3BD7"/>
    <w:rsid w:val="000F49B1"/>
    <w:rsid w:val="000F500C"/>
    <w:rsid w:val="000F50E7"/>
    <w:rsid w:val="000F70D5"/>
    <w:rsid w:val="000F7860"/>
    <w:rsid w:val="000F7C98"/>
    <w:rsid w:val="000F7E51"/>
    <w:rsid w:val="000F7F45"/>
    <w:rsid w:val="001001D7"/>
    <w:rsid w:val="001013D7"/>
    <w:rsid w:val="0010175E"/>
    <w:rsid w:val="00101E2C"/>
    <w:rsid w:val="00101E6D"/>
    <w:rsid w:val="00102329"/>
    <w:rsid w:val="0010344E"/>
    <w:rsid w:val="0010385E"/>
    <w:rsid w:val="00103914"/>
    <w:rsid w:val="00103AF1"/>
    <w:rsid w:val="00103FF0"/>
    <w:rsid w:val="001042E8"/>
    <w:rsid w:val="001043DD"/>
    <w:rsid w:val="00104F23"/>
    <w:rsid w:val="001053B6"/>
    <w:rsid w:val="001058FC"/>
    <w:rsid w:val="00105DE0"/>
    <w:rsid w:val="00105FD6"/>
    <w:rsid w:val="001063E2"/>
    <w:rsid w:val="00106631"/>
    <w:rsid w:val="00106FDD"/>
    <w:rsid w:val="00107506"/>
    <w:rsid w:val="001104D0"/>
    <w:rsid w:val="001104F2"/>
    <w:rsid w:val="00110AD2"/>
    <w:rsid w:val="00110BD3"/>
    <w:rsid w:val="001113EF"/>
    <w:rsid w:val="0011175B"/>
    <w:rsid w:val="001129B2"/>
    <w:rsid w:val="00112D60"/>
    <w:rsid w:val="001139AE"/>
    <w:rsid w:val="00114783"/>
    <w:rsid w:val="001165F8"/>
    <w:rsid w:val="00116888"/>
    <w:rsid w:val="00116F5A"/>
    <w:rsid w:val="001170D9"/>
    <w:rsid w:val="0011728F"/>
    <w:rsid w:val="00117C58"/>
    <w:rsid w:val="00117F67"/>
    <w:rsid w:val="00120403"/>
    <w:rsid w:val="00121620"/>
    <w:rsid w:val="00122816"/>
    <w:rsid w:val="00122CC7"/>
    <w:rsid w:val="00123753"/>
    <w:rsid w:val="00123B40"/>
    <w:rsid w:val="00124470"/>
    <w:rsid w:val="001244A1"/>
    <w:rsid w:val="00125D14"/>
    <w:rsid w:val="00126907"/>
    <w:rsid w:val="00126B58"/>
    <w:rsid w:val="0013012A"/>
    <w:rsid w:val="00130375"/>
    <w:rsid w:val="001304A5"/>
    <w:rsid w:val="0013073E"/>
    <w:rsid w:val="00131016"/>
    <w:rsid w:val="00131D1F"/>
    <w:rsid w:val="00131E46"/>
    <w:rsid w:val="00132099"/>
    <w:rsid w:val="00133DEC"/>
    <w:rsid w:val="00134AA0"/>
    <w:rsid w:val="001350B6"/>
    <w:rsid w:val="0013530E"/>
    <w:rsid w:val="00135358"/>
    <w:rsid w:val="00135657"/>
    <w:rsid w:val="00135861"/>
    <w:rsid w:val="0013604D"/>
    <w:rsid w:val="001364F3"/>
    <w:rsid w:val="00136A4E"/>
    <w:rsid w:val="00136A6C"/>
    <w:rsid w:val="00136E9E"/>
    <w:rsid w:val="00137292"/>
    <w:rsid w:val="001374E5"/>
    <w:rsid w:val="001379BB"/>
    <w:rsid w:val="001409BD"/>
    <w:rsid w:val="00140A32"/>
    <w:rsid w:val="00142267"/>
    <w:rsid w:val="00142BF4"/>
    <w:rsid w:val="00144166"/>
    <w:rsid w:val="00145643"/>
    <w:rsid w:val="00145978"/>
    <w:rsid w:val="001461C9"/>
    <w:rsid w:val="0014628F"/>
    <w:rsid w:val="00146E9C"/>
    <w:rsid w:val="00147735"/>
    <w:rsid w:val="001477CF"/>
    <w:rsid w:val="00147C96"/>
    <w:rsid w:val="0015005A"/>
    <w:rsid w:val="00152EBD"/>
    <w:rsid w:val="001531CB"/>
    <w:rsid w:val="001535BB"/>
    <w:rsid w:val="0015374B"/>
    <w:rsid w:val="00153985"/>
    <w:rsid w:val="001544F3"/>
    <w:rsid w:val="00155592"/>
    <w:rsid w:val="001556F0"/>
    <w:rsid w:val="0015572C"/>
    <w:rsid w:val="00155B16"/>
    <w:rsid w:val="00155DC6"/>
    <w:rsid w:val="00156635"/>
    <w:rsid w:val="00156734"/>
    <w:rsid w:val="00156DA3"/>
    <w:rsid w:val="00157325"/>
    <w:rsid w:val="001601E3"/>
    <w:rsid w:val="00160242"/>
    <w:rsid w:val="00161320"/>
    <w:rsid w:val="0016134D"/>
    <w:rsid w:val="00161350"/>
    <w:rsid w:val="0016218A"/>
    <w:rsid w:val="00162415"/>
    <w:rsid w:val="00162A63"/>
    <w:rsid w:val="00162DFD"/>
    <w:rsid w:val="001633C9"/>
    <w:rsid w:val="0016376D"/>
    <w:rsid w:val="00163CB9"/>
    <w:rsid w:val="00163D61"/>
    <w:rsid w:val="00163F5A"/>
    <w:rsid w:val="00163FC4"/>
    <w:rsid w:val="00164744"/>
    <w:rsid w:val="001648FC"/>
    <w:rsid w:val="00164D77"/>
    <w:rsid w:val="0016501E"/>
    <w:rsid w:val="00165326"/>
    <w:rsid w:val="001657C4"/>
    <w:rsid w:val="001657DD"/>
    <w:rsid w:val="001662BA"/>
    <w:rsid w:val="00166849"/>
    <w:rsid w:val="00166A4A"/>
    <w:rsid w:val="00166B2D"/>
    <w:rsid w:val="00167758"/>
    <w:rsid w:val="00167C49"/>
    <w:rsid w:val="001701D7"/>
    <w:rsid w:val="00170347"/>
    <w:rsid w:val="001706B5"/>
    <w:rsid w:val="00170A7F"/>
    <w:rsid w:val="001713ED"/>
    <w:rsid w:val="0017154F"/>
    <w:rsid w:val="001717BD"/>
    <w:rsid w:val="00171BC5"/>
    <w:rsid w:val="00171EFA"/>
    <w:rsid w:val="001726BD"/>
    <w:rsid w:val="001728CC"/>
    <w:rsid w:val="00172C43"/>
    <w:rsid w:val="00172C7D"/>
    <w:rsid w:val="00172E36"/>
    <w:rsid w:val="00173F8E"/>
    <w:rsid w:val="0017429F"/>
    <w:rsid w:val="001752DC"/>
    <w:rsid w:val="001758F9"/>
    <w:rsid w:val="00175E9F"/>
    <w:rsid w:val="001763F2"/>
    <w:rsid w:val="0017653A"/>
    <w:rsid w:val="00176A74"/>
    <w:rsid w:val="00176B2A"/>
    <w:rsid w:val="00177769"/>
    <w:rsid w:val="00177B44"/>
    <w:rsid w:val="00177E6E"/>
    <w:rsid w:val="001800DD"/>
    <w:rsid w:val="001809E3"/>
    <w:rsid w:val="00180D2D"/>
    <w:rsid w:val="00180E65"/>
    <w:rsid w:val="00181AF0"/>
    <w:rsid w:val="00181F61"/>
    <w:rsid w:val="00182322"/>
    <w:rsid w:val="0018306A"/>
    <w:rsid w:val="0018356D"/>
    <w:rsid w:val="0018378D"/>
    <w:rsid w:val="001838AD"/>
    <w:rsid w:val="001840FF"/>
    <w:rsid w:val="00184459"/>
    <w:rsid w:val="00184A0C"/>
    <w:rsid w:val="00184CD0"/>
    <w:rsid w:val="00185770"/>
    <w:rsid w:val="001857B2"/>
    <w:rsid w:val="001859B6"/>
    <w:rsid w:val="00185A0E"/>
    <w:rsid w:val="00186059"/>
    <w:rsid w:val="00186097"/>
    <w:rsid w:val="001875DC"/>
    <w:rsid w:val="0019005E"/>
    <w:rsid w:val="00190516"/>
    <w:rsid w:val="001905E0"/>
    <w:rsid w:val="00191948"/>
    <w:rsid w:val="00191B5C"/>
    <w:rsid w:val="001923B1"/>
    <w:rsid w:val="00192673"/>
    <w:rsid w:val="00192A16"/>
    <w:rsid w:val="00192DA7"/>
    <w:rsid w:val="00192DE2"/>
    <w:rsid w:val="001935CF"/>
    <w:rsid w:val="001938C9"/>
    <w:rsid w:val="00193D6D"/>
    <w:rsid w:val="00193E0C"/>
    <w:rsid w:val="001940E9"/>
    <w:rsid w:val="00194207"/>
    <w:rsid w:val="001942F7"/>
    <w:rsid w:val="0019439D"/>
    <w:rsid w:val="00194947"/>
    <w:rsid w:val="00194AE5"/>
    <w:rsid w:val="001959BB"/>
    <w:rsid w:val="00195AF4"/>
    <w:rsid w:val="001960EA"/>
    <w:rsid w:val="001972B1"/>
    <w:rsid w:val="001A02DA"/>
    <w:rsid w:val="001A07D7"/>
    <w:rsid w:val="001A0A3D"/>
    <w:rsid w:val="001A0AE4"/>
    <w:rsid w:val="001A0B15"/>
    <w:rsid w:val="001A0F5C"/>
    <w:rsid w:val="001A14BC"/>
    <w:rsid w:val="001A1D00"/>
    <w:rsid w:val="001A29FF"/>
    <w:rsid w:val="001A313A"/>
    <w:rsid w:val="001A315E"/>
    <w:rsid w:val="001A3AF8"/>
    <w:rsid w:val="001A4CF8"/>
    <w:rsid w:val="001A56C9"/>
    <w:rsid w:val="001A578B"/>
    <w:rsid w:val="001A5DF3"/>
    <w:rsid w:val="001A6098"/>
    <w:rsid w:val="001A7822"/>
    <w:rsid w:val="001A78E3"/>
    <w:rsid w:val="001A7E93"/>
    <w:rsid w:val="001B1BA1"/>
    <w:rsid w:val="001B214E"/>
    <w:rsid w:val="001B28AF"/>
    <w:rsid w:val="001B2B0C"/>
    <w:rsid w:val="001B2B71"/>
    <w:rsid w:val="001B2CD6"/>
    <w:rsid w:val="001B2FB7"/>
    <w:rsid w:val="001B3229"/>
    <w:rsid w:val="001B3783"/>
    <w:rsid w:val="001B3B58"/>
    <w:rsid w:val="001B3BEB"/>
    <w:rsid w:val="001B4C10"/>
    <w:rsid w:val="001B535B"/>
    <w:rsid w:val="001B588E"/>
    <w:rsid w:val="001B5CF0"/>
    <w:rsid w:val="001B6C71"/>
    <w:rsid w:val="001B728C"/>
    <w:rsid w:val="001C052E"/>
    <w:rsid w:val="001C06B6"/>
    <w:rsid w:val="001C0AEF"/>
    <w:rsid w:val="001C1197"/>
    <w:rsid w:val="001C1219"/>
    <w:rsid w:val="001C1771"/>
    <w:rsid w:val="001C1B4C"/>
    <w:rsid w:val="001C1F6E"/>
    <w:rsid w:val="001C2029"/>
    <w:rsid w:val="001C20CD"/>
    <w:rsid w:val="001C2934"/>
    <w:rsid w:val="001C311C"/>
    <w:rsid w:val="001C33B8"/>
    <w:rsid w:val="001C3C14"/>
    <w:rsid w:val="001C3CD2"/>
    <w:rsid w:val="001C5649"/>
    <w:rsid w:val="001C5892"/>
    <w:rsid w:val="001C59BC"/>
    <w:rsid w:val="001C5C2A"/>
    <w:rsid w:val="001C5C70"/>
    <w:rsid w:val="001C63FB"/>
    <w:rsid w:val="001C651B"/>
    <w:rsid w:val="001C7058"/>
    <w:rsid w:val="001C7D64"/>
    <w:rsid w:val="001C7E41"/>
    <w:rsid w:val="001D032D"/>
    <w:rsid w:val="001D03DC"/>
    <w:rsid w:val="001D05DA"/>
    <w:rsid w:val="001D0A54"/>
    <w:rsid w:val="001D0BB1"/>
    <w:rsid w:val="001D0DBE"/>
    <w:rsid w:val="001D0F81"/>
    <w:rsid w:val="001D160B"/>
    <w:rsid w:val="001D1C85"/>
    <w:rsid w:val="001D27AA"/>
    <w:rsid w:val="001D281B"/>
    <w:rsid w:val="001D3229"/>
    <w:rsid w:val="001D34B1"/>
    <w:rsid w:val="001D35A7"/>
    <w:rsid w:val="001D38D5"/>
    <w:rsid w:val="001D3BBD"/>
    <w:rsid w:val="001D41ED"/>
    <w:rsid w:val="001D4527"/>
    <w:rsid w:val="001D4E05"/>
    <w:rsid w:val="001D4F39"/>
    <w:rsid w:val="001D60D6"/>
    <w:rsid w:val="001D6311"/>
    <w:rsid w:val="001D69C1"/>
    <w:rsid w:val="001D6EE2"/>
    <w:rsid w:val="001D7162"/>
    <w:rsid w:val="001D7574"/>
    <w:rsid w:val="001D7649"/>
    <w:rsid w:val="001D77D6"/>
    <w:rsid w:val="001D7CB8"/>
    <w:rsid w:val="001D7D8B"/>
    <w:rsid w:val="001E019D"/>
    <w:rsid w:val="001E07DF"/>
    <w:rsid w:val="001E0FCE"/>
    <w:rsid w:val="001E1FB0"/>
    <w:rsid w:val="001E28FA"/>
    <w:rsid w:val="001E3275"/>
    <w:rsid w:val="001E36F4"/>
    <w:rsid w:val="001E41A9"/>
    <w:rsid w:val="001E427A"/>
    <w:rsid w:val="001E4743"/>
    <w:rsid w:val="001E4C6D"/>
    <w:rsid w:val="001E5A90"/>
    <w:rsid w:val="001E5D0A"/>
    <w:rsid w:val="001E5E30"/>
    <w:rsid w:val="001E671D"/>
    <w:rsid w:val="001E68AC"/>
    <w:rsid w:val="001E6D2A"/>
    <w:rsid w:val="001E7254"/>
    <w:rsid w:val="001E7587"/>
    <w:rsid w:val="001E7872"/>
    <w:rsid w:val="001F0803"/>
    <w:rsid w:val="001F0D6E"/>
    <w:rsid w:val="001F1463"/>
    <w:rsid w:val="001F1769"/>
    <w:rsid w:val="001F1C33"/>
    <w:rsid w:val="001F2483"/>
    <w:rsid w:val="001F2D9B"/>
    <w:rsid w:val="001F3301"/>
    <w:rsid w:val="001F338F"/>
    <w:rsid w:val="001F406F"/>
    <w:rsid w:val="001F4504"/>
    <w:rsid w:val="001F47F8"/>
    <w:rsid w:val="001F51F6"/>
    <w:rsid w:val="001F5454"/>
    <w:rsid w:val="001F5B5D"/>
    <w:rsid w:val="001F5D1D"/>
    <w:rsid w:val="001F62E5"/>
    <w:rsid w:val="001F6E8F"/>
    <w:rsid w:val="001F709F"/>
    <w:rsid w:val="00200031"/>
    <w:rsid w:val="002002CD"/>
    <w:rsid w:val="00200998"/>
    <w:rsid w:val="0020117D"/>
    <w:rsid w:val="00201689"/>
    <w:rsid w:val="002020FF"/>
    <w:rsid w:val="002023F2"/>
    <w:rsid w:val="00202A01"/>
    <w:rsid w:val="00202F3A"/>
    <w:rsid w:val="002032A7"/>
    <w:rsid w:val="00203EEA"/>
    <w:rsid w:val="00205380"/>
    <w:rsid w:val="00205D8C"/>
    <w:rsid w:val="00206525"/>
    <w:rsid w:val="00206F60"/>
    <w:rsid w:val="002072B4"/>
    <w:rsid w:val="002078C8"/>
    <w:rsid w:val="002109D1"/>
    <w:rsid w:val="00211384"/>
    <w:rsid w:val="00211575"/>
    <w:rsid w:val="00211E7F"/>
    <w:rsid w:val="00212CBA"/>
    <w:rsid w:val="00213709"/>
    <w:rsid w:val="00214009"/>
    <w:rsid w:val="00214172"/>
    <w:rsid w:val="002148C6"/>
    <w:rsid w:val="00214A42"/>
    <w:rsid w:val="0021565E"/>
    <w:rsid w:val="00215914"/>
    <w:rsid w:val="00215DE9"/>
    <w:rsid w:val="00216202"/>
    <w:rsid w:val="002171AD"/>
    <w:rsid w:val="00217361"/>
    <w:rsid w:val="00217972"/>
    <w:rsid w:val="00220835"/>
    <w:rsid w:val="0022105F"/>
    <w:rsid w:val="00221340"/>
    <w:rsid w:val="002215B8"/>
    <w:rsid w:val="00221608"/>
    <w:rsid w:val="002216A7"/>
    <w:rsid w:val="00221C0F"/>
    <w:rsid w:val="0022259F"/>
    <w:rsid w:val="00223009"/>
    <w:rsid w:val="002233FB"/>
    <w:rsid w:val="00224E11"/>
    <w:rsid w:val="002250E7"/>
    <w:rsid w:val="00225351"/>
    <w:rsid w:val="002255C9"/>
    <w:rsid w:val="00226814"/>
    <w:rsid w:val="00227359"/>
    <w:rsid w:val="00230353"/>
    <w:rsid w:val="00230E15"/>
    <w:rsid w:val="00231353"/>
    <w:rsid w:val="002313FD"/>
    <w:rsid w:val="0023184F"/>
    <w:rsid w:val="002319DA"/>
    <w:rsid w:val="00231F16"/>
    <w:rsid w:val="0023266D"/>
    <w:rsid w:val="00232BC9"/>
    <w:rsid w:val="00233C99"/>
    <w:rsid w:val="002347C6"/>
    <w:rsid w:val="00234824"/>
    <w:rsid w:val="00234B06"/>
    <w:rsid w:val="00234C16"/>
    <w:rsid w:val="00234F91"/>
    <w:rsid w:val="002355F1"/>
    <w:rsid w:val="00235B8F"/>
    <w:rsid w:val="00235FF8"/>
    <w:rsid w:val="002368E8"/>
    <w:rsid w:val="00237268"/>
    <w:rsid w:val="00237676"/>
    <w:rsid w:val="00237CF4"/>
    <w:rsid w:val="00240878"/>
    <w:rsid w:val="00241B6F"/>
    <w:rsid w:val="00241D7F"/>
    <w:rsid w:val="00241DA2"/>
    <w:rsid w:val="00241EE9"/>
    <w:rsid w:val="00242A6D"/>
    <w:rsid w:val="00242B11"/>
    <w:rsid w:val="00242FF0"/>
    <w:rsid w:val="00243224"/>
    <w:rsid w:val="00243483"/>
    <w:rsid w:val="002435A7"/>
    <w:rsid w:val="0024377D"/>
    <w:rsid w:val="00243F18"/>
    <w:rsid w:val="0024407C"/>
    <w:rsid w:val="00244CED"/>
    <w:rsid w:val="00245002"/>
    <w:rsid w:val="002451F9"/>
    <w:rsid w:val="0024556D"/>
    <w:rsid w:val="002459E8"/>
    <w:rsid w:val="00245AB7"/>
    <w:rsid w:val="002460AD"/>
    <w:rsid w:val="002462CF"/>
    <w:rsid w:val="0024648A"/>
    <w:rsid w:val="00246A8C"/>
    <w:rsid w:val="00246D53"/>
    <w:rsid w:val="00246F71"/>
    <w:rsid w:val="00247479"/>
    <w:rsid w:val="00250680"/>
    <w:rsid w:val="002506D4"/>
    <w:rsid w:val="002508B7"/>
    <w:rsid w:val="00250B3F"/>
    <w:rsid w:val="0025182A"/>
    <w:rsid w:val="0025248C"/>
    <w:rsid w:val="0025254C"/>
    <w:rsid w:val="00252846"/>
    <w:rsid w:val="00253050"/>
    <w:rsid w:val="00253BAF"/>
    <w:rsid w:val="00253C67"/>
    <w:rsid w:val="00253EEE"/>
    <w:rsid w:val="00254439"/>
    <w:rsid w:val="002545FE"/>
    <w:rsid w:val="0025499A"/>
    <w:rsid w:val="00254BB6"/>
    <w:rsid w:val="00254D47"/>
    <w:rsid w:val="00254EBF"/>
    <w:rsid w:val="002552AF"/>
    <w:rsid w:val="002558FF"/>
    <w:rsid w:val="00255B38"/>
    <w:rsid w:val="00256503"/>
    <w:rsid w:val="00257270"/>
    <w:rsid w:val="00257458"/>
    <w:rsid w:val="00257AC4"/>
    <w:rsid w:val="00257C46"/>
    <w:rsid w:val="00260022"/>
    <w:rsid w:val="0026102B"/>
    <w:rsid w:val="00261052"/>
    <w:rsid w:val="00261074"/>
    <w:rsid w:val="00261445"/>
    <w:rsid w:val="0026145D"/>
    <w:rsid w:val="00261467"/>
    <w:rsid w:val="002615BF"/>
    <w:rsid w:val="00261730"/>
    <w:rsid w:val="00261953"/>
    <w:rsid w:val="0026222A"/>
    <w:rsid w:val="002622BE"/>
    <w:rsid w:val="0026251D"/>
    <w:rsid w:val="002635A6"/>
    <w:rsid w:val="00264209"/>
    <w:rsid w:val="002646A2"/>
    <w:rsid w:val="002647D4"/>
    <w:rsid w:val="00264850"/>
    <w:rsid w:val="00264CBD"/>
    <w:rsid w:val="002655FF"/>
    <w:rsid w:val="00265761"/>
    <w:rsid w:val="00265CEE"/>
    <w:rsid w:val="0026651C"/>
    <w:rsid w:val="002665A4"/>
    <w:rsid w:val="00266C3D"/>
    <w:rsid w:val="00267ACB"/>
    <w:rsid w:val="00267C7C"/>
    <w:rsid w:val="002703F8"/>
    <w:rsid w:val="00270D08"/>
    <w:rsid w:val="00270E75"/>
    <w:rsid w:val="00270F79"/>
    <w:rsid w:val="00271547"/>
    <w:rsid w:val="00271EF1"/>
    <w:rsid w:val="00271F31"/>
    <w:rsid w:val="00272A69"/>
    <w:rsid w:val="00272B3A"/>
    <w:rsid w:val="0027342B"/>
    <w:rsid w:val="00273788"/>
    <w:rsid w:val="002737C0"/>
    <w:rsid w:val="00273923"/>
    <w:rsid w:val="00274054"/>
    <w:rsid w:val="00274094"/>
    <w:rsid w:val="002742A0"/>
    <w:rsid w:val="002742CA"/>
    <w:rsid w:val="00274762"/>
    <w:rsid w:val="00274D51"/>
    <w:rsid w:val="00274DC8"/>
    <w:rsid w:val="00274E11"/>
    <w:rsid w:val="002756F3"/>
    <w:rsid w:val="00275AFD"/>
    <w:rsid w:val="00275C0E"/>
    <w:rsid w:val="00276A35"/>
    <w:rsid w:val="002772EF"/>
    <w:rsid w:val="0027766F"/>
    <w:rsid w:val="002778D7"/>
    <w:rsid w:val="00277953"/>
    <w:rsid w:val="00277995"/>
    <w:rsid w:val="002779C9"/>
    <w:rsid w:val="00277AAD"/>
    <w:rsid w:val="00277DE6"/>
    <w:rsid w:val="0028032A"/>
    <w:rsid w:val="002806CC"/>
    <w:rsid w:val="00280947"/>
    <w:rsid w:val="00281DE8"/>
    <w:rsid w:val="00282450"/>
    <w:rsid w:val="00282451"/>
    <w:rsid w:val="0028333F"/>
    <w:rsid w:val="00283769"/>
    <w:rsid w:val="002839AD"/>
    <w:rsid w:val="00283A86"/>
    <w:rsid w:val="002844C1"/>
    <w:rsid w:val="00284F2D"/>
    <w:rsid w:val="0028522B"/>
    <w:rsid w:val="0028575A"/>
    <w:rsid w:val="00285FFB"/>
    <w:rsid w:val="002860E0"/>
    <w:rsid w:val="002865C7"/>
    <w:rsid w:val="0028707E"/>
    <w:rsid w:val="00290135"/>
    <w:rsid w:val="002903DF"/>
    <w:rsid w:val="0029221D"/>
    <w:rsid w:val="002923E2"/>
    <w:rsid w:val="002923FC"/>
    <w:rsid w:val="002924C6"/>
    <w:rsid w:val="002928A3"/>
    <w:rsid w:val="00292D94"/>
    <w:rsid w:val="00292E63"/>
    <w:rsid w:val="0029326F"/>
    <w:rsid w:val="002933CB"/>
    <w:rsid w:val="00293606"/>
    <w:rsid w:val="002936DA"/>
    <w:rsid w:val="00293970"/>
    <w:rsid w:val="002946BD"/>
    <w:rsid w:val="00295D64"/>
    <w:rsid w:val="0029639F"/>
    <w:rsid w:val="00297607"/>
    <w:rsid w:val="002977CB"/>
    <w:rsid w:val="00297996"/>
    <w:rsid w:val="002979CE"/>
    <w:rsid w:val="002A11F8"/>
    <w:rsid w:val="002A261F"/>
    <w:rsid w:val="002A2955"/>
    <w:rsid w:val="002A2A13"/>
    <w:rsid w:val="002A2A6E"/>
    <w:rsid w:val="002A37B1"/>
    <w:rsid w:val="002A4AC2"/>
    <w:rsid w:val="002A4DF5"/>
    <w:rsid w:val="002A66DB"/>
    <w:rsid w:val="002B0582"/>
    <w:rsid w:val="002B06CF"/>
    <w:rsid w:val="002B0D4A"/>
    <w:rsid w:val="002B120C"/>
    <w:rsid w:val="002B131E"/>
    <w:rsid w:val="002B1404"/>
    <w:rsid w:val="002B1CA6"/>
    <w:rsid w:val="002B28A7"/>
    <w:rsid w:val="002B290B"/>
    <w:rsid w:val="002B2C7A"/>
    <w:rsid w:val="002B2FE2"/>
    <w:rsid w:val="002B33C2"/>
    <w:rsid w:val="002B361B"/>
    <w:rsid w:val="002B379B"/>
    <w:rsid w:val="002B393D"/>
    <w:rsid w:val="002B3D16"/>
    <w:rsid w:val="002B526A"/>
    <w:rsid w:val="002B562E"/>
    <w:rsid w:val="002B5911"/>
    <w:rsid w:val="002B5C27"/>
    <w:rsid w:val="002B62F4"/>
    <w:rsid w:val="002B6585"/>
    <w:rsid w:val="002B6C29"/>
    <w:rsid w:val="002B6E00"/>
    <w:rsid w:val="002B6F9E"/>
    <w:rsid w:val="002B780A"/>
    <w:rsid w:val="002B7A74"/>
    <w:rsid w:val="002B7C90"/>
    <w:rsid w:val="002B7D87"/>
    <w:rsid w:val="002C01B7"/>
    <w:rsid w:val="002C023B"/>
    <w:rsid w:val="002C0BA8"/>
    <w:rsid w:val="002C0C7E"/>
    <w:rsid w:val="002C116C"/>
    <w:rsid w:val="002C2958"/>
    <w:rsid w:val="002C309B"/>
    <w:rsid w:val="002C3E17"/>
    <w:rsid w:val="002C4670"/>
    <w:rsid w:val="002C4C45"/>
    <w:rsid w:val="002C784B"/>
    <w:rsid w:val="002C797D"/>
    <w:rsid w:val="002C7B59"/>
    <w:rsid w:val="002D01A2"/>
    <w:rsid w:val="002D1BE4"/>
    <w:rsid w:val="002D2469"/>
    <w:rsid w:val="002D2BD9"/>
    <w:rsid w:val="002D31EC"/>
    <w:rsid w:val="002D3B8F"/>
    <w:rsid w:val="002D46A5"/>
    <w:rsid w:val="002D4D6A"/>
    <w:rsid w:val="002D52D3"/>
    <w:rsid w:val="002D54C8"/>
    <w:rsid w:val="002D5C8D"/>
    <w:rsid w:val="002D7033"/>
    <w:rsid w:val="002D7161"/>
    <w:rsid w:val="002D735D"/>
    <w:rsid w:val="002D7740"/>
    <w:rsid w:val="002D7ED4"/>
    <w:rsid w:val="002E01EA"/>
    <w:rsid w:val="002E0410"/>
    <w:rsid w:val="002E0D11"/>
    <w:rsid w:val="002E1162"/>
    <w:rsid w:val="002E1D01"/>
    <w:rsid w:val="002E2A2A"/>
    <w:rsid w:val="002E2B99"/>
    <w:rsid w:val="002E2C90"/>
    <w:rsid w:val="002E2CE4"/>
    <w:rsid w:val="002E2D33"/>
    <w:rsid w:val="002E2D4F"/>
    <w:rsid w:val="002E2D88"/>
    <w:rsid w:val="002E3416"/>
    <w:rsid w:val="002E34C9"/>
    <w:rsid w:val="002E362D"/>
    <w:rsid w:val="002E372F"/>
    <w:rsid w:val="002E3D32"/>
    <w:rsid w:val="002E3D90"/>
    <w:rsid w:val="002E3D92"/>
    <w:rsid w:val="002E408C"/>
    <w:rsid w:val="002E415D"/>
    <w:rsid w:val="002E48F7"/>
    <w:rsid w:val="002E4D77"/>
    <w:rsid w:val="002E58A7"/>
    <w:rsid w:val="002E5DA4"/>
    <w:rsid w:val="002E6386"/>
    <w:rsid w:val="002E6B23"/>
    <w:rsid w:val="002E6B97"/>
    <w:rsid w:val="002E6C84"/>
    <w:rsid w:val="002E71D4"/>
    <w:rsid w:val="002E74F9"/>
    <w:rsid w:val="002E7822"/>
    <w:rsid w:val="002E7C65"/>
    <w:rsid w:val="002E7D8B"/>
    <w:rsid w:val="002F0668"/>
    <w:rsid w:val="002F0893"/>
    <w:rsid w:val="002F0A9E"/>
    <w:rsid w:val="002F0F65"/>
    <w:rsid w:val="002F13A6"/>
    <w:rsid w:val="002F13E0"/>
    <w:rsid w:val="002F1784"/>
    <w:rsid w:val="002F1FBD"/>
    <w:rsid w:val="002F2449"/>
    <w:rsid w:val="002F245C"/>
    <w:rsid w:val="002F27F5"/>
    <w:rsid w:val="002F2DDC"/>
    <w:rsid w:val="002F2F83"/>
    <w:rsid w:val="002F32B7"/>
    <w:rsid w:val="002F46AC"/>
    <w:rsid w:val="002F51A1"/>
    <w:rsid w:val="002F58EB"/>
    <w:rsid w:val="002F5AE9"/>
    <w:rsid w:val="002F6273"/>
    <w:rsid w:val="002F6CEF"/>
    <w:rsid w:val="002F7298"/>
    <w:rsid w:val="002F7C1D"/>
    <w:rsid w:val="002F7C5A"/>
    <w:rsid w:val="00300019"/>
    <w:rsid w:val="00300069"/>
    <w:rsid w:val="003000B2"/>
    <w:rsid w:val="0030027C"/>
    <w:rsid w:val="00300BC8"/>
    <w:rsid w:val="00300D50"/>
    <w:rsid w:val="00300D9F"/>
    <w:rsid w:val="0030161E"/>
    <w:rsid w:val="0030198B"/>
    <w:rsid w:val="00301A4C"/>
    <w:rsid w:val="00301E7A"/>
    <w:rsid w:val="00302608"/>
    <w:rsid w:val="00302665"/>
    <w:rsid w:val="003028D3"/>
    <w:rsid w:val="003031C1"/>
    <w:rsid w:val="00303B17"/>
    <w:rsid w:val="00303BDF"/>
    <w:rsid w:val="0030421F"/>
    <w:rsid w:val="00304C12"/>
    <w:rsid w:val="003054D3"/>
    <w:rsid w:val="00305841"/>
    <w:rsid w:val="003058C5"/>
    <w:rsid w:val="00305AC2"/>
    <w:rsid w:val="00306857"/>
    <w:rsid w:val="003069DD"/>
    <w:rsid w:val="00306AED"/>
    <w:rsid w:val="00307E4C"/>
    <w:rsid w:val="00307EC1"/>
    <w:rsid w:val="0031032E"/>
    <w:rsid w:val="00310789"/>
    <w:rsid w:val="00310A36"/>
    <w:rsid w:val="00310D0F"/>
    <w:rsid w:val="0031134F"/>
    <w:rsid w:val="0031149A"/>
    <w:rsid w:val="00311629"/>
    <w:rsid w:val="00311A94"/>
    <w:rsid w:val="00311D95"/>
    <w:rsid w:val="00311E69"/>
    <w:rsid w:val="00312438"/>
    <w:rsid w:val="00312439"/>
    <w:rsid w:val="00313700"/>
    <w:rsid w:val="00313E6D"/>
    <w:rsid w:val="00314AF9"/>
    <w:rsid w:val="00314E4A"/>
    <w:rsid w:val="00315220"/>
    <w:rsid w:val="0031556B"/>
    <w:rsid w:val="00316EA1"/>
    <w:rsid w:val="003171FB"/>
    <w:rsid w:val="00317802"/>
    <w:rsid w:val="0032098C"/>
    <w:rsid w:val="00320ADC"/>
    <w:rsid w:val="00320C2D"/>
    <w:rsid w:val="00321F7E"/>
    <w:rsid w:val="00322582"/>
    <w:rsid w:val="003227FA"/>
    <w:rsid w:val="00322CB0"/>
    <w:rsid w:val="00322D66"/>
    <w:rsid w:val="00323126"/>
    <w:rsid w:val="00323D13"/>
    <w:rsid w:val="00324517"/>
    <w:rsid w:val="003245CA"/>
    <w:rsid w:val="00324EDF"/>
    <w:rsid w:val="00324F92"/>
    <w:rsid w:val="00325331"/>
    <w:rsid w:val="00325696"/>
    <w:rsid w:val="00325ACA"/>
    <w:rsid w:val="00325E94"/>
    <w:rsid w:val="00326221"/>
    <w:rsid w:val="00326DD2"/>
    <w:rsid w:val="00327595"/>
    <w:rsid w:val="00327643"/>
    <w:rsid w:val="0033023F"/>
    <w:rsid w:val="0033108C"/>
    <w:rsid w:val="003313DE"/>
    <w:rsid w:val="003315B6"/>
    <w:rsid w:val="003315E2"/>
    <w:rsid w:val="00331C6E"/>
    <w:rsid w:val="0033223C"/>
    <w:rsid w:val="00332955"/>
    <w:rsid w:val="00332B53"/>
    <w:rsid w:val="00332E03"/>
    <w:rsid w:val="0033443A"/>
    <w:rsid w:val="00334C3D"/>
    <w:rsid w:val="00335F09"/>
    <w:rsid w:val="003361C4"/>
    <w:rsid w:val="00336805"/>
    <w:rsid w:val="00336D49"/>
    <w:rsid w:val="00337491"/>
    <w:rsid w:val="003377AB"/>
    <w:rsid w:val="00337EB8"/>
    <w:rsid w:val="003400AA"/>
    <w:rsid w:val="003402EA"/>
    <w:rsid w:val="00340689"/>
    <w:rsid w:val="00340CBC"/>
    <w:rsid w:val="00340CF6"/>
    <w:rsid w:val="00340F2B"/>
    <w:rsid w:val="00342089"/>
    <w:rsid w:val="003422B4"/>
    <w:rsid w:val="003423D0"/>
    <w:rsid w:val="00342410"/>
    <w:rsid w:val="00342E24"/>
    <w:rsid w:val="00343085"/>
    <w:rsid w:val="00343647"/>
    <w:rsid w:val="00343E1F"/>
    <w:rsid w:val="00343F5D"/>
    <w:rsid w:val="00344917"/>
    <w:rsid w:val="003451D5"/>
    <w:rsid w:val="003459EC"/>
    <w:rsid w:val="003463B7"/>
    <w:rsid w:val="003464CA"/>
    <w:rsid w:val="003466E1"/>
    <w:rsid w:val="0034692A"/>
    <w:rsid w:val="00347397"/>
    <w:rsid w:val="0034768C"/>
    <w:rsid w:val="00347BC6"/>
    <w:rsid w:val="00347E02"/>
    <w:rsid w:val="00350A77"/>
    <w:rsid w:val="00351A88"/>
    <w:rsid w:val="00354906"/>
    <w:rsid w:val="00354961"/>
    <w:rsid w:val="00354CEF"/>
    <w:rsid w:val="00355412"/>
    <w:rsid w:val="0035601F"/>
    <w:rsid w:val="00356383"/>
    <w:rsid w:val="0035756F"/>
    <w:rsid w:val="00357978"/>
    <w:rsid w:val="00357984"/>
    <w:rsid w:val="00357CD6"/>
    <w:rsid w:val="00357F7E"/>
    <w:rsid w:val="0036047A"/>
    <w:rsid w:val="00360C11"/>
    <w:rsid w:val="00360F9D"/>
    <w:rsid w:val="00361429"/>
    <w:rsid w:val="003617D5"/>
    <w:rsid w:val="003618CD"/>
    <w:rsid w:val="00361B41"/>
    <w:rsid w:val="00361C4E"/>
    <w:rsid w:val="00361F72"/>
    <w:rsid w:val="0036227F"/>
    <w:rsid w:val="00362A00"/>
    <w:rsid w:val="00362ACF"/>
    <w:rsid w:val="003631D0"/>
    <w:rsid w:val="003633EC"/>
    <w:rsid w:val="0036362A"/>
    <w:rsid w:val="00363BE4"/>
    <w:rsid w:val="00363EC9"/>
    <w:rsid w:val="00364098"/>
    <w:rsid w:val="00364381"/>
    <w:rsid w:val="00365069"/>
    <w:rsid w:val="003660A1"/>
    <w:rsid w:val="00366287"/>
    <w:rsid w:val="0036696F"/>
    <w:rsid w:val="003673EC"/>
    <w:rsid w:val="00367706"/>
    <w:rsid w:val="00367813"/>
    <w:rsid w:val="00367B6A"/>
    <w:rsid w:val="0037025B"/>
    <w:rsid w:val="00370488"/>
    <w:rsid w:val="00370868"/>
    <w:rsid w:val="0037091E"/>
    <w:rsid w:val="0037097C"/>
    <w:rsid w:val="00370A39"/>
    <w:rsid w:val="00370FAC"/>
    <w:rsid w:val="003713B6"/>
    <w:rsid w:val="003714A4"/>
    <w:rsid w:val="0037178D"/>
    <w:rsid w:val="0037206E"/>
    <w:rsid w:val="00372190"/>
    <w:rsid w:val="00372528"/>
    <w:rsid w:val="003725A2"/>
    <w:rsid w:val="003727A9"/>
    <w:rsid w:val="00372E7B"/>
    <w:rsid w:val="00372EC7"/>
    <w:rsid w:val="00372F09"/>
    <w:rsid w:val="00373810"/>
    <w:rsid w:val="00373B12"/>
    <w:rsid w:val="0037413B"/>
    <w:rsid w:val="0037547A"/>
    <w:rsid w:val="0037562E"/>
    <w:rsid w:val="00376F41"/>
    <w:rsid w:val="00377052"/>
    <w:rsid w:val="003772CC"/>
    <w:rsid w:val="00377476"/>
    <w:rsid w:val="0037748B"/>
    <w:rsid w:val="003774DA"/>
    <w:rsid w:val="00377884"/>
    <w:rsid w:val="00377905"/>
    <w:rsid w:val="00377B77"/>
    <w:rsid w:val="00377DCA"/>
    <w:rsid w:val="00377ED1"/>
    <w:rsid w:val="00380E1F"/>
    <w:rsid w:val="003814F0"/>
    <w:rsid w:val="00381FA8"/>
    <w:rsid w:val="00383A05"/>
    <w:rsid w:val="00384671"/>
    <w:rsid w:val="00384944"/>
    <w:rsid w:val="00384A34"/>
    <w:rsid w:val="00385C5D"/>
    <w:rsid w:val="00385CDB"/>
    <w:rsid w:val="00385E6D"/>
    <w:rsid w:val="00386134"/>
    <w:rsid w:val="003866BE"/>
    <w:rsid w:val="00386C81"/>
    <w:rsid w:val="0038795B"/>
    <w:rsid w:val="00387C97"/>
    <w:rsid w:val="003901E0"/>
    <w:rsid w:val="0039029E"/>
    <w:rsid w:val="0039055D"/>
    <w:rsid w:val="0039159C"/>
    <w:rsid w:val="003918C3"/>
    <w:rsid w:val="00391EE6"/>
    <w:rsid w:val="00391FAB"/>
    <w:rsid w:val="00392007"/>
    <w:rsid w:val="003920A9"/>
    <w:rsid w:val="00392660"/>
    <w:rsid w:val="0039298B"/>
    <w:rsid w:val="00392FC7"/>
    <w:rsid w:val="00393E50"/>
    <w:rsid w:val="00394B68"/>
    <w:rsid w:val="00394CA6"/>
    <w:rsid w:val="0039594E"/>
    <w:rsid w:val="00396D53"/>
    <w:rsid w:val="00397F1E"/>
    <w:rsid w:val="003A060A"/>
    <w:rsid w:val="003A0ACF"/>
    <w:rsid w:val="003A0EB5"/>
    <w:rsid w:val="003A1A9E"/>
    <w:rsid w:val="003A1BD2"/>
    <w:rsid w:val="003A282F"/>
    <w:rsid w:val="003A3150"/>
    <w:rsid w:val="003A3273"/>
    <w:rsid w:val="003A3B99"/>
    <w:rsid w:val="003A4D99"/>
    <w:rsid w:val="003A58D9"/>
    <w:rsid w:val="003A618A"/>
    <w:rsid w:val="003A69A6"/>
    <w:rsid w:val="003A70E3"/>
    <w:rsid w:val="003A749D"/>
    <w:rsid w:val="003A7D92"/>
    <w:rsid w:val="003B0309"/>
    <w:rsid w:val="003B062D"/>
    <w:rsid w:val="003B07E7"/>
    <w:rsid w:val="003B0ADD"/>
    <w:rsid w:val="003B0E62"/>
    <w:rsid w:val="003B2857"/>
    <w:rsid w:val="003B3C2A"/>
    <w:rsid w:val="003B4754"/>
    <w:rsid w:val="003B48A3"/>
    <w:rsid w:val="003B520E"/>
    <w:rsid w:val="003B5B5C"/>
    <w:rsid w:val="003B5E2B"/>
    <w:rsid w:val="003B6DAB"/>
    <w:rsid w:val="003B74AA"/>
    <w:rsid w:val="003B7CD7"/>
    <w:rsid w:val="003C132F"/>
    <w:rsid w:val="003C142C"/>
    <w:rsid w:val="003C1D69"/>
    <w:rsid w:val="003C1EFA"/>
    <w:rsid w:val="003C2F93"/>
    <w:rsid w:val="003C354B"/>
    <w:rsid w:val="003C4106"/>
    <w:rsid w:val="003C4213"/>
    <w:rsid w:val="003C433B"/>
    <w:rsid w:val="003C463F"/>
    <w:rsid w:val="003C481A"/>
    <w:rsid w:val="003C4CFD"/>
    <w:rsid w:val="003C4D76"/>
    <w:rsid w:val="003C4F31"/>
    <w:rsid w:val="003C528E"/>
    <w:rsid w:val="003C5852"/>
    <w:rsid w:val="003C6992"/>
    <w:rsid w:val="003C6BA9"/>
    <w:rsid w:val="003C709B"/>
    <w:rsid w:val="003D05E4"/>
    <w:rsid w:val="003D0A9E"/>
    <w:rsid w:val="003D1A79"/>
    <w:rsid w:val="003D1B45"/>
    <w:rsid w:val="003D1E27"/>
    <w:rsid w:val="003D1F70"/>
    <w:rsid w:val="003D2960"/>
    <w:rsid w:val="003D2C34"/>
    <w:rsid w:val="003D2F30"/>
    <w:rsid w:val="003D379D"/>
    <w:rsid w:val="003D3E26"/>
    <w:rsid w:val="003D438A"/>
    <w:rsid w:val="003D4707"/>
    <w:rsid w:val="003D4F48"/>
    <w:rsid w:val="003D5358"/>
    <w:rsid w:val="003D577A"/>
    <w:rsid w:val="003D5871"/>
    <w:rsid w:val="003D5F51"/>
    <w:rsid w:val="003D607B"/>
    <w:rsid w:val="003D68A5"/>
    <w:rsid w:val="003D68BF"/>
    <w:rsid w:val="003D70BE"/>
    <w:rsid w:val="003D7141"/>
    <w:rsid w:val="003D7396"/>
    <w:rsid w:val="003E0135"/>
    <w:rsid w:val="003E0316"/>
    <w:rsid w:val="003E0701"/>
    <w:rsid w:val="003E0809"/>
    <w:rsid w:val="003E0A2C"/>
    <w:rsid w:val="003E0AA3"/>
    <w:rsid w:val="003E201D"/>
    <w:rsid w:val="003E4911"/>
    <w:rsid w:val="003E4A65"/>
    <w:rsid w:val="003E4A86"/>
    <w:rsid w:val="003E4E99"/>
    <w:rsid w:val="003E5ABD"/>
    <w:rsid w:val="003E5C00"/>
    <w:rsid w:val="003E65F7"/>
    <w:rsid w:val="003E66B9"/>
    <w:rsid w:val="003E7060"/>
    <w:rsid w:val="003E7498"/>
    <w:rsid w:val="003E775B"/>
    <w:rsid w:val="003F06D4"/>
    <w:rsid w:val="003F0890"/>
    <w:rsid w:val="003F0CC1"/>
    <w:rsid w:val="003F132D"/>
    <w:rsid w:val="003F21CF"/>
    <w:rsid w:val="003F2CAF"/>
    <w:rsid w:val="003F2CF7"/>
    <w:rsid w:val="003F3305"/>
    <w:rsid w:val="003F36B0"/>
    <w:rsid w:val="003F38E6"/>
    <w:rsid w:val="003F4AF6"/>
    <w:rsid w:val="003F4E56"/>
    <w:rsid w:val="003F5508"/>
    <w:rsid w:val="003F5773"/>
    <w:rsid w:val="003F5D7D"/>
    <w:rsid w:val="003F5E82"/>
    <w:rsid w:val="003F6DF8"/>
    <w:rsid w:val="003F6F22"/>
    <w:rsid w:val="003F74CA"/>
    <w:rsid w:val="00400089"/>
    <w:rsid w:val="004004A9"/>
    <w:rsid w:val="00400F6B"/>
    <w:rsid w:val="00401389"/>
    <w:rsid w:val="004014AF"/>
    <w:rsid w:val="004014D7"/>
    <w:rsid w:val="00401A3B"/>
    <w:rsid w:val="00401CF8"/>
    <w:rsid w:val="00401EC8"/>
    <w:rsid w:val="004020D5"/>
    <w:rsid w:val="004023E7"/>
    <w:rsid w:val="0040249B"/>
    <w:rsid w:val="00402848"/>
    <w:rsid w:val="004028ED"/>
    <w:rsid w:val="00402A71"/>
    <w:rsid w:val="0040313B"/>
    <w:rsid w:val="00403D22"/>
    <w:rsid w:val="00403F5A"/>
    <w:rsid w:val="0040420E"/>
    <w:rsid w:val="004042FD"/>
    <w:rsid w:val="004049F6"/>
    <w:rsid w:val="00404C1E"/>
    <w:rsid w:val="0040536A"/>
    <w:rsid w:val="0040586E"/>
    <w:rsid w:val="00405E30"/>
    <w:rsid w:val="00406AFC"/>
    <w:rsid w:val="00406B7E"/>
    <w:rsid w:val="00406E55"/>
    <w:rsid w:val="00406F4E"/>
    <w:rsid w:val="00407598"/>
    <w:rsid w:val="004075CE"/>
    <w:rsid w:val="0040797F"/>
    <w:rsid w:val="00407B50"/>
    <w:rsid w:val="004106BC"/>
    <w:rsid w:val="00412326"/>
    <w:rsid w:val="004127C8"/>
    <w:rsid w:val="00413775"/>
    <w:rsid w:val="00414147"/>
    <w:rsid w:val="00414F7A"/>
    <w:rsid w:val="0041500E"/>
    <w:rsid w:val="00415142"/>
    <w:rsid w:val="004151E8"/>
    <w:rsid w:val="00415705"/>
    <w:rsid w:val="00415A88"/>
    <w:rsid w:val="00416E92"/>
    <w:rsid w:val="004170F9"/>
    <w:rsid w:val="004174A6"/>
    <w:rsid w:val="004174E2"/>
    <w:rsid w:val="004177AD"/>
    <w:rsid w:val="00417B0C"/>
    <w:rsid w:val="0042008B"/>
    <w:rsid w:val="004207B3"/>
    <w:rsid w:val="004207BB"/>
    <w:rsid w:val="00420AD0"/>
    <w:rsid w:val="0042142D"/>
    <w:rsid w:val="004219C0"/>
    <w:rsid w:val="00421A86"/>
    <w:rsid w:val="004232AF"/>
    <w:rsid w:val="0042373C"/>
    <w:rsid w:val="004237A5"/>
    <w:rsid w:val="00425DEC"/>
    <w:rsid w:val="00425E64"/>
    <w:rsid w:val="00425F0A"/>
    <w:rsid w:val="00426120"/>
    <w:rsid w:val="004265D9"/>
    <w:rsid w:val="00426D37"/>
    <w:rsid w:val="004275CF"/>
    <w:rsid w:val="00430344"/>
    <w:rsid w:val="00430817"/>
    <w:rsid w:val="00431675"/>
    <w:rsid w:val="004316DF"/>
    <w:rsid w:val="0043228B"/>
    <w:rsid w:val="00432D32"/>
    <w:rsid w:val="004332B6"/>
    <w:rsid w:val="0043338D"/>
    <w:rsid w:val="00433753"/>
    <w:rsid w:val="00433D95"/>
    <w:rsid w:val="004345DD"/>
    <w:rsid w:val="00434D19"/>
    <w:rsid w:val="00434F69"/>
    <w:rsid w:val="00435710"/>
    <w:rsid w:val="004367D9"/>
    <w:rsid w:val="00436B7D"/>
    <w:rsid w:val="004370C3"/>
    <w:rsid w:val="004370DA"/>
    <w:rsid w:val="00437784"/>
    <w:rsid w:val="004412B1"/>
    <w:rsid w:val="00441917"/>
    <w:rsid w:val="00441E77"/>
    <w:rsid w:val="004420CE"/>
    <w:rsid w:val="00442317"/>
    <w:rsid w:val="00442696"/>
    <w:rsid w:val="00443149"/>
    <w:rsid w:val="00443956"/>
    <w:rsid w:val="00443F22"/>
    <w:rsid w:val="0044457E"/>
    <w:rsid w:val="00444746"/>
    <w:rsid w:val="004449B7"/>
    <w:rsid w:val="00445367"/>
    <w:rsid w:val="0044590A"/>
    <w:rsid w:val="004471C2"/>
    <w:rsid w:val="004473AE"/>
    <w:rsid w:val="004478FB"/>
    <w:rsid w:val="00447B94"/>
    <w:rsid w:val="004501DB"/>
    <w:rsid w:val="00451661"/>
    <w:rsid w:val="004523B1"/>
    <w:rsid w:val="00452A77"/>
    <w:rsid w:val="00453C6E"/>
    <w:rsid w:val="00453F64"/>
    <w:rsid w:val="004544B2"/>
    <w:rsid w:val="0045543A"/>
    <w:rsid w:val="0045549E"/>
    <w:rsid w:val="00455E95"/>
    <w:rsid w:val="004562F9"/>
    <w:rsid w:val="004564D9"/>
    <w:rsid w:val="00456760"/>
    <w:rsid w:val="00456AE6"/>
    <w:rsid w:val="00457B66"/>
    <w:rsid w:val="00457C31"/>
    <w:rsid w:val="0046022C"/>
    <w:rsid w:val="0046059A"/>
    <w:rsid w:val="00460671"/>
    <w:rsid w:val="004610EF"/>
    <w:rsid w:val="00461164"/>
    <w:rsid w:val="004616DA"/>
    <w:rsid w:val="004618EC"/>
    <w:rsid w:val="0046194F"/>
    <w:rsid w:val="0046196D"/>
    <w:rsid w:val="00461B86"/>
    <w:rsid w:val="00461CB9"/>
    <w:rsid w:val="00462A01"/>
    <w:rsid w:val="00462A51"/>
    <w:rsid w:val="00462B3E"/>
    <w:rsid w:val="00462F8B"/>
    <w:rsid w:val="00463367"/>
    <w:rsid w:val="004636AB"/>
    <w:rsid w:val="00463CA9"/>
    <w:rsid w:val="00463E08"/>
    <w:rsid w:val="004646D3"/>
    <w:rsid w:val="00464D2F"/>
    <w:rsid w:val="00466136"/>
    <w:rsid w:val="00466274"/>
    <w:rsid w:val="00466B76"/>
    <w:rsid w:val="00467418"/>
    <w:rsid w:val="00467C74"/>
    <w:rsid w:val="00467E1B"/>
    <w:rsid w:val="00470371"/>
    <w:rsid w:val="00470476"/>
    <w:rsid w:val="00470603"/>
    <w:rsid w:val="004709CE"/>
    <w:rsid w:val="00470C73"/>
    <w:rsid w:val="0047191D"/>
    <w:rsid w:val="00471C02"/>
    <w:rsid w:val="00472388"/>
    <w:rsid w:val="00472808"/>
    <w:rsid w:val="0047283B"/>
    <w:rsid w:val="00472A9D"/>
    <w:rsid w:val="00472E1D"/>
    <w:rsid w:val="00472E3E"/>
    <w:rsid w:val="004730E5"/>
    <w:rsid w:val="004739DB"/>
    <w:rsid w:val="00473B8A"/>
    <w:rsid w:val="00473E8C"/>
    <w:rsid w:val="00474727"/>
    <w:rsid w:val="0047498F"/>
    <w:rsid w:val="00475119"/>
    <w:rsid w:val="004776AD"/>
    <w:rsid w:val="00477888"/>
    <w:rsid w:val="004804C2"/>
    <w:rsid w:val="00481A66"/>
    <w:rsid w:val="0048219A"/>
    <w:rsid w:val="004821EB"/>
    <w:rsid w:val="00482206"/>
    <w:rsid w:val="004822E5"/>
    <w:rsid w:val="00482FBB"/>
    <w:rsid w:val="00483498"/>
    <w:rsid w:val="00483C34"/>
    <w:rsid w:val="004840A6"/>
    <w:rsid w:val="00484BE9"/>
    <w:rsid w:val="00484DCA"/>
    <w:rsid w:val="00484E59"/>
    <w:rsid w:val="004850E6"/>
    <w:rsid w:val="00485451"/>
    <w:rsid w:val="0048675C"/>
    <w:rsid w:val="00486790"/>
    <w:rsid w:val="0048773F"/>
    <w:rsid w:val="0049034E"/>
    <w:rsid w:val="0049044B"/>
    <w:rsid w:val="00490EDA"/>
    <w:rsid w:val="004911D3"/>
    <w:rsid w:val="0049125A"/>
    <w:rsid w:val="0049129F"/>
    <w:rsid w:val="004912C1"/>
    <w:rsid w:val="00491F39"/>
    <w:rsid w:val="0049228B"/>
    <w:rsid w:val="004924E9"/>
    <w:rsid w:val="004927CE"/>
    <w:rsid w:val="00492C9D"/>
    <w:rsid w:val="004931CD"/>
    <w:rsid w:val="004933B4"/>
    <w:rsid w:val="004936FE"/>
    <w:rsid w:val="0049391C"/>
    <w:rsid w:val="00493A2F"/>
    <w:rsid w:val="00493BA8"/>
    <w:rsid w:val="00494008"/>
    <w:rsid w:val="004941F5"/>
    <w:rsid w:val="00494CD9"/>
    <w:rsid w:val="00494F26"/>
    <w:rsid w:val="004958BF"/>
    <w:rsid w:val="00495B67"/>
    <w:rsid w:val="00496B86"/>
    <w:rsid w:val="00497359"/>
    <w:rsid w:val="004A0FA3"/>
    <w:rsid w:val="004A12FC"/>
    <w:rsid w:val="004A15C8"/>
    <w:rsid w:val="004A17B8"/>
    <w:rsid w:val="004A205D"/>
    <w:rsid w:val="004A2C29"/>
    <w:rsid w:val="004A2C69"/>
    <w:rsid w:val="004A2EE6"/>
    <w:rsid w:val="004A37C0"/>
    <w:rsid w:val="004A47DC"/>
    <w:rsid w:val="004A4D82"/>
    <w:rsid w:val="004A6058"/>
    <w:rsid w:val="004A6324"/>
    <w:rsid w:val="004A6350"/>
    <w:rsid w:val="004A63A9"/>
    <w:rsid w:val="004A6F84"/>
    <w:rsid w:val="004A7766"/>
    <w:rsid w:val="004A7FC0"/>
    <w:rsid w:val="004B0F2C"/>
    <w:rsid w:val="004B115D"/>
    <w:rsid w:val="004B13EA"/>
    <w:rsid w:val="004B1D7A"/>
    <w:rsid w:val="004B2049"/>
    <w:rsid w:val="004B2095"/>
    <w:rsid w:val="004B24F9"/>
    <w:rsid w:val="004B2557"/>
    <w:rsid w:val="004B27B7"/>
    <w:rsid w:val="004B33FA"/>
    <w:rsid w:val="004B34AD"/>
    <w:rsid w:val="004B3A19"/>
    <w:rsid w:val="004B3E42"/>
    <w:rsid w:val="004B42C3"/>
    <w:rsid w:val="004B5015"/>
    <w:rsid w:val="004B50DE"/>
    <w:rsid w:val="004B582E"/>
    <w:rsid w:val="004B65C4"/>
    <w:rsid w:val="004B6661"/>
    <w:rsid w:val="004C0FC9"/>
    <w:rsid w:val="004C100A"/>
    <w:rsid w:val="004C13D6"/>
    <w:rsid w:val="004C13FF"/>
    <w:rsid w:val="004C16D2"/>
    <w:rsid w:val="004C1BDE"/>
    <w:rsid w:val="004C23DF"/>
    <w:rsid w:val="004C2BD6"/>
    <w:rsid w:val="004C3435"/>
    <w:rsid w:val="004C3B7D"/>
    <w:rsid w:val="004C3CD4"/>
    <w:rsid w:val="004C49B2"/>
    <w:rsid w:val="004C4A33"/>
    <w:rsid w:val="004C4A3C"/>
    <w:rsid w:val="004C4B9C"/>
    <w:rsid w:val="004C4D5A"/>
    <w:rsid w:val="004C512C"/>
    <w:rsid w:val="004C5547"/>
    <w:rsid w:val="004C571B"/>
    <w:rsid w:val="004C5856"/>
    <w:rsid w:val="004C5A66"/>
    <w:rsid w:val="004C5EC3"/>
    <w:rsid w:val="004C6895"/>
    <w:rsid w:val="004C6B67"/>
    <w:rsid w:val="004C6B7C"/>
    <w:rsid w:val="004C6C06"/>
    <w:rsid w:val="004C6CC9"/>
    <w:rsid w:val="004C6E06"/>
    <w:rsid w:val="004C7965"/>
    <w:rsid w:val="004D0A92"/>
    <w:rsid w:val="004D1A8E"/>
    <w:rsid w:val="004D1BB1"/>
    <w:rsid w:val="004D1EDC"/>
    <w:rsid w:val="004D1F06"/>
    <w:rsid w:val="004D2337"/>
    <w:rsid w:val="004D348D"/>
    <w:rsid w:val="004D3799"/>
    <w:rsid w:val="004D37EB"/>
    <w:rsid w:val="004D386E"/>
    <w:rsid w:val="004D3C24"/>
    <w:rsid w:val="004D400F"/>
    <w:rsid w:val="004D419D"/>
    <w:rsid w:val="004D48D4"/>
    <w:rsid w:val="004D4B46"/>
    <w:rsid w:val="004D56E6"/>
    <w:rsid w:val="004D61E9"/>
    <w:rsid w:val="004D6293"/>
    <w:rsid w:val="004D63E3"/>
    <w:rsid w:val="004D68B0"/>
    <w:rsid w:val="004D77C1"/>
    <w:rsid w:val="004E0E5B"/>
    <w:rsid w:val="004E1283"/>
    <w:rsid w:val="004E1308"/>
    <w:rsid w:val="004E170F"/>
    <w:rsid w:val="004E1916"/>
    <w:rsid w:val="004E1BE1"/>
    <w:rsid w:val="004E205B"/>
    <w:rsid w:val="004E2EBE"/>
    <w:rsid w:val="004E328F"/>
    <w:rsid w:val="004E3336"/>
    <w:rsid w:val="004E3BE9"/>
    <w:rsid w:val="004E3ED0"/>
    <w:rsid w:val="004E4053"/>
    <w:rsid w:val="004E458B"/>
    <w:rsid w:val="004E4681"/>
    <w:rsid w:val="004E46B5"/>
    <w:rsid w:val="004E4B13"/>
    <w:rsid w:val="004E4FD7"/>
    <w:rsid w:val="004E4FE4"/>
    <w:rsid w:val="004E52FE"/>
    <w:rsid w:val="004E538D"/>
    <w:rsid w:val="004E5CC8"/>
    <w:rsid w:val="004E6F0C"/>
    <w:rsid w:val="004E7AF8"/>
    <w:rsid w:val="004F002B"/>
    <w:rsid w:val="004F02E4"/>
    <w:rsid w:val="004F040C"/>
    <w:rsid w:val="004F06F4"/>
    <w:rsid w:val="004F0BA4"/>
    <w:rsid w:val="004F14CA"/>
    <w:rsid w:val="004F1570"/>
    <w:rsid w:val="004F1CBA"/>
    <w:rsid w:val="004F3254"/>
    <w:rsid w:val="004F40AB"/>
    <w:rsid w:val="004F4158"/>
    <w:rsid w:val="004F4831"/>
    <w:rsid w:val="004F4A81"/>
    <w:rsid w:val="004F5377"/>
    <w:rsid w:val="004F58E3"/>
    <w:rsid w:val="004F62B6"/>
    <w:rsid w:val="004F6950"/>
    <w:rsid w:val="004F6C2D"/>
    <w:rsid w:val="004F6D6C"/>
    <w:rsid w:val="004F6DEF"/>
    <w:rsid w:val="004F70A0"/>
    <w:rsid w:val="004F7101"/>
    <w:rsid w:val="004F7579"/>
    <w:rsid w:val="004F7A82"/>
    <w:rsid w:val="00500216"/>
    <w:rsid w:val="005002FB"/>
    <w:rsid w:val="00500BC8"/>
    <w:rsid w:val="00500BEB"/>
    <w:rsid w:val="00500C96"/>
    <w:rsid w:val="00500CBB"/>
    <w:rsid w:val="0050101A"/>
    <w:rsid w:val="00501730"/>
    <w:rsid w:val="00501BF6"/>
    <w:rsid w:val="00502A5B"/>
    <w:rsid w:val="0050338F"/>
    <w:rsid w:val="0050374F"/>
    <w:rsid w:val="00503E69"/>
    <w:rsid w:val="00504179"/>
    <w:rsid w:val="005053CC"/>
    <w:rsid w:val="00505540"/>
    <w:rsid w:val="00505B0A"/>
    <w:rsid w:val="0050635F"/>
    <w:rsid w:val="0050775C"/>
    <w:rsid w:val="00507A37"/>
    <w:rsid w:val="00507A41"/>
    <w:rsid w:val="0051027E"/>
    <w:rsid w:val="005108A0"/>
    <w:rsid w:val="00510FE1"/>
    <w:rsid w:val="005111F9"/>
    <w:rsid w:val="00511787"/>
    <w:rsid w:val="005118BB"/>
    <w:rsid w:val="00511A56"/>
    <w:rsid w:val="00511AEE"/>
    <w:rsid w:val="00511EEE"/>
    <w:rsid w:val="005122D7"/>
    <w:rsid w:val="005124FF"/>
    <w:rsid w:val="005126CE"/>
    <w:rsid w:val="005128D0"/>
    <w:rsid w:val="00512CCD"/>
    <w:rsid w:val="00513D92"/>
    <w:rsid w:val="00514328"/>
    <w:rsid w:val="00514336"/>
    <w:rsid w:val="00514F9E"/>
    <w:rsid w:val="00514FF8"/>
    <w:rsid w:val="005155AB"/>
    <w:rsid w:val="00515E77"/>
    <w:rsid w:val="00516662"/>
    <w:rsid w:val="005166EF"/>
    <w:rsid w:val="00516D3A"/>
    <w:rsid w:val="00516F29"/>
    <w:rsid w:val="00517BE3"/>
    <w:rsid w:val="0052050A"/>
    <w:rsid w:val="005208ED"/>
    <w:rsid w:val="0052114D"/>
    <w:rsid w:val="00522045"/>
    <w:rsid w:val="00523920"/>
    <w:rsid w:val="00523A7A"/>
    <w:rsid w:val="00525083"/>
    <w:rsid w:val="0052669E"/>
    <w:rsid w:val="00526926"/>
    <w:rsid w:val="00526934"/>
    <w:rsid w:val="00526A33"/>
    <w:rsid w:val="00526E9D"/>
    <w:rsid w:val="005272B8"/>
    <w:rsid w:val="0052748F"/>
    <w:rsid w:val="00527B27"/>
    <w:rsid w:val="00527FC4"/>
    <w:rsid w:val="005304EA"/>
    <w:rsid w:val="00530A3E"/>
    <w:rsid w:val="00530CC3"/>
    <w:rsid w:val="00530DBF"/>
    <w:rsid w:val="005322BF"/>
    <w:rsid w:val="00532930"/>
    <w:rsid w:val="00532C99"/>
    <w:rsid w:val="005339B7"/>
    <w:rsid w:val="005353B5"/>
    <w:rsid w:val="00535788"/>
    <w:rsid w:val="00535E89"/>
    <w:rsid w:val="00536492"/>
    <w:rsid w:val="00536C8E"/>
    <w:rsid w:val="005401C7"/>
    <w:rsid w:val="00541229"/>
    <w:rsid w:val="005412F1"/>
    <w:rsid w:val="005413D1"/>
    <w:rsid w:val="00541A4F"/>
    <w:rsid w:val="00541C70"/>
    <w:rsid w:val="00541D37"/>
    <w:rsid w:val="00542329"/>
    <w:rsid w:val="005425C6"/>
    <w:rsid w:val="00542853"/>
    <w:rsid w:val="005429F5"/>
    <w:rsid w:val="005431BE"/>
    <w:rsid w:val="0054323B"/>
    <w:rsid w:val="0054436E"/>
    <w:rsid w:val="00545625"/>
    <w:rsid w:val="005457A0"/>
    <w:rsid w:val="0054582F"/>
    <w:rsid w:val="00545A7F"/>
    <w:rsid w:val="005470ED"/>
    <w:rsid w:val="0054720C"/>
    <w:rsid w:val="00547D37"/>
    <w:rsid w:val="00547DFB"/>
    <w:rsid w:val="00550237"/>
    <w:rsid w:val="00550619"/>
    <w:rsid w:val="005506FB"/>
    <w:rsid w:val="0055130E"/>
    <w:rsid w:val="005518C2"/>
    <w:rsid w:val="00552164"/>
    <w:rsid w:val="005522CF"/>
    <w:rsid w:val="00552A1E"/>
    <w:rsid w:val="00552D92"/>
    <w:rsid w:val="00553163"/>
    <w:rsid w:val="005537BC"/>
    <w:rsid w:val="00553D3B"/>
    <w:rsid w:val="005548F2"/>
    <w:rsid w:val="00554A9E"/>
    <w:rsid w:val="00554BFE"/>
    <w:rsid w:val="0055541E"/>
    <w:rsid w:val="00555C91"/>
    <w:rsid w:val="0055630F"/>
    <w:rsid w:val="00556BBE"/>
    <w:rsid w:val="00556D56"/>
    <w:rsid w:val="00557154"/>
    <w:rsid w:val="0055731B"/>
    <w:rsid w:val="00557835"/>
    <w:rsid w:val="0056011A"/>
    <w:rsid w:val="00560B89"/>
    <w:rsid w:val="00560BB1"/>
    <w:rsid w:val="00561521"/>
    <w:rsid w:val="005617E7"/>
    <w:rsid w:val="00561BD0"/>
    <w:rsid w:val="0056207E"/>
    <w:rsid w:val="005624E6"/>
    <w:rsid w:val="00562850"/>
    <w:rsid w:val="00563109"/>
    <w:rsid w:val="00563119"/>
    <w:rsid w:val="005634FF"/>
    <w:rsid w:val="0056352E"/>
    <w:rsid w:val="005635C0"/>
    <w:rsid w:val="00563BED"/>
    <w:rsid w:val="005643FE"/>
    <w:rsid w:val="0056462F"/>
    <w:rsid w:val="00565513"/>
    <w:rsid w:val="00565B06"/>
    <w:rsid w:val="00566F5E"/>
    <w:rsid w:val="0056791B"/>
    <w:rsid w:val="005701C1"/>
    <w:rsid w:val="0057056B"/>
    <w:rsid w:val="00570CAA"/>
    <w:rsid w:val="0057135B"/>
    <w:rsid w:val="0057142D"/>
    <w:rsid w:val="005718F2"/>
    <w:rsid w:val="00571E09"/>
    <w:rsid w:val="0057242D"/>
    <w:rsid w:val="00572621"/>
    <w:rsid w:val="0057364C"/>
    <w:rsid w:val="0057381B"/>
    <w:rsid w:val="00573997"/>
    <w:rsid w:val="00574520"/>
    <w:rsid w:val="00574562"/>
    <w:rsid w:val="00574607"/>
    <w:rsid w:val="00575308"/>
    <w:rsid w:val="00575756"/>
    <w:rsid w:val="005757B8"/>
    <w:rsid w:val="00576378"/>
    <w:rsid w:val="005763DB"/>
    <w:rsid w:val="00576558"/>
    <w:rsid w:val="00577B79"/>
    <w:rsid w:val="00580247"/>
    <w:rsid w:val="005802DF"/>
    <w:rsid w:val="0058053B"/>
    <w:rsid w:val="005805CD"/>
    <w:rsid w:val="00580F15"/>
    <w:rsid w:val="005810D4"/>
    <w:rsid w:val="00581E20"/>
    <w:rsid w:val="00581E65"/>
    <w:rsid w:val="00581F67"/>
    <w:rsid w:val="00582006"/>
    <w:rsid w:val="00582141"/>
    <w:rsid w:val="005830CB"/>
    <w:rsid w:val="005833DF"/>
    <w:rsid w:val="00583907"/>
    <w:rsid w:val="005848BB"/>
    <w:rsid w:val="00584AA4"/>
    <w:rsid w:val="00584F14"/>
    <w:rsid w:val="00585144"/>
    <w:rsid w:val="005856A3"/>
    <w:rsid w:val="00585927"/>
    <w:rsid w:val="0058593F"/>
    <w:rsid w:val="00585965"/>
    <w:rsid w:val="005859A9"/>
    <w:rsid w:val="00585B38"/>
    <w:rsid w:val="00585BD8"/>
    <w:rsid w:val="00587955"/>
    <w:rsid w:val="00587CC5"/>
    <w:rsid w:val="00587D6F"/>
    <w:rsid w:val="00587F6A"/>
    <w:rsid w:val="00591739"/>
    <w:rsid w:val="00591824"/>
    <w:rsid w:val="00591BC2"/>
    <w:rsid w:val="005934F7"/>
    <w:rsid w:val="00593813"/>
    <w:rsid w:val="00594020"/>
    <w:rsid w:val="005940EF"/>
    <w:rsid w:val="0059453F"/>
    <w:rsid w:val="00594DF8"/>
    <w:rsid w:val="005966D5"/>
    <w:rsid w:val="00596DB0"/>
    <w:rsid w:val="00596F92"/>
    <w:rsid w:val="0059724B"/>
    <w:rsid w:val="005A0876"/>
    <w:rsid w:val="005A0C28"/>
    <w:rsid w:val="005A0CBD"/>
    <w:rsid w:val="005A1011"/>
    <w:rsid w:val="005A1239"/>
    <w:rsid w:val="005A1B5C"/>
    <w:rsid w:val="005A1E19"/>
    <w:rsid w:val="005A1F66"/>
    <w:rsid w:val="005A291F"/>
    <w:rsid w:val="005A2A0B"/>
    <w:rsid w:val="005A2E47"/>
    <w:rsid w:val="005A39BD"/>
    <w:rsid w:val="005A3A05"/>
    <w:rsid w:val="005A3E1B"/>
    <w:rsid w:val="005A454E"/>
    <w:rsid w:val="005A4746"/>
    <w:rsid w:val="005A474E"/>
    <w:rsid w:val="005A4BBD"/>
    <w:rsid w:val="005A5764"/>
    <w:rsid w:val="005A5BA0"/>
    <w:rsid w:val="005A5C52"/>
    <w:rsid w:val="005A5CE0"/>
    <w:rsid w:val="005A7E88"/>
    <w:rsid w:val="005B0100"/>
    <w:rsid w:val="005B0A46"/>
    <w:rsid w:val="005B0E46"/>
    <w:rsid w:val="005B345B"/>
    <w:rsid w:val="005B3798"/>
    <w:rsid w:val="005B3EB6"/>
    <w:rsid w:val="005B4015"/>
    <w:rsid w:val="005B44BA"/>
    <w:rsid w:val="005B48A9"/>
    <w:rsid w:val="005B504D"/>
    <w:rsid w:val="005B606F"/>
    <w:rsid w:val="005B6490"/>
    <w:rsid w:val="005B6775"/>
    <w:rsid w:val="005B6D99"/>
    <w:rsid w:val="005B6E61"/>
    <w:rsid w:val="005B6FB1"/>
    <w:rsid w:val="005B701A"/>
    <w:rsid w:val="005B7334"/>
    <w:rsid w:val="005B742C"/>
    <w:rsid w:val="005C0036"/>
    <w:rsid w:val="005C013B"/>
    <w:rsid w:val="005C0377"/>
    <w:rsid w:val="005C051C"/>
    <w:rsid w:val="005C0B64"/>
    <w:rsid w:val="005C0E09"/>
    <w:rsid w:val="005C1273"/>
    <w:rsid w:val="005C132C"/>
    <w:rsid w:val="005C147B"/>
    <w:rsid w:val="005C1AA8"/>
    <w:rsid w:val="005C1C42"/>
    <w:rsid w:val="005C1C6A"/>
    <w:rsid w:val="005C1DC4"/>
    <w:rsid w:val="005C1DD0"/>
    <w:rsid w:val="005C1FF8"/>
    <w:rsid w:val="005C202D"/>
    <w:rsid w:val="005C20CA"/>
    <w:rsid w:val="005C255D"/>
    <w:rsid w:val="005C299C"/>
    <w:rsid w:val="005C3830"/>
    <w:rsid w:val="005C4BA5"/>
    <w:rsid w:val="005C5279"/>
    <w:rsid w:val="005C5F1D"/>
    <w:rsid w:val="005C665A"/>
    <w:rsid w:val="005C7831"/>
    <w:rsid w:val="005C7C26"/>
    <w:rsid w:val="005D0096"/>
    <w:rsid w:val="005D057B"/>
    <w:rsid w:val="005D07FE"/>
    <w:rsid w:val="005D0F64"/>
    <w:rsid w:val="005D14A2"/>
    <w:rsid w:val="005D1B5E"/>
    <w:rsid w:val="005D22DB"/>
    <w:rsid w:val="005D2669"/>
    <w:rsid w:val="005D266C"/>
    <w:rsid w:val="005D3292"/>
    <w:rsid w:val="005D3592"/>
    <w:rsid w:val="005D3D32"/>
    <w:rsid w:val="005D42A7"/>
    <w:rsid w:val="005D4368"/>
    <w:rsid w:val="005D4A12"/>
    <w:rsid w:val="005D4B47"/>
    <w:rsid w:val="005D5E4C"/>
    <w:rsid w:val="005D6481"/>
    <w:rsid w:val="005D665A"/>
    <w:rsid w:val="005D6714"/>
    <w:rsid w:val="005D6B3E"/>
    <w:rsid w:val="005D7044"/>
    <w:rsid w:val="005D78CE"/>
    <w:rsid w:val="005E0567"/>
    <w:rsid w:val="005E0B08"/>
    <w:rsid w:val="005E0D0E"/>
    <w:rsid w:val="005E0F16"/>
    <w:rsid w:val="005E0FA6"/>
    <w:rsid w:val="005E1170"/>
    <w:rsid w:val="005E12E2"/>
    <w:rsid w:val="005E1F3C"/>
    <w:rsid w:val="005E3096"/>
    <w:rsid w:val="005E32A2"/>
    <w:rsid w:val="005E34C2"/>
    <w:rsid w:val="005E369F"/>
    <w:rsid w:val="005E3962"/>
    <w:rsid w:val="005E3DFE"/>
    <w:rsid w:val="005E411F"/>
    <w:rsid w:val="005E4162"/>
    <w:rsid w:val="005E47E7"/>
    <w:rsid w:val="005E4B35"/>
    <w:rsid w:val="005E5103"/>
    <w:rsid w:val="005E5585"/>
    <w:rsid w:val="005E561F"/>
    <w:rsid w:val="005E5E6A"/>
    <w:rsid w:val="005E603B"/>
    <w:rsid w:val="005E668C"/>
    <w:rsid w:val="005E6691"/>
    <w:rsid w:val="005E6796"/>
    <w:rsid w:val="005E6B88"/>
    <w:rsid w:val="005E6FE3"/>
    <w:rsid w:val="005E784F"/>
    <w:rsid w:val="005E78C6"/>
    <w:rsid w:val="005E7B15"/>
    <w:rsid w:val="005E7C22"/>
    <w:rsid w:val="005E7C9A"/>
    <w:rsid w:val="005E7DF9"/>
    <w:rsid w:val="005F099B"/>
    <w:rsid w:val="005F0A9D"/>
    <w:rsid w:val="005F0B4B"/>
    <w:rsid w:val="005F129A"/>
    <w:rsid w:val="005F1353"/>
    <w:rsid w:val="005F28AD"/>
    <w:rsid w:val="005F2F11"/>
    <w:rsid w:val="005F3885"/>
    <w:rsid w:val="005F460F"/>
    <w:rsid w:val="005F465C"/>
    <w:rsid w:val="005F4C49"/>
    <w:rsid w:val="005F538F"/>
    <w:rsid w:val="005F5AB0"/>
    <w:rsid w:val="005F5EEF"/>
    <w:rsid w:val="005F65D3"/>
    <w:rsid w:val="005F68F6"/>
    <w:rsid w:val="005F69F7"/>
    <w:rsid w:val="005F72D3"/>
    <w:rsid w:val="00600CB0"/>
    <w:rsid w:val="00600D55"/>
    <w:rsid w:val="00600E50"/>
    <w:rsid w:val="00600EB0"/>
    <w:rsid w:val="00601225"/>
    <w:rsid w:val="00601227"/>
    <w:rsid w:val="0060148F"/>
    <w:rsid w:val="00601962"/>
    <w:rsid w:val="00601E16"/>
    <w:rsid w:val="00602A01"/>
    <w:rsid w:val="0060312F"/>
    <w:rsid w:val="00605F10"/>
    <w:rsid w:val="00606012"/>
    <w:rsid w:val="00606130"/>
    <w:rsid w:val="00606BF4"/>
    <w:rsid w:val="0060758C"/>
    <w:rsid w:val="00607BD6"/>
    <w:rsid w:val="0061029B"/>
    <w:rsid w:val="006105B8"/>
    <w:rsid w:val="006109B6"/>
    <w:rsid w:val="00610B7C"/>
    <w:rsid w:val="00610CDA"/>
    <w:rsid w:val="00610D22"/>
    <w:rsid w:val="006118AC"/>
    <w:rsid w:val="00611A61"/>
    <w:rsid w:val="00612EA9"/>
    <w:rsid w:val="006147FD"/>
    <w:rsid w:val="00614E0C"/>
    <w:rsid w:val="006152B7"/>
    <w:rsid w:val="00615EA0"/>
    <w:rsid w:val="0061649C"/>
    <w:rsid w:val="006168F1"/>
    <w:rsid w:val="00616D21"/>
    <w:rsid w:val="00616E54"/>
    <w:rsid w:val="006170BE"/>
    <w:rsid w:val="00617667"/>
    <w:rsid w:val="00617793"/>
    <w:rsid w:val="00617EDE"/>
    <w:rsid w:val="00617F10"/>
    <w:rsid w:val="00621898"/>
    <w:rsid w:val="0062266E"/>
    <w:rsid w:val="00622894"/>
    <w:rsid w:val="00622C0E"/>
    <w:rsid w:val="00622CBC"/>
    <w:rsid w:val="00622FEB"/>
    <w:rsid w:val="00623174"/>
    <w:rsid w:val="00623274"/>
    <w:rsid w:val="006233DB"/>
    <w:rsid w:val="006239FD"/>
    <w:rsid w:val="00623A22"/>
    <w:rsid w:val="00623A4B"/>
    <w:rsid w:val="00623B0D"/>
    <w:rsid w:val="006245FD"/>
    <w:rsid w:val="006248B9"/>
    <w:rsid w:val="00625436"/>
    <w:rsid w:val="0062566D"/>
    <w:rsid w:val="00625942"/>
    <w:rsid w:val="00626BB4"/>
    <w:rsid w:val="00626F0E"/>
    <w:rsid w:val="00627136"/>
    <w:rsid w:val="00627196"/>
    <w:rsid w:val="0062736A"/>
    <w:rsid w:val="00627395"/>
    <w:rsid w:val="00627D7B"/>
    <w:rsid w:val="00627F38"/>
    <w:rsid w:val="006304A3"/>
    <w:rsid w:val="00630515"/>
    <w:rsid w:val="00630669"/>
    <w:rsid w:val="00630A89"/>
    <w:rsid w:val="006310BC"/>
    <w:rsid w:val="00633492"/>
    <w:rsid w:val="006334AD"/>
    <w:rsid w:val="006336A7"/>
    <w:rsid w:val="00633875"/>
    <w:rsid w:val="00633BBF"/>
    <w:rsid w:val="006347CB"/>
    <w:rsid w:val="00634ACD"/>
    <w:rsid w:val="00634D2B"/>
    <w:rsid w:val="006354A8"/>
    <w:rsid w:val="0063656E"/>
    <w:rsid w:val="006369EE"/>
    <w:rsid w:val="00637B27"/>
    <w:rsid w:val="00637C82"/>
    <w:rsid w:val="00637CCD"/>
    <w:rsid w:val="00637F71"/>
    <w:rsid w:val="006409D1"/>
    <w:rsid w:val="00640C82"/>
    <w:rsid w:val="00641432"/>
    <w:rsid w:val="00643060"/>
    <w:rsid w:val="00644334"/>
    <w:rsid w:val="00644700"/>
    <w:rsid w:val="006461AA"/>
    <w:rsid w:val="00646361"/>
    <w:rsid w:val="006464FC"/>
    <w:rsid w:val="006469C3"/>
    <w:rsid w:val="00646C9D"/>
    <w:rsid w:val="00647444"/>
    <w:rsid w:val="00650679"/>
    <w:rsid w:val="006509D9"/>
    <w:rsid w:val="0065153F"/>
    <w:rsid w:val="00651B6A"/>
    <w:rsid w:val="00651E6F"/>
    <w:rsid w:val="006522E7"/>
    <w:rsid w:val="006524F8"/>
    <w:rsid w:val="0065344B"/>
    <w:rsid w:val="00653504"/>
    <w:rsid w:val="00653A4E"/>
    <w:rsid w:val="00653D97"/>
    <w:rsid w:val="00654EA7"/>
    <w:rsid w:val="00655013"/>
    <w:rsid w:val="006550BA"/>
    <w:rsid w:val="0065537F"/>
    <w:rsid w:val="00656021"/>
    <w:rsid w:val="00657F1F"/>
    <w:rsid w:val="006606BB"/>
    <w:rsid w:val="006607A2"/>
    <w:rsid w:val="00660B48"/>
    <w:rsid w:val="0066106B"/>
    <w:rsid w:val="00661BAA"/>
    <w:rsid w:val="00661C93"/>
    <w:rsid w:val="006629FB"/>
    <w:rsid w:val="00662DDD"/>
    <w:rsid w:val="0066430E"/>
    <w:rsid w:val="00664486"/>
    <w:rsid w:val="00664530"/>
    <w:rsid w:val="0066461C"/>
    <w:rsid w:val="00664ED3"/>
    <w:rsid w:val="00664FA3"/>
    <w:rsid w:val="00665245"/>
    <w:rsid w:val="0066531C"/>
    <w:rsid w:val="0066550D"/>
    <w:rsid w:val="006655ED"/>
    <w:rsid w:val="0066583B"/>
    <w:rsid w:val="00665B3E"/>
    <w:rsid w:val="0066667F"/>
    <w:rsid w:val="00666846"/>
    <w:rsid w:val="00667002"/>
    <w:rsid w:val="006671D8"/>
    <w:rsid w:val="00667BF3"/>
    <w:rsid w:val="00667C08"/>
    <w:rsid w:val="00667DC3"/>
    <w:rsid w:val="00667E5A"/>
    <w:rsid w:val="006700F1"/>
    <w:rsid w:val="00670A58"/>
    <w:rsid w:val="00670F32"/>
    <w:rsid w:val="0067168B"/>
    <w:rsid w:val="00672CB2"/>
    <w:rsid w:val="00672DC3"/>
    <w:rsid w:val="006730EB"/>
    <w:rsid w:val="006732AC"/>
    <w:rsid w:val="00673946"/>
    <w:rsid w:val="00673BEB"/>
    <w:rsid w:val="00673DF8"/>
    <w:rsid w:val="0067458B"/>
    <w:rsid w:val="00674E95"/>
    <w:rsid w:val="00675353"/>
    <w:rsid w:val="00675A4F"/>
    <w:rsid w:val="00675E44"/>
    <w:rsid w:val="00675E8E"/>
    <w:rsid w:val="00676030"/>
    <w:rsid w:val="006768FC"/>
    <w:rsid w:val="00676A45"/>
    <w:rsid w:val="00676E75"/>
    <w:rsid w:val="00677146"/>
    <w:rsid w:val="0068044B"/>
    <w:rsid w:val="006806A6"/>
    <w:rsid w:val="00680F5F"/>
    <w:rsid w:val="006823FC"/>
    <w:rsid w:val="00682FAF"/>
    <w:rsid w:val="00682FF0"/>
    <w:rsid w:val="006831A9"/>
    <w:rsid w:val="006831C6"/>
    <w:rsid w:val="0068427E"/>
    <w:rsid w:val="00684403"/>
    <w:rsid w:val="00684749"/>
    <w:rsid w:val="00684800"/>
    <w:rsid w:val="006848F8"/>
    <w:rsid w:val="00684A0E"/>
    <w:rsid w:val="006850A8"/>
    <w:rsid w:val="00685CB8"/>
    <w:rsid w:val="00685D8F"/>
    <w:rsid w:val="006862C3"/>
    <w:rsid w:val="0068661A"/>
    <w:rsid w:val="00686C56"/>
    <w:rsid w:val="00687290"/>
    <w:rsid w:val="00687A92"/>
    <w:rsid w:val="00687AA6"/>
    <w:rsid w:val="0068DFEE"/>
    <w:rsid w:val="006903F9"/>
    <w:rsid w:val="00690569"/>
    <w:rsid w:val="006907E7"/>
    <w:rsid w:val="00690897"/>
    <w:rsid w:val="00690CD5"/>
    <w:rsid w:val="00691CE2"/>
    <w:rsid w:val="00692240"/>
    <w:rsid w:val="00692305"/>
    <w:rsid w:val="00692C4B"/>
    <w:rsid w:val="00692FC4"/>
    <w:rsid w:val="00693135"/>
    <w:rsid w:val="00693D3D"/>
    <w:rsid w:val="00694D1B"/>
    <w:rsid w:val="006952CC"/>
    <w:rsid w:val="006959ED"/>
    <w:rsid w:val="00695F88"/>
    <w:rsid w:val="00696080"/>
    <w:rsid w:val="00697CEC"/>
    <w:rsid w:val="006A0332"/>
    <w:rsid w:val="006A05D7"/>
    <w:rsid w:val="006A09B7"/>
    <w:rsid w:val="006A154E"/>
    <w:rsid w:val="006A1568"/>
    <w:rsid w:val="006A1933"/>
    <w:rsid w:val="006A23A2"/>
    <w:rsid w:val="006A3427"/>
    <w:rsid w:val="006A36A6"/>
    <w:rsid w:val="006A3A5D"/>
    <w:rsid w:val="006A3B37"/>
    <w:rsid w:val="006A4636"/>
    <w:rsid w:val="006A4908"/>
    <w:rsid w:val="006A585B"/>
    <w:rsid w:val="006A5A77"/>
    <w:rsid w:val="006A67ED"/>
    <w:rsid w:val="006A6F5D"/>
    <w:rsid w:val="006A7300"/>
    <w:rsid w:val="006A7797"/>
    <w:rsid w:val="006A7984"/>
    <w:rsid w:val="006B0071"/>
    <w:rsid w:val="006B0175"/>
    <w:rsid w:val="006B0433"/>
    <w:rsid w:val="006B0AEA"/>
    <w:rsid w:val="006B0CFB"/>
    <w:rsid w:val="006B14BB"/>
    <w:rsid w:val="006B1CC4"/>
    <w:rsid w:val="006B1FB4"/>
    <w:rsid w:val="006B2137"/>
    <w:rsid w:val="006B2F11"/>
    <w:rsid w:val="006B300F"/>
    <w:rsid w:val="006B3398"/>
    <w:rsid w:val="006B35B3"/>
    <w:rsid w:val="006B35B4"/>
    <w:rsid w:val="006B3791"/>
    <w:rsid w:val="006B37FA"/>
    <w:rsid w:val="006B389F"/>
    <w:rsid w:val="006B3D53"/>
    <w:rsid w:val="006B491E"/>
    <w:rsid w:val="006B5B6D"/>
    <w:rsid w:val="006B5F47"/>
    <w:rsid w:val="006B6415"/>
    <w:rsid w:val="006B66B9"/>
    <w:rsid w:val="006B725D"/>
    <w:rsid w:val="006B7DC2"/>
    <w:rsid w:val="006C0157"/>
    <w:rsid w:val="006C027A"/>
    <w:rsid w:val="006C23A0"/>
    <w:rsid w:val="006C2E4B"/>
    <w:rsid w:val="006C2E54"/>
    <w:rsid w:val="006C2F07"/>
    <w:rsid w:val="006C2F21"/>
    <w:rsid w:val="006C346A"/>
    <w:rsid w:val="006C34CF"/>
    <w:rsid w:val="006C3A24"/>
    <w:rsid w:val="006C3E9A"/>
    <w:rsid w:val="006C4B67"/>
    <w:rsid w:val="006C4D68"/>
    <w:rsid w:val="006C5526"/>
    <w:rsid w:val="006C5808"/>
    <w:rsid w:val="006C5836"/>
    <w:rsid w:val="006C5AF2"/>
    <w:rsid w:val="006C5B09"/>
    <w:rsid w:val="006C5D84"/>
    <w:rsid w:val="006C5FB3"/>
    <w:rsid w:val="006C5FD0"/>
    <w:rsid w:val="006C6874"/>
    <w:rsid w:val="006C7232"/>
    <w:rsid w:val="006C7312"/>
    <w:rsid w:val="006C7457"/>
    <w:rsid w:val="006C756F"/>
    <w:rsid w:val="006C7D8D"/>
    <w:rsid w:val="006D0437"/>
    <w:rsid w:val="006D0DD7"/>
    <w:rsid w:val="006D0E81"/>
    <w:rsid w:val="006D1FF9"/>
    <w:rsid w:val="006D2554"/>
    <w:rsid w:val="006D28FC"/>
    <w:rsid w:val="006D2AD5"/>
    <w:rsid w:val="006D2CF6"/>
    <w:rsid w:val="006D3409"/>
    <w:rsid w:val="006D3415"/>
    <w:rsid w:val="006D3493"/>
    <w:rsid w:val="006D3591"/>
    <w:rsid w:val="006D3831"/>
    <w:rsid w:val="006D3852"/>
    <w:rsid w:val="006D3BFE"/>
    <w:rsid w:val="006D536B"/>
    <w:rsid w:val="006D5624"/>
    <w:rsid w:val="006D59C4"/>
    <w:rsid w:val="006D5BEF"/>
    <w:rsid w:val="006D6108"/>
    <w:rsid w:val="006D6BA6"/>
    <w:rsid w:val="006D6EF5"/>
    <w:rsid w:val="006D737D"/>
    <w:rsid w:val="006D7BF5"/>
    <w:rsid w:val="006E03D7"/>
    <w:rsid w:val="006E0927"/>
    <w:rsid w:val="006E113B"/>
    <w:rsid w:val="006E18E4"/>
    <w:rsid w:val="006E26A3"/>
    <w:rsid w:val="006E35EE"/>
    <w:rsid w:val="006E387E"/>
    <w:rsid w:val="006E4C2A"/>
    <w:rsid w:val="006E4DA4"/>
    <w:rsid w:val="006E5659"/>
    <w:rsid w:val="006E58B5"/>
    <w:rsid w:val="006E594F"/>
    <w:rsid w:val="006E5CDB"/>
    <w:rsid w:val="006E5E54"/>
    <w:rsid w:val="006E6922"/>
    <w:rsid w:val="006E6AE4"/>
    <w:rsid w:val="006E70C3"/>
    <w:rsid w:val="006E725A"/>
    <w:rsid w:val="006E7804"/>
    <w:rsid w:val="006E7BAD"/>
    <w:rsid w:val="006E7DCB"/>
    <w:rsid w:val="006E7F7E"/>
    <w:rsid w:val="006F061B"/>
    <w:rsid w:val="006F074F"/>
    <w:rsid w:val="006F0E85"/>
    <w:rsid w:val="006F0FB8"/>
    <w:rsid w:val="006F1088"/>
    <w:rsid w:val="006F114B"/>
    <w:rsid w:val="006F1391"/>
    <w:rsid w:val="006F1AC0"/>
    <w:rsid w:val="006F2198"/>
    <w:rsid w:val="006F232D"/>
    <w:rsid w:val="006F23EB"/>
    <w:rsid w:val="006F293E"/>
    <w:rsid w:val="006F3DEA"/>
    <w:rsid w:val="006F40A1"/>
    <w:rsid w:val="006F441D"/>
    <w:rsid w:val="006F4700"/>
    <w:rsid w:val="006F68D4"/>
    <w:rsid w:val="006F7829"/>
    <w:rsid w:val="006F79EA"/>
    <w:rsid w:val="006F7C82"/>
    <w:rsid w:val="006F7D13"/>
    <w:rsid w:val="006F7D35"/>
    <w:rsid w:val="00700630"/>
    <w:rsid w:val="0070094D"/>
    <w:rsid w:val="00700B8F"/>
    <w:rsid w:val="007036D0"/>
    <w:rsid w:val="007045BC"/>
    <w:rsid w:val="007049B7"/>
    <w:rsid w:val="00704CDE"/>
    <w:rsid w:val="00705261"/>
    <w:rsid w:val="0070589D"/>
    <w:rsid w:val="007063F3"/>
    <w:rsid w:val="00707A7E"/>
    <w:rsid w:val="007104FA"/>
    <w:rsid w:val="00710882"/>
    <w:rsid w:val="00710A53"/>
    <w:rsid w:val="00710E4E"/>
    <w:rsid w:val="00711068"/>
    <w:rsid w:val="007110C8"/>
    <w:rsid w:val="007116EB"/>
    <w:rsid w:val="0071280A"/>
    <w:rsid w:val="00712B02"/>
    <w:rsid w:val="00712B22"/>
    <w:rsid w:val="00712DF8"/>
    <w:rsid w:val="00712FE0"/>
    <w:rsid w:val="0071312E"/>
    <w:rsid w:val="00714568"/>
    <w:rsid w:val="007145CD"/>
    <w:rsid w:val="007152C8"/>
    <w:rsid w:val="00716394"/>
    <w:rsid w:val="00716F95"/>
    <w:rsid w:val="007178BB"/>
    <w:rsid w:val="00720684"/>
    <w:rsid w:val="00721309"/>
    <w:rsid w:val="00721E92"/>
    <w:rsid w:val="00723036"/>
    <w:rsid w:val="007233CE"/>
    <w:rsid w:val="00724325"/>
    <w:rsid w:val="007245E1"/>
    <w:rsid w:val="00724645"/>
    <w:rsid w:val="0072475B"/>
    <w:rsid w:val="00724D25"/>
    <w:rsid w:val="00724F09"/>
    <w:rsid w:val="00725D2B"/>
    <w:rsid w:val="00725E70"/>
    <w:rsid w:val="00726169"/>
    <w:rsid w:val="007268CB"/>
    <w:rsid w:val="00726FEA"/>
    <w:rsid w:val="007270CD"/>
    <w:rsid w:val="0072716D"/>
    <w:rsid w:val="00727BDE"/>
    <w:rsid w:val="007321CA"/>
    <w:rsid w:val="0073248C"/>
    <w:rsid w:val="007326E8"/>
    <w:rsid w:val="00733222"/>
    <w:rsid w:val="00733954"/>
    <w:rsid w:val="00733FE9"/>
    <w:rsid w:val="00734861"/>
    <w:rsid w:val="00734A20"/>
    <w:rsid w:val="007350A7"/>
    <w:rsid w:val="007355CE"/>
    <w:rsid w:val="00735940"/>
    <w:rsid w:val="007359E7"/>
    <w:rsid w:val="0073641F"/>
    <w:rsid w:val="007368CE"/>
    <w:rsid w:val="00736A55"/>
    <w:rsid w:val="00736C04"/>
    <w:rsid w:val="00736D54"/>
    <w:rsid w:val="00737DC4"/>
    <w:rsid w:val="00740562"/>
    <w:rsid w:val="00740628"/>
    <w:rsid w:val="0074094D"/>
    <w:rsid w:val="00740F4A"/>
    <w:rsid w:val="007418B1"/>
    <w:rsid w:val="00742678"/>
    <w:rsid w:val="00742B59"/>
    <w:rsid w:val="00743B8F"/>
    <w:rsid w:val="0074401E"/>
    <w:rsid w:val="007446D4"/>
    <w:rsid w:val="007448ED"/>
    <w:rsid w:val="00744995"/>
    <w:rsid w:val="0074525A"/>
    <w:rsid w:val="007453D1"/>
    <w:rsid w:val="00745439"/>
    <w:rsid w:val="00745665"/>
    <w:rsid w:val="00745E08"/>
    <w:rsid w:val="00746917"/>
    <w:rsid w:val="00746FD0"/>
    <w:rsid w:val="007507FC"/>
    <w:rsid w:val="00750A89"/>
    <w:rsid w:val="00750C75"/>
    <w:rsid w:val="00750E82"/>
    <w:rsid w:val="00751274"/>
    <w:rsid w:val="0075195C"/>
    <w:rsid w:val="00752AE6"/>
    <w:rsid w:val="00752B34"/>
    <w:rsid w:val="00752CE5"/>
    <w:rsid w:val="00752E68"/>
    <w:rsid w:val="00753961"/>
    <w:rsid w:val="00753C39"/>
    <w:rsid w:val="00753C8E"/>
    <w:rsid w:val="00753F73"/>
    <w:rsid w:val="00754403"/>
    <w:rsid w:val="00754A7E"/>
    <w:rsid w:val="00754B03"/>
    <w:rsid w:val="00754C41"/>
    <w:rsid w:val="00754E45"/>
    <w:rsid w:val="007555E9"/>
    <w:rsid w:val="0075562E"/>
    <w:rsid w:val="00755C6A"/>
    <w:rsid w:val="00755E8B"/>
    <w:rsid w:val="007566DC"/>
    <w:rsid w:val="007566EF"/>
    <w:rsid w:val="00756891"/>
    <w:rsid w:val="0075712D"/>
    <w:rsid w:val="00757BAF"/>
    <w:rsid w:val="00760311"/>
    <w:rsid w:val="0076119B"/>
    <w:rsid w:val="00761597"/>
    <w:rsid w:val="00761785"/>
    <w:rsid w:val="00761FE4"/>
    <w:rsid w:val="0076201F"/>
    <w:rsid w:val="00762173"/>
    <w:rsid w:val="007629C0"/>
    <w:rsid w:val="00762E96"/>
    <w:rsid w:val="007641A7"/>
    <w:rsid w:val="0076499C"/>
    <w:rsid w:val="00764A04"/>
    <w:rsid w:val="00765445"/>
    <w:rsid w:val="0076569C"/>
    <w:rsid w:val="00765BB3"/>
    <w:rsid w:val="00765F46"/>
    <w:rsid w:val="00766189"/>
    <w:rsid w:val="007662B1"/>
    <w:rsid w:val="0076635F"/>
    <w:rsid w:val="00766C6E"/>
    <w:rsid w:val="00766FCC"/>
    <w:rsid w:val="007704B0"/>
    <w:rsid w:val="00770C0E"/>
    <w:rsid w:val="00770DD7"/>
    <w:rsid w:val="0077133A"/>
    <w:rsid w:val="00771342"/>
    <w:rsid w:val="007714E6"/>
    <w:rsid w:val="00771C88"/>
    <w:rsid w:val="00772771"/>
    <w:rsid w:val="007729BA"/>
    <w:rsid w:val="00772B3F"/>
    <w:rsid w:val="007733BB"/>
    <w:rsid w:val="00773516"/>
    <w:rsid w:val="00773586"/>
    <w:rsid w:val="00773A89"/>
    <w:rsid w:val="00773BE7"/>
    <w:rsid w:val="00773E02"/>
    <w:rsid w:val="00774A9C"/>
    <w:rsid w:val="00774D28"/>
    <w:rsid w:val="00774DCE"/>
    <w:rsid w:val="00775EE6"/>
    <w:rsid w:val="007768A9"/>
    <w:rsid w:val="00776B17"/>
    <w:rsid w:val="0077744B"/>
    <w:rsid w:val="00777EDC"/>
    <w:rsid w:val="007806AB"/>
    <w:rsid w:val="007816BA"/>
    <w:rsid w:val="00781CA7"/>
    <w:rsid w:val="00781F99"/>
    <w:rsid w:val="00782784"/>
    <w:rsid w:val="00782825"/>
    <w:rsid w:val="00782F78"/>
    <w:rsid w:val="007831A3"/>
    <w:rsid w:val="007831FE"/>
    <w:rsid w:val="007834AB"/>
    <w:rsid w:val="00783667"/>
    <w:rsid w:val="00783899"/>
    <w:rsid w:val="00783AC4"/>
    <w:rsid w:val="00783C9D"/>
    <w:rsid w:val="00783D3B"/>
    <w:rsid w:val="0078436B"/>
    <w:rsid w:val="00784BED"/>
    <w:rsid w:val="00784E19"/>
    <w:rsid w:val="0078505D"/>
    <w:rsid w:val="007859AB"/>
    <w:rsid w:val="00786194"/>
    <w:rsid w:val="007868E9"/>
    <w:rsid w:val="00787496"/>
    <w:rsid w:val="007874C5"/>
    <w:rsid w:val="007875F6"/>
    <w:rsid w:val="00787662"/>
    <w:rsid w:val="00787999"/>
    <w:rsid w:val="007905B3"/>
    <w:rsid w:val="00791376"/>
    <w:rsid w:val="007918EE"/>
    <w:rsid w:val="00793476"/>
    <w:rsid w:val="007939F3"/>
    <w:rsid w:val="007951BE"/>
    <w:rsid w:val="0079531E"/>
    <w:rsid w:val="00795929"/>
    <w:rsid w:val="00795C6E"/>
    <w:rsid w:val="00796EFF"/>
    <w:rsid w:val="007973FD"/>
    <w:rsid w:val="007975F7"/>
    <w:rsid w:val="00797AB4"/>
    <w:rsid w:val="007A0385"/>
    <w:rsid w:val="007A0AF1"/>
    <w:rsid w:val="007A130D"/>
    <w:rsid w:val="007A19A3"/>
    <w:rsid w:val="007A1A1A"/>
    <w:rsid w:val="007A1AE5"/>
    <w:rsid w:val="007A1D4C"/>
    <w:rsid w:val="007A212D"/>
    <w:rsid w:val="007A2570"/>
    <w:rsid w:val="007A2674"/>
    <w:rsid w:val="007A2CB9"/>
    <w:rsid w:val="007A338A"/>
    <w:rsid w:val="007A3E04"/>
    <w:rsid w:val="007A4094"/>
    <w:rsid w:val="007A40CC"/>
    <w:rsid w:val="007A50A8"/>
    <w:rsid w:val="007A51A8"/>
    <w:rsid w:val="007A5A9F"/>
    <w:rsid w:val="007A5D05"/>
    <w:rsid w:val="007A6015"/>
    <w:rsid w:val="007A6039"/>
    <w:rsid w:val="007A6050"/>
    <w:rsid w:val="007A6617"/>
    <w:rsid w:val="007A7B79"/>
    <w:rsid w:val="007B00E3"/>
    <w:rsid w:val="007B09AF"/>
    <w:rsid w:val="007B16F5"/>
    <w:rsid w:val="007B2BA8"/>
    <w:rsid w:val="007B2D72"/>
    <w:rsid w:val="007B2D83"/>
    <w:rsid w:val="007B4288"/>
    <w:rsid w:val="007B4769"/>
    <w:rsid w:val="007B5994"/>
    <w:rsid w:val="007B5D2C"/>
    <w:rsid w:val="007B5D58"/>
    <w:rsid w:val="007B61AD"/>
    <w:rsid w:val="007B64B8"/>
    <w:rsid w:val="007B67B9"/>
    <w:rsid w:val="007B67DE"/>
    <w:rsid w:val="007B6AF9"/>
    <w:rsid w:val="007B705A"/>
    <w:rsid w:val="007B7790"/>
    <w:rsid w:val="007B7C25"/>
    <w:rsid w:val="007C0209"/>
    <w:rsid w:val="007C0395"/>
    <w:rsid w:val="007C0F9C"/>
    <w:rsid w:val="007C14BB"/>
    <w:rsid w:val="007C1719"/>
    <w:rsid w:val="007C193E"/>
    <w:rsid w:val="007C1AA6"/>
    <w:rsid w:val="007C276A"/>
    <w:rsid w:val="007C277A"/>
    <w:rsid w:val="007C2A4A"/>
    <w:rsid w:val="007C2A7B"/>
    <w:rsid w:val="007C356E"/>
    <w:rsid w:val="007C39DC"/>
    <w:rsid w:val="007C3A51"/>
    <w:rsid w:val="007C3BCD"/>
    <w:rsid w:val="007C40AF"/>
    <w:rsid w:val="007C4AE7"/>
    <w:rsid w:val="007C53A1"/>
    <w:rsid w:val="007C5986"/>
    <w:rsid w:val="007C5E75"/>
    <w:rsid w:val="007C5F67"/>
    <w:rsid w:val="007C60A6"/>
    <w:rsid w:val="007C6531"/>
    <w:rsid w:val="007D0163"/>
    <w:rsid w:val="007D037C"/>
    <w:rsid w:val="007D073A"/>
    <w:rsid w:val="007D17E0"/>
    <w:rsid w:val="007D1815"/>
    <w:rsid w:val="007D2220"/>
    <w:rsid w:val="007D2811"/>
    <w:rsid w:val="007D3783"/>
    <w:rsid w:val="007D389F"/>
    <w:rsid w:val="007D428E"/>
    <w:rsid w:val="007D4386"/>
    <w:rsid w:val="007D44A6"/>
    <w:rsid w:val="007D484F"/>
    <w:rsid w:val="007D4EFE"/>
    <w:rsid w:val="007D55A3"/>
    <w:rsid w:val="007D56BE"/>
    <w:rsid w:val="007D5CB6"/>
    <w:rsid w:val="007D60E4"/>
    <w:rsid w:val="007D72F6"/>
    <w:rsid w:val="007D7921"/>
    <w:rsid w:val="007E0381"/>
    <w:rsid w:val="007E05F5"/>
    <w:rsid w:val="007E0856"/>
    <w:rsid w:val="007E14CF"/>
    <w:rsid w:val="007E1579"/>
    <w:rsid w:val="007E17E3"/>
    <w:rsid w:val="007E29FB"/>
    <w:rsid w:val="007E2AAA"/>
    <w:rsid w:val="007E309B"/>
    <w:rsid w:val="007E325B"/>
    <w:rsid w:val="007E336D"/>
    <w:rsid w:val="007E351C"/>
    <w:rsid w:val="007E38A7"/>
    <w:rsid w:val="007E3B05"/>
    <w:rsid w:val="007E4088"/>
    <w:rsid w:val="007E4214"/>
    <w:rsid w:val="007E4DFB"/>
    <w:rsid w:val="007E4E53"/>
    <w:rsid w:val="007E5193"/>
    <w:rsid w:val="007E5A7A"/>
    <w:rsid w:val="007E699B"/>
    <w:rsid w:val="007E6C59"/>
    <w:rsid w:val="007E6F1A"/>
    <w:rsid w:val="007E7238"/>
    <w:rsid w:val="007E73EF"/>
    <w:rsid w:val="007E7A31"/>
    <w:rsid w:val="007E7A53"/>
    <w:rsid w:val="007F008A"/>
    <w:rsid w:val="007F043F"/>
    <w:rsid w:val="007F0C2B"/>
    <w:rsid w:val="007F1745"/>
    <w:rsid w:val="007F1812"/>
    <w:rsid w:val="007F1F7D"/>
    <w:rsid w:val="007F2101"/>
    <w:rsid w:val="007F2256"/>
    <w:rsid w:val="007F3011"/>
    <w:rsid w:val="007F312E"/>
    <w:rsid w:val="007F3609"/>
    <w:rsid w:val="007F465E"/>
    <w:rsid w:val="007F4E8C"/>
    <w:rsid w:val="007F5034"/>
    <w:rsid w:val="007F6483"/>
    <w:rsid w:val="007F651A"/>
    <w:rsid w:val="007F6F56"/>
    <w:rsid w:val="007F7441"/>
    <w:rsid w:val="007F78B6"/>
    <w:rsid w:val="007F7C17"/>
    <w:rsid w:val="007F7C4C"/>
    <w:rsid w:val="007F7D77"/>
    <w:rsid w:val="008002CB"/>
    <w:rsid w:val="00800499"/>
    <w:rsid w:val="00801C6C"/>
    <w:rsid w:val="00801CF3"/>
    <w:rsid w:val="008020F1"/>
    <w:rsid w:val="00802341"/>
    <w:rsid w:val="00802657"/>
    <w:rsid w:val="008029A4"/>
    <w:rsid w:val="00802C0A"/>
    <w:rsid w:val="00802D09"/>
    <w:rsid w:val="00802DE9"/>
    <w:rsid w:val="00802E3F"/>
    <w:rsid w:val="00803506"/>
    <w:rsid w:val="0080369D"/>
    <w:rsid w:val="008036CA"/>
    <w:rsid w:val="00803748"/>
    <w:rsid w:val="00803F5E"/>
    <w:rsid w:val="00803FB2"/>
    <w:rsid w:val="00804392"/>
    <w:rsid w:val="008057C4"/>
    <w:rsid w:val="00806812"/>
    <w:rsid w:val="0080759F"/>
    <w:rsid w:val="00807FEC"/>
    <w:rsid w:val="008102E1"/>
    <w:rsid w:val="00810723"/>
    <w:rsid w:val="008111B8"/>
    <w:rsid w:val="00811404"/>
    <w:rsid w:val="00811724"/>
    <w:rsid w:val="0081191D"/>
    <w:rsid w:val="00811921"/>
    <w:rsid w:val="00811A4D"/>
    <w:rsid w:val="00811BF6"/>
    <w:rsid w:val="00812334"/>
    <w:rsid w:val="00812526"/>
    <w:rsid w:val="00812694"/>
    <w:rsid w:val="008127D5"/>
    <w:rsid w:val="008128FA"/>
    <w:rsid w:val="00812AAD"/>
    <w:rsid w:val="00812ABA"/>
    <w:rsid w:val="00812D44"/>
    <w:rsid w:val="00813595"/>
    <w:rsid w:val="008139E2"/>
    <w:rsid w:val="00813C1C"/>
    <w:rsid w:val="00814075"/>
    <w:rsid w:val="0081585D"/>
    <w:rsid w:val="00815E33"/>
    <w:rsid w:val="00815F9E"/>
    <w:rsid w:val="00816409"/>
    <w:rsid w:val="008171CE"/>
    <w:rsid w:val="008173A4"/>
    <w:rsid w:val="00817F45"/>
    <w:rsid w:val="00820471"/>
    <w:rsid w:val="00820A30"/>
    <w:rsid w:val="008212A4"/>
    <w:rsid w:val="0082179F"/>
    <w:rsid w:val="00821E33"/>
    <w:rsid w:val="0082203A"/>
    <w:rsid w:val="00822C8D"/>
    <w:rsid w:val="008236EB"/>
    <w:rsid w:val="008237C3"/>
    <w:rsid w:val="0082530F"/>
    <w:rsid w:val="00825BD8"/>
    <w:rsid w:val="00826478"/>
    <w:rsid w:val="0082675F"/>
    <w:rsid w:val="00826C24"/>
    <w:rsid w:val="00826ED5"/>
    <w:rsid w:val="008270B2"/>
    <w:rsid w:val="00827206"/>
    <w:rsid w:val="00827588"/>
    <w:rsid w:val="00827D7B"/>
    <w:rsid w:val="00827E6B"/>
    <w:rsid w:val="0083010C"/>
    <w:rsid w:val="008303CD"/>
    <w:rsid w:val="00830835"/>
    <w:rsid w:val="00831613"/>
    <w:rsid w:val="008316C7"/>
    <w:rsid w:val="0083172A"/>
    <w:rsid w:val="00832E11"/>
    <w:rsid w:val="008337A2"/>
    <w:rsid w:val="008338B8"/>
    <w:rsid w:val="00833AC9"/>
    <w:rsid w:val="00834445"/>
    <w:rsid w:val="00834CCB"/>
    <w:rsid w:val="00835080"/>
    <w:rsid w:val="00835094"/>
    <w:rsid w:val="00835CF1"/>
    <w:rsid w:val="00836171"/>
    <w:rsid w:val="00836668"/>
    <w:rsid w:val="008366AE"/>
    <w:rsid w:val="00837896"/>
    <w:rsid w:val="00840071"/>
    <w:rsid w:val="00840318"/>
    <w:rsid w:val="00840975"/>
    <w:rsid w:val="00840C80"/>
    <w:rsid w:val="00841460"/>
    <w:rsid w:val="0084177B"/>
    <w:rsid w:val="008418E1"/>
    <w:rsid w:val="0084196C"/>
    <w:rsid w:val="00841ABF"/>
    <w:rsid w:val="00841BD6"/>
    <w:rsid w:val="00841FC3"/>
    <w:rsid w:val="0084215B"/>
    <w:rsid w:val="00842381"/>
    <w:rsid w:val="008430AC"/>
    <w:rsid w:val="008430BB"/>
    <w:rsid w:val="00843701"/>
    <w:rsid w:val="0084376B"/>
    <w:rsid w:val="00843FF7"/>
    <w:rsid w:val="00844BD7"/>
    <w:rsid w:val="00844EBC"/>
    <w:rsid w:val="00844F1F"/>
    <w:rsid w:val="00845371"/>
    <w:rsid w:val="0084549A"/>
    <w:rsid w:val="008456F0"/>
    <w:rsid w:val="00845DE9"/>
    <w:rsid w:val="00846AE2"/>
    <w:rsid w:val="008471EE"/>
    <w:rsid w:val="008472BF"/>
    <w:rsid w:val="008474B7"/>
    <w:rsid w:val="00847BEB"/>
    <w:rsid w:val="00847E8E"/>
    <w:rsid w:val="00850371"/>
    <w:rsid w:val="00850607"/>
    <w:rsid w:val="00850CCE"/>
    <w:rsid w:val="00851577"/>
    <w:rsid w:val="00851863"/>
    <w:rsid w:val="00851958"/>
    <w:rsid w:val="00852C68"/>
    <w:rsid w:val="00852CAF"/>
    <w:rsid w:val="0085359B"/>
    <w:rsid w:val="00853754"/>
    <w:rsid w:val="00853B9F"/>
    <w:rsid w:val="008547FF"/>
    <w:rsid w:val="00854E33"/>
    <w:rsid w:val="00855269"/>
    <w:rsid w:val="00855473"/>
    <w:rsid w:val="008559BD"/>
    <w:rsid w:val="00855CD4"/>
    <w:rsid w:val="0085604E"/>
    <w:rsid w:val="008560A0"/>
    <w:rsid w:val="0085664C"/>
    <w:rsid w:val="00856B76"/>
    <w:rsid w:val="00856E82"/>
    <w:rsid w:val="0085714B"/>
    <w:rsid w:val="0085748B"/>
    <w:rsid w:val="00857A4F"/>
    <w:rsid w:val="00857B90"/>
    <w:rsid w:val="00857F42"/>
    <w:rsid w:val="008617E6"/>
    <w:rsid w:val="00861F26"/>
    <w:rsid w:val="00862A41"/>
    <w:rsid w:val="00862CAF"/>
    <w:rsid w:val="008632FD"/>
    <w:rsid w:val="00863369"/>
    <w:rsid w:val="0086468B"/>
    <w:rsid w:val="008649D6"/>
    <w:rsid w:val="008651C1"/>
    <w:rsid w:val="00865418"/>
    <w:rsid w:val="00865511"/>
    <w:rsid w:val="008659B5"/>
    <w:rsid w:val="00865AAD"/>
    <w:rsid w:val="00866C5A"/>
    <w:rsid w:val="00866F20"/>
    <w:rsid w:val="0086766C"/>
    <w:rsid w:val="00867F04"/>
    <w:rsid w:val="0087007D"/>
    <w:rsid w:val="0087067C"/>
    <w:rsid w:val="00870D72"/>
    <w:rsid w:val="00871092"/>
    <w:rsid w:val="00871B3E"/>
    <w:rsid w:val="00872742"/>
    <w:rsid w:val="008733D9"/>
    <w:rsid w:val="00873892"/>
    <w:rsid w:val="008738AA"/>
    <w:rsid w:val="0087442D"/>
    <w:rsid w:val="00874A78"/>
    <w:rsid w:val="00874C94"/>
    <w:rsid w:val="00875494"/>
    <w:rsid w:val="00875E46"/>
    <w:rsid w:val="00875E4E"/>
    <w:rsid w:val="00875EA9"/>
    <w:rsid w:val="0087647C"/>
    <w:rsid w:val="00876819"/>
    <w:rsid w:val="0087702D"/>
    <w:rsid w:val="00877A0A"/>
    <w:rsid w:val="00877BAC"/>
    <w:rsid w:val="008801CD"/>
    <w:rsid w:val="008803BB"/>
    <w:rsid w:val="00880433"/>
    <w:rsid w:val="008806F5"/>
    <w:rsid w:val="0088079D"/>
    <w:rsid w:val="00880E2E"/>
    <w:rsid w:val="00880FB7"/>
    <w:rsid w:val="00881323"/>
    <w:rsid w:val="008815DF"/>
    <w:rsid w:val="00881BA5"/>
    <w:rsid w:val="0088221E"/>
    <w:rsid w:val="0088223C"/>
    <w:rsid w:val="00882463"/>
    <w:rsid w:val="00882507"/>
    <w:rsid w:val="00882739"/>
    <w:rsid w:val="00882875"/>
    <w:rsid w:val="008831A2"/>
    <w:rsid w:val="0088462E"/>
    <w:rsid w:val="008846D6"/>
    <w:rsid w:val="00884D0E"/>
    <w:rsid w:val="00885203"/>
    <w:rsid w:val="0088529B"/>
    <w:rsid w:val="00885E3E"/>
    <w:rsid w:val="008863E6"/>
    <w:rsid w:val="008868F9"/>
    <w:rsid w:val="008869F1"/>
    <w:rsid w:val="00886BDB"/>
    <w:rsid w:val="00886DFE"/>
    <w:rsid w:val="00886F6A"/>
    <w:rsid w:val="00887AAD"/>
    <w:rsid w:val="00887C9D"/>
    <w:rsid w:val="00887DE0"/>
    <w:rsid w:val="008900F7"/>
    <w:rsid w:val="00890302"/>
    <w:rsid w:val="00890499"/>
    <w:rsid w:val="0089049C"/>
    <w:rsid w:val="008904B2"/>
    <w:rsid w:val="00890703"/>
    <w:rsid w:val="00890E8F"/>
    <w:rsid w:val="008915B2"/>
    <w:rsid w:val="00891817"/>
    <w:rsid w:val="008921C8"/>
    <w:rsid w:val="008921DC"/>
    <w:rsid w:val="00892631"/>
    <w:rsid w:val="0089305F"/>
    <w:rsid w:val="00893301"/>
    <w:rsid w:val="00894470"/>
    <w:rsid w:val="008947B2"/>
    <w:rsid w:val="00894B26"/>
    <w:rsid w:val="00894DC9"/>
    <w:rsid w:val="00895AB4"/>
    <w:rsid w:val="008960BE"/>
    <w:rsid w:val="008969DE"/>
    <w:rsid w:val="00896BDA"/>
    <w:rsid w:val="00896C44"/>
    <w:rsid w:val="00897435"/>
    <w:rsid w:val="008A0072"/>
    <w:rsid w:val="008A0D0F"/>
    <w:rsid w:val="008A111D"/>
    <w:rsid w:val="008A17A0"/>
    <w:rsid w:val="008A1D4E"/>
    <w:rsid w:val="008A227A"/>
    <w:rsid w:val="008A27AB"/>
    <w:rsid w:val="008A2820"/>
    <w:rsid w:val="008A288D"/>
    <w:rsid w:val="008A2B3D"/>
    <w:rsid w:val="008A3E3F"/>
    <w:rsid w:val="008A41C0"/>
    <w:rsid w:val="008A48C1"/>
    <w:rsid w:val="008A538A"/>
    <w:rsid w:val="008A6336"/>
    <w:rsid w:val="008A6B88"/>
    <w:rsid w:val="008A798B"/>
    <w:rsid w:val="008B0480"/>
    <w:rsid w:val="008B0F79"/>
    <w:rsid w:val="008B150E"/>
    <w:rsid w:val="008B1C24"/>
    <w:rsid w:val="008B1FCC"/>
    <w:rsid w:val="008B3574"/>
    <w:rsid w:val="008B3698"/>
    <w:rsid w:val="008B41E9"/>
    <w:rsid w:val="008B438A"/>
    <w:rsid w:val="008B4F92"/>
    <w:rsid w:val="008B6152"/>
    <w:rsid w:val="008B64DE"/>
    <w:rsid w:val="008B66EE"/>
    <w:rsid w:val="008B6B81"/>
    <w:rsid w:val="008B6EB0"/>
    <w:rsid w:val="008B6F0F"/>
    <w:rsid w:val="008B6FC9"/>
    <w:rsid w:val="008C0AB0"/>
    <w:rsid w:val="008C1284"/>
    <w:rsid w:val="008C143D"/>
    <w:rsid w:val="008C19F8"/>
    <w:rsid w:val="008C1E58"/>
    <w:rsid w:val="008C2555"/>
    <w:rsid w:val="008C2A00"/>
    <w:rsid w:val="008C3131"/>
    <w:rsid w:val="008C3485"/>
    <w:rsid w:val="008C35C7"/>
    <w:rsid w:val="008C4495"/>
    <w:rsid w:val="008C4569"/>
    <w:rsid w:val="008C52E6"/>
    <w:rsid w:val="008C5D20"/>
    <w:rsid w:val="008C5DCB"/>
    <w:rsid w:val="008C60C3"/>
    <w:rsid w:val="008C6F86"/>
    <w:rsid w:val="008C6FAA"/>
    <w:rsid w:val="008C716C"/>
    <w:rsid w:val="008C72F0"/>
    <w:rsid w:val="008C764A"/>
    <w:rsid w:val="008C7824"/>
    <w:rsid w:val="008C799F"/>
    <w:rsid w:val="008C79A1"/>
    <w:rsid w:val="008C79D5"/>
    <w:rsid w:val="008D016E"/>
    <w:rsid w:val="008D04B8"/>
    <w:rsid w:val="008D064E"/>
    <w:rsid w:val="008D0A07"/>
    <w:rsid w:val="008D0B4C"/>
    <w:rsid w:val="008D0E98"/>
    <w:rsid w:val="008D1770"/>
    <w:rsid w:val="008D183D"/>
    <w:rsid w:val="008D1B7D"/>
    <w:rsid w:val="008D2B4F"/>
    <w:rsid w:val="008D2D8E"/>
    <w:rsid w:val="008D3148"/>
    <w:rsid w:val="008D3E37"/>
    <w:rsid w:val="008D4728"/>
    <w:rsid w:val="008D60FD"/>
    <w:rsid w:val="008D6EDC"/>
    <w:rsid w:val="008D77B1"/>
    <w:rsid w:val="008D7AFC"/>
    <w:rsid w:val="008E0175"/>
    <w:rsid w:val="008E0B22"/>
    <w:rsid w:val="008E15BA"/>
    <w:rsid w:val="008E17E6"/>
    <w:rsid w:val="008E1A5E"/>
    <w:rsid w:val="008E2171"/>
    <w:rsid w:val="008E250A"/>
    <w:rsid w:val="008E25EF"/>
    <w:rsid w:val="008E2945"/>
    <w:rsid w:val="008E2EAA"/>
    <w:rsid w:val="008E40C5"/>
    <w:rsid w:val="008E57A1"/>
    <w:rsid w:val="008E5819"/>
    <w:rsid w:val="008E59D6"/>
    <w:rsid w:val="008E5C3A"/>
    <w:rsid w:val="008E5D0C"/>
    <w:rsid w:val="008E6054"/>
    <w:rsid w:val="008E669A"/>
    <w:rsid w:val="008E66B8"/>
    <w:rsid w:val="008E68EF"/>
    <w:rsid w:val="008E6DC9"/>
    <w:rsid w:val="008E7403"/>
    <w:rsid w:val="008E785F"/>
    <w:rsid w:val="008E7D8A"/>
    <w:rsid w:val="008F0086"/>
    <w:rsid w:val="008F04D3"/>
    <w:rsid w:val="008F092C"/>
    <w:rsid w:val="008F0FA5"/>
    <w:rsid w:val="008F1287"/>
    <w:rsid w:val="008F163C"/>
    <w:rsid w:val="008F341C"/>
    <w:rsid w:val="008F3757"/>
    <w:rsid w:val="008F3BF9"/>
    <w:rsid w:val="008F3F92"/>
    <w:rsid w:val="008F4391"/>
    <w:rsid w:val="008F4A44"/>
    <w:rsid w:val="008F4FB5"/>
    <w:rsid w:val="008F59F5"/>
    <w:rsid w:val="008F5DE5"/>
    <w:rsid w:val="008F6A20"/>
    <w:rsid w:val="008F6A30"/>
    <w:rsid w:val="008F6B34"/>
    <w:rsid w:val="008F719B"/>
    <w:rsid w:val="008F739C"/>
    <w:rsid w:val="008F7FA7"/>
    <w:rsid w:val="009003ED"/>
    <w:rsid w:val="009004D5"/>
    <w:rsid w:val="00900D97"/>
    <w:rsid w:val="00901B51"/>
    <w:rsid w:val="009021A8"/>
    <w:rsid w:val="009021C2"/>
    <w:rsid w:val="009021D3"/>
    <w:rsid w:val="00902310"/>
    <w:rsid w:val="009023F8"/>
    <w:rsid w:val="009025F5"/>
    <w:rsid w:val="00902BA3"/>
    <w:rsid w:val="00903BA7"/>
    <w:rsid w:val="00903E1E"/>
    <w:rsid w:val="00903F79"/>
    <w:rsid w:val="009047C1"/>
    <w:rsid w:val="00905060"/>
    <w:rsid w:val="00905546"/>
    <w:rsid w:val="009057C5"/>
    <w:rsid w:val="0090592C"/>
    <w:rsid w:val="00905A74"/>
    <w:rsid w:val="00905B27"/>
    <w:rsid w:val="00906042"/>
    <w:rsid w:val="00906B88"/>
    <w:rsid w:val="0090707B"/>
    <w:rsid w:val="009077DA"/>
    <w:rsid w:val="009102A1"/>
    <w:rsid w:val="00910471"/>
    <w:rsid w:val="009105C2"/>
    <w:rsid w:val="00910BF2"/>
    <w:rsid w:val="00910E80"/>
    <w:rsid w:val="00911003"/>
    <w:rsid w:val="009113A9"/>
    <w:rsid w:val="00911BD0"/>
    <w:rsid w:val="009124C2"/>
    <w:rsid w:val="00912675"/>
    <w:rsid w:val="0091330C"/>
    <w:rsid w:val="0091354D"/>
    <w:rsid w:val="0091369E"/>
    <w:rsid w:val="0091396F"/>
    <w:rsid w:val="009139CB"/>
    <w:rsid w:val="00914000"/>
    <w:rsid w:val="009140E2"/>
    <w:rsid w:val="00914C79"/>
    <w:rsid w:val="0091595F"/>
    <w:rsid w:val="00916DF7"/>
    <w:rsid w:val="00917F8D"/>
    <w:rsid w:val="009215A3"/>
    <w:rsid w:val="00921E99"/>
    <w:rsid w:val="00923F6D"/>
    <w:rsid w:val="00923FF0"/>
    <w:rsid w:val="00924197"/>
    <w:rsid w:val="0092436A"/>
    <w:rsid w:val="009244E5"/>
    <w:rsid w:val="0092521F"/>
    <w:rsid w:val="009252DA"/>
    <w:rsid w:val="009253F4"/>
    <w:rsid w:val="00925A26"/>
    <w:rsid w:val="00925F14"/>
    <w:rsid w:val="009268AC"/>
    <w:rsid w:val="00926CD6"/>
    <w:rsid w:val="00926E9E"/>
    <w:rsid w:val="009272E6"/>
    <w:rsid w:val="00930177"/>
    <w:rsid w:val="00931CA0"/>
    <w:rsid w:val="00932454"/>
    <w:rsid w:val="0093344B"/>
    <w:rsid w:val="00933A66"/>
    <w:rsid w:val="00933B3F"/>
    <w:rsid w:val="00934807"/>
    <w:rsid w:val="009354F7"/>
    <w:rsid w:val="00935588"/>
    <w:rsid w:val="0093558C"/>
    <w:rsid w:val="00935708"/>
    <w:rsid w:val="00935B20"/>
    <w:rsid w:val="00935D50"/>
    <w:rsid w:val="00936664"/>
    <w:rsid w:val="00936864"/>
    <w:rsid w:val="009379CA"/>
    <w:rsid w:val="00937BFC"/>
    <w:rsid w:val="0094050A"/>
    <w:rsid w:val="00940E75"/>
    <w:rsid w:val="0094100C"/>
    <w:rsid w:val="00941075"/>
    <w:rsid w:val="00941CAF"/>
    <w:rsid w:val="00942049"/>
    <w:rsid w:val="00942340"/>
    <w:rsid w:val="009424F2"/>
    <w:rsid w:val="00942877"/>
    <w:rsid w:val="009429B4"/>
    <w:rsid w:val="00942CD4"/>
    <w:rsid w:val="00942D64"/>
    <w:rsid w:val="00943334"/>
    <w:rsid w:val="009435EC"/>
    <w:rsid w:val="00943842"/>
    <w:rsid w:val="00943E04"/>
    <w:rsid w:val="00943F3B"/>
    <w:rsid w:val="00943FC0"/>
    <w:rsid w:val="00944127"/>
    <w:rsid w:val="00944875"/>
    <w:rsid w:val="00944B7F"/>
    <w:rsid w:val="00944ED7"/>
    <w:rsid w:val="009451C6"/>
    <w:rsid w:val="00946DC6"/>
    <w:rsid w:val="00947F26"/>
    <w:rsid w:val="00950510"/>
    <w:rsid w:val="009505DE"/>
    <w:rsid w:val="0095084D"/>
    <w:rsid w:val="009508F4"/>
    <w:rsid w:val="00951689"/>
    <w:rsid w:val="009517BA"/>
    <w:rsid w:val="00952040"/>
    <w:rsid w:val="0095248F"/>
    <w:rsid w:val="009524BB"/>
    <w:rsid w:val="009526AE"/>
    <w:rsid w:val="00952CDE"/>
    <w:rsid w:val="00953FD2"/>
    <w:rsid w:val="00954438"/>
    <w:rsid w:val="0095538E"/>
    <w:rsid w:val="00957EBC"/>
    <w:rsid w:val="00957FFE"/>
    <w:rsid w:val="0096035B"/>
    <w:rsid w:val="009607F2"/>
    <w:rsid w:val="0096103D"/>
    <w:rsid w:val="009621F6"/>
    <w:rsid w:val="009622B1"/>
    <w:rsid w:val="00962309"/>
    <w:rsid w:val="009625FB"/>
    <w:rsid w:val="00962BC7"/>
    <w:rsid w:val="009639F3"/>
    <w:rsid w:val="0096570F"/>
    <w:rsid w:val="00966774"/>
    <w:rsid w:val="0096784D"/>
    <w:rsid w:val="00967BD5"/>
    <w:rsid w:val="00967D44"/>
    <w:rsid w:val="00970555"/>
    <w:rsid w:val="0097082D"/>
    <w:rsid w:val="0097157D"/>
    <w:rsid w:val="00972B09"/>
    <w:rsid w:val="00973248"/>
    <w:rsid w:val="0097325D"/>
    <w:rsid w:val="00974D99"/>
    <w:rsid w:val="00974EE0"/>
    <w:rsid w:val="0097544B"/>
    <w:rsid w:val="0097591E"/>
    <w:rsid w:val="00975E5C"/>
    <w:rsid w:val="00975E85"/>
    <w:rsid w:val="0097689D"/>
    <w:rsid w:val="00976EF0"/>
    <w:rsid w:val="009770AE"/>
    <w:rsid w:val="00977490"/>
    <w:rsid w:val="009775EE"/>
    <w:rsid w:val="009776C3"/>
    <w:rsid w:val="0097787E"/>
    <w:rsid w:val="009779AF"/>
    <w:rsid w:val="00980711"/>
    <w:rsid w:val="00980B24"/>
    <w:rsid w:val="009814EE"/>
    <w:rsid w:val="00981C02"/>
    <w:rsid w:val="00981CD5"/>
    <w:rsid w:val="009826A3"/>
    <w:rsid w:val="00982F9F"/>
    <w:rsid w:val="00983D2E"/>
    <w:rsid w:val="009859B4"/>
    <w:rsid w:val="00985F7A"/>
    <w:rsid w:val="009869D3"/>
    <w:rsid w:val="0098703F"/>
    <w:rsid w:val="00987080"/>
    <w:rsid w:val="009870FF"/>
    <w:rsid w:val="009871B6"/>
    <w:rsid w:val="0098789A"/>
    <w:rsid w:val="00987951"/>
    <w:rsid w:val="009902DA"/>
    <w:rsid w:val="009915D0"/>
    <w:rsid w:val="0099275C"/>
    <w:rsid w:val="009927F8"/>
    <w:rsid w:val="0099281E"/>
    <w:rsid w:val="009936B9"/>
    <w:rsid w:val="009939C1"/>
    <w:rsid w:val="00993B05"/>
    <w:rsid w:val="009945D6"/>
    <w:rsid w:val="009947ED"/>
    <w:rsid w:val="00994825"/>
    <w:rsid w:val="00994CC9"/>
    <w:rsid w:val="00994DAE"/>
    <w:rsid w:val="00994EE2"/>
    <w:rsid w:val="00995046"/>
    <w:rsid w:val="00995061"/>
    <w:rsid w:val="00996D77"/>
    <w:rsid w:val="00996E71"/>
    <w:rsid w:val="0099719B"/>
    <w:rsid w:val="00997288"/>
    <w:rsid w:val="00997371"/>
    <w:rsid w:val="00997B2E"/>
    <w:rsid w:val="00997D12"/>
    <w:rsid w:val="00997D89"/>
    <w:rsid w:val="009A0B28"/>
    <w:rsid w:val="009A12FE"/>
    <w:rsid w:val="009A1C9C"/>
    <w:rsid w:val="009A2572"/>
    <w:rsid w:val="009A27C3"/>
    <w:rsid w:val="009A2CC6"/>
    <w:rsid w:val="009A2CE9"/>
    <w:rsid w:val="009A3596"/>
    <w:rsid w:val="009A39D8"/>
    <w:rsid w:val="009A4003"/>
    <w:rsid w:val="009A4101"/>
    <w:rsid w:val="009A4615"/>
    <w:rsid w:val="009A4AA6"/>
    <w:rsid w:val="009A51A4"/>
    <w:rsid w:val="009A57B1"/>
    <w:rsid w:val="009A59E7"/>
    <w:rsid w:val="009A63B8"/>
    <w:rsid w:val="009A6750"/>
    <w:rsid w:val="009A6763"/>
    <w:rsid w:val="009A6F99"/>
    <w:rsid w:val="009A7AFE"/>
    <w:rsid w:val="009B042B"/>
    <w:rsid w:val="009B0922"/>
    <w:rsid w:val="009B0B5E"/>
    <w:rsid w:val="009B0BF8"/>
    <w:rsid w:val="009B0E7E"/>
    <w:rsid w:val="009B11D3"/>
    <w:rsid w:val="009B1317"/>
    <w:rsid w:val="009B2650"/>
    <w:rsid w:val="009B29FC"/>
    <w:rsid w:val="009B2E0B"/>
    <w:rsid w:val="009B316C"/>
    <w:rsid w:val="009B31BA"/>
    <w:rsid w:val="009B45FA"/>
    <w:rsid w:val="009B4F38"/>
    <w:rsid w:val="009B545D"/>
    <w:rsid w:val="009B5860"/>
    <w:rsid w:val="009B607B"/>
    <w:rsid w:val="009B61B2"/>
    <w:rsid w:val="009B65FE"/>
    <w:rsid w:val="009B6757"/>
    <w:rsid w:val="009B6934"/>
    <w:rsid w:val="009B6A8E"/>
    <w:rsid w:val="009B7F34"/>
    <w:rsid w:val="009C0144"/>
    <w:rsid w:val="009C11B5"/>
    <w:rsid w:val="009C1764"/>
    <w:rsid w:val="009C209B"/>
    <w:rsid w:val="009C2A17"/>
    <w:rsid w:val="009C2C59"/>
    <w:rsid w:val="009C2CDF"/>
    <w:rsid w:val="009C3B26"/>
    <w:rsid w:val="009C3E32"/>
    <w:rsid w:val="009C4D0C"/>
    <w:rsid w:val="009C5DD9"/>
    <w:rsid w:val="009C62EB"/>
    <w:rsid w:val="009C6385"/>
    <w:rsid w:val="009C68CA"/>
    <w:rsid w:val="009C72EC"/>
    <w:rsid w:val="009C7BB4"/>
    <w:rsid w:val="009D00BA"/>
    <w:rsid w:val="009D053B"/>
    <w:rsid w:val="009D062E"/>
    <w:rsid w:val="009D063F"/>
    <w:rsid w:val="009D079B"/>
    <w:rsid w:val="009D13E4"/>
    <w:rsid w:val="009D14B0"/>
    <w:rsid w:val="009D19AA"/>
    <w:rsid w:val="009D1A2D"/>
    <w:rsid w:val="009D24DC"/>
    <w:rsid w:val="009D2921"/>
    <w:rsid w:val="009D2F2B"/>
    <w:rsid w:val="009D305F"/>
    <w:rsid w:val="009D3525"/>
    <w:rsid w:val="009D3ACE"/>
    <w:rsid w:val="009D3CDD"/>
    <w:rsid w:val="009D3D4A"/>
    <w:rsid w:val="009D42DB"/>
    <w:rsid w:val="009D42E1"/>
    <w:rsid w:val="009D4D88"/>
    <w:rsid w:val="009D4F9D"/>
    <w:rsid w:val="009D56D0"/>
    <w:rsid w:val="009D5A87"/>
    <w:rsid w:val="009D5C16"/>
    <w:rsid w:val="009D6308"/>
    <w:rsid w:val="009D6984"/>
    <w:rsid w:val="009D73D7"/>
    <w:rsid w:val="009D744D"/>
    <w:rsid w:val="009D7BD1"/>
    <w:rsid w:val="009D7BE7"/>
    <w:rsid w:val="009D7EDD"/>
    <w:rsid w:val="009E09FF"/>
    <w:rsid w:val="009E10FD"/>
    <w:rsid w:val="009E1219"/>
    <w:rsid w:val="009E1681"/>
    <w:rsid w:val="009E1849"/>
    <w:rsid w:val="009E1A77"/>
    <w:rsid w:val="009E1B74"/>
    <w:rsid w:val="009E1FC6"/>
    <w:rsid w:val="009E26B8"/>
    <w:rsid w:val="009E28B3"/>
    <w:rsid w:val="009E3282"/>
    <w:rsid w:val="009E3585"/>
    <w:rsid w:val="009E4224"/>
    <w:rsid w:val="009E523C"/>
    <w:rsid w:val="009E5870"/>
    <w:rsid w:val="009E602C"/>
    <w:rsid w:val="009E6037"/>
    <w:rsid w:val="009E62AE"/>
    <w:rsid w:val="009E64CE"/>
    <w:rsid w:val="009E6B8A"/>
    <w:rsid w:val="009E752C"/>
    <w:rsid w:val="009F04E3"/>
    <w:rsid w:val="009F0A69"/>
    <w:rsid w:val="009F1025"/>
    <w:rsid w:val="009F1327"/>
    <w:rsid w:val="009F15E1"/>
    <w:rsid w:val="009F170A"/>
    <w:rsid w:val="009F1967"/>
    <w:rsid w:val="009F1BAF"/>
    <w:rsid w:val="009F4516"/>
    <w:rsid w:val="009F51BB"/>
    <w:rsid w:val="009F570B"/>
    <w:rsid w:val="009F6709"/>
    <w:rsid w:val="009F673D"/>
    <w:rsid w:val="009F7392"/>
    <w:rsid w:val="009F7DA5"/>
    <w:rsid w:val="00A0060C"/>
    <w:rsid w:val="00A006AB"/>
    <w:rsid w:val="00A006C1"/>
    <w:rsid w:val="00A013DC"/>
    <w:rsid w:val="00A016A9"/>
    <w:rsid w:val="00A01F2C"/>
    <w:rsid w:val="00A02571"/>
    <w:rsid w:val="00A027A7"/>
    <w:rsid w:val="00A02E6A"/>
    <w:rsid w:val="00A03808"/>
    <w:rsid w:val="00A03BB3"/>
    <w:rsid w:val="00A03DC2"/>
    <w:rsid w:val="00A03EED"/>
    <w:rsid w:val="00A04BD6"/>
    <w:rsid w:val="00A04C79"/>
    <w:rsid w:val="00A04D13"/>
    <w:rsid w:val="00A05030"/>
    <w:rsid w:val="00A0581D"/>
    <w:rsid w:val="00A066A3"/>
    <w:rsid w:val="00A0677A"/>
    <w:rsid w:val="00A06836"/>
    <w:rsid w:val="00A06ED0"/>
    <w:rsid w:val="00A0717F"/>
    <w:rsid w:val="00A073D7"/>
    <w:rsid w:val="00A07579"/>
    <w:rsid w:val="00A102DC"/>
    <w:rsid w:val="00A106FC"/>
    <w:rsid w:val="00A11033"/>
    <w:rsid w:val="00A11106"/>
    <w:rsid w:val="00A111B0"/>
    <w:rsid w:val="00A11506"/>
    <w:rsid w:val="00A11AB9"/>
    <w:rsid w:val="00A121FB"/>
    <w:rsid w:val="00A12328"/>
    <w:rsid w:val="00A12567"/>
    <w:rsid w:val="00A1278C"/>
    <w:rsid w:val="00A1297C"/>
    <w:rsid w:val="00A1299C"/>
    <w:rsid w:val="00A13994"/>
    <w:rsid w:val="00A13CD7"/>
    <w:rsid w:val="00A140DE"/>
    <w:rsid w:val="00A141E2"/>
    <w:rsid w:val="00A14CE8"/>
    <w:rsid w:val="00A15975"/>
    <w:rsid w:val="00A1610A"/>
    <w:rsid w:val="00A1694A"/>
    <w:rsid w:val="00A17D1D"/>
    <w:rsid w:val="00A202A7"/>
    <w:rsid w:val="00A204A8"/>
    <w:rsid w:val="00A207BA"/>
    <w:rsid w:val="00A20E0D"/>
    <w:rsid w:val="00A21BDD"/>
    <w:rsid w:val="00A21DDA"/>
    <w:rsid w:val="00A22285"/>
    <w:rsid w:val="00A2233F"/>
    <w:rsid w:val="00A225D7"/>
    <w:rsid w:val="00A22F44"/>
    <w:rsid w:val="00A232EF"/>
    <w:rsid w:val="00A234ED"/>
    <w:rsid w:val="00A2362C"/>
    <w:rsid w:val="00A23E45"/>
    <w:rsid w:val="00A24759"/>
    <w:rsid w:val="00A251CF"/>
    <w:rsid w:val="00A260C6"/>
    <w:rsid w:val="00A2623F"/>
    <w:rsid w:val="00A26FC0"/>
    <w:rsid w:val="00A30265"/>
    <w:rsid w:val="00A30566"/>
    <w:rsid w:val="00A308B6"/>
    <w:rsid w:val="00A31498"/>
    <w:rsid w:val="00A31A2E"/>
    <w:rsid w:val="00A31E41"/>
    <w:rsid w:val="00A31EA6"/>
    <w:rsid w:val="00A31F2A"/>
    <w:rsid w:val="00A32024"/>
    <w:rsid w:val="00A322B0"/>
    <w:rsid w:val="00A329BA"/>
    <w:rsid w:val="00A33B35"/>
    <w:rsid w:val="00A33FBC"/>
    <w:rsid w:val="00A342C7"/>
    <w:rsid w:val="00A357AC"/>
    <w:rsid w:val="00A35CCE"/>
    <w:rsid w:val="00A364E0"/>
    <w:rsid w:val="00A36C8E"/>
    <w:rsid w:val="00A3725E"/>
    <w:rsid w:val="00A407D8"/>
    <w:rsid w:val="00A417B6"/>
    <w:rsid w:val="00A41B42"/>
    <w:rsid w:val="00A41D13"/>
    <w:rsid w:val="00A42500"/>
    <w:rsid w:val="00A42698"/>
    <w:rsid w:val="00A429BA"/>
    <w:rsid w:val="00A434A8"/>
    <w:rsid w:val="00A4434C"/>
    <w:rsid w:val="00A44B05"/>
    <w:rsid w:val="00A44F8E"/>
    <w:rsid w:val="00A451EF"/>
    <w:rsid w:val="00A46762"/>
    <w:rsid w:val="00A46E7C"/>
    <w:rsid w:val="00A46FE5"/>
    <w:rsid w:val="00A507CB"/>
    <w:rsid w:val="00A5081B"/>
    <w:rsid w:val="00A50B35"/>
    <w:rsid w:val="00A50EF1"/>
    <w:rsid w:val="00A5120A"/>
    <w:rsid w:val="00A51E96"/>
    <w:rsid w:val="00A52260"/>
    <w:rsid w:val="00A53361"/>
    <w:rsid w:val="00A5339D"/>
    <w:rsid w:val="00A5373B"/>
    <w:rsid w:val="00A547FE"/>
    <w:rsid w:val="00A55229"/>
    <w:rsid w:val="00A55A71"/>
    <w:rsid w:val="00A56435"/>
    <w:rsid w:val="00A56865"/>
    <w:rsid w:val="00A56E27"/>
    <w:rsid w:val="00A56F50"/>
    <w:rsid w:val="00A56FB1"/>
    <w:rsid w:val="00A57E91"/>
    <w:rsid w:val="00A60385"/>
    <w:rsid w:val="00A605B6"/>
    <w:rsid w:val="00A60D79"/>
    <w:rsid w:val="00A61E68"/>
    <w:rsid w:val="00A62244"/>
    <w:rsid w:val="00A625D4"/>
    <w:rsid w:val="00A63442"/>
    <w:rsid w:val="00A637DA"/>
    <w:rsid w:val="00A644B1"/>
    <w:rsid w:val="00A64C7A"/>
    <w:rsid w:val="00A64D6C"/>
    <w:rsid w:val="00A6578B"/>
    <w:rsid w:val="00A65AD6"/>
    <w:rsid w:val="00A65B60"/>
    <w:rsid w:val="00A67173"/>
    <w:rsid w:val="00A67252"/>
    <w:rsid w:val="00A7049F"/>
    <w:rsid w:val="00A704EF"/>
    <w:rsid w:val="00A70BF3"/>
    <w:rsid w:val="00A70E4B"/>
    <w:rsid w:val="00A70FCD"/>
    <w:rsid w:val="00A714ED"/>
    <w:rsid w:val="00A716A3"/>
    <w:rsid w:val="00A71969"/>
    <w:rsid w:val="00A7199A"/>
    <w:rsid w:val="00A71C65"/>
    <w:rsid w:val="00A721CD"/>
    <w:rsid w:val="00A7385D"/>
    <w:rsid w:val="00A73B36"/>
    <w:rsid w:val="00A7404D"/>
    <w:rsid w:val="00A7411D"/>
    <w:rsid w:val="00A743E0"/>
    <w:rsid w:val="00A74789"/>
    <w:rsid w:val="00A74981"/>
    <w:rsid w:val="00A74B37"/>
    <w:rsid w:val="00A7505C"/>
    <w:rsid w:val="00A75731"/>
    <w:rsid w:val="00A759C1"/>
    <w:rsid w:val="00A75E34"/>
    <w:rsid w:val="00A76090"/>
    <w:rsid w:val="00A76E1D"/>
    <w:rsid w:val="00A80303"/>
    <w:rsid w:val="00A80F8B"/>
    <w:rsid w:val="00A812FD"/>
    <w:rsid w:val="00A81BAA"/>
    <w:rsid w:val="00A82038"/>
    <w:rsid w:val="00A83755"/>
    <w:rsid w:val="00A83D7B"/>
    <w:rsid w:val="00A84206"/>
    <w:rsid w:val="00A85F3C"/>
    <w:rsid w:val="00A8645E"/>
    <w:rsid w:val="00A86464"/>
    <w:rsid w:val="00A867A7"/>
    <w:rsid w:val="00A8686B"/>
    <w:rsid w:val="00A86BAA"/>
    <w:rsid w:val="00A90B0A"/>
    <w:rsid w:val="00A9131B"/>
    <w:rsid w:val="00A92480"/>
    <w:rsid w:val="00A92BA5"/>
    <w:rsid w:val="00A92BC4"/>
    <w:rsid w:val="00A933EE"/>
    <w:rsid w:val="00A93599"/>
    <w:rsid w:val="00A949D9"/>
    <w:rsid w:val="00A94E1F"/>
    <w:rsid w:val="00A9607C"/>
    <w:rsid w:val="00A979D1"/>
    <w:rsid w:val="00A97E42"/>
    <w:rsid w:val="00AA0BF8"/>
    <w:rsid w:val="00AA0CEA"/>
    <w:rsid w:val="00AA182D"/>
    <w:rsid w:val="00AA1BAF"/>
    <w:rsid w:val="00AA2022"/>
    <w:rsid w:val="00AA2632"/>
    <w:rsid w:val="00AA2766"/>
    <w:rsid w:val="00AA2B0B"/>
    <w:rsid w:val="00AA2F43"/>
    <w:rsid w:val="00AA4111"/>
    <w:rsid w:val="00AA4189"/>
    <w:rsid w:val="00AA43AD"/>
    <w:rsid w:val="00AA43BF"/>
    <w:rsid w:val="00AA45D2"/>
    <w:rsid w:val="00AA4ED9"/>
    <w:rsid w:val="00AA56E0"/>
    <w:rsid w:val="00AA5804"/>
    <w:rsid w:val="00AA5B04"/>
    <w:rsid w:val="00AA5EDC"/>
    <w:rsid w:val="00AA632D"/>
    <w:rsid w:val="00AA67E3"/>
    <w:rsid w:val="00AA6CA8"/>
    <w:rsid w:val="00AA6F1B"/>
    <w:rsid w:val="00AA7173"/>
    <w:rsid w:val="00AA7393"/>
    <w:rsid w:val="00AA7777"/>
    <w:rsid w:val="00AA7FA1"/>
    <w:rsid w:val="00AB01A2"/>
    <w:rsid w:val="00AB0246"/>
    <w:rsid w:val="00AB03A8"/>
    <w:rsid w:val="00AB08BE"/>
    <w:rsid w:val="00AB0978"/>
    <w:rsid w:val="00AB10A5"/>
    <w:rsid w:val="00AB12B6"/>
    <w:rsid w:val="00AB16DA"/>
    <w:rsid w:val="00AB178F"/>
    <w:rsid w:val="00AB34A5"/>
    <w:rsid w:val="00AB3C4D"/>
    <w:rsid w:val="00AB40F5"/>
    <w:rsid w:val="00AB44CA"/>
    <w:rsid w:val="00AB529D"/>
    <w:rsid w:val="00AB561A"/>
    <w:rsid w:val="00AB5BE3"/>
    <w:rsid w:val="00AB61A8"/>
    <w:rsid w:val="00AB6868"/>
    <w:rsid w:val="00AB6D9A"/>
    <w:rsid w:val="00AB704F"/>
    <w:rsid w:val="00AB7593"/>
    <w:rsid w:val="00AB771A"/>
    <w:rsid w:val="00AB7AF2"/>
    <w:rsid w:val="00AC0674"/>
    <w:rsid w:val="00AC1141"/>
    <w:rsid w:val="00AC1472"/>
    <w:rsid w:val="00AC25E8"/>
    <w:rsid w:val="00AC2816"/>
    <w:rsid w:val="00AC286D"/>
    <w:rsid w:val="00AC2FD4"/>
    <w:rsid w:val="00AC36E0"/>
    <w:rsid w:val="00AC4261"/>
    <w:rsid w:val="00AC43B5"/>
    <w:rsid w:val="00AC44AA"/>
    <w:rsid w:val="00AC4B7B"/>
    <w:rsid w:val="00AC59B6"/>
    <w:rsid w:val="00AC5F0C"/>
    <w:rsid w:val="00AC655A"/>
    <w:rsid w:val="00AC73CD"/>
    <w:rsid w:val="00AC7AC6"/>
    <w:rsid w:val="00AC7D59"/>
    <w:rsid w:val="00AC7DBD"/>
    <w:rsid w:val="00AD0009"/>
    <w:rsid w:val="00AD043F"/>
    <w:rsid w:val="00AD0486"/>
    <w:rsid w:val="00AD10A0"/>
    <w:rsid w:val="00AD1432"/>
    <w:rsid w:val="00AD1477"/>
    <w:rsid w:val="00AD216E"/>
    <w:rsid w:val="00AD2599"/>
    <w:rsid w:val="00AD2746"/>
    <w:rsid w:val="00AD2E4A"/>
    <w:rsid w:val="00AD3372"/>
    <w:rsid w:val="00AD4946"/>
    <w:rsid w:val="00AD4C1B"/>
    <w:rsid w:val="00AD564B"/>
    <w:rsid w:val="00AD5975"/>
    <w:rsid w:val="00AD5BD3"/>
    <w:rsid w:val="00AD6842"/>
    <w:rsid w:val="00AD75E9"/>
    <w:rsid w:val="00AE0792"/>
    <w:rsid w:val="00AE0B3A"/>
    <w:rsid w:val="00AE112D"/>
    <w:rsid w:val="00AE1224"/>
    <w:rsid w:val="00AE158F"/>
    <w:rsid w:val="00AE1704"/>
    <w:rsid w:val="00AE1D55"/>
    <w:rsid w:val="00AE20E8"/>
    <w:rsid w:val="00AE28FA"/>
    <w:rsid w:val="00AE2918"/>
    <w:rsid w:val="00AE2A18"/>
    <w:rsid w:val="00AE2DB4"/>
    <w:rsid w:val="00AE305E"/>
    <w:rsid w:val="00AE37D8"/>
    <w:rsid w:val="00AE42B7"/>
    <w:rsid w:val="00AE444B"/>
    <w:rsid w:val="00AE47D1"/>
    <w:rsid w:val="00AE5049"/>
    <w:rsid w:val="00AE6041"/>
    <w:rsid w:val="00AE6046"/>
    <w:rsid w:val="00AE6AFF"/>
    <w:rsid w:val="00AE6B49"/>
    <w:rsid w:val="00AE7076"/>
    <w:rsid w:val="00AE726D"/>
    <w:rsid w:val="00AE7634"/>
    <w:rsid w:val="00AE7671"/>
    <w:rsid w:val="00AE7795"/>
    <w:rsid w:val="00AF14F5"/>
    <w:rsid w:val="00AF1FB2"/>
    <w:rsid w:val="00AF2879"/>
    <w:rsid w:val="00AF2D9E"/>
    <w:rsid w:val="00AF32E3"/>
    <w:rsid w:val="00AF33E8"/>
    <w:rsid w:val="00AF34B8"/>
    <w:rsid w:val="00AF42EB"/>
    <w:rsid w:val="00AF444F"/>
    <w:rsid w:val="00AF4581"/>
    <w:rsid w:val="00AF4B8C"/>
    <w:rsid w:val="00AF52E2"/>
    <w:rsid w:val="00AF5941"/>
    <w:rsid w:val="00AF64EB"/>
    <w:rsid w:val="00AF64FE"/>
    <w:rsid w:val="00AF6EFE"/>
    <w:rsid w:val="00AF6F94"/>
    <w:rsid w:val="00AF6FA1"/>
    <w:rsid w:val="00AF7561"/>
    <w:rsid w:val="00AF77C9"/>
    <w:rsid w:val="00AF78DC"/>
    <w:rsid w:val="00B00297"/>
    <w:rsid w:val="00B009B4"/>
    <w:rsid w:val="00B0145B"/>
    <w:rsid w:val="00B01797"/>
    <w:rsid w:val="00B017CA"/>
    <w:rsid w:val="00B01E58"/>
    <w:rsid w:val="00B02BE9"/>
    <w:rsid w:val="00B02D0A"/>
    <w:rsid w:val="00B031D9"/>
    <w:rsid w:val="00B03273"/>
    <w:rsid w:val="00B03430"/>
    <w:rsid w:val="00B03F11"/>
    <w:rsid w:val="00B04612"/>
    <w:rsid w:val="00B05274"/>
    <w:rsid w:val="00B0544F"/>
    <w:rsid w:val="00B058F8"/>
    <w:rsid w:val="00B05A79"/>
    <w:rsid w:val="00B05C84"/>
    <w:rsid w:val="00B05FBB"/>
    <w:rsid w:val="00B065C1"/>
    <w:rsid w:val="00B067FE"/>
    <w:rsid w:val="00B0683E"/>
    <w:rsid w:val="00B104EF"/>
    <w:rsid w:val="00B10C3E"/>
    <w:rsid w:val="00B116FC"/>
    <w:rsid w:val="00B11A11"/>
    <w:rsid w:val="00B11B64"/>
    <w:rsid w:val="00B121D0"/>
    <w:rsid w:val="00B121E5"/>
    <w:rsid w:val="00B123C3"/>
    <w:rsid w:val="00B123F7"/>
    <w:rsid w:val="00B12B44"/>
    <w:rsid w:val="00B132DA"/>
    <w:rsid w:val="00B13F65"/>
    <w:rsid w:val="00B16453"/>
    <w:rsid w:val="00B17A71"/>
    <w:rsid w:val="00B17A94"/>
    <w:rsid w:val="00B20322"/>
    <w:rsid w:val="00B20AA4"/>
    <w:rsid w:val="00B20C43"/>
    <w:rsid w:val="00B21C98"/>
    <w:rsid w:val="00B21FB1"/>
    <w:rsid w:val="00B2207E"/>
    <w:rsid w:val="00B22134"/>
    <w:rsid w:val="00B23212"/>
    <w:rsid w:val="00B23485"/>
    <w:rsid w:val="00B23ADA"/>
    <w:rsid w:val="00B241C0"/>
    <w:rsid w:val="00B244B9"/>
    <w:rsid w:val="00B247BE"/>
    <w:rsid w:val="00B253D1"/>
    <w:rsid w:val="00B25897"/>
    <w:rsid w:val="00B2657B"/>
    <w:rsid w:val="00B265C3"/>
    <w:rsid w:val="00B27B7D"/>
    <w:rsid w:val="00B30504"/>
    <w:rsid w:val="00B313C7"/>
    <w:rsid w:val="00B328AF"/>
    <w:rsid w:val="00B32AE2"/>
    <w:rsid w:val="00B33971"/>
    <w:rsid w:val="00B33A83"/>
    <w:rsid w:val="00B343EC"/>
    <w:rsid w:val="00B34613"/>
    <w:rsid w:val="00B34BB1"/>
    <w:rsid w:val="00B34CAC"/>
    <w:rsid w:val="00B34CF5"/>
    <w:rsid w:val="00B35679"/>
    <w:rsid w:val="00B36110"/>
    <w:rsid w:val="00B36873"/>
    <w:rsid w:val="00B36C46"/>
    <w:rsid w:val="00B36D68"/>
    <w:rsid w:val="00B36E1F"/>
    <w:rsid w:val="00B37C04"/>
    <w:rsid w:val="00B40189"/>
    <w:rsid w:val="00B41954"/>
    <w:rsid w:val="00B41A3E"/>
    <w:rsid w:val="00B41BE7"/>
    <w:rsid w:val="00B41CA5"/>
    <w:rsid w:val="00B41DD5"/>
    <w:rsid w:val="00B424A3"/>
    <w:rsid w:val="00B42611"/>
    <w:rsid w:val="00B432DF"/>
    <w:rsid w:val="00B43986"/>
    <w:rsid w:val="00B43CA1"/>
    <w:rsid w:val="00B44128"/>
    <w:rsid w:val="00B44F37"/>
    <w:rsid w:val="00B45655"/>
    <w:rsid w:val="00B46211"/>
    <w:rsid w:val="00B462E7"/>
    <w:rsid w:val="00B46356"/>
    <w:rsid w:val="00B467D2"/>
    <w:rsid w:val="00B468CE"/>
    <w:rsid w:val="00B46947"/>
    <w:rsid w:val="00B46FF8"/>
    <w:rsid w:val="00B4736F"/>
    <w:rsid w:val="00B478E5"/>
    <w:rsid w:val="00B502C3"/>
    <w:rsid w:val="00B50F75"/>
    <w:rsid w:val="00B5106E"/>
    <w:rsid w:val="00B520A8"/>
    <w:rsid w:val="00B522BF"/>
    <w:rsid w:val="00B5284F"/>
    <w:rsid w:val="00B52D76"/>
    <w:rsid w:val="00B52ECE"/>
    <w:rsid w:val="00B53248"/>
    <w:rsid w:val="00B5375E"/>
    <w:rsid w:val="00B53A65"/>
    <w:rsid w:val="00B5451C"/>
    <w:rsid w:val="00B545E8"/>
    <w:rsid w:val="00B5461E"/>
    <w:rsid w:val="00B5477D"/>
    <w:rsid w:val="00B5536A"/>
    <w:rsid w:val="00B55998"/>
    <w:rsid w:val="00B559F0"/>
    <w:rsid w:val="00B55BE0"/>
    <w:rsid w:val="00B55D6F"/>
    <w:rsid w:val="00B55D8F"/>
    <w:rsid w:val="00B561AE"/>
    <w:rsid w:val="00B56243"/>
    <w:rsid w:val="00B562FE"/>
    <w:rsid w:val="00B56981"/>
    <w:rsid w:val="00B57766"/>
    <w:rsid w:val="00B608D3"/>
    <w:rsid w:val="00B60D2F"/>
    <w:rsid w:val="00B60DCD"/>
    <w:rsid w:val="00B61AC4"/>
    <w:rsid w:val="00B620DA"/>
    <w:rsid w:val="00B621E5"/>
    <w:rsid w:val="00B635D3"/>
    <w:rsid w:val="00B645C9"/>
    <w:rsid w:val="00B64D19"/>
    <w:rsid w:val="00B6518F"/>
    <w:rsid w:val="00B653C8"/>
    <w:rsid w:val="00B65429"/>
    <w:rsid w:val="00B6554B"/>
    <w:rsid w:val="00B6644A"/>
    <w:rsid w:val="00B6679B"/>
    <w:rsid w:val="00B67059"/>
    <w:rsid w:val="00B672E5"/>
    <w:rsid w:val="00B67FD9"/>
    <w:rsid w:val="00B70939"/>
    <w:rsid w:val="00B714BE"/>
    <w:rsid w:val="00B7154D"/>
    <w:rsid w:val="00B7171F"/>
    <w:rsid w:val="00B7187C"/>
    <w:rsid w:val="00B718EF"/>
    <w:rsid w:val="00B71D08"/>
    <w:rsid w:val="00B7222F"/>
    <w:rsid w:val="00B7249A"/>
    <w:rsid w:val="00B733CE"/>
    <w:rsid w:val="00B75134"/>
    <w:rsid w:val="00B755CE"/>
    <w:rsid w:val="00B75A03"/>
    <w:rsid w:val="00B75B52"/>
    <w:rsid w:val="00B75CFC"/>
    <w:rsid w:val="00B76BCE"/>
    <w:rsid w:val="00B77782"/>
    <w:rsid w:val="00B77852"/>
    <w:rsid w:val="00B779C6"/>
    <w:rsid w:val="00B801DD"/>
    <w:rsid w:val="00B807B6"/>
    <w:rsid w:val="00B80A5A"/>
    <w:rsid w:val="00B80D20"/>
    <w:rsid w:val="00B829A7"/>
    <w:rsid w:val="00B829F4"/>
    <w:rsid w:val="00B82A37"/>
    <w:rsid w:val="00B82B0B"/>
    <w:rsid w:val="00B82E4D"/>
    <w:rsid w:val="00B837AB"/>
    <w:rsid w:val="00B8437E"/>
    <w:rsid w:val="00B8439D"/>
    <w:rsid w:val="00B84AC6"/>
    <w:rsid w:val="00B852AB"/>
    <w:rsid w:val="00B85581"/>
    <w:rsid w:val="00B85875"/>
    <w:rsid w:val="00B85D27"/>
    <w:rsid w:val="00B85FD6"/>
    <w:rsid w:val="00B86271"/>
    <w:rsid w:val="00B86540"/>
    <w:rsid w:val="00B868D6"/>
    <w:rsid w:val="00B86A09"/>
    <w:rsid w:val="00B86A20"/>
    <w:rsid w:val="00B87459"/>
    <w:rsid w:val="00B87996"/>
    <w:rsid w:val="00B87BF3"/>
    <w:rsid w:val="00B87DCF"/>
    <w:rsid w:val="00B907B2"/>
    <w:rsid w:val="00B90898"/>
    <w:rsid w:val="00B90D78"/>
    <w:rsid w:val="00B91156"/>
    <w:rsid w:val="00B916E9"/>
    <w:rsid w:val="00B91737"/>
    <w:rsid w:val="00B917A4"/>
    <w:rsid w:val="00B920DF"/>
    <w:rsid w:val="00B922DA"/>
    <w:rsid w:val="00B92732"/>
    <w:rsid w:val="00B92CA7"/>
    <w:rsid w:val="00B92E66"/>
    <w:rsid w:val="00B92EE9"/>
    <w:rsid w:val="00B930B6"/>
    <w:rsid w:val="00B9342D"/>
    <w:rsid w:val="00B9346C"/>
    <w:rsid w:val="00B93900"/>
    <w:rsid w:val="00B939E1"/>
    <w:rsid w:val="00B93A9C"/>
    <w:rsid w:val="00B93BC3"/>
    <w:rsid w:val="00B93C97"/>
    <w:rsid w:val="00B94070"/>
    <w:rsid w:val="00B941E3"/>
    <w:rsid w:val="00B94734"/>
    <w:rsid w:val="00B94EEE"/>
    <w:rsid w:val="00B9510B"/>
    <w:rsid w:val="00B95484"/>
    <w:rsid w:val="00B957FD"/>
    <w:rsid w:val="00B95A71"/>
    <w:rsid w:val="00B9627E"/>
    <w:rsid w:val="00B9668C"/>
    <w:rsid w:val="00B96C4E"/>
    <w:rsid w:val="00B96C7A"/>
    <w:rsid w:val="00B96DC5"/>
    <w:rsid w:val="00B977C5"/>
    <w:rsid w:val="00B97A1E"/>
    <w:rsid w:val="00B97D57"/>
    <w:rsid w:val="00BA009F"/>
    <w:rsid w:val="00BA01F9"/>
    <w:rsid w:val="00BA03F6"/>
    <w:rsid w:val="00BA09CD"/>
    <w:rsid w:val="00BA0D6B"/>
    <w:rsid w:val="00BA0FA3"/>
    <w:rsid w:val="00BA0FB8"/>
    <w:rsid w:val="00BA17DC"/>
    <w:rsid w:val="00BA1BF3"/>
    <w:rsid w:val="00BA1E41"/>
    <w:rsid w:val="00BA1E7A"/>
    <w:rsid w:val="00BA22EB"/>
    <w:rsid w:val="00BA26FB"/>
    <w:rsid w:val="00BA298B"/>
    <w:rsid w:val="00BA2B53"/>
    <w:rsid w:val="00BA3654"/>
    <w:rsid w:val="00BA3BE4"/>
    <w:rsid w:val="00BA425E"/>
    <w:rsid w:val="00BA46AE"/>
    <w:rsid w:val="00BA54DC"/>
    <w:rsid w:val="00BA60B6"/>
    <w:rsid w:val="00BA69D1"/>
    <w:rsid w:val="00BA6AC5"/>
    <w:rsid w:val="00BA6C90"/>
    <w:rsid w:val="00BA714A"/>
    <w:rsid w:val="00BA7642"/>
    <w:rsid w:val="00BA7FF2"/>
    <w:rsid w:val="00BB0035"/>
    <w:rsid w:val="00BB023F"/>
    <w:rsid w:val="00BB083F"/>
    <w:rsid w:val="00BB0AAB"/>
    <w:rsid w:val="00BB2A93"/>
    <w:rsid w:val="00BB3B07"/>
    <w:rsid w:val="00BB3B76"/>
    <w:rsid w:val="00BB3D94"/>
    <w:rsid w:val="00BB3E54"/>
    <w:rsid w:val="00BB4723"/>
    <w:rsid w:val="00BB4A93"/>
    <w:rsid w:val="00BB4B48"/>
    <w:rsid w:val="00BB4ED2"/>
    <w:rsid w:val="00BB4EE2"/>
    <w:rsid w:val="00BB5552"/>
    <w:rsid w:val="00BB571C"/>
    <w:rsid w:val="00BB5CEF"/>
    <w:rsid w:val="00BB5DB3"/>
    <w:rsid w:val="00BB5EAB"/>
    <w:rsid w:val="00BB667D"/>
    <w:rsid w:val="00BB68CA"/>
    <w:rsid w:val="00BB6A95"/>
    <w:rsid w:val="00BB7594"/>
    <w:rsid w:val="00BB79FE"/>
    <w:rsid w:val="00BB7A87"/>
    <w:rsid w:val="00BB7AA5"/>
    <w:rsid w:val="00BB7FFB"/>
    <w:rsid w:val="00BC086F"/>
    <w:rsid w:val="00BC19CB"/>
    <w:rsid w:val="00BC1E72"/>
    <w:rsid w:val="00BC2A6A"/>
    <w:rsid w:val="00BC30EA"/>
    <w:rsid w:val="00BC3143"/>
    <w:rsid w:val="00BC3A6E"/>
    <w:rsid w:val="00BC3EF7"/>
    <w:rsid w:val="00BC4257"/>
    <w:rsid w:val="00BC5295"/>
    <w:rsid w:val="00BC5C5B"/>
    <w:rsid w:val="00BC6057"/>
    <w:rsid w:val="00BC6539"/>
    <w:rsid w:val="00BC6652"/>
    <w:rsid w:val="00BC6BC5"/>
    <w:rsid w:val="00BC7153"/>
    <w:rsid w:val="00BC7F7D"/>
    <w:rsid w:val="00BD1181"/>
    <w:rsid w:val="00BD1742"/>
    <w:rsid w:val="00BD1961"/>
    <w:rsid w:val="00BD215E"/>
    <w:rsid w:val="00BD313E"/>
    <w:rsid w:val="00BD4513"/>
    <w:rsid w:val="00BD5A01"/>
    <w:rsid w:val="00BD5A57"/>
    <w:rsid w:val="00BD5D86"/>
    <w:rsid w:val="00BD623A"/>
    <w:rsid w:val="00BD650D"/>
    <w:rsid w:val="00BD6571"/>
    <w:rsid w:val="00BD6AC0"/>
    <w:rsid w:val="00BE0452"/>
    <w:rsid w:val="00BE08FF"/>
    <w:rsid w:val="00BE1361"/>
    <w:rsid w:val="00BE17C1"/>
    <w:rsid w:val="00BE18EB"/>
    <w:rsid w:val="00BE1C16"/>
    <w:rsid w:val="00BE1EA3"/>
    <w:rsid w:val="00BE2012"/>
    <w:rsid w:val="00BE2FF9"/>
    <w:rsid w:val="00BE3176"/>
    <w:rsid w:val="00BE3B44"/>
    <w:rsid w:val="00BE3CF1"/>
    <w:rsid w:val="00BE4324"/>
    <w:rsid w:val="00BE4701"/>
    <w:rsid w:val="00BE4B7D"/>
    <w:rsid w:val="00BE50BC"/>
    <w:rsid w:val="00BE51D2"/>
    <w:rsid w:val="00BE6633"/>
    <w:rsid w:val="00BE79E5"/>
    <w:rsid w:val="00BF0CC9"/>
    <w:rsid w:val="00BF0DC9"/>
    <w:rsid w:val="00BF1000"/>
    <w:rsid w:val="00BF10F1"/>
    <w:rsid w:val="00BF18CE"/>
    <w:rsid w:val="00BF1FA0"/>
    <w:rsid w:val="00BF268E"/>
    <w:rsid w:val="00BF2A09"/>
    <w:rsid w:val="00BF3502"/>
    <w:rsid w:val="00BF36F9"/>
    <w:rsid w:val="00BF400A"/>
    <w:rsid w:val="00BF4387"/>
    <w:rsid w:val="00BF43C3"/>
    <w:rsid w:val="00BF568A"/>
    <w:rsid w:val="00BF69A5"/>
    <w:rsid w:val="00BF6EF3"/>
    <w:rsid w:val="00BF758C"/>
    <w:rsid w:val="00BF7A07"/>
    <w:rsid w:val="00BF7D68"/>
    <w:rsid w:val="00C00040"/>
    <w:rsid w:val="00C008CF"/>
    <w:rsid w:val="00C00CC0"/>
    <w:rsid w:val="00C00E0C"/>
    <w:rsid w:val="00C01125"/>
    <w:rsid w:val="00C01E11"/>
    <w:rsid w:val="00C02259"/>
    <w:rsid w:val="00C02447"/>
    <w:rsid w:val="00C02883"/>
    <w:rsid w:val="00C03A34"/>
    <w:rsid w:val="00C04048"/>
    <w:rsid w:val="00C0430F"/>
    <w:rsid w:val="00C04AD8"/>
    <w:rsid w:val="00C054B7"/>
    <w:rsid w:val="00C05F0B"/>
    <w:rsid w:val="00C06041"/>
    <w:rsid w:val="00C067CB"/>
    <w:rsid w:val="00C06A02"/>
    <w:rsid w:val="00C0708C"/>
    <w:rsid w:val="00C07539"/>
    <w:rsid w:val="00C0782B"/>
    <w:rsid w:val="00C078AB"/>
    <w:rsid w:val="00C0791E"/>
    <w:rsid w:val="00C07C96"/>
    <w:rsid w:val="00C1022D"/>
    <w:rsid w:val="00C107CF"/>
    <w:rsid w:val="00C11557"/>
    <w:rsid w:val="00C11FC9"/>
    <w:rsid w:val="00C1216F"/>
    <w:rsid w:val="00C12CE5"/>
    <w:rsid w:val="00C13235"/>
    <w:rsid w:val="00C1382A"/>
    <w:rsid w:val="00C139B0"/>
    <w:rsid w:val="00C13D8C"/>
    <w:rsid w:val="00C1477C"/>
    <w:rsid w:val="00C14A0C"/>
    <w:rsid w:val="00C14CB9"/>
    <w:rsid w:val="00C158AE"/>
    <w:rsid w:val="00C15B7B"/>
    <w:rsid w:val="00C15C8B"/>
    <w:rsid w:val="00C1641F"/>
    <w:rsid w:val="00C16F17"/>
    <w:rsid w:val="00C173EC"/>
    <w:rsid w:val="00C17C54"/>
    <w:rsid w:val="00C206B0"/>
    <w:rsid w:val="00C20C78"/>
    <w:rsid w:val="00C21114"/>
    <w:rsid w:val="00C211BC"/>
    <w:rsid w:val="00C2161C"/>
    <w:rsid w:val="00C21C94"/>
    <w:rsid w:val="00C2292D"/>
    <w:rsid w:val="00C22FCE"/>
    <w:rsid w:val="00C230CF"/>
    <w:rsid w:val="00C234D3"/>
    <w:rsid w:val="00C23754"/>
    <w:rsid w:val="00C23CA3"/>
    <w:rsid w:val="00C241A1"/>
    <w:rsid w:val="00C247E0"/>
    <w:rsid w:val="00C252FC"/>
    <w:rsid w:val="00C255B4"/>
    <w:rsid w:val="00C25B26"/>
    <w:rsid w:val="00C26014"/>
    <w:rsid w:val="00C26B5D"/>
    <w:rsid w:val="00C2757E"/>
    <w:rsid w:val="00C27B11"/>
    <w:rsid w:val="00C27B32"/>
    <w:rsid w:val="00C27FEF"/>
    <w:rsid w:val="00C30ABB"/>
    <w:rsid w:val="00C30B84"/>
    <w:rsid w:val="00C3111C"/>
    <w:rsid w:val="00C312A9"/>
    <w:rsid w:val="00C318BE"/>
    <w:rsid w:val="00C31FA2"/>
    <w:rsid w:val="00C32243"/>
    <w:rsid w:val="00C323B7"/>
    <w:rsid w:val="00C32712"/>
    <w:rsid w:val="00C32CD5"/>
    <w:rsid w:val="00C32E33"/>
    <w:rsid w:val="00C33288"/>
    <w:rsid w:val="00C33A08"/>
    <w:rsid w:val="00C3413B"/>
    <w:rsid w:val="00C34198"/>
    <w:rsid w:val="00C345EC"/>
    <w:rsid w:val="00C34A72"/>
    <w:rsid w:val="00C34FED"/>
    <w:rsid w:val="00C3541A"/>
    <w:rsid w:val="00C3553B"/>
    <w:rsid w:val="00C3579B"/>
    <w:rsid w:val="00C35A9C"/>
    <w:rsid w:val="00C37063"/>
    <w:rsid w:val="00C37C61"/>
    <w:rsid w:val="00C40033"/>
    <w:rsid w:val="00C401F9"/>
    <w:rsid w:val="00C40218"/>
    <w:rsid w:val="00C40A52"/>
    <w:rsid w:val="00C416C8"/>
    <w:rsid w:val="00C418EE"/>
    <w:rsid w:val="00C42704"/>
    <w:rsid w:val="00C429BB"/>
    <w:rsid w:val="00C42DD1"/>
    <w:rsid w:val="00C4325E"/>
    <w:rsid w:val="00C435D6"/>
    <w:rsid w:val="00C4424C"/>
    <w:rsid w:val="00C44793"/>
    <w:rsid w:val="00C44D31"/>
    <w:rsid w:val="00C44F08"/>
    <w:rsid w:val="00C44F91"/>
    <w:rsid w:val="00C450FF"/>
    <w:rsid w:val="00C459CC"/>
    <w:rsid w:val="00C464EF"/>
    <w:rsid w:val="00C4687D"/>
    <w:rsid w:val="00C46F0D"/>
    <w:rsid w:val="00C46F21"/>
    <w:rsid w:val="00C50100"/>
    <w:rsid w:val="00C50109"/>
    <w:rsid w:val="00C505E4"/>
    <w:rsid w:val="00C50C99"/>
    <w:rsid w:val="00C5190D"/>
    <w:rsid w:val="00C51A68"/>
    <w:rsid w:val="00C51DF8"/>
    <w:rsid w:val="00C524A9"/>
    <w:rsid w:val="00C52560"/>
    <w:rsid w:val="00C52714"/>
    <w:rsid w:val="00C5325D"/>
    <w:rsid w:val="00C5341C"/>
    <w:rsid w:val="00C534AC"/>
    <w:rsid w:val="00C54CFA"/>
    <w:rsid w:val="00C5514D"/>
    <w:rsid w:val="00C56264"/>
    <w:rsid w:val="00C56394"/>
    <w:rsid w:val="00C56938"/>
    <w:rsid w:val="00C56C12"/>
    <w:rsid w:val="00C56FB3"/>
    <w:rsid w:val="00C57B14"/>
    <w:rsid w:val="00C6014B"/>
    <w:rsid w:val="00C603EA"/>
    <w:rsid w:val="00C60995"/>
    <w:rsid w:val="00C60A9C"/>
    <w:rsid w:val="00C612DA"/>
    <w:rsid w:val="00C61410"/>
    <w:rsid w:val="00C61711"/>
    <w:rsid w:val="00C62020"/>
    <w:rsid w:val="00C62284"/>
    <w:rsid w:val="00C624F4"/>
    <w:rsid w:val="00C626F1"/>
    <w:rsid w:val="00C631C9"/>
    <w:rsid w:val="00C646E8"/>
    <w:rsid w:val="00C64AFC"/>
    <w:rsid w:val="00C64C12"/>
    <w:rsid w:val="00C66DD1"/>
    <w:rsid w:val="00C670F1"/>
    <w:rsid w:val="00C675E1"/>
    <w:rsid w:val="00C675E7"/>
    <w:rsid w:val="00C6784B"/>
    <w:rsid w:val="00C67CB9"/>
    <w:rsid w:val="00C71017"/>
    <w:rsid w:val="00C7114B"/>
    <w:rsid w:val="00C711D2"/>
    <w:rsid w:val="00C711F5"/>
    <w:rsid w:val="00C721A2"/>
    <w:rsid w:val="00C734B1"/>
    <w:rsid w:val="00C734F1"/>
    <w:rsid w:val="00C73979"/>
    <w:rsid w:val="00C73D1F"/>
    <w:rsid w:val="00C73D63"/>
    <w:rsid w:val="00C73EE1"/>
    <w:rsid w:val="00C74741"/>
    <w:rsid w:val="00C74DFA"/>
    <w:rsid w:val="00C74E9F"/>
    <w:rsid w:val="00C74F3A"/>
    <w:rsid w:val="00C75274"/>
    <w:rsid w:val="00C757BB"/>
    <w:rsid w:val="00C75D5F"/>
    <w:rsid w:val="00C75DEA"/>
    <w:rsid w:val="00C75F2E"/>
    <w:rsid w:val="00C779E0"/>
    <w:rsid w:val="00C77BF9"/>
    <w:rsid w:val="00C77C59"/>
    <w:rsid w:val="00C80108"/>
    <w:rsid w:val="00C80266"/>
    <w:rsid w:val="00C80303"/>
    <w:rsid w:val="00C805B2"/>
    <w:rsid w:val="00C80B87"/>
    <w:rsid w:val="00C80FBA"/>
    <w:rsid w:val="00C812DB"/>
    <w:rsid w:val="00C81547"/>
    <w:rsid w:val="00C81788"/>
    <w:rsid w:val="00C81EE6"/>
    <w:rsid w:val="00C82194"/>
    <w:rsid w:val="00C82F7C"/>
    <w:rsid w:val="00C833FC"/>
    <w:rsid w:val="00C8383C"/>
    <w:rsid w:val="00C8486D"/>
    <w:rsid w:val="00C86529"/>
    <w:rsid w:val="00C865DD"/>
    <w:rsid w:val="00C86842"/>
    <w:rsid w:val="00C868C7"/>
    <w:rsid w:val="00C90A6B"/>
    <w:rsid w:val="00C914A0"/>
    <w:rsid w:val="00C9245D"/>
    <w:rsid w:val="00C9283B"/>
    <w:rsid w:val="00C92B8A"/>
    <w:rsid w:val="00C9423F"/>
    <w:rsid w:val="00C94C5F"/>
    <w:rsid w:val="00C94C65"/>
    <w:rsid w:val="00C95297"/>
    <w:rsid w:val="00C975F0"/>
    <w:rsid w:val="00C97873"/>
    <w:rsid w:val="00C97CDF"/>
    <w:rsid w:val="00CA002C"/>
    <w:rsid w:val="00CA01C6"/>
    <w:rsid w:val="00CA0915"/>
    <w:rsid w:val="00CA1393"/>
    <w:rsid w:val="00CA181B"/>
    <w:rsid w:val="00CA1D84"/>
    <w:rsid w:val="00CA2197"/>
    <w:rsid w:val="00CA2218"/>
    <w:rsid w:val="00CA22ED"/>
    <w:rsid w:val="00CA2359"/>
    <w:rsid w:val="00CA2878"/>
    <w:rsid w:val="00CA2A5A"/>
    <w:rsid w:val="00CA2E13"/>
    <w:rsid w:val="00CA2EA4"/>
    <w:rsid w:val="00CA3296"/>
    <w:rsid w:val="00CA33AF"/>
    <w:rsid w:val="00CA35C6"/>
    <w:rsid w:val="00CA395B"/>
    <w:rsid w:val="00CA39DE"/>
    <w:rsid w:val="00CA3AC2"/>
    <w:rsid w:val="00CA3F1B"/>
    <w:rsid w:val="00CA3FC7"/>
    <w:rsid w:val="00CA4109"/>
    <w:rsid w:val="00CA4173"/>
    <w:rsid w:val="00CA43C6"/>
    <w:rsid w:val="00CA4CF2"/>
    <w:rsid w:val="00CA594E"/>
    <w:rsid w:val="00CA5C12"/>
    <w:rsid w:val="00CA6356"/>
    <w:rsid w:val="00CA6F6A"/>
    <w:rsid w:val="00CA7710"/>
    <w:rsid w:val="00CA7A84"/>
    <w:rsid w:val="00CB02AB"/>
    <w:rsid w:val="00CB0473"/>
    <w:rsid w:val="00CB0D86"/>
    <w:rsid w:val="00CB0F7F"/>
    <w:rsid w:val="00CB128A"/>
    <w:rsid w:val="00CB12CF"/>
    <w:rsid w:val="00CB1A7C"/>
    <w:rsid w:val="00CB23D2"/>
    <w:rsid w:val="00CB24B1"/>
    <w:rsid w:val="00CB2C98"/>
    <w:rsid w:val="00CB2DF8"/>
    <w:rsid w:val="00CB2E34"/>
    <w:rsid w:val="00CB3302"/>
    <w:rsid w:val="00CB37BC"/>
    <w:rsid w:val="00CB38B2"/>
    <w:rsid w:val="00CB3EDB"/>
    <w:rsid w:val="00CB42C3"/>
    <w:rsid w:val="00CB42F1"/>
    <w:rsid w:val="00CB46D1"/>
    <w:rsid w:val="00CB4A8D"/>
    <w:rsid w:val="00CB5427"/>
    <w:rsid w:val="00CB5EA1"/>
    <w:rsid w:val="00CB6374"/>
    <w:rsid w:val="00CB65C2"/>
    <w:rsid w:val="00CB667A"/>
    <w:rsid w:val="00CB67CF"/>
    <w:rsid w:val="00CB6846"/>
    <w:rsid w:val="00CB6AB3"/>
    <w:rsid w:val="00CB7921"/>
    <w:rsid w:val="00CC0977"/>
    <w:rsid w:val="00CC0FAD"/>
    <w:rsid w:val="00CC1EF9"/>
    <w:rsid w:val="00CC23FE"/>
    <w:rsid w:val="00CC40DA"/>
    <w:rsid w:val="00CC4183"/>
    <w:rsid w:val="00CC432C"/>
    <w:rsid w:val="00CC4852"/>
    <w:rsid w:val="00CC56A4"/>
    <w:rsid w:val="00CC67F4"/>
    <w:rsid w:val="00CC68AC"/>
    <w:rsid w:val="00CC6DDA"/>
    <w:rsid w:val="00CC7F68"/>
    <w:rsid w:val="00CC7F9C"/>
    <w:rsid w:val="00CC7FC3"/>
    <w:rsid w:val="00CD0070"/>
    <w:rsid w:val="00CD01BE"/>
    <w:rsid w:val="00CD08B9"/>
    <w:rsid w:val="00CD0E2F"/>
    <w:rsid w:val="00CD1233"/>
    <w:rsid w:val="00CD1375"/>
    <w:rsid w:val="00CD241B"/>
    <w:rsid w:val="00CD2680"/>
    <w:rsid w:val="00CD27CD"/>
    <w:rsid w:val="00CD37F7"/>
    <w:rsid w:val="00CD3911"/>
    <w:rsid w:val="00CD3AD4"/>
    <w:rsid w:val="00CD4707"/>
    <w:rsid w:val="00CD4CCD"/>
    <w:rsid w:val="00CD4E13"/>
    <w:rsid w:val="00CD5209"/>
    <w:rsid w:val="00CD5B01"/>
    <w:rsid w:val="00CD650E"/>
    <w:rsid w:val="00CD65C7"/>
    <w:rsid w:val="00CD684D"/>
    <w:rsid w:val="00CD6E16"/>
    <w:rsid w:val="00CD719D"/>
    <w:rsid w:val="00CD75F5"/>
    <w:rsid w:val="00CD76F4"/>
    <w:rsid w:val="00CD79A9"/>
    <w:rsid w:val="00CE0008"/>
    <w:rsid w:val="00CE00A2"/>
    <w:rsid w:val="00CE0589"/>
    <w:rsid w:val="00CE0726"/>
    <w:rsid w:val="00CE1461"/>
    <w:rsid w:val="00CE1677"/>
    <w:rsid w:val="00CE16C9"/>
    <w:rsid w:val="00CE29B2"/>
    <w:rsid w:val="00CE3689"/>
    <w:rsid w:val="00CE39D6"/>
    <w:rsid w:val="00CE3AF0"/>
    <w:rsid w:val="00CE3BAD"/>
    <w:rsid w:val="00CE450A"/>
    <w:rsid w:val="00CE4D22"/>
    <w:rsid w:val="00CE54FA"/>
    <w:rsid w:val="00CE5CA2"/>
    <w:rsid w:val="00CE63BC"/>
    <w:rsid w:val="00CE720F"/>
    <w:rsid w:val="00CE72E3"/>
    <w:rsid w:val="00CE7D19"/>
    <w:rsid w:val="00CE7FA4"/>
    <w:rsid w:val="00CF01CF"/>
    <w:rsid w:val="00CF0BB6"/>
    <w:rsid w:val="00CF0D75"/>
    <w:rsid w:val="00CF111C"/>
    <w:rsid w:val="00CF13EA"/>
    <w:rsid w:val="00CF1FF5"/>
    <w:rsid w:val="00CF23FA"/>
    <w:rsid w:val="00CF2448"/>
    <w:rsid w:val="00CF302C"/>
    <w:rsid w:val="00CF341B"/>
    <w:rsid w:val="00CF34A5"/>
    <w:rsid w:val="00CF3602"/>
    <w:rsid w:val="00CF4249"/>
    <w:rsid w:val="00CF4BB3"/>
    <w:rsid w:val="00CF4CA8"/>
    <w:rsid w:val="00CF4CFE"/>
    <w:rsid w:val="00CF4DFB"/>
    <w:rsid w:val="00CF4FCD"/>
    <w:rsid w:val="00CF5811"/>
    <w:rsid w:val="00CF5837"/>
    <w:rsid w:val="00CF5884"/>
    <w:rsid w:val="00CF6368"/>
    <w:rsid w:val="00CF6D25"/>
    <w:rsid w:val="00CF70F9"/>
    <w:rsid w:val="00CF781B"/>
    <w:rsid w:val="00CF78A6"/>
    <w:rsid w:val="00CF7B01"/>
    <w:rsid w:val="00D002A4"/>
    <w:rsid w:val="00D00F43"/>
    <w:rsid w:val="00D016AF"/>
    <w:rsid w:val="00D016E8"/>
    <w:rsid w:val="00D017D0"/>
    <w:rsid w:val="00D01881"/>
    <w:rsid w:val="00D0206B"/>
    <w:rsid w:val="00D021A0"/>
    <w:rsid w:val="00D027FF"/>
    <w:rsid w:val="00D029AE"/>
    <w:rsid w:val="00D029F7"/>
    <w:rsid w:val="00D02E3A"/>
    <w:rsid w:val="00D03014"/>
    <w:rsid w:val="00D03255"/>
    <w:rsid w:val="00D035FB"/>
    <w:rsid w:val="00D037C3"/>
    <w:rsid w:val="00D04B59"/>
    <w:rsid w:val="00D0530B"/>
    <w:rsid w:val="00D054AA"/>
    <w:rsid w:val="00D05D79"/>
    <w:rsid w:val="00D05E6A"/>
    <w:rsid w:val="00D060DD"/>
    <w:rsid w:val="00D06828"/>
    <w:rsid w:val="00D06ADF"/>
    <w:rsid w:val="00D06CC3"/>
    <w:rsid w:val="00D06D3D"/>
    <w:rsid w:val="00D0708A"/>
    <w:rsid w:val="00D07B65"/>
    <w:rsid w:val="00D07EDB"/>
    <w:rsid w:val="00D10CD2"/>
    <w:rsid w:val="00D114C6"/>
    <w:rsid w:val="00D1180F"/>
    <w:rsid w:val="00D11927"/>
    <w:rsid w:val="00D125A3"/>
    <w:rsid w:val="00D12A14"/>
    <w:rsid w:val="00D13511"/>
    <w:rsid w:val="00D13586"/>
    <w:rsid w:val="00D13F5F"/>
    <w:rsid w:val="00D1439A"/>
    <w:rsid w:val="00D14681"/>
    <w:rsid w:val="00D1528F"/>
    <w:rsid w:val="00D15E47"/>
    <w:rsid w:val="00D170D4"/>
    <w:rsid w:val="00D17782"/>
    <w:rsid w:val="00D17BA2"/>
    <w:rsid w:val="00D20910"/>
    <w:rsid w:val="00D20A6A"/>
    <w:rsid w:val="00D21001"/>
    <w:rsid w:val="00D211C8"/>
    <w:rsid w:val="00D217FC"/>
    <w:rsid w:val="00D220E3"/>
    <w:rsid w:val="00D22113"/>
    <w:rsid w:val="00D22347"/>
    <w:rsid w:val="00D2278C"/>
    <w:rsid w:val="00D22FAB"/>
    <w:rsid w:val="00D23059"/>
    <w:rsid w:val="00D23172"/>
    <w:rsid w:val="00D23C48"/>
    <w:rsid w:val="00D24B9F"/>
    <w:rsid w:val="00D24E76"/>
    <w:rsid w:val="00D2538C"/>
    <w:rsid w:val="00D2582B"/>
    <w:rsid w:val="00D25D67"/>
    <w:rsid w:val="00D25F30"/>
    <w:rsid w:val="00D264D2"/>
    <w:rsid w:val="00D265C3"/>
    <w:rsid w:val="00D26A6C"/>
    <w:rsid w:val="00D26B9B"/>
    <w:rsid w:val="00D27AB7"/>
    <w:rsid w:val="00D27DA4"/>
    <w:rsid w:val="00D30154"/>
    <w:rsid w:val="00D3033A"/>
    <w:rsid w:val="00D307C4"/>
    <w:rsid w:val="00D31203"/>
    <w:rsid w:val="00D313E1"/>
    <w:rsid w:val="00D31B72"/>
    <w:rsid w:val="00D31B89"/>
    <w:rsid w:val="00D323AD"/>
    <w:rsid w:val="00D328F8"/>
    <w:rsid w:val="00D330AE"/>
    <w:rsid w:val="00D33C24"/>
    <w:rsid w:val="00D33C54"/>
    <w:rsid w:val="00D33D9E"/>
    <w:rsid w:val="00D33F94"/>
    <w:rsid w:val="00D3432C"/>
    <w:rsid w:val="00D3438E"/>
    <w:rsid w:val="00D3466A"/>
    <w:rsid w:val="00D34AE0"/>
    <w:rsid w:val="00D34D83"/>
    <w:rsid w:val="00D34F11"/>
    <w:rsid w:val="00D353DA"/>
    <w:rsid w:val="00D35430"/>
    <w:rsid w:val="00D359A9"/>
    <w:rsid w:val="00D35A36"/>
    <w:rsid w:val="00D35AAA"/>
    <w:rsid w:val="00D35D9F"/>
    <w:rsid w:val="00D36191"/>
    <w:rsid w:val="00D36263"/>
    <w:rsid w:val="00D369A6"/>
    <w:rsid w:val="00D3746A"/>
    <w:rsid w:val="00D37484"/>
    <w:rsid w:val="00D37709"/>
    <w:rsid w:val="00D37751"/>
    <w:rsid w:val="00D37B69"/>
    <w:rsid w:val="00D4083D"/>
    <w:rsid w:val="00D40ED4"/>
    <w:rsid w:val="00D413DD"/>
    <w:rsid w:val="00D41D37"/>
    <w:rsid w:val="00D41F1D"/>
    <w:rsid w:val="00D424F7"/>
    <w:rsid w:val="00D42831"/>
    <w:rsid w:val="00D42AA9"/>
    <w:rsid w:val="00D4331A"/>
    <w:rsid w:val="00D43360"/>
    <w:rsid w:val="00D43D38"/>
    <w:rsid w:val="00D43D67"/>
    <w:rsid w:val="00D44021"/>
    <w:rsid w:val="00D44942"/>
    <w:rsid w:val="00D4495E"/>
    <w:rsid w:val="00D44980"/>
    <w:rsid w:val="00D45058"/>
    <w:rsid w:val="00D45234"/>
    <w:rsid w:val="00D452A9"/>
    <w:rsid w:val="00D45B46"/>
    <w:rsid w:val="00D45F3C"/>
    <w:rsid w:val="00D46912"/>
    <w:rsid w:val="00D46B5B"/>
    <w:rsid w:val="00D46D4A"/>
    <w:rsid w:val="00D46EE9"/>
    <w:rsid w:val="00D47417"/>
    <w:rsid w:val="00D476FB"/>
    <w:rsid w:val="00D4784C"/>
    <w:rsid w:val="00D479CF"/>
    <w:rsid w:val="00D47C1C"/>
    <w:rsid w:val="00D47DD4"/>
    <w:rsid w:val="00D47E7D"/>
    <w:rsid w:val="00D50472"/>
    <w:rsid w:val="00D5057C"/>
    <w:rsid w:val="00D506A9"/>
    <w:rsid w:val="00D509A8"/>
    <w:rsid w:val="00D5174B"/>
    <w:rsid w:val="00D51BB8"/>
    <w:rsid w:val="00D5206D"/>
    <w:rsid w:val="00D5263E"/>
    <w:rsid w:val="00D52A49"/>
    <w:rsid w:val="00D5353D"/>
    <w:rsid w:val="00D53969"/>
    <w:rsid w:val="00D53A77"/>
    <w:rsid w:val="00D53BA2"/>
    <w:rsid w:val="00D53D83"/>
    <w:rsid w:val="00D54DF9"/>
    <w:rsid w:val="00D54FD4"/>
    <w:rsid w:val="00D5530B"/>
    <w:rsid w:val="00D55744"/>
    <w:rsid w:val="00D55857"/>
    <w:rsid w:val="00D5649B"/>
    <w:rsid w:val="00D56ACB"/>
    <w:rsid w:val="00D57536"/>
    <w:rsid w:val="00D57D07"/>
    <w:rsid w:val="00D6009B"/>
    <w:rsid w:val="00D6044D"/>
    <w:rsid w:val="00D60E92"/>
    <w:rsid w:val="00D610EA"/>
    <w:rsid w:val="00D6112E"/>
    <w:rsid w:val="00D612BE"/>
    <w:rsid w:val="00D619BD"/>
    <w:rsid w:val="00D61EBD"/>
    <w:rsid w:val="00D62C5E"/>
    <w:rsid w:val="00D62CA5"/>
    <w:rsid w:val="00D630E6"/>
    <w:rsid w:val="00D640B1"/>
    <w:rsid w:val="00D64664"/>
    <w:rsid w:val="00D65175"/>
    <w:rsid w:val="00D65591"/>
    <w:rsid w:val="00D65A31"/>
    <w:rsid w:val="00D65EB6"/>
    <w:rsid w:val="00D66256"/>
    <w:rsid w:val="00D66289"/>
    <w:rsid w:val="00D664BE"/>
    <w:rsid w:val="00D67248"/>
    <w:rsid w:val="00D67909"/>
    <w:rsid w:val="00D706E4"/>
    <w:rsid w:val="00D70B76"/>
    <w:rsid w:val="00D70FFA"/>
    <w:rsid w:val="00D71696"/>
    <w:rsid w:val="00D7294F"/>
    <w:rsid w:val="00D72CA7"/>
    <w:rsid w:val="00D732B2"/>
    <w:rsid w:val="00D737DD"/>
    <w:rsid w:val="00D73996"/>
    <w:rsid w:val="00D73C65"/>
    <w:rsid w:val="00D74257"/>
    <w:rsid w:val="00D7429D"/>
    <w:rsid w:val="00D757E6"/>
    <w:rsid w:val="00D75C6C"/>
    <w:rsid w:val="00D761E6"/>
    <w:rsid w:val="00D765D1"/>
    <w:rsid w:val="00D7692E"/>
    <w:rsid w:val="00D76A74"/>
    <w:rsid w:val="00D76B36"/>
    <w:rsid w:val="00D76D58"/>
    <w:rsid w:val="00D76E65"/>
    <w:rsid w:val="00D76E77"/>
    <w:rsid w:val="00D7720E"/>
    <w:rsid w:val="00D77299"/>
    <w:rsid w:val="00D7747C"/>
    <w:rsid w:val="00D77F03"/>
    <w:rsid w:val="00D80986"/>
    <w:rsid w:val="00D80BC7"/>
    <w:rsid w:val="00D80D6C"/>
    <w:rsid w:val="00D80D9C"/>
    <w:rsid w:val="00D82045"/>
    <w:rsid w:val="00D827EA"/>
    <w:rsid w:val="00D82C83"/>
    <w:rsid w:val="00D82F48"/>
    <w:rsid w:val="00D83A6C"/>
    <w:rsid w:val="00D8425E"/>
    <w:rsid w:val="00D8453F"/>
    <w:rsid w:val="00D849AF"/>
    <w:rsid w:val="00D84A59"/>
    <w:rsid w:val="00D85800"/>
    <w:rsid w:val="00D858F1"/>
    <w:rsid w:val="00D85B09"/>
    <w:rsid w:val="00D87897"/>
    <w:rsid w:val="00D87D20"/>
    <w:rsid w:val="00D9021E"/>
    <w:rsid w:val="00D90433"/>
    <w:rsid w:val="00D90465"/>
    <w:rsid w:val="00D90655"/>
    <w:rsid w:val="00D90684"/>
    <w:rsid w:val="00D90701"/>
    <w:rsid w:val="00D90D50"/>
    <w:rsid w:val="00D90DA3"/>
    <w:rsid w:val="00D917A3"/>
    <w:rsid w:val="00D91D1E"/>
    <w:rsid w:val="00D91FCA"/>
    <w:rsid w:val="00D9264B"/>
    <w:rsid w:val="00D926CB"/>
    <w:rsid w:val="00D92B39"/>
    <w:rsid w:val="00D9375B"/>
    <w:rsid w:val="00D93962"/>
    <w:rsid w:val="00D93AFC"/>
    <w:rsid w:val="00D9412C"/>
    <w:rsid w:val="00D9413B"/>
    <w:rsid w:val="00D9413D"/>
    <w:rsid w:val="00D94468"/>
    <w:rsid w:val="00D94587"/>
    <w:rsid w:val="00D954AE"/>
    <w:rsid w:val="00D9557B"/>
    <w:rsid w:val="00D95BE3"/>
    <w:rsid w:val="00D9633C"/>
    <w:rsid w:val="00D9676E"/>
    <w:rsid w:val="00DA09C4"/>
    <w:rsid w:val="00DA0C08"/>
    <w:rsid w:val="00DA1581"/>
    <w:rsid w:val="00DA1A82"/>
    <w:rsid w:val="00DA1E10"/>
    <w:rsid w:val="00DA20AA"/>
    <w:rsid w:val="00DA28B8"/>
    <w:rsid w:val="00DA29EA"/>
    <w:rsid w:val="00DA2AD1"/>
    <w:rsid w:val="00DA2D35"/>
    <w:rsid w:val="00DA2F90"/>
    <w:rsid w:val="00DA2FF2"/>
    <w:rsid w:val="00DA3A64"/>
    <w:rsid w:val="00DA458F"/>
    <w:rsid w:val="00DA5160"/>
    <w:rsid w:val="00DA51EF"/>
    <w:rsid w:val="00DA5482"/>
    <w:rsid w:val="00DA69FC"/>
    <w:rsid w:val="00DA6ADF"/>
    <w:rsid w:val="00DB0476"/>
    <w:rsid w:val="00DB06A0"/>
    <w:rsid w:val="00DB0B52"/>
    <w:rsid w:val="00DB0BF4"/>
    <w:rsid w:val="00DB1140"/>
    <w:rsid w:val="00DB1617"/>
    <w:rsid w:val="00DB1CDF"/>
    <w:rsid w:val="00DB1CF9"/>
    <w:rsid w:val="00DB1E0E"/>
    <w:rsid w:val="00DB40E4"/>
    <w:rsid w:val="00DB4A46"/>
    <w:rsid w:val="00DB5539"/>
    <w:rsid w:val="00DB567E"/>
    <w:rsid w:val="00DB59E0"/>
    <w:rsid w:val="00DB619D"/>
    <w:rsid w:val="00DB6A6A"/>
    <w:rsid w:val="00DB7F06"/>
    <w:rsid w:val="00DC03C6"/>
    <w:rsid w:val="00DC0C0B"/>
    <w:rsid w:val="00DC14D3"/>
    <w:rsid w:val="00DC1E2F"/>
    <w:rsid w:val="00DC3274"/>
    <w:rsid w:val="00DC3520"/>
    <w:rsid w:val="00DC3C8E"/>
    <w:rsid w:val="00DC4239"/>
    <w:rsid w:val="00DC4473"/>
    <w:rsid w:val="00DC449B"/>
    <w:rsid w:val="00DC4B1C"/>
    <w:rsid w:val="00DC4B95"/>
    <w:rsid w:val="00DC627C"/>
    <w:rsid w:val="00DC6672"/>
    <w:rsid w:val="00DC71FC"/>
    <w:rsid w:val="00DC75CB"/>
    <w:rsid w:val="00DC7FC9"/>
    <w:rsid w:val="00DD09E6"/>
    <w:rsid w:val="00DD1065"/>
    <w:rsid w:val="00DD1CC0"/>
    <w:rsid w:val="00DD206F"/>
    <w:rsid w:val="00DD231B"/>
    <w:rsid w:val="00DD34CD"/>
    <w:rsid w:val="00DD3E1C"/>
    <w:rsid w:val="00DD3E9A"/>
    <w:rsid w:val="00DD4EE7"/>
    <w:rsid w:val="00DD5B68"/>
    <w:rsid w:val="00DD6105"/>
    <w:rsid w:val="00DD67E2"/>
    <w:rsid w:val="00DD6B84"/>
    <w:rsid w:val="00DD7004"/>
    <w:rsid w:val="00DD7356"/>
    <w:rsid w:val="00DD7E6E"/>
    <w:rsid w:val="00DE085D"/>
    <w:rsid w:val="00DE1021"/>
    <w:rsid w:val="00DE1303"/>
    <w:rsid w:val="00DE16CA"/>
    <w:rsid w:val="00DE17EC"/>
    <w:rsid w:val="00DE1976"/>
    <w:rsid w:val="00DE1D00"/>
    <w:rsid w:val="00DE2988"/>
    <w:rsid w:val="00DE2B01"/>
    <w:rsid w:val="00DE3167"/>
    <w:rsid w:val="00DE5065"/>
    <w:rsid w:val="00DE5359"/>
    <w:rsid w:val="00DE5679"/>
    <w:rsid w:val="00DE5959"/>
    <w:rsid w:val="00DE5DE5"/>
    <w:rsid w:val="00DE66B1"/>
    <w:rsid w:val="00DE6A87"/>
    <w:rsid w:val="00DE7152"/>
    <w:rsid w:val="00DE7A28"/>
    <w:rsid w:val="00DE7D49"/>
    <w:rsid w:val="00DE7DDC"/>
    <w:rsid w:val="00DF000A"/>
    <w:rsid w:val="00DF00E3"/>
    <w:rsid w:val="00DF042A"/>
    <w:rsid w:val="00DF0695"/>
    <w:rsid w:val="00DF22BE"/>
    <w:rsid w:val="00DF2B2A"/>
    <w:rsid w:val="00DF30E9"/>
    <w:rsid w:val="00DF3228"/>
    <w:rsid w:val="00DF344C"/>
    <w:rsid w:val="00DF3975"/>
    <w:rsid w:val="00DF3A2B"/>
    <w:rsid w:val="00DF4F45"/>
    <w:rsid w:val="00DF567F"/>
    <w:rsid w:val="00DF57A2"/>
    <w:rsid w:val="00DF64AB"/>
    <w:rsid w:val="00DF6BE0"/>
    <w:rsid w:val="00DF6C81"/>
    <w:rsid w:val="00DF6FF8"/>
    <w:rsid w:val="00DF7B16"/>
    <w:rsid w:val="00DF7B38"/>
    <w:rsid w:val="00E0038E"/>
    <w:rsid w:val="00E00A14"/>
    <w:rsid w:val="00E00E9C"/>
    <w:rsid w:val="00E00F22"/>
    <w:rsid w:val="00E01F0B"/>
    <w:rsid w:val="00E0328F"/>
    <w:rsid w:val="00E03876"/>
    <w:rsid w:val="00E03C05"/>
    <w:rsid w:val="00E03DC3"/>
    <w:rsid w:val="00E048B0"/>
    <w:rsid w:val="00E04EAA"/>
    <w:rsid w:val="00E069B3"/>
    <w:rsid w:val="00E069DB"/>
    <w:rsid w:val="00E06AB0"/>
    <w:rsid w:val="00E06EE5"/>
    <w:rsid w:val="00E07473"/>
    <w:rsid w:val="00E07543"/>
    <w:rsid w:val="00E07DC2"/>
    <w:rsid w:val="00E07F54"/>
    <w:rsid w:val="00E103A1"/>
    <w:rsid w:val="00E11606"/>
    <w:rsid w:val="00E11E66"/>
    <w:rsid w:val="00E11EE0"/>
    <w:rsid w:val="00E1213D"/>
    <w:rsid w:val="00E12493"/>
    <w:rsid w:val="00E12F3B"/>
    <w:rsid w:val="00E13116"/>
    <w:rsid w:val="00E133C1"/>
    <w:rsid w:val="00E13452"/>
    <w:rsid w:val="00E135D5"/>
    <w:rsid w:val="00E14812"/>
    <w:rsid w:val="00E14BD9"/>
    <w:rsid w:val="00E14D3D"/>
    <w:rsid w:val="00E14D4A"/>
    <w:rsid w:val="00E14FA7"/>
    <w:rsid w:val="00E15644"/>
    <w:rsid w:val="00E158CC"/>
    <w:rsid w:val="00E162E2"/>
    <w:rsid w:val="00E20FEA"/>
    <w:rsid w:val="00E21476"/>
    <w:rsid w:val="00E215CB"/>
    <w:rsid w:val="00E2289C"/>
    <w:rsid w:val="00E22D56"/>
    <w:rsid w:val="00E231DE"/>
    <w:rsid w:val="00E234BD"/>
    <w:rsid w:val="00E241E1"/>
    <w:rsid w:val="00E24583"/>
    <w:rsid w:val="00E24709"/>
    <w:rsid w:val="00E24719"/>
    <w:rsid w:val="00E2566C"/>
    <w:rsid w:val="00E26BBF"/>
    <w:rsid w:val="00E26F90"/>
    <w:rsid w:val="00E2732B"/>
    <w:rsid w:val="00E275DF"/>
    <w:rsid w:val="00E30351"/>
    <w:rsid w:val="00E30566"/>
    <w:rsid w:val="00E308D7"/>
    <w:rsid w:val="00E3175A"/>
    <w:rsid w:val="00E3187B"/>
    <w:rsid w:val="00E31F87"/>
    <w:rsid w:val="00E31FC7"/>
    <w:rsid w:val="00E325CC"/>
    <w:rsid w:val="00E32933"/>
    <w:rsid w:val="00E329B0"/>
    <w:rsid w:val="00E32D53"/>
    <w:rsid w:val="00E33496"/>
    <w:rsid w:val="00E33F31"/>
    <w:rsid w:val="00E347DE"/>
    <w:rsid w:val="00E349FF"/>
    <w:rsid w:val="00E35FC8"/>
    <w:rsid w:val="00E363C3"/>
    <w:rsid w:val="00E37919"/>
    <w:rsid w:val="00E379CB"/>
    <w:rsid w:val="00E37A89"/>
    <w:rsid w:val="00E37CCD"/>
    <w:rsid w:val="00E37EC3"/>
    <w:rsid w:val="00E40404"/>
    <w:rsid w:val="00E40F4E"/>
    <w:rsid w:val="00E411AB"/>
    <w:rsid w:val="00E41390"/>
    <w:rsid w:val="00E41775"/>
    <w:rsid w:val="00E43335"/>
    <w:rsid w:val="00E439B5"/>
    <w:rsid w:val="00E43A2E"/>
    <w:rsid w:val="00E44724"/>
    <w:rsid w:val="00E44D12"/>
    <w:rsid w:val="00E45036"/>
    <w:rsid w:val="00E45706"/>
    <w:rsid w:val="00E460E5"/>
    <w:rsid w:val="00E46F47"/>
    <w:rsid w:val="00E47E4E"/>
    <w:rsid w:val="00E50716"/>
    <w:rsid w:val="00E50ECF"/>
    <w:rsid w:val="00E50EF5"/>
    <w:rsid w:val="00E5156E"/>
    <w:rsid w:val="00E51AEB"/>
    <w:rsid w:val="00E524E5"/>
    <w:rsid w:val="00E525CE"/>
    <w:rsid w:val="00E52D87"/>
    <w:rsid w:val="00E534C9"/>
    <w:rsid w:val="00E53A3F"/>
    <w:rsid w:val="00E54CBD"/>
    <w:rsid w:val="00E54E02"/>
    <w:rsid w:val="00E54F4C"/>
    <w:rsid w:val="00E55AAF"/>
    <w:rsid w:val="00E55B76"/>
    <w:rsid w:val="00E57242"/>
    <w:rsid w:val="00E57943"/>
    <w:rsid w:val="00E60074"/>
    <w:rsid w:val="00E607A7"/>
    <w:rsid w:val="00E6086F"/>
    <w:rsid w:val="00E61321"/>
    <w:rsid w:val="00E61687"/>
    <w:rsid w:val="00E62848"/>
    <w:rsid w:val="00E62987"/>
    <w:rsid w:val="00E62A27"/>
    <w:rsid w:val="00E62C56"/>
    <w:rsid w:val="00E62FF4"/>
    <w:rsid w:val="00E63A2A"/>
    <w:rsid w:val="00E63A51"/>
    <w:rsid w:val="00E63A9D"/>
    <w:rsid w:val="00E64050"/>
    <w:rsid w:val="00E6494C"/>
    <w:rsid w:val="00E64DBF"/>
    <w:rsid w:val="00E64E0D"/>
    <w:rsid w:val="00E64E79"/>
    <w:rsid w:val="00E64F90"/>
    <w:rsid w:val="00E653FB"/>
    <w:rsid w:val="00E655D3"/>
    <w:rsid w:val="00E6569B"/>
    <w:rsid w:val="00E66807"/>
    <w:rsid w:val="00E66ADB"/>
    <w:rsid w:val="00E67255"/>
    <w:rsid w:val="00E67831"/>
    <w:rsid w:val="00E67B10"/>
    <w:rsid w:val="00E67EFF"/>
    <w:rsid w:val="00E67FD1"/>
    <w:rsid w:val="00E700C9"/>
    <w:rsid w:val="00E707C5"/>
    <w:rsid w:val="00E70877"/>
    <w:rsid w:val="00E70ACA"/>
    <w:rsid w:val="00E70DEC"/>
    <w:rsid w:val="00E71CA3"/>
    <w:rsid w:val="00E71E89"/>
    <w:rsid w:val="00E720F9"/>
    <w:rsid w:val="00E73038"/>
    <w:rsid w:val="00E734D5"/>
    <w:rsid w:val="00E73D47"/>
    <w:rsid w:val="00E745EA"/>
    <w:rsid w:val="00E754AC"/>
    <w:rsid w:val="00E770B3"/>
    <w:rsid w:val="00E774C7"/>
    <w:rsid w:val="00E77534"/>
    <w:rsid w:val="00E77918"/>
    <w:rsid w:val="00E77919"/>
    <w:rsid w:val="00E77C7A"/>
    <w:rsid w:val="00E77F00"/>
    <w:rsid w:val="00E806D4"/>
    <w:rsid w:val="00E80921"/>
    <w:rsid w:val="00E81AF8"/>
    <w:rsid w:val="00E81AFB"/>
    <w:rsid w:val="00E81F1A"/>
    <w:rsid w:val="00E8286B"/>
    <w:rsid w:val="00E82D5B"/>
    <w:rsid w:val="00E82E6E"/>
    <w:rsid w:val="00E83248"/>
    <w:rsid w:val="00E843D6"/>
    <w:rsid w:val="00E8529F"/>
    <w:rsid w:val="00E8538B"/>
    <w:rsid w:val="00E86314"/>
    <w:rsid w:val="00E8637E"/>
    <w:rsid w:val="00E86452"/>
    <w:rsid w:val="00E866AF"/>
    <w:rsid w:val="00E86E5E"/>
    <w:rsid w:val="00E8757B"/>
    <w:rsid w:val="00E879A9"/>
    <w:rsid w:val="00E87FA6"/>
    <w:rsid w:val="00E87FCA"/>
    <w:rsid w:val="00E911DE"/>
    <w:rsid w:val="00E91EFE"/>
    <w:rsid w:val="00E923D8"/>
    <w:rsid w:val="00E928E2"/>
    <w:rsid w:val="00E92CA8"/>
    <w:rsid w:val="00E93ED7"/>
    <w:rsid w:val="00E95369"/>
    <w:rsid w:val="00E955C9"/>
    <w:rsid w:val="00E9649D"/>
    <w:rsid w:val="00E96AAB"/>
    <w:rsid w:val="00E96F05"/>
    <w:rsid w:val="00E96F8E"/>
    <w:rsid w:val="00E973C4"/>
    <w:rsid w:val="00E975F4"/>
    <w:rsid w:val="00E978B3"/>
    <w:rsid w:val="00EA00FA"/>
    <w:rsid w:val="00EA0794"/>
    <w:rsid w:val="00EA0D22"/>
    <w:rsid w:val="00EA11B7"/>
    <w:rsid w:val="00EA24CD"/>
    <w:rsid w:val="00EA2D9B"/>
    <w:rsid w:val="00EA398C"/>
    <w:rsid w:val="00EA3BBD"/>
    <w:rsid w:val="00EA5435"/>
    <w:rsid w:val="00EA5CDD"/>
    <w:rsid w:val="00EA5DBE"/>
    <w:rsid w:val="00EA5DCA"/>
    <w:rsid w:val="00EA5EB5"/>
    <w:rsid w:val="00EA6407"/>
    <w:rsid w:val="00EA69C6"/>
    <w:rsid w:val="00EA6C5F"/>
    <w:rsid w:val="00EA6EB3"/>
    <w:rsid w:val="00EA6ED9"/>
    <w:rsid w:val="00EA6FEC"/>
    <w:rsid w:val="00EA7FA2"/>
    <w:rsid w:val="00EB034B"/>
    <w:rsid w:val="00EB089E"/>
    <w:rsid w:val="00EB181A"/>
    <w:rsid w:val="00EB183C"/>
    <w:rsid w:val="00EB1FFC"/>
    <w:rsid w:val="00EB2225"/>
    <w:rsid w:val="00EB2FB4"/>
    <w:rsid w:val="00EB3021"/>
    <w:rsid w:val="00EB3132"/>
    <w:rsid w:val="00EB3675"/>
    <w:rsid w:val="00EB399A"/>
    <w:rsid w:val="00EB3EC4"/>
    <w:rsid w:val="00EB4609"/>
    <w:rsid w:val="00EB498C"/>
    <w:rsid w:val="00EB53D1"/>
    <w:rsid w:val="00EB545D"/>
    <w:rsid w:val="00EB5E19"/>
    <w:rsid w:val="00EB6763"/>
    <w:rsid w:val="00EB6A43"/>
    <w:rsid w:val="00EB6D11"/>
    <w:rsid w:val="00EB7632"/>
    <w:rsid w:val="00EB7BA6"/>
    <w:rsid w:val="00EB7CC8"/>
    <w:rsid w:val="00EB7DAF"/>
    <w:rsid w:val="00EC1665"/>
    <w:rsid w:val="00EC296F"/>
    <w:rsid w:val="00EC2A3B"/>
    <w:rsid w:val="00EC2B93"/>
    <w:rsid w:val="00EC2F16"/>
    <w:rsid w:val="00EC31A4"/>
    <w:rsid w:val="00EC4304"/>
    <w:rsid w:val="00EC43DB"/>
    <w:rsid w:val="00EC4630"/>
    <w:rsid w:val="00EC5FDE"/>
    <w:rsid w:val="00EC60F0"/>
    <w:rsid w:val="00EC623D"/>
    <w:rsid w:val="00EC6694"/>
    <w:rsid w:val="00EC6C42"/>
    <w:rsid w:val="00EC752D"/>
    <w:rsid w:val="00ED0B20"/>
    <w:rsid w:val="00ED0D90"/>
    <w:rsid w:val="00ED163B"/>
    <w:rsid w:val="00ED16EB"/>
    <w:rsid w:val="00ED1A31"/>
    <w:rsid w:val="00ED22EF"/>
    <w:rsid w:val="00ED2D18"/>
    <w:rsid w:val="00ED30DC"/>
    <w:rsid w:val="00ED3237"/>
    <w:rsid w:val="00ED3272"/>
    <w:rsid w:val="00ED33AD"/>
    <w:rsid w:val="00ED351D"/>
    <w:rsid w:val="00ED3EF9"/>
    <w:rsid w:val="00ED47C4"/>
    <w:rsid w:val="00ED496B"/>
    <w:rsid w:val="00ED4973"/>
    <w:rsid w:val="00ED4B50"/>
    <w:rsid w:val="00ED4C05"/>
    <w:rsid w:val="00ED4DBB"/>
    <w:rsid w:val="00ED4E64"/>
    <w:rsid w:val="00ED514D"/>
    <w:rsid w:val="00ED57A8"/>
    <w:rsid w:val="00ED5DAB"/>
    <w:rsid w:val="00ED732D"/>
    <w:rsid w:val="00ED7C69"/>
    <w:rsid w:val="00ED7CCD"/>
    <w:rsid w:val="00EE035C"/>
    <w:rsid w:val="00EE0632"/>
    <w:rsid w:val="00EE0ED2"/>
    <w:rsid w:val="00EE1419"/>
    <w:rsid w:val="00EE156C"/>
    <w:rsid w:val="00EE1946"/>
    <w:rsid w:val="00EE2055"/>
    <w:rsid w:val="00EE259A"/>
    <w:rsid w:val="00EE2C3D"/>
    <w:rsid w:val="00EE342E"/>
    <w:rsid w:val="00EE4656"/>
    <w:rsid w:val="00EE4D9D"/>
    <w:rsid w:val="00EE557A"/>
    <w:rsid w:val="00EE5FA1"/>
    <w:rsid w:val="00EE6170"/>
    <w:rsid w:val="00EE68C8"/>
    <w:rsid w:val="00EE6920"/>
    <w:rsid w:val="00EE759B"/>
    <w:rsid w:val="00EE772E"/>
    <w:rsid w:val="00EE78C1"/>
    <w:rsid w:val="00EE7969"/>
    <w:rsid w:val="00EE7B7D"/>
    <w:rsid w:val="00EE7C8F"/>
    <w:rsid w:val="00EF008F"/>
    <w:rsid w:val="00EF0421"/>
    <w:rsid w:val="00EF08A9"/>
    <w:rsid w:val="00EF12CA"/>
    <w:rsid w:val="00EF15E9"/>
    <w:rsid w:val="00EF175B"/>
    <w:rsid w:val="00EF1AA4"/>
    <w:rsid w:val="00EF281D"/>
    <w:rsid w:val="00EF2D33"/>
    <w:rsid w:val="00EF3FCD"/>
    <w:rsid w:val="00EF4621"/>
    <w:rsid w:val="00EF4AF0"/>
    <w:rsid w:val="00EF4EB8"/>
    <w:rsid w:val="00EF53AA"/>
    <w:rsid w:val="00EF53CF"/>
    <w:rsid w:val="00EF5461"/>
    <w:rsid w:val="00EF6132"/>
    <w:rsid w:val="00EF638C"/>
    <w:rsid w:val="00EF6D95"/>
    <w:rsid w:val="00EF6FF2"/>
    <w:rsid w:val="00EF72EA"/>
    <w:rsid w:val="00EF7335"/>
    <w:rsid w:val="00EF7686"/>
    <w:rsid w:val="00F00034"/>
    <w:rsid w:val="00F00212"/>
    <w:rsid w:val="00F004F5"/>
    <w:rsid w:val="00F00C00"/>
    <w:rsid w:val="00F01287"/>
    <w:rsid w:val="00F0172A"/>
    <w:rsid w:val="00F01A5A"/>
    <w:rsid w:val="00F01D42"/>
    <w:rsid w:val="00F01F3A"/>
    <w:rsid w:val="00F02B52"/>
    <w:rsid w:val="00F0327A"/>
    <w:rsid w:val="00F0408C"/>
    <w:rsid w:val="00F044A0"/>
    <w:rsid w:val="00F04AE9"/>
    <w:rsid w:val="00F04CEF"/>
    <w:rsid w:val="00F05189"/>
    <w:rsid w:val="00F053A2"/>
    <w:rsid w:val="00F058A4"/>
    <w:rsid w:val="00F059F6"/>
    <w:rsid w:val="00F100AB"/>
    <w:rsid w:val="00F104AF"/>
    <w:rsid w:val="00F106A0"/>
    <w:rsid w:val="00F10A0D"/>
    <w:rsid w:val="00F10E6A"/>
    <w:rsid w:val="00F111E6"/>
    <w:rsid w:val="00F11AB8"/>
    <w:rsid w:val="00F11E23"/>
    <w:rsid w:val="00F121E0"/>
    <w:rsid w:val="00F121F1"/>
    <w:rsid w:val="00F126E8"/>
    <w:rsid w:val="00F12DB4"/>
    <w:rsid w:val="00F13087"/>
    <w:rsid w:val="00F13B77"/>
    <w:rsid w:val="00F13FEA"/>
    <w:rsid w:val="00F14ADB"/>
    <w:rsid w:val="00F14C6A"/>
    <w:rsid w:val="00F16013"/>
    <w:rsid w:val="00F162D5"/>
    <w:rsid w:val="00F171C0"/>
    <w:rsid w:val="00F20495"/>
    <w:rsid w:val="00F20FCE"/>
    <w:rsid w:val="00F21443"/>
    <w:rsid w:val="00F2150E"/>
    <w:rsid w:val="00F2173A"/>
    <w:rsid w:val="00F21F08"/>
    <w:rsid w:val="00F22258"/>
    <w:rsid w:val="00F22B6B"/>
    <w:rsid w:val="00F22BE7"/>
    <w:rsid w:val="00F23009"/>
    <w:rsid w:val="00F230A2"/>
    <w:rsid w:val="00F235AA"/>
    <w:rsid w:val="00F23965"/>
    <w:rsid w:val="00F24169"/>
    <w:rsid w:val="00F24239"/>
    <w:rsid w:val="00F24DB0"/>
    <w:rsid w:val="00F25247"/>
    <w:rsid w:val="00F25AE8"/>
    <w:rsid w:val="00F25D37"/>
    <w:rsid w:val="00F266F7"/>
    <w:rsid w:val="00F26977"/>
    <w:rsid w:val="00F26BA0"/>
    <w:rsid w:val="00F27514"/>
    <w:rsid w:val="00F27615"/>
    <w:rsid w:val="00F27B87"/>
    <w:rsid w:val="00F27D24"/>
    <w:rsid w:val="00F30080"/>
    <w:rsid w:val="00F30AE7"/>
    <w:rsid w:val="00F3122B"/>
    <w:rsid w:val="00F3127C"/>
    <w:rsid w:val="00F314A5"/>
    <w:rsid w:val="00F317C5"/>
    <w:rsid w:val="00F31C6B"/>
    <w:rsid w:val="00F329FC"/>
    <w:rsid w:val="00F32A13"/>
    <w:rsid w:val="00F32E6B"/>
    <w:rsid w:val="00F332C1"/>
    <w:rsid w:val="00F33428"/>
    <w:rsid w:val="00F34EC3"/>
    <w:rsid w:val="00F3553E"/>
    <w:rsid w:val="00F357FF"/>
    <w:rsid w:val="00F358F1"/>
    <w:rsid w:val="00F36257"/>
    <w:rsid w:val="00F3697C"/>
    <w:rsid w:val="00F374FA"/>
    <w:rsid w:val="00F37526"/>
    <w:rsid w:val="00F375C7"/>
    <w:rsid w:val="00F379E1"/>
    <w:rsid w:val="00F37F60"/>
    <w:rsid w:val="00F400DF"/>
    <w:rsid w:val="00F413A6"/>
    <w:rsid w:val="00F41415"/>
    <w:rsid w:val="00F4208F"/>
    <w:rsid w:val="00F42485"/>
    <w:rsid w:val="00F426A1"/>
    <w:rsid w:val="00F42D85"/>
    <w:rsid w:val="00F44148"/>
    <w:rsid w:val="00F447C7"/>
    <w:rsid w:val="00F448E1"/>
    <w:rsid w:val="00F45355"/>
    <w:rsid w:val="00F45422"/>
    <w:rsid w:val="00F4620B"/>
    <w:rsid w:val="00F4672F"/>
    <w:rsid w:val="00F46CB4"/>
    <w:rsid w:val="00F4745B"/>
    <w:rsid w:val="00F47E17"/>
    <w:rsid w:val="00F47E61"/>
    <w:rsid w:val="00F50340"/>
    <w:rsid w:val="00F50756"/>
    <w:rsid w:val="00F50A4D"/>
    <w:rsid w:val="00F51B77"/>
    <w:rsid w:val="00F51C07"/>
    <w:rsid w:val="00F526C1"/>
    <w:rsid w:val="00F529AB"/>
    <w:rsid w:val="00F53474"/>
    <w:rsid w:val="00F53894"/>
    <w:rsid w:val="00F53E57"/>
    <w:rsid w:val="00F54ECB"/>
    <w:rsid w:val="00F5512E"/>
    <w:rsid w:val="00F5633F"/>
    <w:rsid w:val="00F56446"/>
    <w:rsid w:val="00F56A12"/>
    <w:rsid w:val="00F5711C"/>
    <w:rsid w:val="00F57235"/>
    <w:rsid w:val="00F5751A"/>
    <w:rsid w:val="00F57D05"/>
    <w:rsid w:val="00F602B4"/>
    <w:rsid w:val="00F60AC6"/>
    <w:rsid w:val="00F60BC5"/>
    <w:rsid w:val="00F60C24"/>
    <w:rsid w:val="00F60F0E"/>
    <w:rsid w:val="00F6100D"/>
    <w:rsid w:val="00F61A6B"/>
    <w:rsid w:val="00F62CF0"/>
    <w:rsid w:val="00F62ED9"/>
    <w:rsid w:val="00F63478"/>
    <w:rsid w:val="00F6350F"/>
    <w:rsid w:val="00F63880"/>
    <w:rsid w:val="00F63994"/>
    <w:rsid w:val="00F64436"/>
    <w:rsid w:val="00F6458C"/>
    <w:rsid w:val="00F64C9F"/>
    <w:rsid w:val="00F6554C"/>
    <w:rsid w:val="00F65B10"/>
    <w:rsid w:val="00F65F4E"/>
    <w:rsid w:val="00F66586"/>
    <w:rsid w:val="00F667BF"/>
    <w:rsid w:val="00F66AC6"/>
    <w:rsid w:val="00F66E89"/>
    <w:rsid w:val="00F66F7B"/>
    <w:rsid w:val="00F67178"/>
    <w:rsid w:val="00F67D7F"/>
    <w:rsid w:val="00F72691"/>
    <w:rsid w:val="00F72802"/>
    <w:rsid w:val="00F72C0F"/>
    <w:rsid w:val="00F72D81"/>
    <w:rsid w:val="00F72E85"/>
    <w:rsid w:val="00F73AD5"/>
    <w:rsid w:val="00F73C0E"/>
    <w:rsid w:val="00F73CDF"/>
    <w:rsid w:val="00F73D5F"/>
    <w:rsid w:val="00F73DAF"/>
    <w:rsid w:val="00F74DD0"/>
    <w:rsid w:val="00F754AE"/>
    <w:rsid w:val="00F76439"/>
    <w:rsid w:val="00F76641"/>
    <w:rsid w:val="00F76648"/>
    <w:rsid w:val="00F76EB0"/>
    <w:rsid w:val="00F7790C"/>
    <w:rsid w:val="00F77930"/>
    <w:rsid w:val="00F77E71"/>
    <w:rsid w:val="00F77FC4"/>
    <w:rsid w:val="00F805F2"/>
    <w:rsid w:val="00F8072C"/>
    <w:rsid w:val="00F80E63"/>
    <w:rsid w:val="00F814A7"/>
    <w:rsid w:val="00F81724"/>
    <w:rsid w:val="00F81DE3"/>
    <w:rsid w:val="00F8236B"/>
    <w:rsid w:val="00F8285D"/>
    <w:rsid w:val="00F82CF8"/>
    <w:rsid w:val="00F835A6"/>
    <w:rsid w:val="00F8407D"/>
    <w:rsid w:val="00F84748"/>
    <w:rsid w:val="00F84C07"/>
    <w:rsid w:val="00F85144"/>
    <w:rsid w:val="00F853D3"/>
    <w:rsid w:val="00F8560E"/>
    <w:rsid w:val="00F8607D"/>
    <w:rsid w:val="00F862BF"/>
    <w:rsid w:val="00F8635B"/>
    <w:rsid w:val="00F86425"/>
    <w:rsid w:val="00F86C24"/>
    <w:rsid w:val="00F86FB7"/>
    <w:rsid w:val="00F87654"/>
    <w:rsid w:val="00F878CD"/>
    <w:rsid w:val="00F90059"/>
    <w:rsid w:val="00F90135"/>
    <w:rsid w:val="00F9034D"/>
    <w:rsid w:val="00F90A3E"/>
    <w:rsid w:val="00F90DC3"/>
    <w:rsid w:val="00F91904"/>
    <w:rsid w:val="00F9215E"/>
    <w:rsid w:val="00F92399"/>
    <w:rsid w:val="00F924A5"/>
    <w:rsid w:val="00F925B6"/>
    <w:rsid w:val="00F92640"/>
    <w:rsid w:val="00F9281B"/>
    <w:rsid w:val="00F92FDA"/>
    <w:rsid w:val="00F931A1"/>
    <w:rsid w:val="00F93279"/>
    <w:rsid w:val="00F93D58"/>
    <w:rsid w:val="00F940BA"/>
    <w:rsid w:val="00F948AD"/>
    <w:rsid w:val="00F9559F"/>
    <w:rsid w:val="00F95C23"/>
    <w:rsid w:val="00F96968"/>
    <w:rsid w:val="00F96AC5"/>
    <w:rsid w:val="00F96F81"/>
    <w:rsid w:val="00F979E5"/>
    <w:rsid w:val="00F97EAE"/>
    <w:rsid w:val="00FA09F0"/>
    <w:rsid w:val="00FA11AC"/>
    <w:rsid w:val="00FA17BC"/>
    <w:rsid w:val="00FA196D"/>
    <w:rsid w:val="00FA26AB"/>
    <w:rsid w:val="00FA292D"/>
    <w:rsid w:val="00FA2999"/>
    <w:rsid w:val="00FA2B9F"/>
    <w:rsid w:val="00FA311E"/>
    <w:rsid w:val="00FA338B"/>
    <w:rsid w:val="00FA3D12"/>
    <w:rsid w:val="00FA3D42"/>
    <w:rsid w:val="00FA4215"/>
    <w:rsid w:val="00FA42C3"/>
    <w:rsid w:val="00FA4570"/>
    <w:rsid w:val="00FA4AA2"/>
    <w:rsid w:val="00FA5307"/>
    <w:rsid w:val="00FA5BCD"/>
    <w:rsid w:val="00FA71C7"/>
    <w:rsid w:val="00FA78A0"/>
    <w:rsid w:val="00FA7A74"/>
    <w:rsid w:val="00FB00BD"/>
    <w:rsid w:val="00FB024E"/>
    <w:rsid w:val="00FB02D9"/>
    <w:rsid w:val="00FB041E"/>
    <w:rsid w:val="00FB06E7"/>
    <w:rsid w:val="00FB0D5A"/>
    <w:rsid w:val="00FB19EE"/>
    <w:rsid w:val="00FB2198"/>
    <w:rsid w:val="00FB2440"/>
    <w:rsid w:val="00FB2FD9"/>
    <w:rsid w:val="00FB3204"/>
    <w:rsid w:val="00FB32A7"/>
    <w:rsid w:val="00FB3320"/>
    <w:rsid w:val="00FB37F1"/>
    <w:rsid w:val="00FB3949"/>
    <w:rsid w:val="00FB3CF2"/>
    <w:rsid w:val="00FB3DC2"/>
    <w:rsid w:val="00FB4450"/>
    <w:rsid w:val="00FB52A4"/>
    <w:rsid w:val="00FB5CF9"/>
    <w:rsid w:val="00FB6F7D"/>
    <w:rsid w:val="00FC0890"/>
    <w:rsid w:val="00FC0DCD"/>
    <w:rsid w:val="00FC2033"/>
    <w:rsid w:val="00FC23FF"/>
    <w:rsid w:val="00FC260A"/>
    <w:rsid w:val="00FC2CD2"/>
    <w:rsid w:val="00FC2E34"/>
    <w:rsid w:val="00FC2ED5"/>
    <w:rsid w:val="00FC31BC"/>
    <w:rsid w:val="00FC33D8"/>
    <w:rsid w:val="00FC33DF"/>
    <w:rsid w:val="00FC3454"/>
    <w:rsid w:val="00FC36A1"/>
    <w:rsid w:val="00FC400A"/>
    <w:rsid w:val="00FC4217"/>
    <w:rsid w:val="00FC47C6"/>
    <w:rsid w:val="00FC4F69"/>
    <w:rsid w:val="00FC5768"/>
    <w:rsid w:val="00FC5BFC"/>
    <w:rsid w:val="00FC5D13"/>
    <w:rsid w:val="00FC635D"/>
    <w:rsid w:val="00FC6777"/>
    <w:rsid w:val="00FC686B"/>
    <w:rsid w:val="00FC6DA8"/>
    <w:rsid w:val="00FC6FBD"/>
    <w:rsid w:val="00FC70FA"/>
    <w:rsid w:val="00FC713B"/>
    <w:rsid w:val="00FC7665"/>
    <w:rsid w:val="00FC76DC"/>
    <w:rsid w:val="00FD00CE"/>
    <w:rsid w:val="00FD0387"/>
    <w:rsid w:val="00FD163E"/>
    <w:rsid w:val="00FD1AB6"/>
    <w:rsid w:val="00FD210D"/>
    <w:rsid w:val="00FD2450"/>
    <w:rsid w:val="00FD321C"/>
    <w:rsid w:val="00FD3C10"/>
    <w:rsid w:val="00FD3E6C"/>
    <w:rsid w:val="00FD40B8"/>
    <w:rsid w:val="00FD417D"/>
    <w:rsid w:val="00FD4458"/>
    <w:rsid w:val="00FD44CA"/>
    <w:rsid w:val="00FD4575"/>
    <w:rsid w:val="00FD50EB"/>
    <w:rsid w:val="00FD6069"/>
    <w:rsid w:val="00FD6F3E"/>
    <w:rsid w:val="00FD7A0C"/>
    <w:rsid w:val="00FD7DA4"/>
    <w:rsid w:val="00FE0126"/>
    <w:rsid w:val="00FE0142"/>
    <w:rsid w:val="00FE0396"/>
    <w:rsid w:val="00FE03C2"/>
    <w:rsid w:val="00FE0667"/>
    <w:rsid w:val="00FE083C"/>
    <w:rsid w:val="00FE0FED"/>
    <w:rsid w:val="00FE132C"/>
    <w:rsid w:val="00FE14EE"/>
    <w:rsid w:val="00FE1B2A"/>
    <w:rsid w:val="00FE1B7E"/>
    <w:rsid w:val="00FE1C03"/>
    <w:rsid w:val="00FE2256"/>
    <w:rsid w:val="00FE256C"/>
    <w:rsid w:val="00FE2788"/>
    <w:rsid w:val="00FE28B1"/>
    <w:rsid w:val="00FE2E12"/>
    <w:rsid w:val="00FE37FB"/>
    <w:rsid w:val="00FE4D64"/>
    <w:rsid w:val="00FE5024"/>
    <w:rsid w:val="00FE57F8"/>
    <w:rsid w:val="00FE6291"/>
    <w:rsid w:val="00FE6357"/>
    <w:rsid w:val="00FE6457"/>
    <w:rsid w:val="00FE6463"/>
    <w:rsid w:val="00FE6C99"/>
    <w:rsid w:val="00FE6DC0"/>
    <w:rsid w:val="00FE6DFD"/>
    <w:rsid w:val="00FE70CB"/>
    <w:rsid w:val="00FE728E"/>
    <w:rsid w:val="00FE739B"/>
    <w:rsid w:val="00FF16F3"/>
    <w:rsid w:val="00FF1920"/>
    <w:rsid w:val="00FF1EA7"/>
    <w:rsid w:val="00FF2273"/>
    <w:rsid w:val="00FF37AB"/>
    <w:rsid w:val="00FF4617"/>
    <w:rsid w:val="00FF4CDD"/>
    <w:rsid w:val="00FF65B3"/>
    <w:rsid w:val="00FF7553"/>
    <w:rsid w:val="00FF7575"/>
    <w:rsid w:val="00FF783F"/>
    <w:rsid w:val="00FF7922"/>
    <w:rsid w:val="010884B2"/>
    <w:rsid w:val="01637A5C"/>
    <w:rsid w:val="01732D8D"/>
    <w:rsid w:val="01A49E01"/>
    <w:rsid w:val="01E965F2"/>
    <w:rsid w:val="02149541"/>
    <w:rsid w:val="0214B6B2"/>
    <w:rsid w:val="021C0943"/>
    <w:rsid w:val="02253414"/>
    <w:rsid w:val="023A8D99"/>
    <w:rsid w:val="025C361C"/>
    <w:rsid w:val="02628DFA"/>
    <w:rsid w:val="0263D84D"/>
    <w:rsid w:val="027B4984"/>
    <w:rsid w:val="02900DC1"/>
    <w:rsid w:val="02F68849"/>
    <w:rsid w:val="031A97A6"/>
    <w:rsid w:val="03230577"/>
    <w:rsid w:val="03395DD7"/>
    <w:rsid w:val="033CDF73"/>
    <w:rsid w:val="0361E4E4"/>
    <w:rsid w:val="036B097F"/>
    <w:rsid w:val="03A8FCDC"/>
    <w:rsid w:val="03C8737D"/>
    <w:rsid w:val="03CB2442"/>
    <w:rsid w:val="03CEDFE0"/>
    <w:rsid w:val="03FC5077"/>
    <w:rsid w:val="040B04C5"/>
    <w:rsid w:val="040D5992"/>
    <w:rsid w:val="0425A4BA"/>
    <w:rsid w:val="044D9DC3"/>
    <w:rsid w:val="045BB90F"/>
    <w:rsid w:val="0475D6E5"/>
    <w:rsid w:val="04846924"/>
    <w:rsid w:val="048A8774"/>
    <w:rsid w:val="051A65B9"/>
    <w:rsid w:val="056F1463"/>
    <w:rsid w:val="05A71002"/>
    <w:rsid w:val="05B1A5E5"/>
    <w:rsid w:val="05B55E99"/>
    <w:rsid w:val="05D0AA7F"/>
    <w:rsid w:val="05DC1263"/>
    <w:rsid w:val="05F69B99"/>
    <w:rsid w:val="06000CCC"/>
    <w:rsid w:val="06456E47"/>
    <w:rsid w:val="06516832"/>
    <w:rsid w:val="06526911"/>
    <w:rsid w:val="06557B19"/>
    <w:rsid w:val="0656EB4C"/>
    <w:rsid w:val="066AE869"/>
    <w:rsid w:val="06AAE21E"/>
    <w:rsid w:val="06B7075F"/>
    <w:rsid w:val="06BE0C52"/>
    <w:rsid w:val="070F906A"/>
    <w:rsid w:val="071466D6"/>
    <w:rsid w:val="074A48C2"/>
    <w:rsid w:val="077D8ECF"/>
    <w:rsid w:val="079321B1"/>
    <w:rsid w:val="07C88B16"/>
    <w:rsid w:val="07F73AB4"/>
    <w:rsid w:val="080258BD"/>
    <w:rsid w:val="082FEF20"/>
    <w:rsid w:val="08320A92"/>
    <w:rsid w:val="084CE7D1"/>
    <w:rsid w:val="0866F607"/>
    <w:rsid w:val="08A50EDD"/>
    <w:rsid w:val="08BA2DA4"/>
    <w:rsid w:val="08D35696"/>
    <w:rsid w:val="08F79F6D"/>
    <w:rsid w:val="0905C7D1"/>
    <w:rsid w:val="0958F231"/>
    <w:rsid w:val="09A8830B"/>
    <w:rsid w:val="09B4156B"/>
    <w:rsid w:val="09B5187D"/>
    <w:rsid w:val="09C16B65"/>
    <w:rsid w:val="09EF4E54"/>
    <w:rsid w:val="0A5E01C2"/>
    <w:rsid w:val="0A6BB78B"/>
    <w:rsid w:val="0A9809E9"/>
    <w:rsid w:val="0A9CB6A5"/>
    <w:rsid w:val="0AA09433"/>
    <w:rsid w:val="0AB4C0D5"/>
    <w:rsid w:val="0AE71AFC"/>
    <w:rsid w:val="0B01E758"/>
    <w:rsid w:val="0B50D0BD"/>
    <w:rsid w:val="0B51B7BA"/>
    <w:rsid w:val="0B83D40E"/>
    <w:rsid w:val="0B9E87DF"/>
    <w:rsid w:val="0BB63A4B"/>
    <w:rsid w:val="0BF029F7"/>
    <w:rsid w:val="0C0C1C53"/>
    <w:rsid w:val="0C342789"/>
    <w:rsid w:val="0CAB31C8"/>
    <w:rsid w:val="0CBADEE9"/>
    <w:rsid w:val="0CBB72AF"/>
    <w:rsid w:val="0CEEB16A"/>
    <w:rsid w:val="0D211C35"/>
    <w:rsid w:val="0D25FEEE"/>
    <w:rsid w:val="0D2E77CD"/>
    <w:rsid w:val="0D6491DB"/>
    <w:rsid w:val="0D7C91B0"/>
    <w:rsid w:val="0D865122"/>
    <w:rsid w:val="0D92F4A3"/>
    <w:rsid w:val="0DA80EAC"/>
    <w:rsid w:val="0DAF3580"/>
    <w:rsid w:val="0DB4CCF8"/>
    <w:rsid w:val="0DEF42D8"/>
    <w:rsid w:val="0DF62632"/>
    <w:rsid w:val="0DF649AB"/>
    <w:rsid w:val="0E245076"/>
    <w:rsid w:val="0E3155CE"/>
    <w:rsid w:val="0E4EB5E2"/>
    <w:rsid w:val="0E75B4B3"/>
    <w:rsid w:val="0E82312E"/>
    <w:rsid w:val="0EB26423"/>
    <w:rsid w:val="0EC08CD6"/>
    <w:rsid w:val="0ED94F92"/>
    <w:rsid w:val="0F25AEC0"/>
    <w:rsid w:val="0F8DCFD0"/>
    <w:rsid w:val="0FA2A482"/>
    <w:rsid w:val="0FAE3BF7"/>
    <w:rsid w:val="0FF97A16"/>
    <w:rsid w:val="1000F72A"/>
    <w:rsid w:val="10030ED8"/>
    <w:rsid w:val="1003FFCF"/>
    <w:rsid w:val="10196972"/>
    <w:rsid w:val="103CE442"/>
    <w:rsid w:val="1067286D"/>
    <w:rsid w:val="106A741A"/>
    <w:rsid w:val="10845594"/>
    <w:rsid w:val="10AA4C72"/>
    <w:rsid w:val="10C15D5A"/>
    <w:rsid w:val="11542258"/>
    <w:rsid w:val="11631E65"/>
    <w:rsid w:val="118D172B"/>
    <w:rsid w:val="11E84FC4"/>
    <w:rsid w:val="11F9F47B"/>
    <w:rsid w:val="12188768"/>
    <w:rsid w:val="12278573"/>
    <w:rsid w:val="1229BBEA"/>
    <w:rsid w:val="1243B708"/>
    <w:rsid w:val="12592FD2"/>
    <w:rsid w:val="126CD33F"/>
    <w:rsid w:val="12A3AABE"/>
    <w:rsid w:val="12FE48EA"/>
    <w:rsid w:val="136D7BEF"/>
    <w:rsid w:val="13DFB4B2"/>
    <w:rsid w:val="1401B50D"/>
    <w:rsid w:val="1403C935"/>
    <w:rsid w:val="14526265"/>
    <w:rsid w:val="14EC7928"/>
    <w:rsid w:val="15066E98"/>
    <w:rsid w:val="158D225E"/>
    <w:rsid w:val="1596B8DE"/>
    <w:rsid w:val="15AE220D"/>
    <w:rsid w:val="15AF38F8"/>
    <w:rsid w:val="15B4A65A"/>
    <w:rsid w:val="15B4C7B2"/>
    <w:rsid w:val="15F4C95C"/>
    <w:rsid w:val="16357593"/>
    <w:rsid w:val="1637672A"/>
    <w:rsid w:val="164F0353"/>
    <w:rsid w:val="16504F4C"/>
    <w:rsid w:val="167B4661"/>
    <w:rsid w:val="168B8114"/>
    <w:rsid w:val="16D14547"/>
    <w:rsid w:val="16D53782"/>
    <w:rsid w:val="16DDB44E"/>
    <w:rsid w:val="16E0244A"/>
    <w:rsid w:val="16EB94ED"/>
    <w:rsid w:val="173E7E09"/>
    <w:rsid w:val="1779DC95"/>
    <w:rsid w:val="17879A90"/>
    <w:rsid w:val="17B40E27"/>
    <w:rsid w:val="17B605C5"/>
    <w:rsid w:val="18088A84"/>
    <w:rsid w:val="181ADAC2"/>
    <w:rsid w:val="1847F4F6"/>
    <w:rsid w:val="1851D2F5"/>
    <w:rsid w:val="18A42AAC"/>
    <w:rsid w:val="18AABD37"/>
    <w:rsid w:val="18D74820"/>
    <w:rsid w:val="18DF3578"/>
    <w:rsid w:val="18E02E0C"/>
    <w:rsid w:val="18F8145D"/>
    <w:rsid w:val="18FAACEE"/>
    <w:rsid w:val="19019AFB"/>
    <w:rsid w:val="1927506B"/>
    <w:rsid w:val="193C387B"/>
    <w:rsid w:val="194968B7"/>
    <w:rsid w:val="1967951F"/>
    <w:rsid w:val="19BBDD82"/>
    <w:rsid w:val="19EF6E0B"/>
    <w:rsid w:val="1A437645"/>
    <w:rsid w:val="1A43D0BE"/>
    <w:rsid w:val="1A65AA92"/>
    <w:rsid w:val="1A9775B0"/>
    <w:rsid w:val="1B07739F"/>
    <w:rsid w:val="1B1577D8"/>
    <w:rsid w:val="1B3430A3"/>
    <w:rsid w:val="1B502C71"/>
    <w:rsid w:val="1B566164"/>
    <w:rsid w:val="1B658F90"/>
    <w:rsid w:val="1BCC0CE6"/>
    <w:rsid w:val="1C0F7D91"/>
    <w:rsid w:val="1C3FFE6F"/>
    <w:rsid w:val="1C857989"/>
    <w:rsid w:val="1CB6D2B4"/>
    <w:rsid w:val="1CBEC703"/>
    <w:rsid w:val="1CC3AE5C"/>
    <w:rsid w:val="1CD0A7F7"/>
    <w:rsid w:val="1D008E53"/>
    <w:rsid w:val="1D759ECB"/>
    <w:rsid w:val="1D866D77"/>
    <w:rsid w:val="1D9C5DF5"/>
    <w:rsid w:val="1DA142DC"/>
    <w:rsid w:val="1DBBE8D7"/>
    <w:rsid w:val="1DBFB41C"/>
    <w:rsid w:val="1DCEB50B"/>
    <w:rsid w:val="1DD29A58"/>
    <w:rsid w:val="1DFA44FF"/>
    <w:rsid w:val="1E00D1F8"/>
    <w:rsid w:val="1E01C3D1"/>
    <w:rsid w:val="1E1E407A"/>
    <w:rsid w:val="1E3DC299"/>
    <w:rsid w:val="1E42332E"/>
    <w:rsid w:val="1E4D67C3"/>
    <w:rsid w:val="1E7354DE"/>
    <w:rsid w:val="1E92D03C"/>
    <w:rsid w:val="1E9494F0"/>
    <w:rsid w:val="1E9A97CD"/>
    <w:rsid w:val="1ECACD3C"/>
    <w:rsid w:val="1ECD8F30"/>
    <w:rsid w:val="1EFD7BB8"/>
    <w:rsid w:val="1F0D4B4D"/>
    <w:rsid w:val="1F31A241"/>
    <w:rsid w:val="1F8B71B7"/>
    <w:rsid w:val="1FBF42B6"/>
    <w:rsid w:val="1FC237C9"/>
    <w:rsid w:val="1FCA8D79"/>
    <w:rsid w:val="1FD469FD"/>
    <w:rsid w:val="1FE293D7"/>
    <w:rsid w:val="1FF14E5E"/>
    <w:rsid w:val="1FFFB5C9"/>
    <w:rsid w:val="202B85BB"/>
    <w:rsid w:val="202E30A1"/>
    <w:rsid w:val="20350FAD"/>
    <w:rsid w:val="20D746A9"/>
    <w:rsid w:val="21098D03"/>
    <w:rsid w:val="212E77D9"/>
    <w:rsid w:val="217F4B02"/>
    <w:rsid w:val="218CE5CE"/>
    <w:rsid w:val="21AD2AE9"/>
    <w:rsid w:val="21E19A2D"/>
    <w:rsid w:val="21EB4EE4"/>
    <w:rsid w:val="2229A223"/>
    <w:rsid w:val="223DB99F"/>
    <w:rsid w:val="227C3A9A"/>
    <w:rsid w:val="227C9439"/>
    <w:rsid w:val="2296DF01"/>
    <w:rsid w:val="230CEDC8"/>
    <w:rsid w:val="231E7403"/>
    <w:rsid w:val="2322FA6B"/>
    <w:rsid w:val="2341B243"/>
    <w:rsid w:val="237C1419"/>
    <w:rsid w:val="238A78C4"/>
    <w:rsid w:val="24028E09"/>
    <w:rsid w:val="24227C4D"/>
    <w:rsid w:val="246F2031"/>
    <w:rsid w:val="247C3803"/>
    <w:rsid w:val="24E82666"/>
    <w:rsid w:val="24EE1DFA"/>
    <w:rsid w:val="2500A1A9"/>
    <w:rsid w:val="2500FDF1"/>
    <w:rsid w:val="25524189"/>
    <w:rsid w:val="25525B0A"/>
    <w:rsid w:val="2558DB06"/>
    <w:rsid w:val="259DE7BC"/>
    <w:rsid w:val="25EC3574"/>
    <w:rsid w:val="25F1FA85"/>
    <w:rsid w:val="2634CE4B"/>
    <w:rsid w:val="2655719A"/>
    <w:rsid w:val="26620AD2"/>
    <w:rsid w:val="2679FFD9"/>
    <w:rsid w:val="26B24C6C"/>
    <w:rsid w:val="26D39647"/>
    <w:rsid w:val="26DAD8F1"/>
    <w:rsid w:val="27A00EA3"/>
    <w:rsid w:val="27AEED44"/>
    <w:rsid w:val="27B035A7"/>
    <w:rsid w:val="27B19E0F"/>
    <w:rsid w:val="27C44F15"/>
    <w:rsid w:val="2816FD64"/>
    <w:rsid w:val="28711058"/>
    <w:rsid w:val="28BA46B9"/>
    <w:rsid w:val="28E3CE59"/>
    <w:rsid w:val="29217AB5"/>
    <w:rsid w:val="29EC8CE2"/>
    <w:rsid w:val="29FAD380"/>
    <w:rsid w:val="2A08685D"/>
    <w:rsid w:val="2A08EC64"/>
    <w:rsid w:val="2A0DE10C"/>
    <w:rsid w:val="2A2F4ED0"/>
    <w:rsid w:val="2A59DB87"/>
    <w:rsid w:val="2A7568BE"/>
    <w:rsid w:val="2AEC610F"/>
    <w:rsid w:val="2B06A20B"/>
    <w:rsid w:val="2B292A12"/>
    <w:rsid w:val="2B4C7767"/>
    <w:rsid w:val="2B5D8715"/>
    <w:rsid w:val="2B72C387"/>
    <w:rsid w:val="2BAC1DEE"/>
    <w:rsid w:val="2BBC9068"/>
    <w:rsid w:val="2BECAF65"/>
    <w:rsid w:val="2C1B683D"/>
    <w:rsid w:val="2C504861"/>
    <w:rsid w:val="2C6FBDD4"/>
    <w:rsid w:val="2C7AD161"/>
    <w:rsid w:val="2C8CF045"/>
    <w:rsid w:val="2C9543D9"/>
    <w:rsid w:val="2CC598EE"/>
    <w:rsid w:val="2CE155A9"/>
    <w:rsid w:val="2CF5542F"/>
    <w:rsid w:val="2CFD3914"/>
    <w:rsid w:val="2D568CDF"/>
    <w:rsid w:val="2DA46736"/>
    <w:rsid w:val="2E052310"/>
    <w:rsid w:val="2E16C8B2"/>
    <w:rsid w:val="2E2939B4"/>
    <w:rsid w:val="2E43C53E"/>
    <w:rsid w:val="2E444D23"/>
    <w:rsid w:val="2E4DF8C5"/>
    <w:rsid w:val="2E6D6A99"/>
    <w:rsid w:val="2E7031B3"/>
    <w:rsid w:val="2E762779"/>
    <w:rsid w:val="2EAB8610"/>
    <w:rsid w:val="2EB3607B"/>
    <w:rsid w:val="2EDA781B"/>
    <w:rsid w:val="2EE1E4C0"/>
    <w:rsid w:val="2EF04F87"/>
    <w:rsid w:val="2EFC1C47"/>
    <w:rsid w:val="2F22D217"/>
    <w:rsid w:val="2F31E2D3"/>
    <w:rsid w:val="2F4BF1CF"/>
    <w:rsid w:val="2F9ADA7B"/>
    <w:rsid w:val="2FB293B5"/>
    <w:rsid w:val="3046B188"/>
    <w:rsid w:val="304C0A79"/>
    <w:rsid w:val="305A4694"/>
    <w:rsid w:val="306A6572"/>
    <w:rsid w:val="306F8176"/>
    <w:rsid w:val="30742DBC"/>
    <w:rsid w:val="30784B32"/>
    <w:rsid w:val="30807974"/>
    <w:rsid w:val="30A57662"/>
    <w:rsid w:val="31177E02"/>
    <w:rsid w:val="31303693"/>
    <w:rsid w:val="315A6C5F"/>
    <w:rsid w:val="319E54EF"/>
    <w:rsid w:val="31B75F91"/>
    <w:rsid w:val="324DF6DF"/>
    <w:rsid w:val="325C4408"/>
    <w:rsid w:val="326CA769"/>
    <w:rsid w:val="3273F7F7"/>
    <w:rsid w:val="32D69C1B"/>
    <w:rsid w:val="32E65658"/>
    <w:rsid w:val="330A5D47"/>
    <w:rsid w:val="330B1952"/>
    <w:rsid w:val="33172747"/>
    <w:rsid w:val="3359D4A4"/>
    <w:rsid w:val="33B94090"/>
    <w:rsid w:val="33D27052"/>
    <w:rsid w:val="33F27559"/>
    <w:rsid w:val="3409D28D"/>
    <w:rsid w:val="343EAA91"/>
    <w:rsid w:val="349DAC0D"/>
    <w:rsid w:val="34B2FC85"/>
    <w:rsid w:val="34C2DE40"/>
    <w:rsid w:val="34FB84B2"/>
    <w:rsid w:val="35009D20"/>
    <w:rsid w:val="3504DC08"/>
    <w:rsid w:val="352B005A"/>
    <w:rsid w:val="354A5505"/>
    <w:rsid w:val="35535A54"/>
    <w:rsid w:val="35DA2EF3"/>
    <w:rsid w:val="35FE5901"/>
    <w:rsid w:val="36690C78"/>
    <w:rsid w:val="36A3F355"/>
    <w:rsid w:val="36B1B425"/>
    <w:rsid w:val="36B8A633"/>
    <w:rsid w:val="3704097C"/>
    <w:rsid w:val="3713ED2B"/>
    <w:rsid w:val="37145207"/>
    <w:rsid w:val="371801D3"/>
    <w:rsid w:val="372761BD"/>
    <w:rsid w:val="3733DFFB"/>
    <w:rsid w:val="37345D54"/>
    <w:rsid w:val="3748F1E7"/>
    <w:rsid w:val="374AB441"/>
    <w:rsid w:val="374C9F4B"/>
    <w:rsid w:val="3765F5C0"/>
    <w:rsid w:val="37808369"/>
    <w:rsid w:val="3782E092"/>
    <w:rsid w:val="37A0B76A"/>
    <w:rsid w:val="37A80D46"/>
    <w:rsid w:val="37E6F7E4"/>
    <w:rsid w:val="38092200"/>
    <w:rsid w:val="380F3CA2"/>
    <w:rsid w:val="381C1D48"/>
    <w:rsid w:val="384BC166"/>
    <w:rsid w:val="385D9EBF"/>
    <w:rsid w:val="3883A56A"/>
    <w:rsid w:val="3888E58C"/>
    <w:rsid w:val="388CDEA2"/>
    <w:rsid w:val="38B4F505"/>
    <w:rsid w:val="38D783F0"/>
    <w:rsid w:val="38DDECA2"/>
    <w:rsid w:val="392E534B"/>
    <w:rsid w:val="3964EDA6"/>
    <w:rsid w:val="39977D82"/>
    <w:rsid w:val="39CC266D"/>
    <w:rsid w:val="39E69C60"/>
    <w:rsid w:val="39EA4C50"/>
    <w:rsid w:val="39F225DC"/>
    <w:rsid w:val="3A092D3C"/>
    <w:rsid w:val="3A3FE081"/>
    <w:rsid w:val="3A471C10"/>
    <w:rsid w:val="3A512038"/>
    <w:rsid w:val="3A5CE762"/>
    <w:rsid w:val="3AA160E5"/>
    <w:rsid w:val="3AA428E7"/>
    <w:rsid w:val="3ADBBF7F"/>
    <w:rsid w:val="3B2190FB"/>
    <w:rsid w:val="3B2EA7C9"/>
    <w:rsid w:val="3B43A33D"/>
    <w:rsid w:val="3B493606"/>
    <w:rsid w:val="3B5AF8DF"/>
    <w:rsid w:val="3B600FB3"/>
    <w:rsid w:val="3BBDF82B"/>
    <w:rsid w:val="3BC66316"/>
    <w:rsid w:val="3BD51582"/>
    <w:rsid w:val="3C0A574A"/>
    <w:rsid w:val="3C4E05F9"/>
    <w:rsid w:val="3C934A5B"/>
    <w:rsid w:val="3C97B960"/>
    <w:rsid w:val="3C98E2D0"/>
    <w:rsid w:val="3CA595AD"/>
    <w:rsid w:val="3CADD995"/>
    <w:rsid w:val="3CBEA645"/>
    <w:rsid w:val="3CD5DD31"/>
    <w:rsid w:val="3CE76FC5"/>
    <w:rsid w:val="3CFA9E20"/>
    <w:rsid w:val="3D05AA58"/>
    <w:rsid w:val="3D148FC9"/>
    <w:rsid w:val="3D2286E1"/>
    <w:rsid w:val="3D4AAAE6"/>
    <w:rsid w:val="3DB4C89A"/>
    <w:rsid w:val="3DCC95BB"/>
    <w:rsid w:val="3DE26E79"/>
    <w:rsid w:val="3E081406"/>
    <w:rsid w:val="3E15BBBC"/>
    <w:rsid w:val="3E2CA4F2"/>
    <w:rsid w:val="3E304A25"/>
    <w:rsid w:val="3E864658"/>
    <w:rsid w:val="3E92CA87"/>
    <w:rsid w:val="3EB98ED3"/>
    <w:rsid w:val="3EF50D95"/>
    <w:rsid w:val="3F746B73"/>
    <w:rsid w:val="3F8EB8C3"/>
    <w:rsid w:val="40190FFC"/>
    <w:rsid w:val="4093FD93"/>
    <w:rsid w:val="40EC02ED"/>
    <w:rsid w:val="412DC484"/>
    <w:rsid w:val="41586CD7"/>
    <w:rsid w:val="41768BE0"/>
    <w:rsid w:val="417C9A4B"/>
    <w:rsid w:val="419FB76B"/>
    <w:rsid w:val="41AF4198"/>
    <w:rsid w:val="41AFB69E"/>
    <w:rsid w:val="42386F60"/>
    <w:rsid w:val="425476DD"/>
    <w:rsid w:val="426A75DD"/>
    <w:rsid w:val="42912B99"/>
    <w:rsid w:val="42A15C98"/>
    <w:rsid w:val="42B163A5"/>
    <w:rsid w:val="42B8C208"/>
    <w:rsid w:val="43020319"/>
    <w:rsid w:val="4361EAA2"/>
    <w:rsid w:val="4376059A"/>
    <w:rsid w:val="43B386C0"/>
    <w:rsid w:val="43B3A93E"/>
    <w:rsid w:val="43B6C86A"/>
    <w:rsid w:val="43BA8447"/>
    <w:rsid w:val="43BCE981"/>
    <w:rsid w:val="43C0BD8F"/>
    <w:rsid w:val="43EAC747"/>
    <w:rsid w:val="43F9B26F"/>
    <w:rsid w:val="44048CDC"/>
    <w:rsid w:val="4421C611"/>
    <w:rsid w:val="4427B111"/>
    <w:rsid w:val="44678BA3"/>
    <w:rsid w:val="446D77C9"/>
    <w:rsid w:val="4473DBE7"/>
    <w:rsid w:val="44A222C2"/>
    <w:rsid w:val="44EF6A01"/>
    <w:rsid w:val="452801E8"/>
    <w:rsid w:val="45655CF0"/>
    <w:rsid w:val="45A131A2"/>
    <w:rsid w:val="45EFB3D5"/>
    <w:rsid w:val="45FE2E76"/>
    <w:rsid w:val="461F1BF0"/>
    <w:rsid w:val="463649A8"/>
    <w:rsid w:val="467B58EC"/>
    <w:rsid w:val="469760F2"/>
    <w:rsid w:val="46C862E7"/>
    <w:rsid w:val="46CA89AF"/>
    <w:rsid w:val="46CF7F39"/>
    <w:rsid w:val="46EFA22D"/>
    <w:rsid w:val="46F7DAAB"/>
    <w:rsid w:val="47934182"/>
    <w:rsid w:val="47957620"/>
    <w:rsid w:val="47CAEED3"/>
    <w:rsid w:val="47EB861E"/>
    <w:rsid w:val="4802145B"/>
    <w:rsid w:val="48139875"/>
    <w:rsid w:val="48179202"/>
    <w:rsid w:val="482362ED"/>
    <w:rsid w:val="4842B601"/>
    <w:rsid w:val="486D3FC2"/>
    <w:rsid w:val="4872FEBC"/>
    <w:rsid w:val="48E6952C"/>
    <w:rsid w:val="4904B23D"/>
    <w:rsid w:val="49070AD4"/>
    <w:rsid w:val="4907889C"/>
    <w:rsid w:val="49A718A2"/>
    <w:rsid w:val="49CE26C9"/>
    <w:rsid w:val="49D8F5AC"/>
    <w:rsid w:val="4A0AFD67"/>
    <w:rsid w:val="4A152D39"/>
    <w:rsid w:val="4A207DA6"/>
    <w:rsid w:val="4A46A7A7"/>
    <w:rsid w:val="4A652E2D"/>
    <w:rsid w:val="4A66995B"/>
    <w:rsid w:val="4A68F7DB"/>
    <w:rsid w:val="4A90B67F"/>
    <w:rsid w:val="4AB8F8F3"/>
    <w:rsid w:val="4AD5583B"/>
    <w:rsid w:val="4AE48B18"/>
    <w:rsid w:val="4B273263"/>
    <w:rsid w:val="4B2FBB45"/>
    <w:rsid w:val="4B68494D"/>
    <w:rsid w:val="4B777242"/>
    <w:rsid w:val="4B8FCC88"/>
    <w:rsid w:val="4B96B6F2"/>
    <w:rsid w:val="4B986806"/>
    <w:rsid w:val="4BC1366D"/>
    <w:rsid w:val="4BCAAAB3"/>
    <w:rsid w:val="4C3DA7FF"/>
    <w:rsid w:val="4C9378DD"/>
    <w:rsid w:val="4CC01AF7"/>
    <w:rsid w:val="4CCA08D6"/>
    <w:rsid w:val="4CCEF25C"/>
    <w:rsid w:val="4CE99954"/>
    <w:rsid w:val="4CEB25F2"/>
    <w:rsid w:val="4CF1E204"/>
    <w:rsid w:val="4D121091"/>
    <w:rsid w:val="4D1AEF7C"/>
    <w:rsid w:val="4D1E5CB9"/>
    <w:rsid w:val="4D3DBAA1"/>
    <w:rsid w:val="4DAA9E13"/>
    <w:rsid w:val="4DAFB88D"/>
    <w:rsid w:val="4DB6152E"/>
    <w:rsid w:val="4DBA8B52"/>
    <w:rsid w:val="4DDD048A"/>
    <w:rsid w:val="4E3F7C4D"/>
    <w:rsid w:val="4E7DD00F"/>
    <w:rsid w:val="4E94E4B2"/>
    <w:rsid w:val="4E959B53"/>
    <w:rsid w:val="4E9EE817"/>
    <w:rsid w:val="4EC2ABCE"/>
    <w:rsid w:val="4EC9261B"/>
    <w:rsid w:val="4EE34003"/>
    <w:rsid w:val="4EEB101B"/>
    <w:rsid w:val="4EEB7A76"/>
    <w:rsid w:val="4EEC5FE4"/>
    <w:rsid w:val="4F28F808"/>
    <w:rsid w:val="502C1420"/>
    <w:rsid w:val="505DF4F9"/>
    <w:rsid w:val="50E7D991"/>
    <w:rsid w:val="50EEE1CC"/>
    <w:rsid w:val="51054E21"/>
    <w:rsid w:val="511A3B02"/>
    <w:rsid w:val="513A9CC3"/>
    <w:rsid w:val="51949059"/>
    <w:rsid w:val="5194F5A4"/>
    <w:rsid w:val="51A9E5E2"/>
    <w:rsid w:val="51E583EB"/>
    <w:rsid w:val="51F90E3C"/>
    <w:rsid w:val="522CE398"/>
    <w:rsid w:val="522DCC57"/>
    <w:rsid w:val="5233A86B"/>
    <w:rsid w:val="52887F10"/>
    <w:rsid w:val="52917FE1"/>
    <w:rsid w:val="52D34053"/>
    <w:rsid w:val="52DB45F6"/>
    <w:rsid w:val="533AB0A4"/>
    <w:rsid w:val="533ACE90"/>
    <w:rsid w:val="534FC5FE"/>
    <w:rsid w:val="5360546F"/>
    <w:rsid w:val="54339921"/>
    <w:rsid w:val="54455488"/>
    <w:rsid w:val="54808348"/>
    <w:rsid w:val="549A466F"/>
    <w:rsid w:val="549F893F"/>
    <w:rsid w:val="54CDEABB"/>
    <w:rsid w:val="54F42406"/>
    <w:rsid w:val="54F674C2"/>
    <w:rsid w:val="55276749"/>
    <w:rsid w:val="555F1959"/>
    <w:rsid w:val="556B43B9"/>
    <w:rsid w:val="5586B0C8"/>
    <w:rsid w:val="558E7F6D"/>
    <w:rsid w:val="55B8927F"/>
    <w:rsid w:val="55CC124C"/>
    <w:rsid w:val="55CC2110"/>
    <w:rsid w:val="55E4E500"/>
    <w:rsid w:val="5603DB91"/>
    <w:rsid w:val="5699F6FE"/>
    <w:rsid w:val="56D0188B"/>
    <w:rsid w:val="56D252DD"/>
    <w:rsid w:val="56DF1144"/>
    <w:rsid w:val="56E36854"/>
    <w:rsid w:val="57638372"/>
    <w:rsid w:val="576C0D6E"/>
    <w:rsid w:val="5778F077"/>
    <w:rsid w:val="58018CA6"/>
    <w:rsid w:val="5841C9B6"/>
    <w:rsid w:val="5841D989"/>
    <w:rsid w:val="58ECBE3C"/>
    <w:rsid w:val="58F7A6C0"/>
    <w:rsid w:val="5908B38D"/>
    <w:rsid w:val="591BC10C"/>
    <w:rsid w:val="592A11EA"/>
    <w:rsid w:val="5966B7DA"/>
    <w:rsid w:val="596DAD8A"/>
    <w:rsid w:val="59A549B1"/>
    <w:rsid w:val="59C8AB2E"/>
    <w:rsid w:val="59C928BE"/>
    <w:rsid w:val="59F56DD2"/>
    <w:rsid w:val="5A56E9BA"/>
    <w:rsid w:val="5A6CD7D2"/>
    <w:rsid w:val="5A8C129E"/>
    <w:rsid w:val="5AD14FF5"/>
    <w:rsid w:val="5B0423E6"/>
    <w:rsid w:val="5B1513F6"/>
    <w:rsid w:val="5B178DF7"/>
    <w:rsid w:val="5B534608"/>
    <w:rsid w:val="5B7D5451"/>
    <w:rsid w:val="5B84175B"/>
    <w:rsid w:val="5B93A7FB"/>
    <w:rsid w:val="5BA3581B"/>
    <w:rsid w:val="5BAF85EB"/>
    <w:rsid w:val="5BBC3539"/>
    <w:rsid w:val="5BDFF8E1"/>
    <w:rsid w:val="5BE3A110"/>
    <w:rsid w:val="5BE737F1"/>
    <w:rsid w:val="5C0A9E52"/>
    <w:rsid w:val="5C6B3BE0"/>
    <w:rsid w:val="5CB62874"/>
    <w:rsid w:val="5CF8CC5A"/>
    <w:rsid w:val="5CFD1F51"/>
    <w:rsid w:val="5D00E17D"/>
    <w:rsid w:val="5D0C7DE9"/>
    <w:rsid w:val="5D6CC0AD"/>
    <w:rsid w:val="5D7422D5"/>
    <w:rsid w:val="5D87FF31"/>
    <w:rsid w:val="5DA5FED9"/>
    <w:rsid w:val="5DB256E1"/>
    <w:rsid w:val="5DB2B59E"/>
    <w:rsid w:val="5DDC47E4"/>
    <w:rsid w:val="5DE6976E"/>
    <w:rsid w:val="5DEA5EA8"/>
    <w:rsid w:val="5DFEAFF0"/>
    <w:rsid w:val="5E014A11"/>
    <w:rsid w:val="5E471765"/>
    <w:rsid w:val="5E58866B"/>
    <w:rsid w:val="5E660DD9"/>
    <w:rsid w:val="5E824D16"/>
    <w:rsid w:val="5E94F1D6"/>
    <w:rsid w:val="5EB5D679"/>
    <w:rsid w:val="5EE0AC00"/>
    <w:rsid w:val="5EEC8912"/>
    <w:rsid w:val="5EFA5991"/>
    <w:rsid w:val="5EFF9AAD"/>
    <w:rsid w:val="5F5270B8"/>
    <w:rsid w:val="5F815540"/>
    <w:rsid w:val="5FB24737"/>
    <w:rsid w:val="5FC37214"/>
    <w:rsid w:val="5FF7DC43"/>
    <w:rsid w:val="604125A6"/>
    <w:rsid w:val="605C6A3B"/>
    <w:rsid w:val="6091F5E6"/>
    <w:rsid w:val="60A0F658"/>
    <w:rsid w:val="60C441E2"/>
    <w:rsid w:val="60DC2167"/>
    <w:rsid w:val="60F36A07"/>
    <w:rsid w:val="61182CEC"/>
    <w:rsid w:val="612F3933"/>
    <w:rsid w:val="6135C179"/>
    <w:rsid w:val="61538E5B"/>
    <w:rsid w:val="61901D75"/>
    <w:rsid w:val="61E75FC7"/>
    <w:rsid w:val="623F804C"/>
    <w:rsid w:val="6252799A"/>
    <w:rsid w:val="628144CD"/>
    <w:rsid w:val="62B0553C"/>
    <w:rsid w:val="63052110"/>
    <w:rsid w:val="632A95B7"/>
    <w:rsid w:val="6346D8A6"/>
    <w:rsid w:val="635785D0"/>
    <w:rsid w:val="63A9830A"/>
    <w:rsid w:val="63BFB3F0"/>
    <w:rsid w:val="63C92B4A"/>
    <w:rsid w:val="63D0D928"/>
    <w:rsid w:val="64247337"/>
    <w:rsid w:val="6431E3D0"/>
    <w:rsid w:val="643B6019"/>
    <w:rsid w:val="6449EBFC"/>
    <w:rsid w:val="646B5149"/>
    <w:rsid w:val="649243A4"/>
    <w:rsid w:val="64D6EAD2"/>
    <w:rsid w:val="64D79194"/>
    <w:rsid w:val="64E1A6E6"/>
    <w:rsid w:val="64EC4C4A"/>
    <w:rsid w:val="64FB942A"/>
    <w:rsid w:val="6511045F"/>
    <w:rsid w:val="65C4DAC4"/>
    <w:rsid w:val="65D534C5"/>
    <w:rsid w:val="65E76AC1"/>
    <w:rsid w:val="65E79A60"/>
    <w:rsid w:val="65EE1D1D"/>
    <w:rsid w:val="66316450"/>
    <w:rsid w:val="664BDF32"/>
    <w:rsid w:val="66AFC346"/>
    <w:rsid w:val="66C8342B"/>
    <w:rsid w:val="66DDBF2F"/>
    <w:rsid w:val="670721EE"/>
    <w:rsid w:val="6710C89E"/>
    <w:rsid w:val="671EE0BB"/>
    <w:rsid w:val="672C4947"/>
    <w:rsid w:val="673734DB"/>
    <w:rsid w:val="674E3BDA"/>
    <w:rsid w:val="677DE072"/>
    <w:rsid w:val="677DE7B1"/>
    <w:rsid w:val="67847277"/>
    <w:rsid w:val="67A07EC7"/>
    <w:rsid w:val="67ADDFEF"/>
    <w:rsid w:val="67B5A561"/>
    <w:rsid w:val="67C3D0FA"/>
    <w:rsid w:val="67EE03E1"/>
    <w:rsid w:val="68368D10"/>
    <w:rsid w:val="68C582DA"/>
    <w:rsid w:val="68EC4773"/>
    <w:rsid w:val="69099911"/>
    <w:rsid w:val="69166EED"/>
    <w:rsid w:val="69545476"/>
    <w:rsid w:val="69AD607E"/>
    <w:rsid w:val="69BBEFB8"/>
    <w:rsid w:val="69CED895"/>
    <w:rsid w:val="69D3102F"/>
    <w:rsid w:val="69E66F29"/>
    <w:rsid w:val="6A25DFE2"/>
    <w:rsid w:val="6A81794A"/>
    <w:rsid w:val="6A866F0E"/>
    <w:rsid w:val="6A979D30"/>
    <w:rsid w:val="6AEDE0A6"/>
    <w:rsid w:val="6B0C5C32"/>
    <w:rsid w:val="6B16E8C1"/>
    <w:rsid w:val="6B24D92F"/>
    <w:rsid w:val="6B294D93"/>
    <w:rsid w:val="6B67EE37"/>
    <w:rsid w:val="6BBEA427"/>
    <w:rsid w:val="6BD373D7"/>
    <w:rsid w:val="6BDE6884"/>
    <w:rsid w:val="6C16D59A"/>
    <w:rsid w:val="6C31E25D"/>
    <w:rsid w:val="6C807112"/>
    <w:rsid w:val="6C89A496"/>
    <w:rsid w:val="6C92BA50"/>
    <w:rsid w:val="6CD38AE3"/>
    <w:rsid w:val="6D116A79"/>
    <w:rsid w:val="6D1D0210"/>
    <w:rsid w:val="6D794A37"/>
    <w:rsid w:val="6DD1DF9A"/>
    <w:rsid w:val="6DD2CC7F"/>
    <w:rsid w:val="6DE66CBC"/>
    <w:rsid w:val="6E011EA7"/>
    <w:rsid w:val="6E281885"/>
    <w:rsid w:val="6E8DEB19"/>
    <w:rsid w:val="6EA12CF3"/>
    <w:rsid w:val="6EC425D2"/>
    <w:rsid w:val="6EC72DD8"/>
    <w:rsid w:val="6ECF7A6B"/>
    <w:rsid w:val="6ED13B92"/>
    <w:rsid w:val="6EF386EC"/>
    <w:rsid w:val="6F026F4D"/>
    <w:rsid w:val="6F109A48"/>
    <w:rsid w:val="6F1655F0"/>
    <w:rsid w:val="6F28A183"/>
    <w:rsid w:val="6F2B20EA"/>
    <w:rsid w:val="6F4552C2"/>
    <w:rsid w:val="6F6A8A42"/>
    <w:rsid w:val="6F6EAD4F"/>
    <w:rsid w:val="6FBF6B99"/>
    <w:rsid w:val="6FDCE60A"/>
    <w:rsid w:val="7012C56A"/>
    <w:rsid w:val="703F4A16"/>
    <w:rsid w:val="7061D507"/>
    <w:rsid w:val="70670E79"/>
    <w:rsid w:val="70AEC8A8"/>
    <w:rsid w:val="70E7271B"/>
    <w:rsid w:val="710DB196"/>
    <w:rsid w:val="710F1E41"/>
    <w:rsid w:val="7138B8CF"/>
    <w:rsid w:val="715B4693"/>
    <w:rsid w:val="715D673B"/>
    <w:rsid w:val="71629F65"/>
    <w:rsid w:val="71EB9F01"/>
    <w:rsid w:val="71FA5A42"/>
    <w:rsid w:val="7214CB6B"/>
    <w:rsid w:val="72164DA0"/>
    <w:rsid w:val="722C583B"/>
    <w:rsid w:val="7240AC2C"/>
    <w:rsid w:val="72EAA2FA"/>
    <w:rsid w:val="72FF256E"/>
    <w:rsid w:val="733F8184"/>
    <w:rsid w:val="734A7BD3"/>
    <w:rsid w:val="734CA024"/>
    <w:rsid w:val="7356CAAF"/>
    <w:rsid w:val="73597A94"/>
    <w:rsid w:val="73670D78"/>
    <w:rsid w:val="737E9665"/>
    <w:rsid w:val="738BA13A"/>
    <w:rsid w:val="73BC38B2"/>
    <w:rsid w:val="73F10513"/>
    <w:rsid w:val="7403E368"/>
    <w:rsid w:val="742DEDEF"/>
    <w:rsid w:val="74396F95"/>
    <w:rsid w:val="743E5FD7"/>
    <w:rsid w:val="745BB579"/>
    <w:rsid w:val="74892367"/>
    <w:rsid w:val="74EBC12C"/>
    <w:rsid w:val="74F91B3B"/>
    <w:rsid w:val="75261F71"/>
    <w:rsid w:val="752FB684"/>
    <w:rsid w:val="763B1A4E"/>
    <w:rsid w:val="76C2B262"/>
    <w:rsid w:val="76C6D60A"/>
    <w:rsid w:val="76FA76F9"/>
    <w:rsid w:val="77142A47"/>
    <w:rsid w:val="77931535"/>
    <w:rsid w:val="77DB3975"/>
    <w:rsid w:val="77F9CF0E"/>
    <w:rsid w:val="7815252F"/>
    <w:rsid w:val="786F0754"/>
    <w:rsid w:val="78A482F3"/>
    <w:rsid w:val="78A4A836"/>
    <w:rsid w:val="78EB7E3A"/>
    <w:rsid w:val="78FBE04F"/>
    <w:rsid w:val="794C5C65"/>
    <w:rsid w:val="795553EF"/>
    <w:rsid w:val="79857DAD"/>
    <w:rsid w:val="7985A287"/>
    <w:rsid w:val="79DCCC13"/>
    <w:rsid w:val="79DCE14E"/>
    <w:rsid w:val="79FCC9C7"/>
    <w:rsid w:val="7A0137A5"/>
    <w:rsid w:val="7A1F3ED9"/>
    <w:rsid w:val="7A217D43"/>
    <w:rsid w:val="7A2EB1B4"/>
    <w:rsid w:val="7AB5E62E"/>
    <w:rsid w:val="7ABD077D"/>
    <w:rsid w:val="7ACB7815"/>
    <w:rsid w:val="7B45B0EF"/>
    <w:rsid w:val="7B556D68"/>
    <w:rsid w:val="7B6EEE4F"/>
    <w:rsid w:val="7BB826C9"/>
    <w:rsid w:val="7BBE905C"/>
    <w:rsid w:val="7C14A4FD"/>
    <w:rsid w:val="7C197C03"/>
    <w:rsid w:val="7C3CB802"/>
    <w:rsid w:val="7C51FAEC"/>
    <w:rsid w:val="7C5256ED"/>
    <w:rsid w:val="7CA95CF1"/>
    <w:rsid w:val="7CC7FFFF"/>
    <w:rsid w:val="7CDED4DC"/>
    <w:rsid w:val="7CEDA7A7"/>
    <w:rsid w:val="7D0E129D"/>
    <w:rsid w:val="7D0F63CB"/>
    <w:rsid w:val="7D0FFF35"/>
    <w:rsid w:val="7D2567A5"/>
    <w:rsid w:val="7D312C48"/>
    <w:rsid w:val="7D50DB2C"/>
    <w:rsid w:val="7D56B22B"/>
    <w:rsid w:val="7D61BE82"/>
    <w:rsid w:val="7D834793"/>
    <w:rsid w:val="7DAB345C"/>
    <w:rsid w:val="7DD5DB56"/>
    <w:rsid w:val="7DEA1C92"/>
    <w:rsid w:val="7E6CF66D"/>
    <w:rsid w:val="7E954746"/>
    <w:rsid w:val="7EB71230"/>
    <w:rsid w:val="7EDC5D71"/>
    <w:rsid w:val="7EDD6CCE"/>
    <w:rsid w:val="7EF0253B"/>
    <w:rsid w:val="7F2F4D03"/>
    <w:rsid w:val="7F392837"/>
    <w:rsid w:val="7FAE948D"/>
    <w:rsid w:val="7FC0D446"/>
    <w:rsid w:val="7FC2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D22EF4"/>
  <w15:chartTrackingRefBased/>
  <w15:docId w15:val="{8E2E7CF2-674D-4CDB-8A6C-ED8F104A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Arial"/>
        <w:color w:val="000000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iPriority="0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80" w:lineRule="atLeast"/>
    </w:pPr>
    <w:rPr>
      <w:lang w:val="nl-NL"/>
    </w:rPr>
  </w:style>
  <w:style w:type="paragraph" w:styleId="Kop1">
    <w:name w:val="heading 1"/>
    <w:aliases w:val="hoofdstuk,Section Heading,Hoofdstuk,sectionHeading Char,sectionHeading,Episteem PvA Kop 1,Tempo Heading 1,U&amp;lc Bold,Small Cap Bold,Bold Small Caps,k1,k1standaard,Hoofdkop,Hoofdkop1,Hoofdkop2,Hoofdkop11,Hoofdkop3,Hoofdkop12,Hoofdkop21"/>
    <w:basedOn w:val="Standaard"/>
    <w:next w:val="Standaard"/>
    <w:uiPriority w:val="99"/>
    <w:qFormat/>
    <w:pPr>
      <w:keepNext/>
      <w:numPr>
        <w:numId w:val="1"/>
      </w:numPr>
      <w:overflowPunct w:val="0"/>
      <w:autoSpaceDE w:val="0"/>
      <w:autoSpaceDN w:val="0"/>
      <w:adjustRightInd w:val="0"/>
      <w:spacing w:before="240" w:after="60" w:line="240" w:lineRule="exact"/>
      <w:textAlignment w:val="baseline"/>
      <w:outlineLvl w:val="0"/>
    </w:pPr>
    <w:rPr>
      <w:b/>
      <w:bCs/>
      <w:sz w:val="20"/>
      <w:lang w:val="nl"/>
    </w:rPr>
  </w:style>
  <w:style w:type="paragraph" w:styleId="Kop2">
    <w:name w:val="heading 2"/>
    <w:aliases w:val="paragraaf,Reset numbering,Bijlage,Paragraaf,Episteem PvA Kop 2,Tempo Heading 2,H2,k2,052,niveau2,niveau21,Heading 2 Hidden,Paragraph,l2,Fonctionnalité,Titre 21,t2.T2,header 2,h2,Prophead 2,2,H21,H22,H23,H211,H24,H212,H25,H26"/>
    <w:basedOn w:val="Standaard"/>
    <w:next w:val="Standaard"/>
    <w:qFormat/>
    <w:pPr>
      <w:keepNext/>
      <w:numPr>
        <w:ilvl w:val="1"/>
        <w:numId w:val="1"/>
      </w:numPr>
      <w:spacing w:before="240"/>
      <w:outlineLvl w:val="1"/>
    </w:pPr>
    <w:rPr>
      <w:b/>
      <w:bCs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1"/>
      </w:numPr>
      <w:spacing w:before="240"/>
      <w:outlineLvl w:val="2"/>
    </w:pPr>
    <w:rPr>
      <w:bCs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sz w:val="22"/>
      <w:szCs w:val="22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bCs/>
      <w:sz w:val="24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bCs/>
      <w:i/>
      <w:iCs/>
      <w:sz w:val="24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bCs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rsid w:val="002C3E17"/>
    <w:pPr>
      <w:numPr>
        <w:numId w:val="5"/>
      </w:numPr>
    </w:pPr>
    <w:rPr>
      <w:bCs/>
    </w:rPr>
  </w:style>
  <w:style w:type="paragraph" w:styleId="Voetnoottekst">
    <w:name w:val="footnote text"/>
    <w:basedOn w:val="Standaard"/>
    <w:semiHidden/>
    <w:pPr>
      <w:spacing w:line="240" w:lineRule="auto"/>
    </w:pPr>
    <w:rPr>
      <w:sz w:val="16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line="240" w:lineRule="atLeast"/>
    </w:pPr>
    <w:rPr>
      <w:sz w:val="14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line="240" w:lineRule="atLeast"/>
      <w:outlineLvl w:val="1"/>
    </w:pPr>
    <w:rPr>
      <w:b/>
      <w:bCs/>
      <w:sz w:val="20"/>
      <w:lang w:val="nl"/>
    </w:r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line="240" w:lineRule="atLeast"/>
    </w:pPr>
    <w:rPr>
      <w:bCs/>
      <w:lang w:val="nl"/>
    </w:rPr>
  </w:style>
  <w:style w:type="character" w:styleId="Paginanummer">
    <w:name w:val="page number"/>
    <w:basedOn w:val="Standaardalinea-lettertype"/>
    <w:semiHidden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rsid w:val="001B3B58"/>
    <w:pPr>
      <w:tabs>
        <w:tab w:val="center" w:pos="4536"/>
        <w:tab w:val="right" w:pos="9072"/>
      </w:tabs>
    </w:pPr>
    <w:rPr>
      <w:color w:val="858585"/>
      <w:sz w:val="12"/>
    </w:rPr>
  </w:style>
  <w:style w:type="paragraph" w:customStyle="1" w:styleId="streepjeInspr">
    <w:name w:val="streepjeInspr"/>
    <w:basedOn w:val="Standaard"/>
    <w:rsid w:val="002C3E17"/>
    <w:pPr>
      <w:numPr>
        <w:numId w:val="4"/>
      </w:numPr>
      <w:tabs>
        <w:tab w:val="clear" w:pos="587"/>
      </w:tabs>
    </w:pPr>
  </w:style>
  <w:style w:type="paragraph" w:customStyle="1" w:styleId="opsomInspr">
    <w:name w:val="opsomInspr"/>
    <w:basedOn w:val="Standaard"/>
    <w:rsid w:val="002C3E17"/>
    <w:pPr>
      <w:numPr>
        <w:numId w:val="3"/>
      </w:numPr>
      <w:tabs>
        <w:tab w:val="clear" w:pos="-354"/>
      </w:tabs>
      <w:ind w:left="454" w:hanging="227"/>
    </w:pPr>
  </w:style>
  <w:style w:type="paragraph" w:customStyle="1" w:styleId="streepje">
    <w:name w:val="streepje"/>
    <w:basedOn w:val="Standaard"/>
    <w:link w:val="streepjeChar"/>
    <w:rsid w:val="002C3E17"/>
    <w:pPr>
      <w:numPr>
        <w:numId w:val="2"/>
      </w:numPr>
      <w:tabs>
        <w:tab w:val="clear" w:pos="360"/>
      </w:tabs>
    </w:pPr>
    <w:rPr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line="280" w:lineRule="exact"/>
      <w:outlineLvl w:val="1"/>
    </w:pPr>
    <w:rPr>
      <w:b/>
      <w:sz w:val="20"/>
      <w:lang w:val="nl"/>
    </w:rPr>
  </w:style>
  <w:style w:type="paragraph" w:customStyle="1" w:styleId="Directie">
    <w:name w:val="Directie"/>
    <w:basedOn w:val="Standaard"/>
    <w:next w:val="Standaard"/>
    <w:pPr>
      <w:spacing w:line="280" w:lineRule="exact"/>
    </w:pPr>
    <w:rPr>
      <w:b/>
      <w:sz w:val="20"/>
    </w:rPr>
  </w:style>
  <w:style w:type="character" w:customStyle="1" w:styleId="Telefoon">
    <w:name w:val="Telefoon"/>
    <w:basedOn w:val="Standaardalinea-lettertype"/>
    <w:rPr>
      <w:rFonts w:ascii="Arial" w:hAnsi="Arial"/>
      <w:sz w:val="18"/>
    </w:rPr>
  </w:style>
  <w:style w:type="character" w:customStyle="1" w:styleId="Fax">
    <w:name w:val="Fax"/>
    <w:basedOn w:val="Standaardalinea-lettertype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streepjeChar">
    <w:name w:val="streepje Char"/>
    <w:basedOn w:val="Standaardalinea-lettertype"/>
    <w:link w:val="streepje"/>
    <w:rsid w:val="002C3E17"/>
    <w:rPr>
      <w:lang w:val="nl"/>
    </w:rPr>
  </w:style>
  <w:style w:type="paragraph" w:customStyle="1" w:styleId="nummer">
    <w:name w:val="nummer"/>
    <w:basedOn w:val="streepje"/>
    <w:link w:val="nummerChar"/>
    <w:qFormat/>
    <w:rsid w:val="002C3E17"/>
    <w:pPr>
      <w:numPr>
        <w:numId w:val="6"/>
      </w:numPr>
    </w:pPr>
  </w:style>
  <w:style w:type="character" w:customStyle="1" w:styleId="nummerChar">
    <w:name w:val="nummer Char"/>
    <w:basedOn w:val="streepjeChar"/>
    <w:link w:val="nummer"/>
    <w:rsid w:val="002C3E17"/>
    <w:rPr>
      <w:lang w:val="nl"/>
    </w:rPr>
  </w:style>
  <w:style w:type="paragraph" w:customStyle="1" w:styleId="nummerInspr">
    <w:name w:val="nummerInspr"/>
    <w:basedOn w:val="nummer"/>
    <w:link w:val="nummerInsprChar"/>
    <w:qFormat/>
    <w:rsid w:val="002C3E17"/>
    <w:pPr>
      <w:ind w:left="568" w:hanging="284"/>
    </w:pPr>
  </w:style>
  <w:style w:type="character" w:customStyle="1" w:styleId="nummerInsprChar">
    <w:name w:val="nummerInspr Char"/>
    <w:basedOn w:val="nummerChar"/>
    <w:link w:val="nummerInspr"/>
    <w:rsid w:val="002C3E17"/>
    <w:rPr>
      <w:lang w:val="nl"/>
    </w:rPr>
  </w:style>
  <w:style w:type="paragraph" w:customStyle="1" w:styleId="BriefReferenties">
    <w:name w:val="BriefReferenties"/>
    <w:basedOn w:val="Standaard"/>
    <w:link w:val="BriefReferentiesChar"/>
    <w:qFormat/>
    <w:rsid w:val="00DD7E6E"/>
    <w:pPr>
      <w:spacing w:line="160" w:lineRule="exact"/>
    </w:pPr>
    <w:rPr>
      <w:color w:val="999999"/>
    </w:rPr>
  </w:style>
  <w:style w:type="character" w:customStyle="1" w:styleId="BriefReferentiesChar">
    <w:name w:val="BriefReferenties Char"/>
    <w:basedOn w:val="Standaardalinea-lettertype"/>
    <w:link w:val="BriefReferenties"/>
    <w:rsid w:val="00DD7E6E"/>
    <w:rPr>
      <w:rFonts w:ascii="Arial" w:hAnsi="Arial"/>
      <w:snapToGrid w:val="0"/>
      <w:color w:val="999999"/>
      <w:kern w:val="28"/>
      <w:sz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B3B5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B3B58"/>
    <w:rPr>
      <w:rFonts w:ascii="Arial" w:hAnsi="Arial"/>
      <w:snapToGrid w:val="0"/>
      <w:kern w:val="28"/>
      <w:sz w:val="18"/>
      <w:lang w:val="nl-NL"/>
    </w:rPr>
  </w:style>
  <w:style w:type="table" w:styleId="Tabelraster">
    <w:name w:val="Table Grid"/>
    <w:basedOn w:val="Standaardtabel"/>
    <w:rsid w:val="001B3B58"/>
    <w:rPr>
      <w:rFonts w:eastAsiaTheme="minorHAnsi" w:cstheme="minorBidi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rsid w:val="001B3B58"/>
    <w:rPr>
      <w:rFonts w:ascii="Arial" w:hAnsi="Arial"/>
      <w:snapToGrid w:val="0"/>
      <w:color w:val="858585"/>
      <w:kern w:val="28"/>
      <w:sz w:val="12"/>
      <w:lang w:val="nl-NL"/>
    </w:rPr>
  </w:style>
  <w:style w:type="paragraph" w:customStyle="1" w:styleId="paragraph">
    <w:name w:val="paragraph"/>
    <w:basedOn w:val="Standaard"/>
    <w:rsid w:val="001752DC"/>
    <w:pPr>
      <w:spacing w:before="100" w:beforeAutospacing="1" w:after="100" w:afterAutospacing="1" w:line="240" w:lineRule="auto"/>
    </w:pPr>
    <w:rPr>
      <w:rFonts w:ascii="Times New Roman" w:hAnsi="Times New Roman"/>
      <w:snapToGrid w:val="0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1752DC"/>
  </w:style>
  <w:style w:type="character" w:customStyle="1" w:styleId="eop">
    <w:name w:val="eop"/>
    <w:basedOn w:val="Standaardalinea-lettertype"/>
    <w:rsid w:val="001752DC"/>
  </w:style>
  <w:style w:type="character" w:customStyle="1" w:styleId="contextualspellingandgrammarerror">
    <w:name w:val="contextualspellingandgrammarerror"/>
    <w:basedOn w:val="Standaardalinea-lettertype"/>
    <w:rsid w:val="001752DC"/>
  </w:style>
  <w:style w:type="character" w:customStyle="1" w:styleId="spellingerror">
    <w:name w:val="spellingerror"/>
    <w:basedOn w:val="Standaardalinea-lettertype"/>
    <w:rsid w:val="0043338D"/>
  </w:style>
  <w:style w:type="paragraph" w:customStyle="1" w:styleId="msonormal0">
    <w:name w:val="msonormal"/>
    <w:basedOn w:val="Standaard"/>
    <w:rsid w:val="0043338D"/>
    <w:pPr>
      <w:spacing w:before="100" w:beforeAutospacing="1" w:after="100" w:afterAutospacing="1" w:line="240" w:lineRule="auto"/>
    </w:pPr>
    <w:rPr>
      <w:rFonts w:ascii="Times New Roman" w:hAnsi="Times New Roman"/>
      <w:snapToGrid w:val="0"/>
      <w:sz w:val="24"/>
      <w:szCs w:val="24"/>
      <w:lang w:eastAsia="nl-NL"/>
    </w:rPr>
  </w:style>
  <w:style w:type="paragraph" w:customStyle="1" w:styleId="outlineelement">
    <w:name w:val="outlineelement"/>
    <w:basedOn w:val="Standaard"/>
    <w:rsid w:val="0043338D"/>
    <w:pPr>
      <w:spacing w:before="100" w:beforeAutospacing="1" w:after="100" w:afterAutospacing="1" w:line="240" w:lineRule="auto"/>
    </w:pPr>
    <w:rPr>
      <w:rFonts w:ascii="Times New Roman" w:hAnsi="Times New Roman"/>
      <w:snapToGrid w:val="0"/>
      <w:sz w:val="24"/>
      <w:szCs w:val="24"/>
      <w:lang w:eastAsia="nl-NL"/>
    </w:rPr>
  </w:style>
  <w:style w:type="character" w:customStyle="1" w:styleId="textrun">
    <w:name w:val="textrun"/>
    <w:basedOn w:val="Standaardalinea-lettertype"/>
    <w:rsid w:val="0043338D"/>
  </w:style>
  <w:style w:type="character" w:styleId="Hyperlink">
    <w:name w:val="Hyperlink"/>
    <w:basedOn w:val="Standaardalinea-lettertype"/>
    <w:uiPriority w:val="99"/>
    <w:unhideWhenUsed/>
    <w:rsid w:val="0043338D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3338D"/>
    <w:rPr>
      <w:color w:val="800080"/>
      <w:u w:val="single"/>
    </w:rPr>
  </w:style>
  <w:style w:type="character" w:customStyle="1" w:styleId="wacimagegroupcontainer">
    <w:name w:val="wacimagegroupcontainer"/>
    <w:basedOn w:val="Standaardalinea-lettertype"/>
    <w:rsid w:val="0043338D"/>
  </w:style>
  <w:style w:type="character" w:customStyle="1" w:styleId="wacimagecontainer">
    <w:name w:val="wacimagecontainer"/>
    <w:basedOn w:val="Standaardalinea-lettertype"/>
    <w:rsid w:val="0043338D"/>
  </w:style>
  <w:style w:type="character" w:customStyle="1" w:styleId="wacimageplaceholder">
    <w:name w:val="wacimageplaceholder"/>
    <w:basedOn w:val="Standaardalinea-lettertype"/>
    <w:rsid w:val="0043338D"/>
  </w:style>
  <w:style w:type="character" w:customStyle="1" w:styleId="wacprogress">
    <w:name w:val="wacprogress"/>
    <w:basedOn w:val="Standaardalinea-lettertype"/>
    <w:rsid w:val="0043338D"/>
  </w:style>
  <w:style w:type="character" w:customStyle="1" w:styleId="wacimageplaceholderfiller">
    <w:name w:val="wacimageplaceholderfiller"/>
    <w:basedOn w:val="Standaardalinea-lettertype"/>
    <w:rsid w:val="0043338D"/>
  </w:style>
  <w:style w:type="character" w:customStyle="1" w:styleId="pagebreakblob">
    <w:name w:val="pagebreakblob"/>
    <w:basedOn w:val="Standaardalinea-lettertype"/>
    <w:rsid w:val="0043338D"/>
  </w:style>
  <w:style w:type="character" w:customStyle="1" w:styleId="pagebreakborderspan">
    <w:name w:val="pagebreakborderspan"/>
    <w:basedOn w:val="Standaardalinea-lettertype"/>
    <w:rsid w:val="0043338D"/>
  </w:style>
  <w:style w:type="character" w:customStyle="1" w:styleId="pagebreaktextspan">
    <w:name w:val="pagebreaktextspan"/>
    <w:basedOn w:val="Standaardalinea-lettertype"/>
    <w:rsid w:val="0043338D"/>
  </w:style>
  <w:style w:type="character" w:customStyle="1" w:styleId="tabrun">
    <w:name w:val="tabrun"/>
    <w:basedOn w:val="Standaardalinea-lettertype"/>
    <w:rsid w:val="0043338D"/>
  </w:style>
  <w:style w:type="character" w:customStyle="1" w:styleId="tabchar">
    <w:name w:val="tabchar"/>
    <w:basedOn w:val="Standaardalinea-lettertype"/>
    <w:rsid w:val="0043338D"/>
  </w:style>
  <w:style w:type="character" w:customStyle="1" w:styleId="tableaderchars">
    <w:name w:val="tableaderchars"/>
    <w:basedOn w:val="Standaardalinea-lettertype"/>
    <w:rsid w:val="0043338D"/>
  </w:style>
  <w:style w:type="character" w:customStyle="1" w:styleId="linebreakblob">
    <w:name w:val="linebreakblob"/>
    <w:basedOn w:val="Standaardalinea-lettertype"/>
    <w:rsid w:val="0043338D"/>
  </w:style>
  <w:style w:type="character" w:customStyle="1" w:styleId="scxw98194334">
    <w:name w:val="scxw98194334"/>
    <w:basedOn w:val="Standaardalinea-lettertype"/>
    <w:rsid w:val="0043338D"/>
  </w:style>
  <w:style w:type="paragraph" w:styleId="Lijstalinea">
    <w:name w:val="List Paragraph"/>
    <w:aliases w:val="_EDSN_agendapunt,Bulletlijst NS,Opsomblokjes en substreepjes,Reference List,INK_Opsomming,Lijst paragraaf,-_BOMW,opsomming cijfer,lijstStijl,Colofon"/>
    <w:basedOn w:val="Standaard"/>
    <w:link w:val="LijstalineaChar"/>
    <w:uiPriority w:val="34"/>
    <w:qFormat/>
    <w:rsid w:val="0043338D"/>
    <w:pPr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9E1A77"/>
    <w:pPr>
      <w:keepLines/>
      <w:numPr>
        <w:numId w:val="0"/>
      </w:numPr>
      <w:overflowPunct/>
      <w:autoSpaceDE/>
      <w:autoSpaceDN/>
      <w:adjustRightInd/>
      <w:spacing w:after="0" w:line="259" w:lineRule="auto"/>
      <w:textAlignment w:val="auto"/>
      <w:outlineLvl w:val="9"/>
    </w:pPr>
    <w:rPr>
      <w:rFonts w:asciiTheme="majorHAnsi" w:eastAsiaTheme="majorEastAsia" w:hAnsiTheme="majorHAnsi" w:cstheme="majorBidi"/>
      <w:b w:val="0"/>
      <w:bCs w:val="0"/>
      <w:snapToGrid w:val="0"/>
      <w:color w:val="2E74B5" w:themeColor="accent1" w:themeShade="BF"/>
      <w:sz w:val="32"/>
      <w:szCs w:val="32"/>
      <w:lang w:val="nl-NL"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9E1A77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9E1A77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9E1A77"/>
    <w:pPr>
      <w:spacing w:after="100"/>
      <w:ind w:left="360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D3229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C3C8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C3C8E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C3C8E"/>
    <w:rPr>
      <w:rFonts w:ascii="Arial" w:hAnsi="Arial"/>
      <w:snapToGrid w:val="0"/>
      <w:kern w:val="28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C3C8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C3C8E"/>
    <w:rPr>
      <w:rFonts w:ascii="Arial" w:hAnsi="Arial"/>
      <w:b/>
      <w:bCs/>
      <w:snapToGrid w:val="0"/>
      <w:kern w:val="28"/>
      <w:lang w:val="nl-NL"/>
    </w:rPr>
  </w:style>
  <w:style w:type="character" w:styleId="Vermelding">
    <w:name w:val="Mention"/>
    <w:basedOn w:val="Standaardalinea-lettertype"/>
    <w:uiPriority w:val="99"/>
    <w:unhideWhenUsed/>
    <w:rsid w:val="00335F09"/>
    <w:rPr>
      <w:color w:val="2B579A"/>
      <w:shd w:val="clear" w:color="auto" w:fill="E1DFDD"/>
    </w:rPr>
  </w:style>
  <w:style w:type="character" w:customStyle="1" w:styleId="LijstalineaChar">
    <w:name w:val="Lijstalinea Char"/>
    <w:aliases w:val="_EDSN_agendapunt Char,Bulletlijst NS Char,Opsomblokjes en substreepjes Char,Reference List Char,INK_Opsomming Char,Lijst paragraaf Char,-_BOMW Char,opsomming cijfer Char,lijstStijl Char,Colofon Char"/>
    <w:link w:val="Lijstalinea"/>
    <w:uiPriority w:val="34"/>
    <w:rsid w:val="0057364C"/>
    <w:rPr>
      <w:rFonts w:ascii="Arial" w:hAnsi="Arial"/>
      <w:snapToGrid w:val="0"/>
      <w:kern w:val="28"/>
      <w:sz w:val="18"/>
      <w:lang w:val="nl-NL"/>
    </w:rPr>
  </w:style>
  <w:style w:type="paragraph" w:styleId="Normaalweb">
    <w:name w:val="Normal (Web)"/>
    <w:basedOn w:val="Standaard"/>
    <w:uiPriority w:val="99"/>
    <w:rsid w:val="00E33496"/>
    <w:pPr>
      <w:spacing w:before="38" w:after="125" w:line="240" w:lineRule="auto"/>
    </w:pPr>
    <w:rPr>
      <w:rFonts w:eastAsia="Arial Unicode MS"/>
      <w:snapToGrid w:val="0"/>
      <w:sz w:val="15"/>
      <w:szCs w:val="15"/>
      <w:lang w:eastAsia="nl-NL"/>
    </w:rPr>
  </w:style>
  <w:style w:type="character" w:customStyle="1" w:styleId="ui-provider">
    <w:name w:val="ui-provider"/>
    <w:basedOn w:val="Standaardalinea-lettertype"/>
    <w:rsid w:val="00E33496"/>
  </w:style>
  <w:style w:type="table" w:styleId="Rastertabel4-Accent5">
    <w:name w:val="Grid Table 4 Accent 5"/>
    <w:basedOn w:val="Standaardtabel"/>
    <w:uiPriority w:val="49"/>
    <w:rsid w:val="00E33496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scxw32861571">
    <w:name w:val="scxw32861571"/>
    <w:basedOn w:val="Standaardalinea-lettertype"/>
    <w:rsid w:val="00E33496"/>
  </w:style>
  <w:style w:type="paragraph" w:styleId="Revisie">
    <w:name w:val="Revision"/>
    <w:hidden/>
    <w:uiPriority w:val="99"/>
    <w:semiHidden/>
    <w:rsid w:val="00CA594E"/>
    <w:rPr>
      <w:snapToGrid w:val="0"/>
      <w:kern w:val="28"/>
      <w:lang w:val="nl-NL"/>
    </w:rPr>
  </w:style>
  <w:style w:type="paragraph" w:customStyle="1" w:styleId="formuliernaam">
    <w:name w:val="formuliernaam"/>
    <w:basedOn w:val="Standaard"/>
    <w:rsid w:val="0041500E"/>
    <w:pPr>
      <w:spacing w:line="240" w:lineRule="atLeast"/>
    </w:pPr>
    <w:rPr>
      <w:b/>
      <w:snapToGrid w:val="0"/>
      <w:sz w:val="24"/>
      <w:lang w:eastAsia="nl-NL"/>
    </w:rPr>
  </w:style>
  <w:style w:type="paragraph" w:customStyle="1" w:styleId="Default">
    <w:name w:val="Default"/>
    <w:rsid w:val="00D27DA4"/>
    <w:pPr>
      <w:autoSpaceDE w:val="0"/>
      <w:autoSpaceDN w:val="0"/>
      <w:adjustRightInd w:val="0"/>
    </w:pPr>
    <w:rPr>
      <w:sz w:val="24"/>
      <w:szCs w:val="24"/>
      <w:lang w:val="nl-NL" w:eastAsia="nl-NL"/>
    </w:rPr>
  </w:style>
  <w:style w:type="paragraph" w:styleId="Geenafstand">
    <w:name w:val="No Spacing"/>
    <w:uiPriority w:val="1"/>
    <w:qFormat/>
    <w:rsid w:val="005E5E6A"/>
    <w:rPr>
      <w:rFonts w:ascii="Trebuchet MS" w:eastAsia="STXinwei" w:hAnsi="Trebuchet MS" w:cs="Tahoma"/>
      <w:lang w:eastAsia="ja-JP"/>
    </w:rPr>
  </w:style>
  <w:style w:type="character" w:customStyle="1" w:styleId="cf01">
    <w:name w:val="cf01"/>
    <w:basedOn w:val="Standaardalinea-lettertype"/>
    <w:rsid w:val="00322582"/>
    <w:rPr>
      <w:rFonts w:ascii="Segoe UI" w:hAnsi="Segoe UI" w:cs="Segoe UI" w:hint="default"/>
      <w:sz w:val="18"/>
      <w:szCs w:val="18"/>
    </w:rPr>
  </w:style>
  <w:style w:type="paragraph" w:customStyle="1" w:styleId="Kop2BD">
    <w:name w:val="Kop 2 BD"/>
    <w:basedOn w:val="Kop2"/>
    <w:rsid w:val="008C5D20"/>
    <w:pPr>
      <w:numPr>
        <w:ilvl w:val="0"/>
        <w:numId w:val="0"/>
      </w:numPr>
      <w:tabs>
        <w:tab w:val="left" w:pos="567"/>
        <w:tab w:val="num" w:pos="1134"/>
      </w:tabs>
      <w:spacing w:before="120" w:after="120" w:line="260" w:lineRule="atLeast"/>
      <w:ind w:left="2268" w:hanging="1984"/>
    </w:pPr>
    <w:rPr>
      <w:rFonts w:ascii="Verdana" w:hAnsi="Verdana"/>
      <w:i/>
      <w:iCs/>
      <w:noProof/>
      <w:snapToGrid w:val="0"/>
      <w:sz w:val="16"/>
      <w:szCs w:val="28"/>
      <w:lang w:val="x-none" w:eastAsia="ja-JP"/>
    </w:rPr>
  </w:style>
  <w:style w:type="paragraph" w:styleId="Plattetekst">
    <w:name w:val="Body Text"/>
    <w:basedOn w:val="Standaard"/>
    <w:link w:val="PlattetekstChar"/>
    <w:rsid w:val="00BC7153"/>
    <w:pPr>
      <w:spacing w:after="120" w:line="260" w:lineRule="atLeast"/>
    </w:pPr>
    <w:rPr>
      <w:rFonts w:ascii="Lucida Sans" w:hAnsi="Lucida Sans"/>
      <w:snapToGrid w:val="0"/>
      <w:sz w:val="24"/>
      <w:lang w:val="x-none" w:eastAsia="x-none"/>
    </w:rPr>
  </w:style>
  <w:style w:type="character" w:customStyle="1" w:styleId="PlattetekstChar">
    <w:name w:val="Platte tekst Char"/>
    <w:basedOn w:val="Standaardalinea-lettertype"/>
    <w:link w:val="Plattetekst"/>
    <w:rsid w:val="00BC7153"/>
    <w:rPr>
      <w:rFonts w:ascii="Lucida Sans" w:hAnsi="Lucida Sans"/>
      <w:sz w:val="24"/>
      <w:lang w:val="x-none" w:eastAsia="x-none"/>
    </w:rPr>
  </w:style>
  <w:style w:type="paragraph" w:styleId="Lijst">
    <w:name w:val="List"/>
    <w:basedOn w:val="Standaard"/>
    <w:uiPriority w:val="99"/>
    <w:rsid w:val="00C1022D"/>
    <w:pPr>
      <w:spacing w:line="288" w:lineRule="auto"/>
      <w:ind w:left="360" w:hanging="360"/>
    </w:pPr>
    <w:rPr>
      <w:rFonts w:ascii="Tahoma" w:hAnsi="Tahoma" w:cs="Tahoma"/>
      <w:snapToGrid w:val="0"/>
      <w:sz w:val="20"/>
    </w:rPr>
  </w:style>
  <w:style w:type="table" w:styleId="Tabelkolommen3">
    <w:name w:val="Table Columns 3"/>
    <w:basedOn w:val="Standaardtabel"/>
    <w:rsid w:val="0090592C"/>
    <w:pPr>
      <w:ind w:left="1134"/>
    </w:pPr>
    <w:rPr>
      <w:b/>
      <w:bCs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adruk">
    <w:name w:val="Emphasis"/>
    <w:qFormat/>
    <w:rsid w:val="00A5339D"/>
    <w:rPr>
      <w:i/>
      <w:iCs/>
    </w:rPr>
  </w:style>
  <w:style w:type="paragraph" w:customStyle="1" w:styleId="pf0">
    <w:name w:val="pf0"/>
    <w:basedOn w:val="Standaard"/>
    <w:rsid w:val="00FE132C"/>
    <w:pPr>
      <w:spacing w:before="100" w:beforeAutospacing="1" w:after="100" w:afterAutospacing="1" w:line="240" w:lineRule="auto"/>
      <w:ind w:left="226"/>
    </w:pPr>
    <w:rPr>
      <w:rFonts w:ascii="Times New Roman" w:hAnsi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F72E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4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2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1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3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2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82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1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8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8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6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5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4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1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88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500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43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1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61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413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6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57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6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2539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1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8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7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16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44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08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26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56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06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20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10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1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66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22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068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7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04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92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59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23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48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65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8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0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84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41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1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95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59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67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08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74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18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0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69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21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67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50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9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83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9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69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76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58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45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55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37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28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92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15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66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39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3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90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36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08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0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70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09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32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1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51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4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63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16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338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1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2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5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5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1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3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9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4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7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8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7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8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3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4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0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9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5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40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5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2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35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0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82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16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3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1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2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75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88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7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8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2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4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02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4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7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9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9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31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57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2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5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31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86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21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1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2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8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2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2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11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2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9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8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3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017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80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76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8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3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11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23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19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43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7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8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04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5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80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92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45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3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78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52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93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2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07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37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8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62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18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85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0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86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15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29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0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1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4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31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39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74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31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8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27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01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0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84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15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18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3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12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12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38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23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811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9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76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8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3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7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4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63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1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06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4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2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7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26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9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2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9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04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4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1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9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9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1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9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5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29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73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9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2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8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8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138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98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3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20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17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53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78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0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82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2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24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64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4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43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7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23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23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26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36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60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232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7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93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52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1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29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86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40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3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60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81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40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08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47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32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54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0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76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5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54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85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41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22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15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93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10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95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22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94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8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0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2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1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0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5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84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2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24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6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7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19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2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8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5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6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8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82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598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43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57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94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56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82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80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29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19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5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7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4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2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6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2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57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49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947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9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8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08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80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47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54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27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27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1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71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1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09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883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53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0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51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97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86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9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8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63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4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3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2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2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8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0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66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6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76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04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73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0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1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1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52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28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2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4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8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5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06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89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86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16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42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1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2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1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4026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07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32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20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01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54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85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34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4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15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62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3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26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2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13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1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85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1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1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6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1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0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77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2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5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5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3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6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2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42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0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6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4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390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6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78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7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6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76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66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91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5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73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89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95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87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09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75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47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83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78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21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56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0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284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1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6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7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03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1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5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7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5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89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96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6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26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6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3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2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02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7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5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6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81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7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3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4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9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5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1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2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87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2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1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4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82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0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7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14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4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1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7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35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7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1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0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6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9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94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2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6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4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67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0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45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7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6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76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6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2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6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830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2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4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28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1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36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19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40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6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39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7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13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3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5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8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73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13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52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9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1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1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7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8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63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44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4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96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7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5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98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9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0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4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03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2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2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32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8191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2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2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14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90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69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66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5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52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66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82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31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8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0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88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899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4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3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8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XP_Sys\Huisstijl\Sjablonen\Leeg%20Kadaster%20document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c31433-a531-44c7-8f64-30339d0e87e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CA2F0B433FC640998F968D90583D5E" ma:contentTypeVersion="10" ma:contentTypeDescription="Een nieuw document maken." ma:contentTypeScope="" ma:versionID="4840ad40879dad087a6dfe0f41f55c55">
  <xsd:schema xmlns:xsd="http://www.w3.org/2001/XMLSchema" xmlns:xs="http://www.w3.org/2001/XMLSchema" xmlns:p="http://schemas.microsoft.com/office/2006/metadata/properties" xmlns:ns2="f8c31433-a531-44c7-8f64-30339d0e87e9" targetNamespace="http://schemas.microsoft.com/office/2006/metadata/properties" ma:root="true" ma:fieldsID="1c8f380d09afba25e3082d1b5ed36722" ns2:_="">
    <xsd:import namespace="f8c31433-a531-44c7-8f64-30339d0e87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31433-a531-44c7-8f64-30339d0e87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d8425a6-0f44-41c8-9dc1-79d28c49f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7DD6AB-1340-4914-AD1F-A53EA22778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4DFC29-3378-44E2-9FB2-C48C2BF2DCC6}">
  <ds:schemaRefs>
    <ds:schemaRef ds:uri="0969eac9-e842-483b-8d30-11581ab1cdac"/>
    <ds:schemaRef ds:uri="http://purl.org/dc/terms/"/>
    <ds:schemaRef ds:uri="http://schemas.openxmlformats.org/package/2006/metadata/core-properties"/>
    <ds:schemaRef ds:uri="bc701722-2ffb-4130-889c-23e8cb9dd3ef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f8c31433-a531-44c7-8f64-30339d0e87e9"/>
  </ds:schemaRefs>
</ds:datastoreItem>
</file>

<file path=customXml/itemProps3.xml><?xml version="1.0" encoding="utf-8"?>
<ds:datastoreItem xmlns:ds="http://schemas.openxmlformats.org/officeDocument/2006/customXml" ds:itemID="{81BDCBB1-9B86-40DD-A1DD-E3790168A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c31433-a531-44c7-8f64-30339d0e87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FF4FAD-6BBF-4A7E-BEC7-08F388FCBC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Kadaster document</Template>
  <TotalTime>7</TotalTime>
  <Pages>2</Pages>
  <Words>42</Words>
  <Characters>450</Characters>
  <Application>Microsoft Office Word</Application>
  <DocSecurity>0</DocSecurity>
  <Lines>3</Lines>
  <Paragraphs>1</Paragraphs>
  <ScaleCrop>false</ScaleCrop>
  <Company>PC Support</Company>
  <LinksUpToDate>false</LinksUpToDate>
  <CharactersWithSpaces>491</CharactersWithSpaces>
  <SharedDoc>false</SharedDoc>
  <HLinks>
    <vt:vector size="420" baseType="variant">
      <vt:variant>
        <vt:i4>7798884</vt:i4>
      </vt:variant>
      <vt:variant>
        <vt:i4>348</vt:i4>
      </vt:variant>
      <vt:variant>
        <vt:i4>0</vt:i4>
      </vt:variant>
      <vt:variant>
        <vt:i4>5</vt:i4>
      </vt:variant>
      <vt:variant>
        <vt:lpwstr>http://www.rvo.nl/</vt:lpwstr>
      </vt:variant>
      <vt:variant>
        <vt:lpwstr/>
      </vt:variant>
      <vt:variant>
        <vt:i4>6357104</vt:i4>
      </vt:variant>
      <vt:variant>
        <vt:i4>345</vt:i4>
      </vt:variant>
      <vt:variant>
        <vt:i4>0</vt:i4>
      </vt:variant>
      <vt:variant>
        <vt:i4>5</vt:i4>
      </vt:variant>
      <vt:variant>
        <vt:lpwstr>https://www.pianoo.nl/nl/regelgeving/crisis-en-inkoop/sancties-rusland</vt:lpwstr>
      </vt:variant>
      <vt:variant>
        <vt:lpwstr/>
      </vt:variant>
      <vt:variant>
        <vt:i4>262171</vt:i4>
      </vt:variant>
      <vt:variant>
        <vt:i4>342</vt:i4>
      </vt:variant>
      <vt:variant>
        <vt:i4>0</vt:i4>
      </vt:variant>
      <vt:variant>
        <vt:i4>5</vt:i4>
      </vt:variant>
      <vt:variant>
        <vt:lpwstr>http://www.rijksoverheid.nl/</vt:lpwstr>
      </vt:variant>
      <vt:variant>
        <vt:lpwstr/>
      </vt:variant>
      <vt:variant>
        <vt:i4>262171</vt:i4>
      </vt:variant>
      <vt:variant>
        <vt:i4>339</vt:i4>
      </vt:variant>
      <vt:variant>
        <vt:i4>0</vt:i4>
      </vt:variant>
      <vt:variant>
        <vt:i4>5</vt:i4>
      </vt:variant>
      <vt:variant>
        <vt:lpwstr>http://www.rijksoverheid.nl/</vt:lpwstr>
      </vt:variant>
      <vt:variant>
        <vt:lpwstr/>
      </vt:variant>
      <vt:variant>
        <vt:i4>6946942</vt:i4>
      </vt:variant>
      <vt:variant>
        <vt:i4>336</vt:i4>
      </vt:variant>
      <vt:variant>
        <vt:i4>0</vt:i4>
      </vt:variant>
      <vt:variant>
        <vt:i4>5</vt:i4>
      </vt:variant>
      <vt:variant>
        <vt:lpwstr>http://www.belastingdienst.nl/</vt:lpwstr>
      </vt:variant>
      <vt:variant>
        <vt:lpwstr/>
      </vt:variant>
      <vt:variant>
        <vt:i4>2752616</vt:i4>
      </vt:variant>
      <vt:variant>
        <vt:i4>333</vt:i4>
      </vt:variant>
      <vt:variant>
        <vt:i4>0</vt:i4>
      </vt:variant>
      <vt:variant>
        <vt:i4>5</vt:i4>
      </vt:variant>
      <vt:variant>
        <vt:lpwstr>https://www.kadaster.nl/over-ons/beleid/aanbestedingen</vt:lpwstr>
      </vt:variant>
      <vt:variant>
        <vt:lpwstr/>
      </vt:variant>
      <vt:variant>
        <vt:i4>7340088</vt:i4>
      </vt:variant>
      <vt:variant>
        <vt:i4>330</vt:i4>
      </vt:variant>
      <vt:variant>
        <vt:i4>0</vt:i4>
      </vt:variant>
      <vt:variant>
        <vt:i4>5</vt:i4>
      </vt:variant>
      <vt:variant>
        <vt:lpwstr>http://www.kadaster.nl/</vt:lpwstr>
      </vt:variant>
      <vt:variant>
        <vt:lpwstr/>
      </vt:variant>
      <vt:variant>
        <vt:i4>1966084</vt:i4>
      </vt:variant>
      <vt:variant>
        <vt:i4>327</vt:i4>
      </vt:variant>
      <vt:variant>
        <vt:i4>0</vt:i4>
      </vt:variant>
      <vt:variant>
        <vt:i4>5</vt:i4>
      </vt:variant>
      <vt:variant>
        <vt:lpwstr>http://www.tenderned.nl. </vt:lpwstr>
      </vt:variant>
      <vt:variant>
        <vt:lpwstr/>
      </vt:variant>
      <vt:variant>
        <vt:i4>1048629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_Toc171437633</vt:lpwstr>
      </vt:variant>
      <vt:variant>
        <vt:i4>1048629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_Toc171437632</vt:lpwstr>
      </vt:variant>
      <vt:variant>
        <vt:i4>1048629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_Toc171437631</vt:lpwstr>
      </vt:variant>
      <vt:variant>
        <vt:i4>1048629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_Toc171437630</vt:lpwstr>
      </vt:variant>
      <vt:variant>
        <vt:i4>1114165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_Toc171437629</vt:lpwstr>
      </vt:variant>
      <vt:variant>
        <vt:i4>1114165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_Toc171437628</vt:lpwstr>
      </vt:variant>
      <vt:variant>
        <vt:i4>1114165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_Toc171437627</vt:lpwstr>
      </vt:variant>
      <vt:variant>
        <vt:i4>1114165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_Toc171437626</vt:lpwstr>
      </vt:variant>
      <vt:variant>
        <vt:i4>1114165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_Toc171437625</vt:lpwstr>
      </vt:variant>
      <vt:variant>
        <vt:i4>1114165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_Toc171437624</vt:lpwstr>
      </vt:variant>
      <vt:variant>
        <vt:i4>1114165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_Toc171437623</vt:lpwstr>
      </vt:variant>
      <vt:variant>
        <vt:i4>1114165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_Toc171437622</vt:lpwstr>
      </vt:variant>
      <vt:variant>
        <vt:i4>1114165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_Toc171437621</vt:lpwstr>
      </vt:variant>
      <vt:variant>
        <vt:i4>1114165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_Toc171437620</vt:lpwstr>
      </vt:variant>
      <vt:variant>
        <vt:i4>1179701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_Toc171437619</vt:lpwstr>
      </vt:variant>
      <vt:variant>
        <vt:i4>1179701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_Toc171437618</vt:lpwstr>
      </vt:variant>
      <vt:variant>
        <vt:i4>1179701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_Toc171437617</vt:lpwstr>
      </vt:variant>
      <vt:variant>
        <vt:i4>1179701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_Toc171437616</vt:lpwstr>
      </vt:variant>
      <vt:variant>
        <vt:i4>1179701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_Toc171437615</vt:lpwstr>
      </vt:variant>
      <vt:variant>
        <vt:i4>1179701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_Toc171437614</vt:lpwstr>
      </vt:variant>
      <vt:variant>
        <vt:i4>1179701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_Toc171437613</vt:lpwstr>
      </vt:variant>
      <vt:variant>
        <vt:i4>1179701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_Toc171437612</vt:lpwstr>
      </vt:variant>
      <vt:variant>
        <vt:i4>1179701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_Toc171437611</vt:lpwstr>
      </vt:variant>
      <vt:variant>
        <vt:i4>1179701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_Toc171437610</vt:lpwstr>
      </vt:variant>
      <vt:variant>
        <vt:i4>1245237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_Toc171437609</vt:lpwstr>
      </vt:variant>
      <vt:variant>
        <vt:i4>1245237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_Toc171437608</vt:lpwstr>
      </vt:variant>
      <vt:variant>
        <vt:i4>1245237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_Toc171437607</vt:lpwstr>
      </vt:variant>
      <vt:variant>
        <vt:i4>1245237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_Toc171437606</vt:lpwstr>
      </vt:variant>
      <vt:variant>
        <vt:i4>1245237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_Toc171437605</vt:lpwstr>
      </vt:variant>
      <vt:variant>
        <vt:i4>1245237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_Toc171437604</vt:lpwstr>
      </vt:variant>
      <vt:variant>
        <vt:i4>1245237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_Toc171437603</vt:lpwstr>
      </vt:variant>
      <vt:variant>
        <vt:i4>1245237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_Toc171437602</vt:lpwstr>
      </vt:variant>
      <vt:variant>
        <vt:i4>1245237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_Toc171437601</vt:lpwstr>
      </vt:variant>
      <vt:variant>
        <vt:i4>1245237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_Toc171437600</vt:lpwstr>
      </vt:variant>
      <vt:variant>
        <vt:i4>1703990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_Toc171437599</vt:lpwstr>
      </vt:variant>
      <vt:variant>
        <vt:i4>1703990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_Toc171437598</vt:lpwstr>
      </vt:variant>
      <vt:variant>
        <vt:i4>1703990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_Toc171437597</vt:lpwstr>
      </vt:variant>
      <vt:variant>
        <vt:i4>1703990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_Toc171437596</vt:lpwstr>
      </vt:variant>
      <vt:variant>
        <vt:i4>1703990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_Toc171437595</vt:lpwstr>
      </vt:variant>
      <vt:variant>
        <vt:i4>1703990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_Toc171437594</vt:lpwstr>
      </vt:variant>
      <vt:variant>
        <vt:i4>1703990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_Toc171437593</vt:lpwstr>
      </vt:variant>
      <vt:variant>
        <vt:i4>1703990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_Toc171437592</vt:lpwstr>
      </vt:variant>
      <vt:variant>
        <vt:i4>1703990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_Toc171437591</vt:lpwstr>
      </vt:variant>
      <vt:variant>
        <vt:i4>1703990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_Toc171437590</vt:lpwstr>
      </vt:variant>
      <vt:variant>
        <vt:i4>1769526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_Toc171437589</vt:lpwstr>
      </vt:variant>
      <vt:variant>
        <vt:i4>1769526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_Toc171437588</vt:lpwstr>
      </vt:variant>
      <vt:variant>
        <vt:i4>1769526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_Toc171437587</vt:lpwstr>
      </vt:variant>
      <vt:variant>
        <vt:i4>1769526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_Toc171437586</vt:lpwstr>
      </vt:variant>
      <vt:variant>
        <vt:i4>1769526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_Toc171437585</vt:lpwstr>
      </vt:variant>
      <vt:variant>
        <vt:i4>1769526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_Toc171437584</vt:lpwstr>
      </vt:variant>
      <vt:variant>
        <vt:i4>1769526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_Toc171437583</vt:lpwstr>
      </vt:variant>
      <vt:variant>
        <vt:i4>1769526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_Toc171437582</vt:lpwstr>
      </vt:variant>
      <vt:variant>
        <vt:i4>1769526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_Toc171437581</vt:lpwstr>
      </vt:variant>
      <vt:variant>
        <vt:i4>1769526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_Toc171437580</vt:lpwstr>
      </vt:variant>
      <vt:variant>
        <vt:i4>196716</vt:i4>
      </vt:variant>
      <vt:variant>
        <vt:i4>18</vt:i4>
      </vt:variant>
      <vt:variant>
        <vt:i4>0</vt:i4>
      </vt:variant>
      <vt:variant>
        <vt:i4>5</vt:i4>
      </vt:variant>
      <vt:variant>
        <vt:lpwstr>mailto:Henk.Kat@kadaster.nl</vt:lpwstr>
      </vt:variant>
      <vt:variant>
        <vt:lpwstr/>
      </vt:variant>
      <vt:variant>
        <vt:i4>196716</vt:i4>
      </vt:variant>
      <vt:variant>
        <vt:i4>15</vt:i4>
      </vt:variant>
      <vt:variant>
        <vt:i4>0</vt:i4>
      </vt:variant>
      <vt:variant>
        <vt:i4>5</vt:i4>
      </vt:variant>
      <vt:variant>
        <vt:lpwstr>mailto:Henk.Kat@kadaster.nl</vt:lpwstr>
      </vt:variant>
      <vt:variant>
        <vt:lpwstr/>
      </vt:variant>
      <vt:variant>
        <vt:i4>196716</vt:i4>
      </vt:variant>
      <vt:variant>
        <vt:i4>12</vt:i4>
      </vt:variant>
      <vt:variant>
        <vt:i4>0</vt:i4>
      </vt:variant>
      <vt:variant>
        <vt:i4>5</vt:i4>
      </vt:variant>
      <vt:variant>
        <vt:lpwstr>mailto:Henk.Kat@kadaster.nl</vt:lpwstr>
      </vt:variant>
      <vt:variant>
        <vt:lpwstr/>
      </vt:variant>
      <vt:variant>
        <vt:i4>3014728</vt:i4>
      </vt:variant>
      <vt:variant>
        <vt:i4>9</vt:i4>
      </vt:variant>
      <vt:variant>
        <vt:i4>0</vt:i4>
      </vt:variant>
      <vt:variant>
        <vt:i4>5</vt:i4>
      </vt:variant>
      <vt:variant>
        <vt:lpwstr>mailto:martine.bastiaansen@kadaster.nl</vt:lpwstr>
      </vt:variant>
      <vt:variant>
        <vt:lpwstr/>
      </vt:variant>
      <vt:variant>
        <vt:i4>196716</vt:i4>
      </vt:variant>
      <vt:variant>
        <vt:i4>6</vt:i4>
      </vt:variant>
      <vt:variant>
        <vt:i4>0</vt:i4>
      </vt:variant>
      <vt:variant>
        <vt:i4>5</vt:i4>
      </vt:variant>
      <vt:variant>
        <vt:lpwstr>mailto:Henk.Kat@kadaster.nl</vt:lpwstr>
      </vt:variant>
      <vt:variant>
        <vt:lpwstr/>
      </vt:variant>
      <vt:variant>
        <vt:i4>2293845</vt:i4>
      </vt:variant>
      <vt:variant>
        <vt:i4>3</vt:i4>
      </vt:variant>
      <vt:variant>
        <vt:i4>0</vt:i4>
      </vt:variant>
      <vt:variant>
        <vt:i4>5</vt:i4>
      </vt:variant>
      <vt:variant>
        <vt:lpwstr>mailto:petra.hoekstra@kadaster.nl</vt:lpwstr>
      </vt:variant>
      <vt:variant>
        <vt:lpwstr/>
      </vt:variant>
      <vt:variant>
        <vt:i4>196716</vt:i4>
      </vt:variant>
      <vt:variant>
        <vt:i4>0</vt:i4>
      </vt:variant>
      <vt:variant>
        <vt:i4>0</vt:i4>
      </vt:variant>
      <vt:variant>
        <vt:i4>5</vt:i4>
      </vt:variant>
      <vt:variant>
        <vt:lpwstr>mailto:Henk.Kat@kadaster.nl</vt:lpwstr>
      </vt:variant>
      <vt:variant>
        <vt:lpwstr/>
      </vt:variant>
      <vt:variant>
        <vt:i4>1900548</vt:i4>
      </vt:variant>
      <vt:variant>
        <vt:i4>0</vt:i4>
      </vt:variant>
      <vt:variant>
        <vt:i4>0</vt:i4>
      </vt:variant>
      <vt:variant>
        <vt:i4>5</vt:i4>
      </vt:variant>
      <vt:variant>
        <vt:lpwstr>https://www.justis.nl/producten/gva/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Graaf, Leonie van de</dc:creator>
  <cp:keywords/>
  <dc:description>Geschikt om teksten op te maken volgens de Kadaster huisstijl met gebruiking van de Kadaster werkbalk.</dc:description>
  <cp:lastModifiedBy>Pim Jonker</cp:lastModifiedBy>
  <cp:revision>6</cp:revision>
  <dcterms:created xsi:type="dcterms:W3CDTF">2024-07-15T17:08:00Z</dcterms:created>
  <dcterms:modified xsi:type="dcterms:W3CDTF">2024-07-15T17:13:00Z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0x01010078D106336EB5AF498820E62936C146F4</vt:lpwstr>
  </property>
</Properties>
</file>